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56B4" w14:textId="77777777" w:rsidR="00F03260" w:rsidRPr="00AC4CA5" w:rsidRDefault="00F03260" w:rsidP="00F03260">
      <w:pPr>
        <w:rPr>
          <w:lang w:val="fr-FR"/>
        </w:rPr>
      </w:pPr>
    </w:p>
    <w:p w14:paraId="180FEA1F" w14:textId="77777777" w:rsidR="00F03260" w:rsidRPr="00AC4CA5" w:rsidRDefault="00F03260" w:rsidP="00F03260">
      <w:pPr>
        <w:tabs>
          <w:tab w:val="clear" w:pos="794"/>
          <w:tab w:val="clear" w:pos="1191"/>
          <w:tab w:val="clear" w:pos="1588"/>
          <w:tab w:val="clear" w:pos="1985"/>
        </w:tabs>
        <w:rPr>
          <w:lang w:val="fr-FR"/>
        </w:rPr>
      </w:pPr>
    </w:p>
    <w:p w14:paraId="3595599D" w14:textId="359BB51B" w:rsidR="00F03260" w:rsidRPr="00AC4CA5" w:rsidRDefault="00F03260" w:rsidP="00F03260">
      <w:pPr>
        <w:pStyle w:val="CoverNumber"/>
        <w:rPr>
          <w:lang w:val="fr-FR"/>
        </w:rPr>
      </w:pPr>
      <w:r w:rsidRPr="00AC4CA5">
        <w:rPr>
          <w:lang w:val="fr-FR"/>
        </w:rPr>
        <w:t>Recommandation UIT-R M.</w:t>
      </w:r>
      <w:r w:rsidR="00650DF0" w:rsidRPr="00AC4CA5">
        <w:rPr>
          <w:lang w:val="fr-FR"/>
        </w:rPr>
        <w:t>2177-0</w:t>
      </w:r>
    </w:p>
    <w:p w14:paraId="3D9BB846" w14:textId="49C67F68" w:rsidR="00F03260" w:rsidRPr="00AC4CA5" w:rsidRDefault="00F03260" w:rsidP="00F03260">
      <w:pPr>
        <w:pStyle w:val="CoverDate"/>
        <w:rPr>
          <w:lang w:val="fr-FR"/>
        </w:rPr>
      </w:pPr>
      <w:r w:rsidRPr="00AC4CA5">
        <w:rPr>
          <w:lang w:val="fr-FR"/>
        </w:rPr>
        <w:t>(</w:t>
      </w:r>
      <w:r w:rsidR="00650DF0" w:rsidRPr="00AC4CA5">
        <w:rPr>
          <w:lang w:val="fr-FR"/>
        </w:rPr>
        <w:t>02</w:t>
      </w:r>
      <w:r w:rsidRPr="00AC4CA5">
        <w:rPr>
          <w:lang w:val="fr-FR"/>
        </w:rPr>
        <w:t>/</w:t>
      </w:r>
      <w:r w:rsidR="00650DF0" w:rsidRPr="00AC4CA5">
        <w:rPr>
          <w:lang w:val="fr-FR"/>
        </w:rPr>
        <w:t>2026</w:t>
      </w:r>
      <w:r w:rsidRPr="00AC4CA5">
        <w:rPr>
          <w:lang w:val="fr-FR"/>
        </w:rPr>
        <w:t>)</w:t>
      </w:r>
    </w:p>
    <w:p w14:paraId="19F91FE9" w14:textId="799C3055" w:rsidR="00F03260" w:rsidRPr="00AC4CA5" w:rsidRDefault="00F03260" w:rsidP="00F03260">
      <w:pPr>
        <w:pStyle w:val="CoverSeries"/>
        <w:rPr>
          <w:lang w:val="fr-FR"/>
        </w:rPr>
      </w:pPr>
      <w:r w:rsidRPr="00AC4CA5">
        <w:rPr>
          <w:lang w:val="fr-FR"/>
        </w:rPr>
        <w:t>Série M: Services mobile, de radiorepérage et d</w:t>
      </w:r>
      <w:r w:rsidR="00AC4CA5">
        <w:rPr>
          <w:lang w:val="fr-FR"/>
        </w:rPr>
        <w:t>'</w:t>
      </w:r>
      <w:r w:rsidRPr="00AC4CA5">
        <w:rPr>
          <w:lang w:val="fr-FR"/>
        </w:rPr>
        <w:t>amateur y compris les services par satellite associés</w:t>
      </w:r>
    </w:p>
    <w:p w14:paraId="0549F641" w14:textId="76B85053" w:rsidR="00F03260" w:rsidRPr="00AC4CA5" w:rsidRDefault="00650DF0" w:rsidP="00F03260">
      <w:pPr>
        <w:pStyle w:val="CoverTitle"/>
        <w:rPr>
          <w:lang w:val="fr-FR"/>
        </w:rPr>
      </w:pPr>
      <w:r w:rsidRPr="00AC4CA5">
        <w:rPr>
          <w:iCs/>
          <w:lang w:val="fr-FR"/>
        </w:rPr>
        <w:t>Spécifications détaillées des interfaces radioélectriques de la composante satellite des télécommunications mobiles internationales 2020 (IMT-2020)</w:t>
      </w:r>
    </w:p>
    <w:p w14:paraId="0178CF78" w14:textId="77777777" w:rsidR="00F03260" w:rsidRPr="00AC4CA5" w:rsidRDefault="00F03260" w:rsidP="00F03260">
      <w:pPr>
        <w:rPr>
          <w:lang w:val="fr-FR"/>
        </w:rPr>
      </w:pPr>
    </w:p>
    <w:p w14:paraId="12BBD662" w14:textId="77777777" w:rsidR="00F03260" w:rsidRPr="00AC4CA5" w:rsidRDefault="00F03260" w:rsidP="00F03260">
      <w:pPr>
        <w:rPr>
          <w:lang w:val="fr-FR"/>
        </w:rPr>
      </w:pPr>
    </w:p>
    <w:p w14:paraId="4B1C3263" w14:textId="77777777" w:rsidR="00F03260" w:rsidRPr="00AC4CA5" w:rsidRDefault="00F03260" w:rsidP="00F03260">
      <w:pPr>
        <w:rPr>
          <w:lang w:val="fr-FR"/>
        </w:rPr>
        <w:sectPr w:rsidR="00F03260" w:rsidRPr="00AC4CA5" w:rsidSect="00F03260">
          <w:headerReference w:type="even" r:id="rId8"/>
          <w:headerReference w:type="default" r:id="rId9"/>
          <w:footerReference w:type="even" r:id="rId10"/>
          <w:footerReference w:type="default" r:id="rId11"/>
          <w:headerReference w:type="first" r:id="rId12"/>
          <w:footerReference w:type="first" r:id="rId13"/>
          <w:pgSz w:w="11907" w:h="16840" w:code="9"/>
          <w:pgMar w:top="1089" w:right="1089" w:bottom="284" w:left="1089" w:header="737" w:footer="284" w:gutter="0"/>
          <w:pgNumType w:start="1"/>
          <w:cols w:space="720"/>
          <w:docGrid w:linePitch="326"/>
        </w:sectPr>
      </w:pPr>
    </w:p>
    <w:p w14:paraId="13C5DB91" w14:textId="77777777" w:rsidR="00F03260" w:rsidRPr="00AC4CA5" w:rsidRDefault="00F03260" w:rsidP="00F032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lang w:val="fr-FR"/>
        </w:rPr>
      </w:pPr>
      <w:bookmarkStart w:id="0" w:name="c2tope"/>
      <w:bookmarkEnd w:id="0"/>
      <w:r w:rsidRPr="00AC4CA5">
        <w:rPr>
          <w:bCs/>
          <w:sz w:val="24"/>
          <w:szCs w:val="24"/>
          <w:lang w:val="fr-FR"/>
        </w:rPr>
        <w:lastRenderedPageBreak/>
        <w:t>Avant-propos</w:t>
      </w:r>
    </w:p>
    <w:p w14:paraId="28851282" w14:textId="4E9C233D" w:rsidR="00F03260" w:rsidRPr="00AC4CA5" w:rsidRDefault="00F03260" w:rsidP="00F03260">
      <w:pPr>
        <w:spacing w:before="240"/>
        <w:rPr>
          <w:sz w:val="20"/>
          <w:lang w:val="fr-FR"/>
        </w:rPr>
      </w:pPr>
      <w:r w:rsidRPr="00AC4CA5">
        <w:rPr>
          <w:sz w:val="20"/>
          <w:lang w:val="fr-FR"/>
        </w:rPr>
        <w:t>Le rôle du Secteur des radiocommunications est d</w:t>
      </w:r>
      <w:r w:rsidR="00AC4CA5">
        <w:rPr>
          <w:sz w:val="20"/>
          <w:lang w:val="fr-FR"/>
        </w:rPr>
        <w:t>'</w:t>
      </w:r>
      <w:r w:rsidRPr="00AC4CA5">
        <w:rPr>
          <w:sz w:val="20"/>
          <w:lang w:val="fr-FR"/>
        </w:rPr>
        <w:t>assurer l</w:t>
      </w:r>
      <w:r w:rsidR="00AC4CA5">
        <w:rPr>
          <w:sz w:val="20"/>
          <w:lang w:val="fr-FR"/>
        </w:rPr>
        <w:t>'</w:t>
      </w:r>
      <w:r w:rsidRPr="00AC4CA5">
        <w:rPr>
          <w:sz w:val="20"/>
          <w:lang w:val="fr-FR"/>
        </w:rPr>
        <w:t>utilisation rationnelle, 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1423CDFC" w14:textId="541DB0CA" w:rsidR="00F03260" w:rsidRPr="00AC4CA5" w:rsidRDefault="00F03260" w:rsidP="00F03260">
      <w:pPr>
        <w:rPr>
          <w:sz w:val="20"/>
          <w:lang w:val="fr-FR"/>
        </w:rPr>
      </w:pPr>
      <w:r w:rsidRPr="00AC4CA5">
        <w:rPr>
          <w:sz w:val="20"/>
          <w:lang w:val="fr-FR"/>
        </w:rPr>
        <w:t>Les fonctions réglementaires et politiques du Secteur des radiocommunications sont remplies par les Conférences mondiales et régionales des radiocommunications et par les Assemblées des radiocommunications assistées par les Commissions d</w:t>
      </w:r>
      <w:r w:rsidR="00AC4CA5">
        <w:rPr>
          <w:sz w:val="20"/>
          <w:lang w:val="fr-FR"/>
        </w:rPr>
        <w:t>'</w:t>
      </w:r>
      <w:r w:rsidRPr="00AC4CA5">
        <w:rPr>
          <w:sz w:val="20"/>
          <w:lang w:val="fr-FR"/>
        </w:rPr>
        <w:t>études.</w:t>
      </w:r>
    </w:p>
    <w:p w14:paraId="3CA1FE56" w14:textId="77777777" w:rsidR="00F03260" w:rsidRPr="00AC4CA5" w:rsidRDefault="00F03260" w:rsidP="00F03260">
      <w:pPr>
        <w:pStyle w:val="Heading1"/>
        <w:spacing w:before="360"/>
        <w:jc w:val="center"/>
        <w:rPr>
          <w:szCs w:val="24"/>
          <w:lang w:val="fr-FR"/>
        </w:rPr>
      </w:pPr>
      <w:r w:rsidRPr="00AC4CA5">
        <w:rPr>
          <w:bCs/>
          <w:szCs w:val="24"/>
          <w:lang w:val="fr-FR"/>
        </w:rPr>
        <w:t>Droits de propriété intellectuelle</w:t>
      </w:r>
    </w:p>
    <w:p w14:paraId="2DA6EF27" w14:textId="5CCB39D9" w:rsidR="00F03260" w:rsidRPr="00AC4CA5" w:rsidRDefault="00F03260" w:rsidP="00F03260">
      <w:pPr>
        <w:tabs>
          <w:tab w:val="clear" w:pos="794"/>
          <w:tab w:val="clear" w:pos="1191"/>
          <w:tab w:val="clear" w:pos="1588"/>
          <w:tab w:val="clear" w:pos="1985"/>
        </w:tabs>
        <w:rPr>
          <w:sz w:val="20"/>
          <w:lang w:val="fr-FR"/>
        </w:rPr>
      </w:pPr>
      <w:r w:rsidRPr="00AC4CA5">
        <w:rPr>
          <w:sz w:val="20"/>
          <w:lang w:val="fr-FR"/>
        </w:rPr>
        <w:t>L</w:t>
      </w:r>
      <w:r w:rsidR="00AC4CA5">
        <w:rPr>
          <w:sz w:val="20"/>
          <w:lang w:val="fr-FR"/>
        </w:rPr>
        <w:t>'</w:t>
      </w:r>
      <w:r w:rsidRPr="00AC4CA5">
        <w:rPr>
          <w:sz w:val="20"/>
          <w:lang w:val="fr-FR"/>
        </w:rPr>
        <w:t>UIT attire l</w:t>
      </w:r>
      <w:r w:rsidR="00AC4CA5">
        <w:rPr>
          <w:sz w:val="20"/>
          <w:lang w:val="fr-FR"/>
        </w:rPr>
        <w:t>'</w:t>
      </w:r>
      <w:r w:rsidRPr="00AC4CA5">
        <w:rPr>
          <w:sz w:val="20"/>
          <w:lang w:val="fr-FR"/>
        </w:rPr>
        <w:t>attention sur la possibilité que l</w:t>
      </w:r>
      <w:r w:rsidR="00AC4CA5">
        <w:rPr>
          <w:sz w:val="20"/>
          <w:lang w:val="fr-FR"/>
        </w:rPr>
        <w:t>'</w:t>
      </w:r>
      <w:r w:rsidRPr="00AC4CA5">
        <w:rPr>
          <w:sz w:val="20"/>
          <w:lang w:val="fr-FR"/>
        </w:rPr>
        <w:t>application ou la mise en œuvre de la présente Recommandation puisse donner lieu à l</w:t>
      </w:r>
      <w:r w:rsidR="00AC4CA5">
        <w:rPr>
          <w:sz w:val="20"/>
          <w:lang w:val="fr-FR"/>
        </w:rPr>
        <w:t>'</w:t>
      </w:r>
      <w:r w:rsidRPr="00AC4CA5">
        <w:rPr>
          <w:sz w:val="20"/>
          <w:lang w:val="fr-FR"/>
        </w:rPr>
        <w:t>utilisation d</w:t>
      </w:r>
      <w:r w:rsidR="00AC4CA5">
        <w:rPr>
          <w:sz w:val="20"/>
          <w:lang w:val="fr-FR"/>
        </w:rPr>
        <w:t>'</w:t>
      </w:r>
      <w:r w:rsidRPr="00AC4CA5">
        <w:rPr>
          <w:sz w:val="20"/>
          <w:lang w:val="fr-FR"/>
        </w:rPr>
        <w:t>un droit de propriété intellectuelle. L</w:t>
      </w:r>
      <w:r w:rsidR="00AC4CA5">
        <w:rPr>
          <w:sz w:val="20"/>
          <w:lang w:val="fr-FR"/>
        </w:rPr>
        <w:t>'</w:t>
      </w:r>
      <w:r w:rsidRPr="00AC4CA5">
        <w:rPr>
          <w:sz w:val="20"/>
          <w:lang w:val="fr-FR"/>
        </w:rPr>
        <w:t>UIT ne prend pas position en ce qui concerne l</w:t>
      </w:r>
      <w:r w:rsidR="00AC4CA5">
        <w:rPr>
          <w:sz w:val="20"/>
          <w:lang w:val="fr-FR"/>
        </w:rPr>
        <w:t>'</w:t>
      </w:r>
      <w:r w:rsidRPr="00AC4CA5">
        <w:rPr>
          <w:sz w:val="20"/>
          <w:lang w:val="fr-FR"/>
        </w:rPr>
        <w:t>existence, la validité ou l</w:t>
      </w:r>
      <w:r w:rsidR="00AC4CA5">
        <w:rPr>
          <w:sz w:val="20"/>
          <w:lang w:val="fr-FR"/>
        </w:rPr>
        <w:t>'</w:t>
      </w:r>
      <w:r w:rsidRPr="00AC4CA5">
        <w:rPr>
          <w:sz w:val="20"/>
          <w:lang w:val="fr-FR"/>
        </w:rPr>
        <w:t>applicabilité des droits de propriété intellectuelle, qu</w:t>
      </w:r>
      <w:r w:rsidR="00AC4CA5">
        <w:rPr>
          <w:sz w:val="20"/>
          <w:lang w:val="fr-FR"/>
        </w:rPr>
        <w:t>'</w:t>
      </w:r>
      <w:r w:rsidRPr="00AC4CA5">
        <w:rPr>
          <w:sz w:val="20"/>
          <w:lang w:val="fr-FR"/>
        </w:rPr>
        <w:t>ils soient revendiqués par un membre de l</w:t>
      </w:r>
      <w:r w:rsidR="00AC4CA5">
        <w:rPr>
          <w:sz w:val="20"/>
          <w:lang w:val="fr-FR"/>
        </w:rPr>
        <w:t>'</w:t>
      </w:r>
      <w:r w:rsidRPr="00AC4CA5">
        <w:rPr>
          <w:sz w:val="20"/>
          <w:lang w:val="fr-FR"/>
        </w:rPr>
        <w:t>UIT ou par une tierce partie étrangère à la procédure d</w:t>
      </w:r>
      <w:r w:rsidR="00AC4CA5">
        <w:rPr>
          <w:sz w:val="20"/>
          <w:lang w:val="fr-FR"/>
        </w:rPr>
        <w:t>'</w:t>
      </w:r>
      <w:r w:rsidRPr="00AC4CA5">
        <w:rPr>
          <w:sz w:val="20"/>
          <w:lang w:val="fr-FR"/>
        </w:rPr>
        <w:t>élaboration des Recommandations.</w:t>
      </w:r>
    </w:p>
    <w:p w14:paraId="783170B3" w14:textId="4C3B009B" w:rsidR="00F03260" w:rsidRPr="00AC4CA5" w:rsidRDefault="00F03260" w:rsidP="00F03260">
      <w:pPr>
        <w:tabs>
          <w:tab w:val="clear" w:pos="794"/>
          <w:tab w:val="clear" w:pos="1191"/>
          <w:tab w:val="clear" w:pos="1588"/>
          <w:tab w:val="clear" w:pos="1985"/>
        </w:tabs>
        <w:rPr>
          <w:sz w:val="20"/>
          <w:lang w:val="fr-FR"/>
        </w:rPr>
      </w:pPr>
      <w:r w:rsidRPr="00AC4CA5">
        <w:rPr>
          <w:sz w:val="20"/>
          <w:lang w:val="fr-FR"/>
        </w:rPr>
        <w:t>À la date d</w:t>
      </w:r>
      <w:r w:rsidR="00AC4CA5">
        <w:rPr>
          <w:sz w:val="20"/>
          <w:lang w:val="fr-FR"/>
        </w:rPr>
        <w:t>'</w:t>
      </w:r>
      <w:r w:rsidRPr="00AC4CA5">
        <w:rPr>
          <w:sz w:val="20"/>
          <w:lang w:val="fr-FR"/>
        </w:rPr>
        <w:t>approbation de la présente Recommandation, l</w:t>
      </w:r>
      <w:r w:rsidR="00AC4CA5">
        <w:rPr>
          <w:sz w:val="20"/>
          <w:lang w:val="fr-FR"/>
        </w:rPr>
        <w:t>'</w:t>
      </w:r>
      <w:r w:rsidRPr="00AC4CA5">
        <w:rPr>
          <w:sz w:val="20"/>
          <w:lang w:val="fr-FR"/>
        </w:rPr>
        <w:t>UIT avait été avisée de l</w:t>
      </w:r>
      <w:r w:rsidR="00AC4CA5">
        <w:rPr>
          <w:sz w:val="20"/>
          <w:lang w:val="fr-FR"/>
        </w:rPr>
        <w:t>'</w:t>
      </w:r>
      <w:r w:rsidRPr="00AC4CA5">
        <w:rPr>
          <w:sz w:val="20"/>
          <w:lang w:val="fr-FR"/>
        </w:rPr>
        <w:t>existence d</w:t>
      </w:r>
      <w:r w:rsidR="00AC4CA5">
        <w:rPr>
          <w:sz w:val="20"/>
          <w:lang w:val="fr-FR"/>
        </w:rPr>
        <w:t>'</w:t>
      </w:r>
      <w:r w:rsidRPr="00AC4CA5">
        <w:rPr>
          <w:sz w:val="20"/>
          <w:lang w:val="fr-FR"/>
        </w:rPr>
        <w:t>une propriété intellectuelle, protégée par des brevets, dont l</w:t>
      </w:r>
      <w:r w:rsidR="00AC4CA5">
        <w:rPr>
          <w:sz w:val="20"/>
          <w:lang w:val="fr-FR"/>
        </w:rPr>
        <w:t>'</w:t>
      </w:r>
      <w:r w:rsidRPr="00AC4CA5">
        <w:rPr>
          <w:sz w:val="20"/>
          <w:lang w:val="fr-FR"/>
        </w:rPr>
        <w:t>acquisition pourrait être requise pour mettre en œuvre la présente Recommandation. Toutefois, comme il ne s</w:t>
      </w:r>
      <w:r w:rsidR="00AC4CA5">
        <w:rPr>
          <w:sz w:val="20"/>
          <w:lang w:val="fr-FR"/>
        </w:rPr>
        <w:t>'</w:t>
      </w:r>
      <w:r w:rsidRPr="00AC4CA5">
        <w:rPr>
          <w:sz w:val="20"/>
          <w:lang w:val="fr-FR"/>
        </w:rPr>
        <w:t>agit peut-être pas de renseignements les plus récents, il est vivement recommandé aux développeurs de consulter les renseignements pertinents de l</w:t>
      </w:r>
      <w:r w:rsidR="00AC4CA5">
        <w:rPr>
          <w:sz w:val="20"/>
          <w:lang w:val="fr-FR"/>
        </w:rPr>
        <w:t>'</w:t>
      </w:r>
      <w:r w:rsidRPr="00AC4CA5">
        <w:rPr>
          <w:sz w:val="20"/>
          <w:lang w:val="fr-FR"/>
        </w:rPr>
        <w:t>UIT-R concernant les brevets à l</w:t>
      </w:r>
      <w:r w:rsidR="00AC4CA5">
        <w:rPr>
          <w:sz w:val="20"/>
          <w:lang w:val="fr-FR"/>
        </w:rPr>
        <w:t>'</w:t>
      </w:r>
      <w:r w:rsidRPr="00AC4CA5">
        <w:rPr>
          <w:sz w:val="20"/>
          <w:lang w:val="fr-FR"/>
        </w:rPr>
        <w:t xml:space="preserve">adresse </w:t>
      </w:r>
      <w:hyperlink r:id="rId14" w:history="1">
        <w:r w:rsidRPr="00AC4CA5">
          <w:rPr>
            <w:rStyle w:val="Hyperlink"/>
            <w:sz w:val="20"/>
            <w:lang w:val="fr-FR"/>
          </w:rPr>
          <w:t>https://www.itu.int/en/ITU-R/study-groups/Pages/itu-r-patent-information.aspx</w:t>
        </w:r>
      </w:hyperlink>
      <w:r w:rsidRPr="00AC4CA5">
        <w:rPr>
          <w:sz w:val="20"/>
          <w:lang w:val="fr-FR"/>
        </w:rPr>
        <w:t>.</w:t>
      </w:r>
    </w:p>
    <w:p w14:paraId="1BBD7273" w14:textId="77777777" w:rsidR="00F03260" w:rsidRPr="00AC4CA5" w:rsidRDefault="00F03260" w:rsidP="00F03260">
      <w:pPr>
        <w:spacing w:before="0"/>
        <w:jc w:val="center"/>
        <w:rPr>
          <w:sz w:val="22"/>
          <w:lang w:val="fr-FR"/>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F03260" w:rsidRPr="00AC4CA5" w14:paraId="68882039" w14:textId="77777777" w:rsidTr="0095439B">
        <w:tc>
          <w:tcPr>
            <w:tcW w:w="9609" w:type="dxa"/>
            <w:gridSpan w:val="2"/>
          </w:tcPr>
          <w:p w14:paraId="4DDC5D26" w14:textId="77777777" w:rsidR="00F03260" w:rsidRPr="00AC4CA5" w:rsidRDefault="00F03260" w:rsidP="0095439B">
            <w:pPr>
              <w:pStyle w:val="Chaptitle"/>
              <w:keepLines w:val="0"/>
              <w:tabs>
                <w:tab w:val="clear" w:pos="794"/>
                <w:tab w:val="clear" w:pos="1191"/>
                <w:tab w:val="clear" w:pos="1588"/>
                <w:tab w:val="clear" w:pos="1985"/>
              </w:tabs>
              <w:overflowPunct/>
              <w:spacing w:before="140"/>
              <w:textAlignment w:val="auto"/>
              <w:rPr>
                <w:sz w:val="22"/>
                <w:szCs w:val="22"/>
                <w:lang w:val="fr-FR"/>
              </w:rPr>
            </w:pPr>
            <w:r w:rsidRPr="00AC4CA5">
              <w:rPr>
                <w:sz w:val="22"/>
                <w:szCs w:val="22"/>
                <w:lang w:val="fr-FR"/>
              </w:rPr>
              <w:t xml:space="preserve">Séries des Recommandations UIT-R </w:t>
            </w:r>
          </w:p>
          <w:p w14:paraId="19EE5D90" w14:textId="49DADEBF"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fr-FR"/>
              </w:rPr>
            </w:pPr>
            <w:r w:rsidRPr="00AC4CA5">
              <w:rPr>
                <w:b w:val="0"/>
                <w:sz w:val="18"/>
                <w:szCs w:val="18"/>
                <w:lang w:val="fr-FR"/>
              </w:rPr>
              <w:t>(</w:t>
            </w:r>
            <w:r w:rsidR="00AC4CA5" w:rsidRPr="00AC4CA5">
              <w:rPr>
                <w:b w:val="0"/>
                <w:sz w:val="18"/>
                <w:szCs w:val="18"/>
                <w:lang w:val="fr-FR"/>
              </w:rPr>
              <w:t>Également</w:t>
            </w:r>
            <w:r w:rsidRPr="00AC4CA5">
              <w:rPr>
                <w:b w:val="0"/>
                <w:sz w:val="18"/>
                <w:szCs w:val="18"/>
                <w:lang w:val="fr-FR"/>
              </w:rPr>
              <w:t xml:space="preserve"> disponible en ligne: </w:t>
            </w:r>
            <w:hyperlink r:id="rId15" w:history="1">
              <w:r w:rsidRPr="00AC4CA5">
                <w:rPr>
                  <w:rStyle w:val="Hyperlink"/>
                  <w:b w:val="0"/>
                  <w:bCs/>
                  <w:sz w:val="18"/>
                  <w:szCs w:val="18"/>
                  <w:lang w:val="fr-FR"/>
                </w:rPr>
                <w:t>https://www.itu.int/publ/R-REC/fr</w:t>
              </w:r>
            </w:hyperlink>
            <w:r w:rsidRPr="00AC4CA5">
              <w:rPr>
                <w:b w:val="0"/>
                <w:bCs/>
                <w:sz w:val="18"/>
                <w:szCs w:val="18"/>
                <w:lang w:val="fr-FR"/>
              </w:rPr>
              <w:t>)</w:t>
            </w:r>
          </w:p>
        </w:tc>
      </w:tr>
      <w:tr w:rsidR="00F03260" w:rsidRPr="00AC4CA5" w14:paraId="23D9E951" w14:textId="77777777" w:rsidTr="0095439B">
        <w:tc>
          <w:tcPr>
            <w:tcW w:w="1170" w:type="dxa"/>
            <w:tcBorders>
              <w:bottom w:val="nil"/>
            </w:tcBorders>
          </w:tcPr>
          <w:p w14:paraId="49490C6A" w14:textId="77777777" w:rsidR="00F03260" w:rsidRPr="00AC4CA5" w:rsidRDefault="00F03260" w:rsidP="0095439B">
            <w:pPr>
              <w:spacing w:before="90" w:after="100"/>
              <w:ind w:left="57"/>
              <w:rPr>
                <w:b/>
                <w:bCs/>
                <w:sz w:val="20"/>
                <w:lang w:val="fr-FR"/>
              </w:rPr>
            </w:pPr>
            <w:r w:rsidRPr="00AC4CA5">
              <w:rPr>
                <w:b/>
                <w:bCs/>
                <w:sz w:val="20"/>
                <w:lang w:val="fr-FR"/>
              </w:rPr>
              <w:t>Séries</w:t>
            </w:r>
          </w:p>
        </w:tc>
        <w:tc>
          <w:tcPr>
            <w:tcW w:w="8439" w:type="dxa"/>
            <w:tcBorders>
              <w:bottom w:val="nil"/>
            </w:tcBorders>
          </w:tcPr>
          <w:p w14:paraId="126E12F5"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fr-FR"/>
              </w:rPr>
            </w:pPr>
            <w:r w:rsidRPr="00AC4CA5">
              <w:rPr>
                <w:bCs/>
                <w:sz w:val="20"/>
                <w:lang w:val="fr-FR"/>
              </w:rPr>
              <w:t>Titre</w:t>
            </w:r>
          </w:p>
        </w:tc>
      </w:tr>
      <w:tr w:rsidR="00F03260" w:rsidRPr="00AC4CA5" w14:paraId="2A656BCB" w14:textId="77777777" w:rsidTr="0095439B">
        <w:tc>
          <w:tcPr>
            <w:tcW w:w="1170" w:type="dxa"/>
            <w:tcBorders>
              <w:top w:val="nil"/>
              <w:bottom w:val="nil"/>
            </w:tcBorders>
          </w:tcPr>
          <w:p w14:paraId="79D8979F" w14:textId="77777777" w:rsidR="00F03260" w:rsidRPr="00AC4CA5" w:rsidRDefault="00F03260" w:rsidP="0095439B">
            <w:pPr>
              <w:spacing w:before="30" w:after="30"/>
              <w:ind w:left="57"/>
              <w:jc w:val="left"/>
              <w:rPr>
                <w:rFonts w:ascii="Times New Roman Bold" w:hAnsi="Times New Roman Bold"/>
                <w:b/>
                <w:bCs/>
                <w:sz w:val="20"/>
                <w:lang w:val="fr-FR"/>
              </w:rPr>
            </w:pPr>
            <w:r w:rsidRPr="00AC4CA5">
              <w:rPr>
                <w:rFonts w:ascii="Times New Roman Bold" w:hAnsi="Times New Roman Bold"/>
                <w:b/>
                <w:bCs/>
                <w:sz w:val="20"/>
                <w:lang w:val="fr-FR"/>
              </w:rPr>
              <w:t>BO</w:t>
            </w:r>
          </w:p>
        </w:tc>
        <w:tc>
          <w:tcPr>
            <w:tcW w:w="8439" w:type="dxa"/>
            <w:tcBorders>
              <w:top w:val="nil"/>
              <w:bottom w:val="nil"/>
            </w:tcBorders>
          </w:tcPr>
          <w:p w14:paraId="053DAEBE"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Diffusion par satellite</w:t>
            </w:r>
          </w:p>
        </w:tc>
      </w:tr>
      <w:tr w:rsidR="00F03260" w:rsidRPr="00AC4CA5" w14:paraId="2793013F" w14:textId="77777777" w:rsidTr="0095439B">
        <w:tc>
          <w:tcPr>
            <w:tcW w:w="1170" w:type="dxa"/>
            <w:tcBorders>
              <w:top w:val="nil"/>
              <w:bottom w:val="nil"/>
            </w:tcBorders>
          </w:tcPr>
          <w:p w14:paraId="0FE50A24" w14:textId="77777777" w:rsidR="00F03260" w:rsidRPr="00AC4CA5" w:rsidRDefault="00F03260" w:rsidP="0095439B">
            <w:pPr>
              <w:spacing w:before="30" w:after="30"/>
              <w:ind w:left="57"/>
              <w:jc w:val="left"/>
              <w:rPr>
                <w:rFonts w:ascii="Times New Roman Bold" w:hAnsi="Times New Roman Bold"/>
                <w:b/>
                <w:bCs/>
                <w:sz w:val="20"/>
                <w:lang w:val="fr-FR"/>
              </w:rPr>
            </w:pPr>
            <w:r w:rsidRPr="00AC4CA5">
              <w:rPr>
                <w:rFonts w:ascii="Times New Roman Bold" w:hAnsi="Times New Roman Bold"/>
                <w:b/>
                <w:bCs/>
                <w:sz w:val="20"/>
                <w:lang w:val="fr-FR"/>
              </w:rPr>
              <w:t>BR</w:t>
            </w:r>
          </w:p>
        </w:tc>
        <w:tc>
          <w:tcPr>
            <w:tcW w:w="8439" w:type="dxa"/>
            <w:tcBorders>
              <w:top w:val="nil"/>
              <w:bottom w:val="nil"/>
            </w:tcBorders>
          </w:tcPr>
          <w:p w14:paraId="60C2ADD0" w14:textId="3DDFEBCD"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Enregistrement pour la production, l</w:t>
            </w:r>
            <w:r w:rsidR="00AC4CA5">
              <w:rPr>
                <w:b w:val="0"/>
                <w:sz w:val="20"/>
                <w:lang w:val="fr-FR"/>
              </w:rPr>
              <w:t>'</w:t>
            </w:r>
            <w:r w:rsidRPr="00AC4CA5">
              <w:rPr>
                <w:b w:val="0"/>
                <w:sz w:val="20"/>
                <w:lang w:val="fr-FR"/>
              </w:rPr>
              <w:t>archivage et la diffusion; films pour la télévision</w:t>
            </w:r>
          </w:p>
        </w:tc>
      </w:tr>
      <w:tr w:rsidR="00F03260" w:rsidRPr="00AC4CA5" w14:paraId="7A4EB9E5" w14:textId="77777777" w:rsidTr="0095439B">
        <w:tc>
          <w:tcPr>
            <w:tcW w:w="1170" w:type="dxa"/>
            <w:tcBorders>
              <w:top w:val="nil"/>
              <w:bottom w:val="nil"/>
            </w:tcBorders>
          </w:tcPr>
          <w:p w14:paraId="4DA38AF4" w14:textId="77777777" w:rsidR="00F03260" w:rsidRPr="00AC4CA5" w:rsidRDefault="00F03260" w:rsidP="0095439B">
            <w:pPr>
              <w:spacing w:before="30" w:after="30"/>
              <w:ind w:left="57"/>
              <w:jc w:val="left"/>
              <w:rPr>
                <w:b/>
                <w:bCs/>
                <w:sz w:val="20"/>
                <w:lang w:val="fr-FR"/>
              </w:rPr>
            </w:pPr>
            <w:r w:rsidRPr="00AC4CA5">
              <w:rPr>
                <w:b/>
                <w:bCs/>
                <w:sz w:val="20"/>
                <w:lang w:val="fr-FR"/>
              </w:rPr>
              <w:t>BS</w:t>
            </w:r>
          </w:p>
        </w:tc>
        <w:tc>
          <w:tcPr>
            <w:tcW w:w="8439" w:type="dxa"/>
            <w:tcBorders>
              <w:top w:val="nil"/>
              <w:bottom w:val="nil"/>
            </w:tcBorders>
          </w:tcPr>
          <w:p w14:paraId="16168DE8"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Service de radiodiffusion sonore</w:t>
            </w:r>
          </w:p>
        </w:tc>
      </w:tr>
      <w:tr w:rsidR="00F03260" w:rsidRPr="00AC4CA5" w14:paraId="0E127821" w14:textId="77777777" w:rsidTr="0095439B">
        <w:tc>
          <w:tcPr>
            <w:tcW w:w="1170" w:type="dxa"/>
            <w:tcBorders>
              <w:top w:val="nil"/>
              <w:bottom w:val="nil"/>
            </w:tcBorders>
          </w:tcPr>
          <w:p w14:paraId="393E845F" w14:textId="77777777" w:rsidR="00F03260" w:rsidRPr="00AC4CA5" w:rsidRDefault="00F03260" w:rsidP="0095439B">
            <w:pPr>
              <w:spacing w:before="30" w:after="30"/>
              <w:ind w:left="57"/>
              <w:jc w:val="left"/>
              <w:rPr>
                <w:b/>
                <w:bCs/>
                <w:sz w:val="20"/>
                <w:lang w:val="fr-FR"/>
              </w:rPr>
            </w:pPr>
            <w:r w:rsidRPr="00AC4CA5">
              <w:rPr>
                <w:b/>
                <w:bCs/>
                <w:sz w:val="20"/>
                <w:lang w:val="fr-FR"/>
              </w:rPr>
              <w:t>BT</w:t>
            </w:r>
          </w:p>
        </w:tc>
        <w:tc>
          <w:tcPr>
            <w:tcW w:w="8439" w:type="dxa"/>
            <w:tcBorders>
              <w:top w:val="nil"/>
              <w:bottom w:val="nil"/>
            </w:tcBorders>
          </w:tcPr>
          <w:p w14:paraId="2E6905DB"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Service de radiodiffusion télévisuelle</w:t>
            </w:r>
          </w:p>
        </w:tc>
      </w:tr>
      <w:tr w:rsidR="00F03260" w:rsidRPr="00AC4CA5" w14:paraId="21CD7E09" w14:textId="77777777" w:rsidTr="0095439B">
        <w:tc>
          <w:tcPr>
            <w:tcW w:w="1170" w:type="dxa"/>
            <w:tcBorders>
              <w:top w:val="nil"/>
              <w:bottom w:val="nil"/>
            </w:tcBorders>
            <w:shd w:val="clear" w:color="auto" w:fill="FFFFFF" w:themeFill="background1"/>
          </w:tcPr>
          <w:p w14:paraId="75974E18" w14:textId="77777777" w:rsidR="00F03260" w:rsidRPr="00AC4CA5" w:rsidRDefault="00F03260" w:rsidP="0095439B">
            <w:pPr>
              <w:spacing w:before="30" w:after="30"/>
              <w:ind w:left="57"/>
              <w:jc w:val="left"/>
              <w:rPr>
                <w:rFonts w:ascii="Times New Roman Bold" w:hAnsi="Times New Roman Bold"/>
                <w:b/>
                <w:bCs/>
                <w:sz w:val="20"/>
                <w:lang w:val="fr-FR"/>
              </w:rPr>
            </w:pPr>
            <w:r w:rsidRPr="00AC4CA5">
              <w:rPr>
                <w:rFonts w:ascii="Times New Roman Bold" w:hAnsi="Times New Roman Bold"/>
                <w:b/>
                <w:bCs/>
                <w:sz w:val="20"/>
                <w:lang w:val="fr-FR"/>
              </w:rPr>
              <w:t>F</w:t>
            </w:r>
          </w:p>
        </w:tc>
        <w:tc>
          <w:tcPr>
            <w:tcW w:w="8439" w:type="dxa"/>
            <w:tcBorders>
              <w:top w:val="nil"/>
              <w:bottom w:val="nil"/>
            </w:tcBorders>
            <w:shd w:val="clear" w:color="auto" w:fill="FFFFFF" w:themeFill="background1"/>
          </w:tcPr>
          <w:p w14:paraId="489BF331"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Service fixe</w:t>
            </w:r>
          </w:p>
        </w:tc>
      </w:tr>
      <w:tr w:rsidR="00F03260" w:rsidRPr="00AC4CA5" w14:paraId="12134568" w14:textId="77777777" w:rsidTr="0095439B">
        <w:tc>
          <w:tcPr>
            <w:tcW w:w="1170" w:type="dxa"/>
            <w:tcBorders>
              <w:top w:val="nil"/>
              <w:bottom w:val="nil"/>
            </w:tcBorders>
            <w:shd w:val="clear" w:color="auto" w:fill="F3F3F3"/>
          </w:tcPr>
          <w:p w14:paraId="6368F3F0" w14:textId="77777777" w:rsidR="00F03260" w:rsidRPr="00AC4CA5" w:rsidRDefault="00F03260" w:rsidP="0095439B">
            <w:pPr>
              <w:spacing w:before="30" w:after="30"/>
              <w:ind w:left="57"/>
              <w:jc w:val="left"/>
              <w:rPr>
                <w:b/>
                <w:bCs/>
                <w:color w:val="000080"/>
                <w:sz w:val="20"/>
                <w:lang w:val="fr-FR"/>
              </w:rPr>
            </w:pPr>
            <w:r w:rsidRPr="00AC4CA5">
              <w:rPr>
                <w:b/>
                <w:bCs/>
                <w:color w:val="000080"/>
                <w:sz w:val="20"/>
                <w:lang w:val="fr-FR"/>
              </w:rPr>
              <w:t>M</w:t>
            </w:r>
          </w:p>
        </w:tc>
        <w:tc>
          <w:tcPr>
            <w:tcW w:w="8439" w:type="dxa"/>
            <w:tcBorders>
              <w:top w:val="nil"/>
              <w:bottom w:val="nil"/>
            </w:tcBorders>
            <w:shd w:val="clear" w:color="auto" w:fill="F3F3F3"/>
          </w:tcPr>
          <w:p w14:paraId="4C6321C4" w14:textId="2BE75BBC"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ascii="Times New Roman Bold" w:hAnsi="Times New Roman Bold"/>
                <w:color w:val="000080"/>
                <w:sz w:val="20"/>
                <w:lang w:val="fr-FR"/>
              </w:rPr>
            </w:pPr>
            <w:r w:rsidRPr="00AC4CA5">
              <w:rPr>
                <w:rFonts w:ascii="Times New Roman Bold" w:hAnsi="Times New Roman Bold"/>
                <w:color w:val="000080"/>
                <w:sz w:val="20"/>
                <w:lang w:val="fr-FR"/>
              </w:rPr>
              <w:t>Services mobile, de radiorepérage et d</w:t>
            </w:r>
            <w:r w:rsidR="00AC4CA5">
              <w:rPr>
                <w:rFonts w:ascii="Times New Roman Bold" w:hAnsi="Times New Roman Bold"/>
                <w:color w:val="000080"/>
                <w:sz w:val="20"/>
                <w:lang w:val="fr-FR"/>
              </w:rPr>
              <w:t>'</w:t>
            </w:r>
            <w:r w:rsidRPr="00AC4CA5">
              <w:rPr>
                <w:rFonts w:ascii="Times New Roman Bold" w:hAnsi="Times New Roman Bold"/>
                <w:color w:val="000080"/>
                <w:sz w:val="20"/>
                <w:lang w:val="fr-FR"/>
              </w:rPr>
              <w:t>amateur y compris les services par satellite associés</w:t>
            </w:r>
          </w:p>
        </w:tc>
      </w:tr>
      <w:tr w:rsidR="00F03260" w:rsidRPr="00AC4CA5" w14:paraId="65F31B61" w14:textId="77777777" w:rsidTr="0095439B">
        <w:tc>
          <w:tcPr>
            <w:tcW w:w="1170" w:type="dxa"/>
            <w:tcBorders>
              <w:top w:val="nil"/>
              <w:bottom w:val="nil"/>
            </w:tcBorders>
          </w:tcPr>
          <w:p w14:paraId="085A5B29" w14:textId="77777777" w:rsidR="00F03260" w:rsidRPr="00AC4CA5" w:rsidRDefault="00F03260" w:rsidP="0095439B">
            <w:pPr>
              <w:spacing w:before="30" w:after="30"/>
              <w:ind w:left="57"/>
              <w:jc w:val="left"/>
              <w:rPr>
                <w:b/>
                <w:bCs/>
                <w:sz w:val="20"/>
                <w:lang w:val="fr-FR"/>
              </w:rPr>
            </w:pPr>
            <w:r w:rsidRPr="00AC4CA5">
              <w:rPr>
                <w:b/>
                <w:bCs/>
                <w:sz w:val="20"/>
                <w:lang w:val="fr-FR"/>
              </w:rPr>
              <w:t>P</w:t>
            </w:r>
          </w:p>
        </w:tc>
        <w:tc>
          <w:tcPr>
            <w:tcW w:w="8439" w:type="dxa"/>
            <w:tcBorders>
              <w:top w:val="nil"/>
              <w:bottom w:val="nil"/>
            </w:tcBorders>
          </w:tcPr>
          <w:p w14:paraId="0D67E61A"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Propagation des ondes radioélectriques</w:t>
            </w:r>
          </w:p>
        </w:tc>
      </w:tr>
      <w:tr w:rsidR="00F03260" w:rsidRPr="00AC4CA5" w14:paraId="72F11EFB" w14:textId="77777777" w:rsidTr="0095439B">
        <w:tc>
          <w:tcPr>
            <w:tcW w:w="1170" w:type="dxa"/>
            <w:tcBorders>
              <w:top w:val="nil"/>
              <w:bottom w:val="nil"/>
            </w:tcBorders>
          </w:tcPr>
          <w:p w14:paraId="3A6E5153" w14:textId="77777777" w:rsidR="00F03260" w:rsidRPr="00AC4CA5" w:rsidRDefault="00F03260" w:rsidP="0095439B">
            <w:pPr>
              <w:spacing w:before="30" w:after="30"/>
              <w:ind w:left="57"/>
              <w:jc w:val="left"/>
              <w:rPr>
                <w:b/>
                <w:bCs/>
                <w:sz w:val="20"/>
                <w:lang w:val="fr-FR"/>
              </w:rPr>
            </w:pPr>
            <w:r w:rsidRPr="00AC4CA5">
              <w:rPr>
                <w:b/>
                <w:bCs/>
                <w:sz w:val="20"/>
                <w:lang w:val="fr-FR"/>
              </w:rPr>
              <w:t>RA</w:t>
            </w:r>
          </w:p>
        </w:tc>
        <w:tc>
          <w:tcPr>
            <w:tcW w:w="8439" w:type="dxa"/>
            <w:tcBorders>
              <w:top w:val="nil"/>
              <w:bottom w:val="nil"/>
            </w:tcBorders>
          </w:tcPr>
          <w:p w14:paraId="3532A502"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Radio astronomie</w:t>
            </w:r>
          </w:p>
        </w:tc>
      </w:tr>
      <w:tr w:rsidR="00F03260" w:rsidRPr="00AC4CA5" w14:paraId="6E54DD60" w14:textId="77777777" w:rsidTr="0095439B">
        <w:tc>
          <w:tcPr>
            <w:tcW w:w="1170" w:type="dxa"/>
            <w:tcBorders>
              <w:top w:val="nil"/>
              <w:bottom w:val="nil"/>
            </w:tcBorders>
          </w:tcPr>
          <w:p w14:paraId="273E7A8C" w14:textId="77777777" w:rsidR="00F03260" w:rsidRPr="00AC4CA5" w:rsidRDefault="00F03260" w:rsidP="0095439B">
            <w:pPr>
              <w:spacing w:before="30" w:after="30"/>
              <w:ind w:left="57"/>
              <w:jc w:val="left"/>
              <w:rPr>
                <w:b/>
                <w:bCs/>
                <w:sz w:val="20"/>
                <w:lang w:val="fr-FR"/>
              </w:rPr>
            </w:pPr>
            <w:r w:rsidRPr="00AC4CA5">
              <w:rPr>
                <w:b/>
                <w:bCs/>
                <w:sz w:val="20"/>
                <w:lang w:val="fr-FR"/>
              </w:rPr>
              <w:t>RS</w:t>
            </w:r>
          </w:p>
        </w:tc>
        <w:tc>
          <w:tcPr>
            <w:tcW w:w="8439" w:type="dxa"/>
            <w:tcBorders>
              <w:top w:val="nil"/>
              <w:bottom w:val="nil"/>
            </w:tcBorders>
          </w:tcPr>
          <w:p w14:paraId="22F00DF9"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Systèmes de télédétection</w:t>
            </w:r>
          </w:p>
        </w:tc>
      </w:tr>
      <w:tr w:rsidR="00F03260" w:rsidRPr="00AC4CA5" w14:paraId="32832BF0" w14:textId="77777777" w:rsidTr="0095439B">
        <w:tc>
          <w:tcPr>
            <w:tcW w:w="1170" w:type="dxa"/>
            <w:tcBorders>
              <w:top w:val="nil"/>
              <w:bottom w:val="nil"/>
            </w:tcBorders>
          </w:tcPr>
          <w:p w14:paraId="48BD967F" w14:textId="77777777" w:rsidR="00F03260" w:rsidRPr="00AC4CA5" w:rsidRDefault="00F03260" w:rsidP="0095439B">
            <w:pPr>
              <w:spacing w:before="30" w:after="30"/>
              <w:ind w:left="57"/>
              <w:jc w:val="left"/>
              <w:rPr>
                <w:b/>
                <w:bCs/>
                <w:sz w:val="20"/>
                <w:lang w:val="fr-FR"/>
              </w:rPr>
            </w:pPr>
            <w:r w:rsidRPr="00AC4CA5">
              <w:rPr>
                <w:b/>
                <w:bCs/>
                <w:sz w:val="20"/>
                <w:lang w:val="fr-FR"/>
              </w:rPr>
              <w:t>S</w:t>
            </w:r>
          </w:p>
        </w:tc>
        <w:tc>
          <w:tcPr>
            <w:tcW w:w="8439" w:type="dxa"/>
            <w:tcBorders>
              <w:top w:val="nil"/>
              <w:bottom w:val="nil"/>
            </w:tcBorders>
          </w:tcPr>
          <w:p w14:paraId="2C437243"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Service fixe par satellite</w:t>
            </w:r>
          </w:p>
        </w:tc>
      </w:tr>
      <w:tr w:rsidR="00F03260" w:rsidRPr="00AC4CA5" w14:paraId="1C8085D6" w14:textId="77777777" w:rsidTr="0095439B">
        <w:tc>
          <w:tcPr>
            <w:tcW w:w="1170" w:type="dxa"/>
            <w:tcBorders>
              <w:top w:val="nil"/>
              <w:bottom w:val="nil"/>
            </w:tcBorders>
            <w:shd w:val="clear" w:color="auto" w:fill="FFFFFF" w:themeFill="background1"/>
          </w:tcPr>
          <w:p w14:paraId="6D39677B" w14:textId="77777777" w:rsidR="00F03260" w:rsidRPr="00AC4CA5" w:rsidRDefault="00F03260" w:rsidP="0095439B">
            <w:pPr>
              <w:spacing w:before="30" w:after="30"/>
              <w:ind w:left="57"/>
              <w:jc w:val="left"/>
              <w:rPr>
                <w:rFonts w:ascii="Times New Roman Bold" w:hAnsi="Times New Roman Bold"/>
                <w:b/>
                <w:bCs/>
                <w:sz w:val="20"/>
                <w:lang w:val="fr-FR"/>
              </w:rPr>
            </w:pPr>
            <w:r w:rsidRPr="00AC4CA5">
              <w:rPr>
                <w:rFonts w:ascii="Times New Roman Bold" w:hAnsi="Times New Roman Bold"/>
                <w:b/>
                <w:bCs/>
                <w:sz w:val="20"/>
                <w:lang w:val="fr-FR"/>
              </w:rPr>
              <w:t>SA</w:t>
            </w:r>
          </w:p>
        </w:tc>
        <w:tc>
          <w:tcPr>
            <w:tcW w:w="8439" w:type="dxa"/>
            <w:tcBorders>
              <w:top w:val="nil"/>
              <w:bottom w:val="nil"/>
            </w:tcBorders>
            <w:shd w:val="clear" w:color="auto" w:fill="FFFFFF" w:themeFill="background1"/>
          </w:tcPr>
          <w:p w14:paraId="4E43DCF5"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Applications spatiales et météorologie</w:t>
            </w:r>
          </w:p>
        </w:tc>
      </w:tr>
      <w:tr w:rsidR="00F03260" w:rsidRPr="00AC4CA5" w14:paraId="58060426" w14:textId="77777777" w:rsidTr="0095439B">
        <w:tc>
          <w:tcPr>
            <w:tcW w:w="1170" w:type="dxa"/>
            <w:tcBorders>
              <w:top w:val="nil"/>
            </w:tcBorders>
          </w:tcPr>
          <w:p w14:paraId="099B2CA0" w14:textId="77777777" w:rsidR="00F03260" w:rsidRPr="00AC4CA5" w:rsidRDefault="00F03260" w:rsidP="0095439B">
            <w:pPr>
              <w:spacing w:before="30" w:after="30"/>
              <w:ind w:left="57"/>
              <w:jc w:val="left"/>
              <w:rPr>
                <w:b/>
                <w:bCs/>
                <w:sz w:val="20"/>
                <w:lang w:val="fr-FR"/>
              </w:rPr>
            </w:pPr>
            <w:r w:rsidRPr="00AC4CA5">
              <w:rPr>
                <w:b/>
                <w:bCs/>
                <w:sz w:val="20"/>
                <w:lang w:val="fr-FR"/>
              </w:rPr>
              <w:t>SF</w:t>
            </w:r>
          </w:p>
        </w:tc>
        <w:tc>
          <w:tcPr>
            <w:tcW w:w="8439" w:type="dxa"/>
            <w:tcBorders>
              <w:top w:val="nil"/>
            </w:tcBorders>
          </w:tcPr>
          <w:p w14:paraId="210BAD59"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Partage des fréquences et coordination entre les systèmes du service fixe par satellite et du service fixe</w:t>
            </w:r>
          </w:p>
        </w:tc>
      </w:tr>
      <w:tr w:rsidR="00F03260" w:rsidRPr="00AC4CA5" w14:paraId="07C0CC07" w14:textId="77777777" w:rsidTr="0095439B">
        <w:tc>
          <w:tcPr>
            <w:tcW w:w="1170" w:type="dxa"/>
          </w:tcPr>
          <w:p w14:paraId="79DA1751" w14:textId="77777777" w:rsidR="00F03260" w:rsidRPr="00AC4CA5" w:rsidRDefault="00F03260" w:rsidP="0095439B">
            <w:pPr>
              <w:spacing w:before="30" w:after="30"/>
              <w:ind w:left="57"/>
              <w:jc w:val="left"/>
              <w:rPr>
                <w:b/>
                <w:bCs/>
                <w:sz w:val="20"/>
                <w:lang w:val="fr-FR"/>
              </w:rPr>
            </w:pPr>
            <w:r w:rsidRPr="00AC4CA5">
              <w:rPr>
                <w:b/>
                <w:bCs/>
                <w:sz w:val="20"/>
                <w:lang w:val="fr-FR"/>
              </w:rPr>
              <w:t>SM</w:t>
            </w:r>
          </w:p>
        </w:tc>
        <w:tc>
          <w:tcPr>
            <w:tcW w:w="8439" w:type="dxa"/>
          </w:tcPr>
          <w:p w14:paraId="3EBD85BF"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Gestion du spectre</w:t>
            </w:r>
          </w:p>
        </w:tc>
      </w:tr>
      <w:tr w:rsidR="00F03260" w:rsidRPr="00AC4CA5" w14:paraId="4FE40399" w14:textId="77777777" w:rsidTr="0095439B">
        <w:tc>
          <w:tcPr>
            <w:tcW w:w="1170" w:type="dxa"/>
          </w:tcPr>
          <w:p w14:paraId="0A5FE1A4" w14:textId="77777777" w:rsidR="00F03260" w:rsidRPr="00AC4CA5" w:rsidRDefault="00F03260" w:rsidP="0095439B">
            <w:pPr>
              <w:spacing w:before="30" w:after="30"/>
              <w:ind w:left="57"/>
              <w:jc w:val="left"/>
              <w:rPr>
                <w:b/>
                <w:bCs/>
                <w:sz w:val="20"/>
                <w:lang w:val="fr-FR"/>
              </w:rPr>
            </w:pPr>
            <w:r w:rsidRPr="00AC4CA5">
              <w:rPr>
                <w:b/>
                <w:bCs/>
                <w:sz w:val="20"/>
                <w:lang w:val="fr-FR"/>
              </w:rPr>
              <w:t>SNG</w:t>
            </w:r>
          </w:p>
        </w:tc>
        <w:tc>
          <w:tcPr>
            <w:tcW w:w="8439" w:type="dxa"/>
          </w:tcPr>
          <w:p w14:paraId="1B6013CB" w14:textId="3BA1722A"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Reportage d</w:t>
            </w:r>
            <w:r w:rsidR="00AC4CA5">
              <w:rPr>
                <w:b w:val="0"/>
                <w:sz w:val="20"/>
                <w:lang w:val="fr-FR"/>
              </w:rPr>
              <w:t>'</w:t>
            </w:r>
            <w:r w:rsidRPr="00AC4CA5">
              <w:rPr>
                <w:b w:val="0"/>
                <w:sz w:val="20"/>
                <w:lang w:val="fr-FR"/>
              </w:rPr>
              <w:t>actualités par satellite</w:t>
            </w:r>
          </w:p>
        </w:tc>
      </w:tr>
      <w:tr w:rsidR="00F03260" w:rsidRPr="00AC4CA5" w14:paraId="6409EBC4" w14:textId="77777777" w:rsidTr="0095439B">
        <w:tc>
          <w:tcPr>
            <w:tcW w:w="1170" w:type="dxa"/>
          </w:tcPr>
          <w:p w14:paraId="796AEEE7" w14:textId="77777777" w:rsidR="00F03260" w:rsidRPr="00AC4CA5" w:rsidRDefault="00F03260" w:rsidP="0095439B">
            <w:pPr>
              <w:spacing w:before="30" w:after="30"/>
              <w:ind w:left="57"/>
              <w:jc w:val="left"/>
              <w:rPr>
                <w:rFonts w:ascii="Times New Roman Bold" w:hAnsi="Times New Roman Bold"/>
                <w:b/>
                <w:bCs/>
                <w:sz w:val="20"/>
                <w:lang w:val="fr-FR"/>
              </w:rPr>
            </w:pPr>
            <w:r w:rsidRPr="00AC4CA5">
              <w:rPr>
                <w:rFonts w:ascii="Times New Roman Bold" w:hAnsi="Times New Roman Bold"/>
                <w:b/>
                <w:bCs/>
                <w:sz w:val="20"/>
                <w:lang w:val="fr-FR"/>
              </w:rPr>
              <w:t>TF</w:t>
            </w:r>
          </w:p>
        </w:tc>
        <w:tc>
          <w:tcPr>
            <w:tcW w:w="8439" w:type="dxa"/>
          </w:tcPr>
          <w:p w14:paraId="165C0A75" w14:textId="62291D7B" w:rsidR="00F03260" w:rsidRPr="00AC4CA5" w:rsidRDefault="00AC4CA5"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AC4CA5">
              <w:rPr>
                <w:b w:val="0"/>
                <w:sz w:val="20"/>
                <w:lang w:val="fr-FR"/>
              </w:rPr>
              <w:t>Émissions</w:t>
            </w:r>
            <w:r w:rsidR="00F03260" w:rsidRPr="00AC4CA5">
              <w:rPr>
                <w:b w:val="0"/>
                <w:sz w:val="20"/>
                <w:lang w:val="fr-FR"/>
              </w:rPr>
              <w:t xml:space="preserve"> de fréquences étalon et de signaux horaires</w:t>
            </w:r>
          </w:p>
        </w:tc>
      </w:tr>
      <w:tr w:rsidR="00F03260" w:rsidRPr="00AC4CA5" w14:paraId="18854EE4" w14:textId="77777777" w:rsidTr="0095439B">
        <w:tc>
          <w:tcPr>
            <w:tcW w:w="1170" w:type="dxa"/>
          </w:tcPr>
          <w:p w14:paraId="6BA6A00F" w14:textId="77777777" w:rsidR="00F03260" w:rsidRPr="00AC4CA5" w:rsidRDefault="00F03260" w:rsidP="0095439B">
            <w:pPr>
              <w:spacing w:before="30" w:after="30"/>
              <w:ind w:left="57"/>
              <w:jc w:val="left"/>
              <w:rPr>
                <w:b/>
                <w:bCs/>
                <w:sz w:val="20"/>
                <w:lang w:val="fr-FR"/>
              </w:rPr>
            </w:pPr>
            <w:r w:rsidRPr="00AC4CA5">
              <w:rPr>
                <w:b/>
                <w:bCs/>
                <w:sz w:val="20"/>
                <w:lang w:val="fr-FR"/>
              </w:rPr>
              <w:t>V</w:t>
            </w:r>
          </w:p>
        </w:tc>
        <w:tc>
          <w:tcPr>
            <w:tcW w:w="8439" w:type="dxa"/>
          </w:tcPr>
          <w:p w14:paraId="725741D4" w14:textId="77777777" w:rsidR="00F03260" w:rsidRPr="00AC4CA5" w:rsidRDefault="00F03260" w:rsidP="0095439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140"/>
              <w:jc w:val="left"/>
              <w:rPr>
                <w:b w:val="0"/>
                <w:sz w:val="20"/>
                <w:lang w:val="fr-FR"/>
              </w:rPr>
            </w:pPr>
            <w:r w:rsidRPr="00AC4CA5">
              <w:rPr>
                <w:b w:val="0"/>
                <w:sz w:val="20"/>
                <w:lang w:val="fr-FR"/>
              </w:rPr>
              <w:t>Vocabulaire et sujets associés</w:t>
            </w:r>
          </w:p>
        </w:tc>
      </w:tr>
    </w:tbl>
    <w:p w14:paraId="4D303175" w14:textId="77777777" w:rsidR="00F03260" w:rsidRPr="00AC4CA5" w:rsidRDefault="00F03260" w:rsidP="00F03260">
      <w:pPr>
        <w:spacing w:before="0"/>
        <w:jc w:val="center"/>
        <w:rPr>
          <w:sz w:val="20"/>
          <w:lang w:val="fr-FR"/>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F03260" w:rsidRPr="00AC4CA5" w14:paraId="35097C46" w14:textId="77777777" w:rsidTr="0095439B">
        <w:tc>
          <w:tcPr>
            <w:tcW w:w="9609" w:type="dxa"/>
          </w:tcPr>
          <w:p w14:paraId="4CE62AEC" w14:textId="77777777" w:rsidR="00F03260" w:rsidRPr="00AC4CA5" w:rsidRDefault="00F03260" w:rsidP="0095439B">
            <w:pPr>
              <w:spacing w:before="80" w:after="80"/>
              <w:rPr>
                <w:i/>
                <w:iCs/>
                <w:sz w:val="20"/>
                <w:lang w:val="fr-FR"/>
              </w:rPr>
            </w:pPr>
            <w:r w:rsidRPr="00AC4CA5">
              <w:rPr>
                <w:b/>
                <w:bCs/>
                <w:i/>
                <w:iCs/>
                <w:sz w:val="20"/>
                <w:lang w:val="fr-FR"/>
              </w:rPr>
              <w:t>Note</w:t>
            </w:r>
            <w:r w:rsidRPr="00AC4CA5">
              <w:rPr>
                <w:i/>
                <w:iCs/>
                <w:sz w:val="20"/>
                <w:lang w:val="fr-FR"/>
              </w:rPr>
              <w:t xml:space="preserve">: Cette Recommandation UIT-R a été approuvée en anglais aux termes de la procédure détaillée dans la Résolution UIT-R 1. </w:t>
            </w:r>
          </w:p>
        </w:tc>
      </w:tr>
    </w:tbl>
    <w:p w14:paraId="47F1496B" w14:textId="77777777" w:rsidR="00F03260" w:rsidRPr="00AC4CA5" w:rsidRDefault="00F03260" w:rsidP="00F03260">
      <w:pPr>
        <w:spacing w:before="0"/>
        <w:jc w:val="center"/>
        <w:rPr>
          <w:sz w:val="22"/>
          <w:lang w:val="fr-FR"/>
        </w:rPr>
      </w:pPr>
    </w:p>
    <w:p w14:paraId="0E9A6C5C" w14:textId="77777777" w:rsidR="00F03260" w:rsidRPr="00AC4CA5" w:rsidRDefault="00F03260" w:rsidP="00F03260">
      <w:pPr>
        <w:spacing w:before="100"/>
        <w:jc w:val="right"/>
        <w:rPr>
          <w:i/>
          <w:iCs/>
          <w:sz w:val="20"/>
          <w:lang w:val="fr-FR"/>
        </w:rPr>
      </w:pPr>
      <w:r w:rsidRPr="00AC4CA5">
        <w:rPr>
          <w:i/>
          <w:iCs/>
          <w:sz w:val="20"/>
          <w:lang w:val="fr-FR"/>
        </w:rPr>
        <w:t>Publication électronique</w:t>
      </w:r>
    </w:p>
    <w:p w14:paraId="553BBAC5" w14:textId="77777777" w:rsidR="00F03260" w:rsidRPr="00AC4CA5" w:rsidRDefault="00F03260" w:rsidP="00F03260">
      <w:pPr>
        <w:spacing w:before="0"/>
        <w:jc w:val="right"/>
        <w:rPr>
          <w:sz w:val="20"/>
          <w:lang w:val="fr-FR"/>
        </w:rPr>
      </w:pPr>
      <w:r w:rsidRPr="00AC4CA5">
        <w:rPr>
          <w:sz w:val="20"/>
          <w:lang w:val="fr-FR"/>
        </w:rPr>
        <w:t>Genève, 2026</w:t>
      </w:r>
    </w:p>
    <w:p w14:paraId="6F78FDFE" w14:textId="77777777" w:rsidR="00F03260" w:rsidRPr="00AC4CA5" w:rsidRDefault="00F03260" w:rsidP="00F03260">
      <w:pPr>
        <w:spacing w:before="200"/>
        <w:jc w:val="center"/>
        <w:rPr>
          <w:sz w:val="20"/>
          <w:lang w:val="fr-FR"/>
        </w:rPr>
      </w:pPr>
      <w:r w:rsidRPr="00AC4CA5">
        <w:rPr>
          <w:sz w:val="20"/>
          <w:lang w:val="fr-FR"/>
        </w:rPr>
        <w:sym w:font="Symbol" w:char="F0E3"/>
      </w:r>
      <w:r w:rsidRPr="00AC4CA5">
        <w:rPr>
          <w:sz w:val="20"/>
          <w:lang w:val="fr-FR"/>
        </w:rPr>
        <w:t xml:space="preserve"> UIT </w:t>
      </w:r>
      <w:bookmarkStart w:id="1" w:name="iiannee"/>
      <w:bookmarkEnd w:id="1"/>
      <w:r w:rsidRPr="00AC4CA5">
        <w:rPr>
          <w:sz w:val="20"/>
          <w:lang w:val="fr-FR"/>
        </w:rPr>
        <w:t>2026</w:t>
      </w:r>
    </w:p>
    <w:p w14:paraId="0FB4DEBB" w14:textId="09C4A8F9" w:rsidR="00F03260" w:rsidRPr="00AC4CA5" w:rsidRDefault="00F03260" w:rsidP="00F03260">
      <w:pPr>
        <w:rPr>
          <w:sz w:val="18"/>
          <w:szCs w:val="18"/>
          <w:lang w:val="fr-FR"/>
        </w:rPr>
      </w:pPr>
      <w:r w:rsidRPr="00AC4CA5">
        <w:rPr>
          <w:sz w:val="18"/>
          <w:szCs w:val="18"/>
          <w:lang w:val="fr-FR"/>
        </w:rPr>
        <w:t>Tous droits réservés. Aucune partie de cette publication ne peut être reproduite, par quelque procédé que ce soit, sans l</w:t>
      </w:r>
      <w:r w:rsidR="00AC4CA5">
        <w:rPr>
          <w:sz w:val="18"/>
          <w:szCs w:val="18"/>
          <w:lang w:val="fr-FR"/>
        </w:rPr>
        <w:t>'</w:t>
      </w:r>
      <w:r w:rsidRPr="00AC4CA5">
        <w:rPr>
          <w:sz w:val="18"/>
          <w:szCs w:val="18"/>
          <w:lang w:val="fr-FR"/>
        </w:rPr>
        <w:t>accord écrit préalable de l</w:t>
      </w:r>
      <w:r w:rsidR="00AC4CA5">
        <w:rPr>
          <w:sz w:val="18"/>
          <w:szCs w:val="18"/>
          <w:lang w:val="fr-FR"/>
        </w:rPr>
        <w:t>'</w:t>
      </w:r>
      <w:r w:rsidRPr="00AC4CA5">
        <w:rPr>
          <w:sz w:val="18"/>
          <w:szCs w:val="18"/>
          <w:lang w:val="fr-FR"/>
        </w:rPr>
        <w:t>UIT.</w:t>
      </w:r>
    </w:p>
    <w:p w14:paraId="28D15D50" w14:textId="77777777" w:rsidR="00F03260" w:rsidRPr="00AC4CA5" w:rsidRDefault="00F03260" w:rsidP="00F03260">
      <w:pPr>
        <w:spacing w:before="160"/>
        <w:rPr>
          <w:i/>
          <w:sz w:val="20"/>
          <w:lang w:val="fr-FR"/>
        </w:rPr>
        <w:sectPr w:rsidR="00F03260" w:rsidRPr="00AC4CA5" w:rsidSect="00F03260">
          <w:headerReference w:type="even" r:id="rId16"/>
          <w:headerReference w:type="default" r:id="rId17"/>
          <w:pgSz w:w="11907" w:h="16834" w:code="9"/>
          <w:pgMar w:top="1418" w:right="1134" w:bottom="1134" w:left="1134" w:header="720" w:footer="482" w:gutter="0"/>
          <w:paperSrc w:first="15" w:other="15"/>
          <w:pgNumType w:fmt="lowerRoman" w:start="2"/>
          <w:cols w:space="720"/>
        </w:sectPr>
      </w:pPr>
    </w:p>
    <w:p w14:paraId="02F59471" w14:textId="7C4A68F6" w:rsidR="00F03260" w:rsidRPr="00AC4CA5" w:rsidRDefault="00F03260" w:rsidP="00F03260">
      <w:pPr>
        <w:pStyle w:val="RecNo"/>
        <w:rPr>
          <w:lang w:val="fr-FR"/>
        </w:rPr>
      </w:pPr>
      <w:bookmarkStart w:id="2" w:name="irecnoe"/>
      <w:bookmarkEnd w:id="2"/>
      <w:r w:rsidRPr="00AC4CA5">
        <w:rPr>
          <w:lang w:val="fr-FR"/>
        </w:rPr>
        <w:lastRenderedPageBreak/>
        <w:t xml:space="preserve">RECOMMANDATION  </w:t>
      </w:r>
      <w:r w:rsidRPr="00AC4CA5">
        <w:rPr>
          <w:rStyle w:val="href"/>
          <w:lang w:val="fr-FR"/>
        </w:rPr>
        <w:t>UIT-R  M.</w:t>
      </w:r>
      <w:r w:rsidR="00650DF0" w:rsidRPr="00AC4CA5">
        <w:rPr>
          <w:rStyle w:val="href"/>
          <w:lang w:val="fr-FR"/>
        </w:rPr>
        <w:t>2177-0</w:t>
      </w:r>
    </w:p>
    <w:p w14:paraId="4CD01355" w14:textId="296ED9E8" w:rsidR="00650DF0" w:rsidRPr="00AC4CA5" w:rsidRDefault="00650DF0" w:rsidP="00650DF0">
      <w:pPr>
        <w:pStyle w:val="Rectitle"/>
        <w:rPr>
          <w:lang w:val="fr-FR"/>
        </w:rPr>
      </w:pPr>
      <w:r w:rsidRPr="00AC4CA5">
        <w:rPr>
          <w:lang w:val="fr-FR"/>
        </w:rPr>
        <w:t>Spécifications détaillées des interfaces radioélectriques de</w:t>
      </w:r>
      <w:r w:rsidR="009C2ABF" w:rsidRPr="00AC4CA5">
        <w:rPr>
          <w:lang w:val="fr-FR"/>
        </w:rPr>
        <w:t xml:space="preserve"> </w:t>
      </w:r>
      <w:r w:rsidRPr="00AC4CA5">
        <w:rPr>
          <w:lang w:val="fr-FR"/>
        </w:rPr>
        <w:br/>
        <w:t>la composante satellite des télécommunications</w:t>
      </w:r>
      <w:r w:rsidR="009C2ABF" w:rsidRPr="00AC4CA5">
        <w:rPr>
          <w:lang w:val="fr-FR"/>
        </w:rPr>
        <w:t xml:space="preserve"> </w:t>
      </w:r>
      <w:r w:rsidRPr="00AC4CA5">
        <w:rPr>
          <w:lang w:val="fr-FR"/>
        </w:rPr>
        <w:br/>
        <w:t>mobiles internationales 2020 (IMT-2020)</w:t>
      </w:r>
    </w:p>
    <w:p w14:paraId="6582868F" w14:textId="77777777" w:rsidR="00650DF0" w:rsidRPr="00AC4CA5" w:rsidRDefault="00650DF0" w:rsidP="00650DF0">
      <w:pPr>
        <w:pStyle w:val="Recdate"/>
        <w:rPr>
          <w:lang w:val="fr-FR"/>
        </w:rPr>
      </w:pPr>
      <w:bookmarkStart w:id="3" w:name="Related_Questions"/>
      <w:bookmarkStart w:id="4" w:name="Revision_history"/>
      <w:bookmarkEnd w:id="3"/>
      <w:r w:rsidRPr="00AC4CA5">
        <w:rPr>
          <w:lang w:val="fr-FR"/>
        </w:rPr>
        <w:t>(</w:t>
      </w:r>
      <w:bookmarkEnd w:id="4"/>
      <w:r w:rsidRPr="00AC4CA5">
        <w:rPr>
          <w:lang w:val="fr-FR"/>
        </w:rPr>
        <w:t>2026)</w:t>
      </w:r>
    </w:p>
    <w:p w14:paraId="5B70FE41" w14:textId="1B9CA8BE" w:rsidR="00650DF0" w:rsidRPr="00AC4CA5" w:rsidRDefault="00650DF0" w:rsidP="00650DF0">
      <w:pPr>
        <w:pStyle w:val="HeadingSum"/>
        <w:rPr>
          <w:lang w:val="fr-FR"/>
        </w:rPr>
      </w:pPr>
      <w:r w:rsidRPr="00AC4CA5">
        <w:rPr>
          <w:lang w:val="fr-FR"/>
        </w:rPr>
        <w:t>Domaine d</w:t>
      </w:r>
      <w:r w:rsidR="00AC4CA5">
        <w:rPr>
          <w:lang w:val="fr-FR"/>
        </w:rPr>
        <w:t>'</w:t>
      </w:r>
      <w:r w:rsidRPr="00AC4CA5">
        <w:rPr>
          <w:lang w:val="fr-FR"/>
        </w:rPr>
        <w:t>application</w:t>
      </w:r>
    </w:p>
    <w:p w14:paraId="18D6E972" w14:textId="23360CDA" w:rsidR="00650DF0" w:rsidRPr="00AC4CA5" w:rsidRDefault="00650DF0" w:rsidP="009C2ABF">
      <w:pPr>
        <w:pStyle w:val="Summary"/>
        <w:rPr>
          <w:lang w:val="fr-FR"/>
        </w:rPr>
      </w:pPr>
      <w:r w:rsidRPr="00AC4CA5">
        <w:rPr>
          <w:lang w:val="fr-FR"/>
        </w:rPr>
        <w:t>La présente Recommandation recense les technologies d</w:t>
      </w:r>
      <w:r w:rsidR="00AC4CA5">
        <w:rPr>
          <w:lang w:val="fr-FR"/>
        </w:rPr>
        <w:t>'</w:t>
      </w:r>
      <w:r w:rsidRPr="00AC4CA5">
        <w:rPr>
          <w:lang w:val="fr-FR"/>
        </w:rPr>
        <w:t>interface radioélectrique de la composante satellite des télécommunications mobiles internationales 2020 (IMT-2020) et fournit les spécifications détaillées de l</w:t>
      </w:r>
      <w:r w:rsidR="00AC4CA5">
        <w:rPr>
          <w:lang w:val="fr-FR"/>
        </w:rPr>
        <w:t>'</w:t>
      </w:r>
      <w:r w:rsidRPr="00AC4CA5">
        <w:rPr>
          <w:lang w:val="fr-FR"/>
        </w:rPr>
        <w:t>interface radioélectrique.</w:t>
      </w:r>
    </w:p>
    <w:p w14:paraId="07C66820" w14:textId="1CB862AA" w:rsidR="00650DF0" w:rsidRPr="00AC4CA5" w:rsidRDefault="00650DF0" w:rsidP="009C2ABF">
      <w:pPr>
        <w:pStyle w:val="Summary"/>
        <w:rPr>
          <w:lang w:val="fr-FR"/>
        </w:rPr>
      </w:pPr>
      <w:r w:rsidRPr="00AC4CA5">
        <w:rPr>
          <w:lang w:val="fr-FR"/>
        </w:rPr>
        <w:t>Ces spécifications de l</w:t>
      </w:r>
      <w:r w:rsidR="00AC4CA5">
        <w:rPr>
          <w:lang w:val="fr-FR"/>
        </w:rPr>
        <w:t>'</w:t>
      </w:r>
      <w:r w:rsidRPr="00AC4CA5">
        <w:rPr>
          <w:lang w:val="fr-FR"/>
        </w:rPr>
        <w:t>interface radioélectrique fournissent des précisions sur les caractéristiques et les paramètres de la composante satellite des IMT-2020. La présente Recommandation permet notamment de garantir la compatibilité à l</w:t>
      </w:r>
      <w:r w:rsidR="00AC4CA5">
        <w:rPr>
          <w:lang w:val="fr-FR"/>
        </w:rPr>
        <w:t>'</w:t>
      </w:r>
      <w:r w:rsidRPr="00AC4CA5">
        <w:rPr>
          <w:lang w:val="fr-FR"/>
        </w:rPr>
        <w:t>échelle mondiale et l</w:t>
      </w:r>
      <w:r w:rsidR="00AC4CA5">
        <w:rPr>
          <w:lang w:val="fr-FR"/>
        </w:rPr>
        <w:t>'</w:t>
      </w:r>
      <w:r w:rsidRPr="00AC4CA5">
        <w:rPr>
          <w:lang w:val="fr-FR"/>
        </w:rPr>
        <w:t>itinérance à l</w:t>
      </w:r>
      <w:r w:rsidR="00AC4CA5">
        <w:rPr>
          <w:lang w:val="fr-FR"/>
        </w:rPr>
        <w:t>'</w:t>
      </w:r>
      <w:r w:rsidRPr="00AC4CA5">
        <w:rPr>
          <w:lang w:val="fr-FR"/>
        </w:rPr>
        <w:t>échelle internationale des services de communication par satellite fournis.</w:t>
      </w:r>
    </w:p>
    <w:p w14:paraId="61953F75" w14:textId="77777777" w:rsidR="00650DF0" w:rsidRPr="00AC4CA5" w:rsidRDefault="00650DF0" w:rsidP="00650DF0">
      <w:pPr>
        <w:pStyle w:val="Headingb"/>
        <w:rPr>
          <w:lang w:val="fr-FR"/>
        </w:rPr>
      </w:pPr>
      <w:r w:rsidRPr="00AC4CA5">
        <w:rPr>
          <w:lang w:val="fr-FR"/>
        </w:rPr>
        <w:t>Mots clés</w:t>
      </w:r>
    </w:p>
    <w:p w14:paraId="35B04F4F" w14:textId="77777777" w:rsidR="00650DF0" w:rsidRPr="00650DF0" w:rsidRDefault="00650DF0" w:rsidP="00650DF0">
      <w:pPr>
        <w:rPr>
          <w:lang w:val="fr-FR"/>
        </w:rPr>
      </w:pPr>
      <w:r w:rsidRPr="00650DF0">
        <w:rPr>
          <w:lang w:val="fr-FR"/>
        </w:rPr>
        <w:t>IMT, IMT-2020, interface radioélectrique, satellite</w:t>
      </w:r>
    </w:p>
    <w:p w14:paraId="47DF6171" w14:textId="77777777" w:rsidR="00650DF0" w:rsidRPr="00AC4CA5" w:rsidRDefault="00650DF0" w:rsidP="00650DF0">
      <w:pPr>
        <w:pStyle w:val="Headingb"/>
        <w:rPr>
          <w:lang w:val="fr-FR"/>
        </w:rPr>
      </w:pPr>
      <w:r w:rsidRPr="00AC4CA5">
        <w:rPr>
          <w:lang w:val="fr-FR"/>
        </w:rPr>
        <w:t>Abréviations/Glossaire</w:t>
      </w:r>
    </w:p>
    <w:p w14:paraId="29078EC5" w14:textId="50252D08" w:rsidR="00D9024C" w:rsidRPr="00AC4CA5" w:rsidRDefault="00D9024C" w:rsidP="00650DF0">
      <w:pPr>
        <w:tabs>
          <w:tab w:val="clear" w:pos="794"/>
          <w:tab w:val="clear" w:pos="1191"/>
          <w:tab w:val="left" w:pos="1418"/>
        </w:tabs>
        <w:ind w:left="1418" w:hanging="1418"/>
        <w:rPr>
          <w:lang w:val="fr-FR"/>
        </w:rPr>
      </w:pPr>
      <w:r w:rsidRPr="00AC4CA5">
        <w:rPr>
          <w:lang w:val="fr-FR"/>
        </w:rPr>
        <w:t>3GPP</w:t>
      </w:r>
      <w:r w:rsidRPr="00AC4CA5">
        <w:rPr>
          <w:lang w:val="fr-FR"/>
        </w:rPr>
        <w:tab/>
      </w:r>
      <w:r w:rsidR="009C2ABF" w:rsidRPr="00AC4CA5">
        <w:rPr>
          <w:lang w:val="fr-FR"/>
        </w:rPr>
        <w:t>p</w:t>
      </w:r>
      <w:r w:rsidRPr="00AC4CA5">
        <w:rPr>
          <w:lang w:val="fr-FR"/>
        </w:rPr>
        <w:t>rojet de partenariat de troisième génération (</w:t>
      </w:r>
      <w:r w:rsidRPr="00AC4CA5">
        <w:rPr>
          <w:i/>
          <w:iCs/>
          <w:lang w:val="fr-FR"/>
        </w:rPr>
        <w:t>3rd Generation Partnership Project</w:t>
      </w:r>
      <w:r w:rsidRPr="00AC4CA5">
        <w:rPr>
          <w:lang w:val="fr-FR"/>
        </w:rPr>
        <w:t>)</w:t>
      </w:r>
    </w:p>
    <w:p w14:paraId="21FCEB12"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5GC</w:t>
      </w:r>
      <w:r w:rsidRPr="00AC4CA5">
        <w:rPr>
          <w:lang w:val="fr-FR"/>
        </w:rPr>
        <w:tab/>
        <w:t>cœur de réseau 5G (</w:t>
      </w:r>
      <w:r w:rsidRPr="00AC4CA5">
        <w:rPr>
          <w:i/>
          <w:iCs/>
          <w:lang w:val="fr-FR"/>
        </w:rPr>
        <w:t>5G core</w:t>
      </w:r>
      <w:r w:rsidRPr="00AC4CA5">
        <w:rPr>
          <w:lang w:val="fr-FR"/>
        </w:rPr>
        <w:t>)</w:t>
      </w:r>
    </w:p>
    <w:p w14:paraId="7ED2D14D" w14:textId="72084931" w:rsidR="00D9024C" w:rsidRPr="00AC4CA5" w:rsidRDefault="00D9024C" w:rsidP="00650DF0">
      <w:pPr>
        <w:tabs>
          <w:tab w:val="clear" w:pos="794"/>
          <w:tab w:val="clear" w:pos="1191"/>
          <w:tab w:val="left" w:pos="1418"/>
        </w:tabs>
        <w:ind w:left="1418" w:hanging="1418"/>
        <w:rPr>
          <w:lang w:val="fr-FR"/>
        </w:rPr>
      </w:pPr>
      <w:r w:rsidRPr="00AC4CA5">
        <w:rPr>
          <w:lang w:val="fr-FR"/>
        </w:rPr>
        <w:t>AMF</w:t>
      </w:r>
      <w:r w:rsidRPr="00AC4CA5">
        <w:rPr>
          <w:lang w:val="fr-FR"/>
        </w:rPr>
        <w:tab/>
        <w:t>fonction de gestion de l</w:t>
      </w:r>
      <w:r w:rsidR="00AC4CA5">
        <w:rPr>
          <w:lang w:val="fr-FR"/>
        </w:rPr>
        <w:t>'</w:t>
      </w:r>
      <w:r w:rsidRPr="00AC4CA5">
        <w:rPr>
          <w:lang w:val="fr-FR"/>
        </w:rPr>
        <w:t>accès et de la mobilité (</w:t>
      </w:r>
      <w:r w:rsidRPr="00AC4CA5">
        <w:rPr>
          <w:i/>
          <w:iCs/>
          <w:lang w:val="fr-FR"/>
        </w:rPr>
        <w:t>access and mobility management function</w:t>
      </w:r>
      <w:r w:rsidRPr="00AC4CA5">
        <w:rPr>
          <w:lang w:val="fr-FR"/>
        </w:rPr>
        <w:t>)</w:t>
      </w:r>
    </w:p>
    <w:p w14:paraId="78B466EA"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ARQ</w:t>
      </w:r>
      <w:r w:rsidRPr="00AC4CA5">
        <w:rPr>
          <w:lang w:val="fr-FR"/>
        </w:rPr>
        <w:tab/>
        <w:t>demande de répétition automatique (</w:t>
      </w:r>
      <w:r w:rsidRPr="00AC4CA5">
        <w:rPr>
          <w:i/>
          <w:iCs/>
          <w:lang w:val="fr-FR"/>
        </w:rPr>
        <w:t>automatic repeat request</w:t>
      </w:r>
      <w:r w:rsidRPr="00AC4CA5">
        <w:rPr>
          <w:lang w:val="fr-FR"/>
        </w:rPr>
        <w:t>)</w:t>
      </w:r>
    </w:p>
    <w:p w14:paraId="3BDD073C" w14:textId="14405D2E" w:rsidR="00D9024C" w:rsidRPr="00AC4CA5" w:rsidRDefault="00D9024C" w:rsidP="00650DF0">
      <w:pPr>
        <w:tabs>
          <w:tab w:val="clear" w:pos="794"/>
          <w:tab w:val="clear" w:pos="1191"/>
          <w:tab w:val="left" w:pos="1418"/>
        </w:tabs>
        <w:ind w:left="1418" w:hanging="1418"/>
        <w:rPr>
          <w:lang w:val="fr-FR"/>
        </w:rPr>
      </w:pPr>
      <w:r w:rsidRPr="00AC4CA5">
        <w:rPr>
          <w:lang w:val="fr-FR"/>
        </w:rPr>
        <w:t>AS</w:t>
      </w:r>
      <w:r w:rsidRPr="00AC4CA5">
        <w:rPr>
          <w:lang w:val="fr-FR"/>
        </w:rPr>
        <w:tab/>
        <w:t>strate d</w:t>
      </w:r>
      <w:r w:rsidR="00AC4CA5">
        <w:rPr>
          <w:lang w:val="fr-FR"/>
        </w:rPr>
        <w:t>'</w:t>
      </w:r>
      <w:r w:rsidRPr="00AC4CA5">
        <w:rPr>
          <w:lang w:val="fr-FR"/>
        </w:rPr>
        <w:t>accès (</w:t>
      </w:r>
      <w:r w:rsidRPr="00AC4CA5">
        <w:rPr>
          <w:i/>
          <w:iCs/>
          <w:lang w:val="fr-FR"/>
        </w:rPr>
        <w:t>access stratum</w:t>
      </w:r>
      <w:r w:rsidRPr="00AC4CA5">
        <w:rPr>
          <w:lang w:val="fr-FR"/>
        </w:rPr>
        <w:t>)</w:t>
      </w:r>
    </w:p>
    <w:p w14:paraId="296B55C0" w14:textId="2813DEB0" w:rsidR="00D9024C" w:rsidRPr="00AC4CA5" w:rsidRDefault="00D9024C" w:rsidP="00650DF0">
      <w:pPr>
        <w:tabs>
          <w:tab w:val="clear" w:pos="794"/>
          <w:tab w:val="clear" w:pos="1191"/>
          <w:tab w:val="left" w:pos="1418"/>
        </w:tabs>
        <w:ind w:left="1418" w:hanging="1418"/>
        <w:rPr>
          <w:lang w:val="fr-FR"/>
        </w:rPr>
      </w:pPr>
      <w:r w:rsidRPr="00AC4CA5">
        <w:rPr>
          <w:lang w:val="fr-FR"/>
        </w:rPr>
        <w:t>BL UE</w:t>
      </w:r>
      <w:r w:rsidRPr="00AC4CA5">
        <w:rPr>
          <w:lang w:val="fr-FR"/>
        </w:rPr>
        <w:tab/>
        <w:t>équipement d</w:t>
      </w:r>
      <w:r w:rsidR="00AC4CA5">
        <w:rPr>
          <w:lang w:val="fr-FR"/>
        </w:rPr>
        <w:t>'</w:t>
      </w:r>
      <w:r w:rsidRPr="00AC4CA5">
        <w:rPr>
          <w:lang w:val="fr-FR"/>
        </w:rPr>
        <w:t>utilisateur de faible complexité à largeur de bande réduite (</w:t>
      </w:r>
      <w:r w:rsidRPr="00AC4CA5">
        <w:rPr>
          <w:i/>
          <w:iCs/>
          <w:lang w:val="fr-FR"/>
        </w:rPr>
        <w:t>bandwidth reduced low complexity user equipment</w:t>
      </w:r>
      <w:r w:rsidRPr="00AC4CA5">
        <w:rPr>
          <w:lang w:val="fr-FR"/>
        </w:rPr>
        <w:t>)</w:t>
      </w:r>
    </w:p>
    <w:p w14:paraId="15C56F22" w14:textId="2DDCD479" w:rsidR="00D9024C" w:rsidRPr="00AC4CA5" w:rsidRDefault="00D9024C" w:rsidP="00650DF0">
      <w:pPr>
        <w:tabs>
          <w:tab w:val="clear" w:pos="794"/>
          <w:tab w:val="clear" w:pos="1191"/>
          <w:tab w:val="left" w:pos="1418"/>
        </w:tabs>
        <w:ind w:left="1418" w:hanging="1418"/>
        <w:rPr>
          <w:lang w:val="fr-FR"/>
        </w:rPr>
      </w:pPr>
      <w:r w:rsidRPr="00AC4CA5">
        <w:rPr>
          <w:lang w:val="fr-FR"/>
        </w:rPr>
        <w:t>CHO</w:t>
      </w:r>
      <w:r w:rsidRPr="00AC4CA5">
        <w:rPr>
          <w:lang w:val="fr-FR"/>
        </w:rPr>
        <w:tab/>
      </w:r>
      <w:r w:rsidR="009C2ABF" w:rsidRPr="00AC4CA5">
        <w:rPr>
          <w:lang w:val="fr-FR"/>
        </w:rPr>
        <w:t>p</w:t>
      </w:r>
      <w:r w:rsidRPr="00AC4CA5">
        <w:rPr>
          <w:lang w:val="fr-FR"/>
        </w:rPr>
        <w:t>assage conditionnel (</w:t>
      </w:r>
      <w:r w:rsidRPr="00AC4CA5">
        <w:rPr>
          <w:i/>
          <w:iCs/>
          <w:lang w:val="fr-FR"/>
        </w:rPr>
        <w:t>conditional hand-over</w:t>
      </w:r>
      <w:r w:rsidRPr="00AC4CA5">
        <w:rPr>
          <w:lang w:val="fr-FR"/>
        </w:rPr>
        <w:t>)</w:t>
      </w:r>
    </w:p>
    <w:p w14:paraId="524530A9"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CN</w:t>
      </w:r>
      <w:r w:rsidRPr="00AC4CA5">
        <w:rPr>
          <w:lang w:val="fr-FR"/>
        </w:rPr>
        <w:tab/>
        <w:t>réseau central (</w:t>
      </w:r>
      <w:r w:rsidRPr="00AC4CA5">
        <w:rPr>
          <w:i/>
          <w:iCs/>
          <w:lang w:val="fr-FR"/>
        </w:rPr>
        <w:t>core network</w:t>
      </w:r>
      <w:r w:rsidRPr="00AC4CA5">
        <w:rPr>
          <w:lang w:val="fr-FR"/>
        </w:rPr>
        <w:t>)</w:t>
      </w:r>
    </w:p>
    <w:p w14:paraId="43689DE8"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eMBB-s</w:t>
      </w:r>
      <w:r w:rsidRPr="00AC4CA5">
        <w:rPr>
          <w:lang w:val="fr-FR"/>
        </w:rPr>
        <w:tab/>
        <w:t>large bande mobile évolué par satellite (</w:t>
      </w:r>
      <w:r w:rsidRPr="00AC4CA5">
        <w:rPr>
          <w:i/>
          <w:iCs/>
          <w:lang w:val="fr-FR"/>
        </w:rPr>
        <w:t>enhanced mobile broadband – satellite</w:t>
      </w:r>
      <w:r w:rsidRPr="00AC4CA5">
        <w:rPr>
          <w:lang w:val="fr-FR"/>
        </w:rPr>
        <w:t>)</w:t>
      </w:r>
    </w:p>
    <w:p w14:paraId="1F7EB74F"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eNB</w:t>
      </w:r>
      <w:r w:rsidRPr="00AC4CA5">
        <w:rPr>
          <w:lang w:val="fr-FR"/>
        </w:rPr>
        <w:tab/>
        <w:t>nœud B évolué (</w:t>
      </w:r>
      <w:r w:rsidRPr="00AC4CA5">
        <w:rPr>
          <w:i/>
          <w:iCs/>
          <w:lang w:val="fr-FR"/>
        </w:rPr>
        <w:t>evolved node B</w:t>
      </w:r>
      <w:r w:rsidRPr="00AC4CA5">
        <w:rPr>
          <w:lang w:val="fr-FR"/>
        </w:rPr>
        <w:t>)</w:t>
      </w:r>
    </w:p>
    <w:p w14:paraId="5B4B05FF"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E-UTRA</w:t>
      </w:r>
      <w:r w:rsidRPr="00AC4CA5">
        <w:rPr>
          <w:lang w:val="fr-FR"/>
        </w:rPr>
        <w:tab/>
        <w:t>accès hertzien de Terre universel évolué (</w:t>
      </w:r>
      <w:r w:rsidRPr="00AC4CA5">
        <w:rPr>
          <w:i/>
          <w:iCs/>
          <w:lang w:val="fr-FR"/>
        </w:rPr>
        <w:t>evolved universal terrestrial radio access</w:t>
      </w:r>
      <w:r w:rsidRPr="00AC4CA5">
        <w:rPr>
          <w:lang w:val="fr-FR"/>
        </w:rPr>
        <w:t>)</w:t>
      </w:r>
    </w:p>
    <w:p w14:paraId="6831FF98"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FDD</w:t>
      </w:r>
      <w:r w:rsidRPr="00AC4CA5">
        <w:rPr>
          <w:lang w:val="fr-FR"/>
        </w:rPr>
        <w:tab/>
        <w:t>duplex par répartition en fréquence (</w:t>
      </w:r>
      <w:r w:rsidRPr="00AC4CA5">
        <w:rPr>
          <w:i/>
          <w:iCs/>
          <w:lang w:val="fr-FR"/>
        </w:rPr>
        <w:t>frequency division duplexing</w:t>
      </w:r>
      <w:r w:rsidRPr="00AC4CA5">
        <w:rPr>
          <w:lang w:val="fr-FR"/>
        </w:rPr>
        <w:t>)</w:t>
      </w:r>
    </w:p>
    <w:p w14:paraId="61276300"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FR</w:t>
      </w:r>
      <w:r w:rsidRPr="00AC4CA5">
        <w:rPr>
          <w:lang w:val="fr-FR"/>
        </w:rPr>
        <w:tab/>
        <w:t>gamme de fréquences (</w:t>
      </w:r>
      <w:r w:rsidRPr="00AC4CA5">
        <w:rPr>
          <w:i/>
          <w:iCs/>
          <w:lang w:val="fr-FR"/>
        </w:rPr>
        <w:t>frequency range</w:t>
      </w:r>
      <w:r w:rsidRPr="00AC4CA5">
        <w:rPr>
          <w:lang w:val="fr-FR"/>
        </w:rPr>
        <w:t>)</w:t>
      </w:r>
    </w:p>
    <w:p w14:paraId="3F0DEFB6" w14:textId="0E4313C5" w:rsidR="00D9024C" w:rsidRPr="00AC4CA5" w:rsidRDefault="00D9024C" w:rsidP="00650DF0">
      <w:pPr>
        <w:tabs>
          <w:tab w:val="clear" w:pos="794"/>
          <w:tab w:val="clear" w:pos="1191"/>
          <w:tab w:val="left" w:pos="1418"/>
        </w:tabs>
        <w:ind w:left="1418" w:hanging="1418"/>
        <w:rPr>
          <w:lang w:val="fr-FR"/>
        </w:rPr>
      </w:pPr>
      <w:r w:rsidRPr="00AC4CA5">
        <w:rPr>
          <w:lang w:val="fr-FR"/>
        </w:rPr>
        <w:t>G/T</w:t>
      </w:r>
      <w:r w:rsidRPr="00AC4CA5">
        <w:rPr>
          <w:lang w:val="fr-FR"/>
        </w:rPr>
        <w:tab/>
        <w:t>gain d</w:t>
      </w:r>
      <w:r w:rsidR="00AC4CA5">
        <w:rPr>
          <w:lang w:val="fr-FR"/>
        </w:rPr>
        <w:t>'</w:t>
      </w:r>
      <w:r w:rsidRPr="00AC4CA5">
        <w:rPr>
          <w:lang w:val="fr-FR"/>
        </w:rPr>
        <w:t>antenne/température de bruit (</w:t>
      </w:r>
      <w:r w:rsidRPr="00AC4CA5">
        <w:rPr>
          <w:i/>
          <w:iCs/>
          <w:lang w:val="fr-FR"/>
        </w:rPr>
        <w:t>antenna gain-to-noise temperature</w:t>
      </w:r>
      <w:r w:rsidRPr="00AC4CA5">
        <w:rPr>
          <w:lang w:val="fr-FR"/>
        </w:rPr>
        <w:t>)</w:t>
      </w:r>
    </w:p>
    <w:p w14:paraId="14B1E47F" w14:textId="26210E6A" w:rsidR="00D9024C" w:rsidRPr="00AC4CA5" w:rsidRDefault="00D9024C" w:rsidP="00650DF0">
      <w:pPr>
        <w:tabs>
          <w:tab w:val="clear" w:pos="794"/>
          <w:tab w:val="clear" w:pos="1191"/>
          <w:tab w:val="left" w:pos="1418"/>
        </w:tabs>
        <w:ind w:left="1418" w:hanging="1418"/>
        <w:rPr>
          <w:lang w:val="fr-FR"/>
        </w:rPr>
      </w:pPr>
      <w:r w:rsidRPr="00AC4CA5">
        <w:rPr>
          <w:lang w:val="fr-FR"/>
        </w:rPr>
        <w:t>GCS</w:t>
      </w:r>
      <w:r w:rsidRPr="00AC4CA5">
        <w:rPr>
          <w:lang w:val="fr-FR"/>
        </w:rPr>
        <w:tab/>
        <w:t>principales spécifications nécessaires à l</w:t>
      </w:r>
      <w:r w:rsidR="00AC4CA5">
        <w:rPr>
          <w:lang w:val="fr-FR"/>
        </w:rPr>
        <w:t>'</w:t>
      </w:r>
      <w:r w:rsidRPr="00AC4CA5">
        <w:rPr>
          <w:lang w:val="fr-FR"/>
        </w:rPr>
        <w:t>échelle mondiale (</w:t>
      </w:r>
      <w:r w:rsidRPr="00AC4CA5">
        <w:rPr>
          <w:i/>
          <w:iCs/>
          <w:lang w:val="fr-FR"/>
        </w:rPr>
        <w:t>global core specifications</w:t>
      </w:r>
      <w:r w:rsidRPr="00AC4CA5">
        <w:rPr>
          <w:lang w:val="fr-FR"/>
        </w:rPr>
        <w:t>)</w:t>
      </w:r>
    </w:p>
    <w:p w14:paraId="0797ABA4" w14:textId="77777777" w:rsidR="00D9024C" w:rsidRPr="00AC4CA5" w:rsidRDefault="00D9024C" w:rsidP="00650DF0">
      <w:pPr>
        <w:tabs>
          <w:tab w:val="clear" w:pos="794"/>
          <w:tab w:val="clear" w:pos="1191"/>
          <w:tab w:val="left" w:pos="1418"/>
        </w:tabs>
        <w:ind w:left="1418" w:hanging="1418"/>
        <w:jc w:val="left"/>
        <w:rPr>
          <w:lang w:val="fr-FR"/>
        </w:rPr>
      </w:pPr>
      <w:r w:rsidRPr="00AC4CA5">
        <w:rPr>
          <w:lang w:val="fr-FR"/>
        </w:rPr>
        <w:t>GEO</w:t>
      </w:r>
      <w:r w:rsidRPr="00AC4CA5">
        <w:rPr>
          <w:lang w:val="fr-FR"/>
        </w:rPr>
        <w:tab/>
        <w:t>orbite géostationnaire (</w:t>
      </w:r>
      <w:r w:rsidRPr="00AC4CA5">
        <w:rPr>
          <w:i/>
          <w:iCs/>
          <w:lang w:val="fr-FR"/>
        </w:rPr>
        <w:t>geostationary earth orbit</w:t>
      </w:r>
      <w:r w:rsidRPr="00AC4CA5">
        <w:rPr>
          <w:lang w:val="fr-FR"/>
        </w:rPr>
        <w:t>)</w:t>
      </w:r>
    </w:p>
    <w:p w14:paraId="60A05B56"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gNB</w:t>
      </w:r>
      <w:r w:rsidRPr="00AC4CA5">
        <w:rPr>
          <w:lang w:val="fr-FR"/>
        </w:rPr>
        <w:tab/>
        <w:t>nœud 5G B (</w:t>
      </w:r>
      <w:r w:rsidRPr="00AC4CA5">
        <w:rPr>
          <w:i/>
          <w:iCs/>
          <w:lang w:val="fr-FR"/>
        </w:rPr>
        <w:t>5G node B</w:t>
      </w:r>
      <w:r w:rsidRPr="00AC4CA5">
        <w:rPr>
          <w:lang w:val="fr-FR"/>
        </w:rPr>
        <w:t>)</w:t>
      </w:r>
    </w:p>
    <w:p w14:paraId="02DCEB41"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GNSS</w:t>
      </w:r>
      <w:r w:rsidRPr="00AC4CA5">
        <w:rPr>
          <w:lang w:val="fr-FR"/>
        </w:rPr>
        <w:tab/>
        <w:t>système mondial de navigation aéronautique par satellite (</w:t>
      </w:r>
      <w:r w:rsidRPr="00AC4CA5">
        <w:rPr>
          <w:i/>
          <w:iCs/>
          <w:lang w:val="fr-FR"/>
        </w:rPr>
        <w:t>global navigation satellite system</w:t>
      </w:r>
      <w:r w:rsidRPr="00AC4CA5">
        <w:rPr>
          <w:lang w:val="fr-FR"/>
        </w:rPr>
        <w:t>)</w:t>
      </w:r>
    </w:p>
    <w:p w14:paraId="7039DD80" w14:textId="77777777" w:rsidR="00D9024C" w:rsidRPr="00AC4CA5" w:rsidRDefault="00D9024C" w:rsidP="00650DF0">
      <w:pPr>
        <w:tabs>
          <w:tab w:val="clear" w:pos="794"/>
          <w:tab w:val="clear" w:pos="1191"/>
          <w:tab w:val="left" w:pos="1418"/>
        </w:tabs>
        <w:ind w:left="1418" w:hanging="1418"/>
        <w:rPr>
          <w:lang w:val="fr-FR"/>
        </w:rPr>
      </w:pPr>
      <w:r w:rsidRPr="00AC4CA5">
        <w:rPr>
          <w:lang w:val="fr-FR"/>
        </w:rPr>
        <w:lastRenderedPageBreak/>
        <w:t>HARQ</w:t>
      </w:r>
      <w:r w:rsidRPr="00AC4CA5">
        <w:rPr>
          <w:lang w:val="fr-FR"/>
        </w:rPr>
        <w:tab/>
        <w:t>ARQ hybride (</w:t>
      </w:r>
      <w:r w:rsidRPr="00AC4CA5">
        <w:rPr>
          <w:i/>
          <w:iCs/>
          <w:lang w:val="fr-FR"/>
        </w:rPr>
        <w:t>hybrid-ARQ</w:t>
      </w:r>
      <w:r w:rsidRPr="00AC4CA5">
        <w:rPr>
          <w:lang w:val="fr-FR"/>
        </w:rPr>
        <w:t>)</w:t>
      </w:r>
    </w:p>
    <w:p w14:paraId="76F35CE1"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HRC-s</w:t>
      </w:r>
      <w:r w:rsidRPr="00AC4CA5">
        <w:rPr>
          <w:lang w:val="fr-FR"/>
        </w:rPr>
        <w:tab/>
        <w:t>communications par satellite à haute fiabilité (</w:t>
      </w:r>
      <w:r w:rsidRPr="00AC4CA5">
        <w:rPr>
          <w:i/>
          <w:iCs/>
          <w:lang w:val="fr-FR"/>
        </w:rPr>
        <w:t>high reliability communications – satellite</w:t>
      </w:r>
      <w:r w:rsidRPr="00AC4CA5">
        <w:rPr>
          <w:lang w:val="fr-FR"/>
        </w:rPr>
        <w:t>)</w:t>
      </w:r>
    </w:p>
    <w:p w14:paraId="713F0B5D"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IMT</w:t>
      </w:r>
      <w:r w:rsidRPr="00AC4CA5">
        <w:rPr>
          <w:lang w:val="fr-FR"/>
        </w:rPr>
        <w:tab/>
        <w:t>télécommunications mobiles internationales (</w:t>
      </w:r>
      <w:r w:rsidRPr="00AC4CA5">
        <w:rPr>
          <w:i/>
          <w:iCs/>
          <w:lang w:val="fr-FR"/>
        </w:rPr>
        <w:t>international mobile telecommunications</w:t>
      </w:r>
      <w:r w:rsidRPr="00AC4CA5">
        <w:rPr>
          <w:lang w:val="fr-FR"/>
        </w:rPr>
        <w:t>)</w:t>
      </w:r>
    </w:p>
    <w:p w14:paraId="1AA3D0B8"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IoT</w:t>
      </w:r>
      <w:r w:rsidRPr="00AC4CA5">
        <w:rPr>
          <w:lang w:val="fr-FR"/>
        </w:rPr>
        <w:tab/>
        <w:t>Internet des objets (</w:t>
      </w:r>
      <w:r w:rsidRPr="00AC4CA5">
        <w:rPr>
          <w:i/>
          <w:iCs/>
          <w:lang w:val="fr-FR"/>
        </w:rPr>
        <w:t>Internet of things</w:t>
      </w:r>
      <w:r w:rsidRPr="00AC4CA5">
        <w:rPr>
          <w:lang w:val="fr-FR"/>
        </w:rPr>
        <w:t>)</w:t>
      </w:r>
    </w:p>
    <w:p w14:paraId="198AE5E8"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LEO</w:t>
      </w:r>
      <w:r w:rsidRPr="00AC4CA5">
        <w:rPr>
          <w:lang w:val="fr-FR"/>
        </w:rPr>
        <w:tab/>
        <w:t>orbite terrestre basse (</w:t>
      </w:r>
      <w:r w:rsidRPr="00AC4CA5">
        <w:rPr>
          <w:i/>
          <w:iCs/>
          <w:lang w:val="fr-FR"/>
        </w:rPr>
        <w:t>low earth orbit</w:t>
      </w:r>
      <w:r w:rsidRPr="00AC4CA5">
        <w:rPr>
          <w:lang w:val="fr-FR"/>
        </w:rPr>
        <w:t>)</w:t>
      </w:r>
    </w:p>
    <w:p w14:paraId="00A2BE91" w14:textId="00216480" w:rsidR="00D9024C" w:rsidRPr="00AC4CA5" w:rsidRDefault="00D9024C" w:rsidP="00650DF0">
      <w:pPr>
        <w:tabs>
          <w:tab w:val="clear" w:pos="794"/>
          <w:tab w:val="clear" w:pos="1191"/>
          <w:tab w:val="left" w:pos="1418"/>
        </w:tabs>
        <w:ind w:left="1418" w:hanging="1418"/>
        <w:rPr>
          <w:lang w:val="fr-FR"/>
        </w:rPr>
      </w:pPr>
      <w:r w:rsidRPr="00AC4CA5">
        <w:rPr>
          <w:lang w:val="fr-FR"/>
        </w:rPr>
        <w:t>MAC</w:t>
      </w:r>
      <w:r w:rsidRPr="00AC4CA5">
        <w:rPr>
          <w:lang w:val="fr-FR"/>
        </w:rPr>
        <w:tab/>
        <w:t>commande d</w:t>
      </w:r>
      <w:r w:rsidR="00AC4CA5">
        <w:rPr>
          <w:lang w:val="fr-FR"/>
        </w:rPr>
        <w:t>'</w:t>
      </w:r>
      <w:r w:rsidRPr="00AC4CA5">
        <w:rPr>
          <w:lang w:val="fr-FR"/>
        </w:rPr>
        <w:t>accès au support (</w:t>
      </w:r>
      <w:r w:rsidRPr="00AC4CA5">
        <w:rPr>
          <w:i/>
          <w:iCs/>
          <w:lang w:val="fr-FR"/>
        </w:rPr>
        <w:t>medium access control</w:t>
      </w:r>
      <w:r w:rsidRPr="00AC4CA5">
        <w:rPr>
          <w:lang w:val="fr-FR"/>
        </w:rPr>
        <w:t>)</w:t>
      </w:r>
    </w:p>
    <w:p w14:paraId="7E756683"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MEO</w:t>
      </w:r>
      <w:r w:rsidRPr="00AC4CA5">
        <w:rPr>
          <w:lang w:val="fr-FR"/>
        </w:rPr>
        <w:tab/>
        <w:t>orbite terrestre moyenne (</w:t>
      </w:r>
      <w:r w:rsidRPr="00AC4CA5">
        <w:rPr>
          <w:i/>
          <w:iCs/>
          <w:lang w:val="fr-FR"/>
        </w:rPr>
        <w:t>medium earth orbit</w:t>
      </w:r>
      <w:r w:rsidRPr="00AC4CA5">
        <w:rPr>
          <w:lang w:val="fr-FR"/>
        </w:rPr>
        <w:t>)</w:t>
      </w:r>
    </w:p>
    <w:p w14:paraId="78EAA560"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MME</w:t>
      </w:r>
      <w:r w:rsidRPr="00AC4CA5">
        <w:rPr>
          <w:lang w:val="fr-FR"/>
        </w:rPr>
        <w:tab/>
        <w:t>entité de gestion de la mobilité (</w:t>
      </w:r>
      <w:r w:rsidRPr="00AC4CA5">
        <w:rPr>
          <w:i/>
          <w:iCs/>
          <w:lang w:val="fr-FR"/>
        </w:rPr>
        <w:t>mobility management entity</w:t>
      </w:r>
      <w:r w:rsidRPr="00AC4CA5">
        <w:rPr>
          <w:lang w:val="fr-FR"/>
        </w:rPr>
        <w:t>)</w:t>
      </w:r>
    </w:p>
    <w:p w14:paraId="5CD74DEF"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mMTC-s</w:t>
      </w:r>
      <w:r w:rsidRPr="00AC4CA5">
        <w:rPr>
          <w:lang w:val="fr-FR"/>
        </w:rPr>
        <w:tab/>
        <w:t>communications massives de type machine par satellite (</w:t>
      </w:r>
      <w:r w:rsidRPr="00AC4CA5">
        <w:rPr>
          <w:i/>
          <w:iCs/>
          <w:lang w:val="fr-FR"/>
        </w:rPr>
        <w:t>massive machine type communications – satellite</w:t>
      </w:r>
      <w:r w:rsidRPr="00AC4CA5">
        <w:rPr>
          <w:lang w:val="fr-FR"/>
        </w:rPr>
        <w:t>)</w:t>
      </w:r>
    </w:p>
    <w:p w14:paraId="4AD59F9E"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NR</w:t>
      </w:r>
      <w:r w:rsidRPr="00AC4CA5">
        <w:rPr>
          <w:lang w:val="fr-FR"/>
        </w:rPr>
        <w:tab/>
        <w:t>nouvelle technique de radiocommunication (</w:t>
      </w:r>
      <w:r w:rsidRPr="00AC4CA5">
        <w:rPr>
          <w:i/>
          <w:iCs/>
          <w:lang w:val="fr-FR"/>
        </w:rPr>
        <w:t>new radio</w:t>
      </w:r>
      <w:r w:rsidRPr="00AC4CA5">
        <w:rPr>
          <w:lang w:val="fr-FR"/>
        </w:rPr>
        <w:t>)</w:t>
      </w:r>
    </w:p>
    <w:p w14:paraId="0059496B"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NTN</w:t>
      </w:r>
      <w:r w:rsidRPr="00AC4CA5">
        <w:rPr>
          <w:lang w:val="fr-FR"/>
        </w:rPr>
        <w:tab/>
        <w:t>réseaux autres que les réseaux de Terre (</w:t>
      </w:r>
      <w:r w:rsidRPr="00AC4CA5">
        <w:rPr>
          <w:i/>
          <w:iCs/>
          <w:lang w:val="fr-FR"/>
        </w:rPr>
        <w:t>non-terrestrial networks</w:t>
      </w:r>
      <w:r w:rsidRPr="00AC4CA5">
        <w:rPr>
          <w:lang w:val="fr-FR"/>
        </w:rPr>
        <w:t>)</w:t>
      </w:r>
    </w:p>
    <w:p w14:paraId="7C623940"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OAM</w:t>
      </w:r>
      <w:r w:rsidRPr="00AC4CA5">
        <w:rPr>
          <w:lang w:val="fr-FR"/>
        </w:rPr>
        <w:tab/>
        <w:t>exploitation et maintenance (</w:t>
      </w:r>
      <w:r w:rsidRPr="00AC4CA5">
        <w:rPr>
          <w:i/>
          <w:iCs/>
          <w:lang w:val="fr-FR"/>
        </w:rPr>
        <w:t>operation and maintenance</w:t>
      </w:r>
      <w:r w:rsidRPr="00AC4CA5">
        <w:rPr>
          <w:lang w:val="fr-FR"/>
        </w:rPr>
        <w:t>)</w:t>
      </w:r>
    </w:p>
    <w:p w14:paraId="5F3B52F9"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OSG</w:t>
      </w:r>
      <w:r w:rsidRPr="00AC4CA5">
        <w:rPr>
          <w:lang w:val="fr-FR"/>
        </w:rPr>
        <w:tab/>
        <w:t>orbite des satellites géostationnaires (</w:t>
      </w:r>
      <w:r w:rsidRPr="00AC4CA5">
        <w:rPr>
          <w:i/>
          <w:iCs/>
          <w:lang w:val="fr-FR"/>
        </w:rPr>
        <w:t>geostationary-satellite orbit</w:t>
      </w:r>
      <w:r w:rsidRPr="00AC4CA5">
        <w:rPr>
          <w:lang w:val="fr-FR"/>
        </w:rPr>
        <w:t>)</w:t>
      </w:r>
    </w:p>
    <w:p w14:paraId="01EAF2F4"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PLMN</w:t>
      </w:r>
      <w:r w:rsidRPr="00AC4CA5">
        <w:rPr>
          <w:lang w:val="fr-FR"/>
        </w:rPr>
        <w:tab/>
        <w:t>réseau public terrestre mobile (</w:t>
      </w:r>
      <w:r w:rsidRPr="00AC4CA5">
        <w:rPr>
          <w:i/>
          <w:iCs/>
          <w:lang w:val="fr-FR"/>
        </w:rPr>
        <w:t>public land mobile network</w:t>
      </w:r>
      <w:r w:rsidRPr="00AC4CA5">
        <w:rPr>
          <w:lang w:val="fr-FR"/>
        </w:rPr>
        <w:t>)</w:t>
      </w:r>
    </w:p>
    <w:p w14:paraId="2D771B9C" w14:textId="103B1259" w:rsidR="00D9024C" w:rsidRPr="00AC4CA5" w:rsidRDefault="00D9024C" w:rsidP="00650DF0">
      <w:pPr>
        <w:tabs>
          <w:tab w:val="clear" w:pos="794"/>
          <w:tab w:val="clear" w:pos="1191"/>
          <w:tab w:val="left" w:pos="1418"/>
        </w:tabs>
        <w:ind w:left="1418" w:hanging="1418"/>
        <w:rPr>
          <w:lang w:val="fr-FR"/>
        </w:rPr>
      </w:pPr>
      <w:r w:rsidRPr="00AC4CA5">
        <w:rPr>
          <w:lang w:val="fr-FR"/>
        </w:rPr>
        <w:t>RACH</w:t>
      </w:r>
      <w:r w:rsidRPr="00AC4CA5">
        <w:rPr>
          <w:lang w:val="fr-FR"/>
        </w:rPr>
        <w:tab/>
        <w:t>canal d</w:t>
      </w:r>
      <w:r w:rsidR="00AC4CA5">
        <w:rPr>
          <w:lang w:val="fr-FR"/>
        </w:rPr>
        <w:t>'</w:t>
      </w:r>
      <w:r w:rsidRPr="00AC4CA5">
        <w:rPr>
          <w:lang w:val="fr-FR"/>
        </w:rPr>
        <w:t>accès aléatoire (</w:t>
      </w:r>
      <w:r w:rsidRPr="00AC4CA5">
        <w:rPr>
          <w:i/>
          <w:iCs/>
          <w:lang w:val="fr-FR"/>
        </w:rPr>
        <w:t>random access channel</w:t>
      </w:r>
      <w:r w:rsidRPr="00AC4CA5">
        <w:rPr>
          <w:lang w:val="fr-FR"/>
        </w:rPr>
        <w:t>)</w:t>
      </w:r>
    </w:p>
    <w:p w14:paraId="4D6B0684" w14:textId="1A6894F3" w:rsidR="00D9024C" w:rsidRPr="00AC4CA5" w:rsidRDefault="00D9024C" w:rsidP="00650DF0">
      <w:pPr>
        <w:tabs>
          <w:tab w:val="clear" w:pos="794"/>
          <w:tab w:val="clear" w:pos="1191"/>
          <w:tab w:val="left" w:pos="1418"/>
        </w:tabs>
        <w:ind w:left="1418" w:hanging="1418"/>
        <w:rPr>
          <w:lang w:val="fr-FR"/>
        </w:rPr>
      </w:pPr>
      <w:r w:rsidRPr="00AC4CA5">
        <w:rPr>
          <w:lang w:val="fr-FR"/>
        </w:rPr>
        <w:t>RAN</w:t>
      </w:r>
      <w:r w:rsidRPr="00AC4CA5">
        <w:rPr>
          <w:lang w:val="fr-FR"/>
        </w:rPr>
        <w:tab/>
        <w:t>réseau d</w:t>
      </w:r>
      <w:r w:rsidR="00AC4CA5">
        <w:rPr>
          <w:lang w:val="fr-FR"/>
        </w:rPr>
        <w:t>'</w:t>
      </w:r>
      <w:r w:rsidRPr="00AC4CA5">
        <w:rPr>
          <w:lang w:val="fr-FR"/>
        </w:rPr>
        <w:t>accès radioélectrique (</w:t>
      </w:r>
      <w:r w:rsidRPr="00AC4CA5">
        <w:rPr>
          <w:i/>
          <w:iCs/>
          <w:lang w:val="fr-FR"/>
        </w:rPr>
        <w:t>radio access network</w:t>
      </w:r>
      <w:r w:rsidRPr="00AC4CA5">
        <w:rPr>
          <w:lang w:val="fr-FR"/>
        </w:rPr>
        <w:t>)</w:t>
      </w:r>
    </w:p>
    <w:p w14:paraId="1DE5D471" w14:textId="26FF74A3" w:rsidR="00D9024C" w:rsidRPr="00AC4CA5" w:rsidRDefault="00D9024C" w:rsidP="00650DF0">
      <w:pPr>
        <w:tabs>
          <w:tab w:val="clear" w:pos="794"/>
          <w:tab w:val="clear" w:pos="1191"/>
          <w:tab w:val="left" w:pos="1418"/>
        </w:tabs>
        <w:ind w:left="1418" w:hanging="1418"/>
        <w:rPr>
          <w:lang w:val="fr-FR"/>
        </w:rPr>
      </w:pPr>
      <w:r w:rsidRPr="00AC4CA5">
        <w:rPr>
          <w:lang w:val="fr-FR"/>
        </w:rPr>
        <w:t>RAT</w:t>
      </w:r>
      <w:r w:rsidRPr="00AC4CA5">
        <w:rPr>
          <w:lang w:val="fr-FR"/>
        </w:rPr>
        <w:tab/>
        <w:t>technologie d</w:t>
      </w:r>
      <w:r w:rsidR="00AC4CA5">
        <w:rPr>
          <w:lang w:val="fr-FR"/>
        </w:rPr>
        <w:t>'</w:t>
      </w:r>
      <w:r w:rsidRPr="00AC4CA5">
        <w:rPr>
          <w:lang w:val="fr-FR"/>
        </w:rPr>
        <w:t>accès radioélectrique (</w:t>
      </w:r>
      <w:r w:rsidRPr="00AC4CA5">
        <w:rPr>
          <w:i/>
          <w:iCs/>
          <w:lang w:val="fr-FR"/>
        </w:rPr>
        <w:t>radio access technology</w:t>
      </w:r>
      <w:r w:rsidRPr="00AC4CA5">
        <w:rPr>
          <w:lang w:val="fr-FR"/>
        </w:rPr>
        <w:t>)</w:t>
      </w:r>
    </w:p>
    <w:p w14:paraId="1513A867" w14:textId="3F51D830" w:rsidR="00D9024C" w:rsidRPr="00AC4CA5" w:rsidRDefault="00D9024C" w:rsidP="00650DF0">
      <w:pPr>
        <w:tabs>
          <w:tab w:val="clear" w:pos="794"/>
          <w:tab w:val="clear" w:pos="1191"/>
          <w:tab w:val="left" w:pos="1418"/>
        </w:tabs>
        <w:ind w:left="1418" w:hanging="1418"/>
        <w:rPr>
          <w:lang w:val="fr-FR"/>
        </w:rPr>
      </w:pPr>
      <w:r w:rsidRPr="00AC4CA5">
        <w:rPr>
          <w:lang w:val="fr-FR"/>
        </w:rPr>
        <w:t>RIT</w:t>
      </w:r>
      <w:r w:rsidRPr="00AC4CA5">
        <w:rPr>
          <w:lang w:val="fr-FR"/>
        </w:rPr>
        <w:tab/>
        <w:t>technologies d</w:t>
      </w:r>
      <w:r w:rsidR="00AC4CA5">
        <w:rPr>
          <w:lang w:val="fr-FR"/>
        </w:rPr>
        <w:t>'</w:t>
      </w:r>
      <w:r w:rsidRPr="00AC4CA5">
        <w:rPr>
          <w:lang w:val="fr-FR"/>
        </w:rPr>
        <w:t>interface radioélectrique (</w:t>
      </w:r>
      <w:r w:rsidRPr="00AC4CA5">
        <w:rPr>
          <w:i/>
          <w:iCs/>
          <w:lang w:val="fr-FR"/>
        </w:rPr>
        <w:t>radio interface technologies</w:t>
      </w:r>
      <w:r w:rsidRPr="00AC4CA5">
        <w:rPr>
          <w:lang w:val="fr-FR"/>
        </w:rPr>
        <w:t>)</w:t>
      </w:r>
    </w:p>
    <w:p w14:paraId="2E30377C"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RLC</w:t>
      </w:r>
      <w:r w:rsidRPr="00AC4CA5">
        <w:rPr>
          <w:lang w:val="fr-FR"/>
        </w:rPr>
        <w:tab/>
        <w:t>commande de liaison radioélectrique (</w:t>
      </w:r>
      <w:r w:rsidRPr="00AC4CA5">
        <w:rPr>
          <w:i/>
          <w:iCs/>
          <w:lang w:val="fr-FR"/>
        </w:rPr>
        <w:t>radio link control</w:t>
      </w:r>
      <w:r w:rsidRPr="00AC4CA5">
        <w:rPr>
          <w:lang w:val="fr-FR"/>
        </w:rPr>
        <w:t>)</w:t>
      </w:r>
    </w:p>
    <w:p w14:paraId="0ACD4F24"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RP</w:t>
      </w:r>
      <w:r w:rsidRPr="00AC4CA5">
        <w:rPr>
          <w:lang w:val="fr-FR"/>
        </w:rPr>
        <w:tab/>
        <w:t>point de référence (</w:t>
      </w:r>
      <w:r w:rsidRPr="00AC4CA5">
        <w:rPr>
          <w:i/>
          <w:iCs/>
          <w:lang w:val="fr-FR"/>
        </w:rPr>
        <w:t>reference point</w:t>
      </w:r>
      <w:r w:rsidRPr="00AC4CA5">
        <w:rPr>
          <w:lang w:val="fr-FR"/>
        </w:rPr>
        <w:t>)</w:t>
      </w:r>
    </w:p>
    <w:p w14:paraId="0161C94F"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RRC</w:t>
      </w:r>
      <w:r w:rsidRPr="00AC4CA5">
        <w:rPr>
          <w:lang w:val="fr-FR"/>
        </w:rPr>
        <w:tab/>
        <w:t>commande des ressources radioélectriques (</w:t>
      </w:r>
      <w:r w:rsidRPr="00AC4CA5">
        <w:rPr>
          <w:i/>
          <w:iCs/>
          <w:lang w:val="fr-FR"/>
        </w:rPr>
        <w:t>radio resource control</w:t>
      </w:r>
      <w:r w:rsidRPr="00AC4CA5">
        <w:rPr>
          <w:lang w:val="fr-FR"/>
        </w:rPr>
        <w:t>)</w:t>
      </w:r>
    </w:p>
    <w:p w14:paraId="1F749C24"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RRM</w:t>
      </w:r>
      <w:r w:rsidRPr="00AC4CA5">
        <w:rPr>
          <w:lang w:val="fr-FR"/>
        </w:rPr>
        <w:tab/>
        <w:t>gestion des ressources radioélectriques (</w:t>
      </w:r>
      <w:r w:rsidRPr="00AC4CA5">
        <w:rPr>
          <w:i/>
          <w:iCs/>
          <w:lang w:val="fr-FR"/>
        </w:rPr>
        <w:t>radio resource management</w:t>
      </w:r>
      <w:r w:rsidRPr="00AC4CA5">
        <w:rPr>
          <w:lang w:val="fr-FR"/>
        </w:rPr>
        <w:t>)</w:t>
      </w:r>
    </w:p>
    <w:p w14:paraId="5796CCA5"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RTT</w:t>
      </w:r>
      <w:r w:rsidRPr="00AC4CA5">
        <w:rPr>
          <w:lang w:val="fr-FR"/>
        </w:rPr>
        <w:tab/>
        <w:t>temps de transmission aller-retour (</w:t>
      </w:r>
      <w:r w:rsidRPr="00AC4CA5">
        <w:rPr>
          <w:i/>
          <w:iCs/>
          <w:lang w:val="fr-FR"/>
        </w:rPr>
        <w:t>round trip time</w:t>
      </w:r>
      <w:r w:rsidRPr="00AC4CA5">
        <w:rPr>
          <w:lang w:val="fr-FR"/>
        </w:rPr>
        <w:t>)</w:t>
      </w:r>
    </w:p>
    <w:p w14:paraId="4F35CACB" w14:textId="3429CA15" w:rsidR="00D9024C" w:rsidRPr="00AC4CA5" w:rsidRDefault="00D9024C" w:rsidP="00650DF0">
      <w:pPr>
        <w:tabs>
          <w:tab w:val="clear" w:pos="794"/>
          <w:tab w:val="clear" w:pos="1191"/>
          <w:tab w:val="left" w:pos="1418"/>
        </w:tabs>
        <w:ind w:left="1418" w:hanging="1418"/>
        <w:rPr>
          <w:lang w:val="fr-FR"/>
        </w:rPr>
      </w:pPr>
      <w:r w:rsidRPr="00AC4CA5">
        <w:rPr>
          <w:lang w:val="fr-FR"/>
        </w:rPr>
        <w:t>SAN</w:t>
      </w:r>
      <w:r w:rsidRPr="00AC4CA5">
        <w:rPr>
          <w:lang w:val="fr-FR"/>
        </w:rPr>
        <w:tab/>
        <w:t>nœud d</w:t>
      </w:r>
      <w:r w:rsidR="00AC4CA5">
        <w:rPr>
          <w:lang w:val="fr-FR"/>
        </w:rPr>
        <w:t>'</w:t>
      </w:r>
      <w:r w:rsidRPr="00AC4CA5">
        <w:rPr>
          <w:lang w:val="fr-FR"/>
        </w:rPr>
        <w:t>accès satellite (</w:t>
      </w:r>
      <w:r w:rsidRPr="00AC4CA5">
        <w:rPr>
          <w:i/>
          <w:iCs/>
          <w:lang w:val="fr-FR"/>
        </w:rPr>
        <w:t>satellite access node</w:t>
      </w:r>
      <w:r w:rsidRPr="00AC4CA5">
        <w:rPr>
          <w:lang w:val="fr-FR"/>
        </w:rPr>
        <w:t>)</w:t>
      </w:r>
    </w:p>
    <w:p w14:paraId="5DB19EAB" w14:textId="525B858D" w:rsidR="00D9024C" w:rsidRPr="00AC4CA5" w:rsidRDefault="00D9024C" w:rsidP="00650DF0">
      <w:pPr>
        <w:tabs>
          <w:tab w:val="clear" w:pos="794"/>
          <w:tab w:val="clear" w:pos="1191"/>
          <w:tab w:val="left" w:pos="1418"/>
        </w:tabs>
        <w:ind w:left="1418" w:hanging="1418"/>
        <w:rPr>
          <w:lang w:val="fr-FR"/>
        </w:rPr>
      </w:pPr>
      <w:r w:rsidRPr="00AC4CA5">
        <w:rPr>
          <w:lang w:val="fr-FR"/>
        </w:rPr>
        <w:t>SIB</w:t>
      </w:r>
      <w:r w:rsidRPr="00AC4CA5">
        <w:rPr>
          <w:lang w:val="fr-FR"/>
        </w:rPr>
        <w:tab/>
        <w:t>bloc d</w:t>
      </w:r>
      <w:r w:rsidR="00AC4CA5">
        <w:rPr>
          <w:lang w:val="fr-FR"/>
        </w:rPr>
        <w:t>'</w:t>
      </w:r>
      <w:r w:rsidRPr="00AC4CA5">
        <w:rPr>
          <w:lang w:val="fr-FR"/>
        </w:rPr>
        <w:t>information de système (</w:t>
      </w:r>
      <w:r w:rsidRPr="00AC4CA5">
        <w:rPr>
          <w:i/>
          <w:iCs/>
          <w:lang w:val="fr-FR"/>
        </w:rPr>
        <w:t>system information block</w:t>
      </w:r>
      <w:r w:rsidRPr="00AC4CA5">
        <w:rPr>
          <w:lang w:val="fr-FR"/>
        </w:rPr>
        <w:t>)</w:t>
      </w:r>
    </w:p>
    <w:p w14:paraId="0220E68F" w14:textId="7B78C828" w:rsidR="00D9024C" w:rsidRPr="00AC4CA5" w:rsidRDefault="00D9024C" w:rsidP="00650DF0">
      <w:pPr>
        <w:tabs>
          <w:tab w:val="clear" w:pos="794"/>
          <w:tab w:val="clear" w:pos="1191"/>
          <w:tab w:val="left" w:pos="1418"/>
        </w:tabs>
        <w:ind w:left="1418" w:hanging="1418"/>
        <w:rPr>
          <w:lang w:val="fr-FR"/>
        </w:rPr>
      </w:pPr>
      <w:r w:rsidRPr="00AC4CA5">
        <w:rPr>
          <w:lang w:val="fr-FR"/>
        </w:rPr>
        <w:t>SRIT</w:t>
      </w:r>
      <w:r w:rsidRPr="00AC4CA5">
        <w:rPr>
          <w:lang w:val="fr-FR"/>
        </w:rPr>
        <w:tab/>
        <w:t>ensemble de technologies d</w:t>
      </w:r>
      <w:r w:rsidR="00AC4CA5">
        <w:rPr>
          <w:lang w:val="fr-FR"/>
        </w:rPr>
        <w:t>'</w:t>
      </w:r>
      <w:r w:rsidRPr="00AC4CA5">
        <w:rPr>
          <w:lang w:val="fr-FR"/>
        </w:rPr>
        <w:t>interface radioélectrique (</w:t>
      </w:r>
      <w:r w:rsidRPr="00AC4CA5">
        <w:rPr>
          <w:i/>
          <w:iCs/>
          <w:lang w:val="fr-FR"/>
        </w:rPr>
        <w:t>set of radio interface technologies</w:t>
      </w:r>
      <w:r w:rsidRPr="00AC4CA5">
        <w:rPr>
          <w:lang w:val="fr-FR"/>
        </w:rPr>
        <w:t>)</w:t>
      </w:r>
    </w:p>
    <w:p w14:paraId="4339A6A9"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SS/PBCH</w:t>
      </w:r>
      <w:r w:rsidRPr="00AC4CA5">
        <w:rPr>
          <w:lang w:val="fr-FR"/>
        </w:rPr>
        <w:tab/>
        <w:t>signal de synchronisation/canal physique de diffusion (</w:t>
      </w:r>
      <w:r w:rsidRPr="00AC4CA5">
        <w:rPr>
          <w:i/>
          <w:iCs/>
          <w:lang w:val="fr-FR"/>
        </w:rPr>
        <w:t>synchronization signal/physical broadcast channel</w:t>
      </w:r>
      <w:r w:rsidRPr="00AC4CA5">
        <w:rPr>
          <w:lang w:val="fr-FR"/>
        </w:rPr>
        <w:t>)</w:t>
      </w:r>
    </w:p>
    <w:p w14:paraId="15BB6968"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SSB</w:t>
      </w:r>
      <w:r w:rsidRPr="00AC4CA5">
        <w:rPr>
          <w:lang w:val="fr-FR"/>
        </w:rPr>
        <w:tab/>
        <w:t>bloc de signal de synchronisation (</w:t>
      </w:r>
      <w:r w:rsidRPr="00AC4CA5">
        <w:rPr>
          <w:i/>
          <w:iCs/>
          <w:lang w:val="fr-FR"/>
        </w:rPr>
        <w:t>synchronization signal block</w:t>
      </w:r>
      <w:r w:rsidRPr="00AC4CA5">
        <w:rPr>
          <w:lang w:val="fr-FR"/>
        </w:rPr>
        <w:t>)</w:t>
      </w:r>
    </w:p>
    <w:p w14:paraId="51C77440"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TA</w:t>
      </w:r>
      <w:r w:rsidRPr="00AC4CA5">
        <w:rPr>
          <w:lang w:val="fr-FR"/>
        </w:rPr>
        <w:tab/>
        <w:t>avance temporelle (</w:t>
      </w:r>
      <w:r w:rsidRPr="00AC4CA5">
        <w:rPr>
          <w:i/>
          <w:iCs/>
          <w:lang w:val="fr-FR"/>
        </w:rPr>
        <w:t>timing advance</w:t>
      </w:r>
      <w:r w:rsidRPr="00AC4CA5">
        <w:rPr>
          <w:lang w:val="fr-FR"/>
        </w:rPr>
        <w:t>)</w:t>
      </w:r>
    </w:p>
    <w:p w14:paraId="6BC3A14D"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TAC</w:t>
      </w:r>
      <w:r w:rsidRPr="00AC4CA5">
        <w:rPr>
          <w:lang w:val="fr-FR"/>
        </w:rPr>
        <w:tab/>
        <w:t>codes de zone de poursuite (</w:t>
      </w:r>
      <w:r w:rsidRPr="00AC4CA5">
        <w:rPr>
          <w:i/>
          <w:iCs/>
          <w:lang w:val="fr-FR"/>
        </w:rPr>
        <w:t>tracking area codes</w:t>
      </w:r>
      <w:r w:rsidRPr="00AC4CA5">
        <w:rPr>
          <w:lang w:val="fr-FR"/>
        </w:rPr>
        <w:t>)</w:t>
      </w:r>
    </w:p>
    <w:p w14:paraId="4B0FEFF2" w14:textId="77777777" w:rsidR="00D9024C" w:rsidRPr="00AC4CA5" w:rsidRDefault="00D9024C" w:rsidP="00650DF0">
      <w:pPr>
        <w:tabs>
          <w:tab w:val="clear" w:pos="794"/>
          <w:tab w:val="clear" w:pos="1191"/>
          <w:tab w:val="left" w:pos="1418"/>
        </w:tabs>
        <w:ind w:left="1418" w:hanging="1418"/>
        <w:rPr>
          <w:lang w:val="fr-FR"/>
        </w:rPr>
      </w:pPr>
      <w:r w:rsidRPr="00AC4CA5">
        <w:rPr>
          <w:lang w:val="fr-FR"/>
        </w:rPr>
        <w:t>TAI</w:t>
      </w:r>
      <w:r w:rsidRPr="00AC4CA5">
        <w:rPr>
          <w:lang w:val="fr-FR"/>
        </w:rPr>
        <w:tab/>
        <w:t>indicateur de zone de poursuite (</w:t>
      </w:r>
      <w:r w:rsidRPr="00AC4CA5">
        <w:rPr>
          <w:i/>
          <w:iCs/>
          <w:lang w:val="fr-FR"/>
        </w:rPr>
        <w:t>tracking area indicator</w:t>
      </w:r>
      <w:r w:rsidRPr="00AC4CA5">
        <w:rPr>
          <w:lang w:val="fr-FR"/>
        </w:rPr>
        <w:t>)</w:t>
      </w:r>
    </w:p>
    <w:p w14:paraId="3D750330" w14:textId="18432BD8" w:rsidR="00D9024C" w:rsidRPr="00AC4CA5" w:rsidRDefault="00D9024C" w:rsidP="00650DF0">
      <w:pPr>
        <w:tabs>
          <w:tab w:val="clear" w:pos="794"/>
          <w:tab w:val="clear" w:pos="1191"/>
          <w:tab w:val="left" w:pos="1418"/>
        </w:tabs>
        <w:ind w:left="1418" w:hanging="1418"/>
        <w:rPr>
          <w:lang w:val="fr-FR"/>
        </w:rPr>
      </w:pPr>
      <w:r w:rsidRPr="00AC4CA5">
        <w:rPr>
          <w:lang w:val="fr-FR"/>
        </w:rPr>
        <w:t>UE</w:t>
      </w:r>
      <w:r w:rsidRPr="00AC4CA5">
        <w:rPr>
          <w:lang w:val="fr-FR"/>
        </w:rPr>
        <w:tab/>
        <w:t>équipement d</w:t>
      </w:r>
      <w:r w:rsidR="00AC4CA5">
        <w:rPr>
          <w:lang w:val="fr-FR"/>
        </w:rPr>
        <w:t>'</w:t>
      </w:r>
      <w:r w:rsidRPr="00AC4CA5">
        <w:rPr>
          <w:lang w:val="fr-FR"/>
        </w:rPr>
        <w:t>utilisateur (</w:t>
      </w:r>
      <w:r w:rsidRPr="00AC4CA5">
        <w:rPr>
          <w:i/>
          <w:iCs/>
          <w:lang w:val="fr-FR"/>
        </w:rPr>
        <w:t>user equipment</w:t>
      </w:r>
      <w:r w:rsidRPr="00AC4CA5">
        <w:rPr>
          <w:lang w:val="fr-FR"/>
        </w:rPr>
        <w:t>)</w:t>
      </w:r>
    </w:p>
    <w:p w14:paraId="4D080DF8" w14:textId="227DA3F6" w:rsidR="00D9024C" w:rsidRPr="00AC4CA5" w:rsidRDefault="00D9024C" w:rsidP="00650DF0">
      <w:pPr>
        <w:tabs>
          <w:tab w:val="clear" w:pos="794"/>
          <w:tab w:val="clear" w:pos="1191"/>
          <w:tab w:val="left" w:pos="1418"/>
        </w:tabs>
        <w:ind w:left="1418" w:hanging="1418"/>
        <w:rPr>
          <w:lang w:val="fr-FR"/>
        </w:rPr>
      </w:pPr>
      <w:r w:rsidRPr="00AC4CA5">
        <w:rPr>
          <w:lang w:val="fr-FR"/>
        </w:rPr>
        <w:lastRenderedPageBreak/>
        <w:t>ULI</w:t>
      </w:r>
      <w:r w:rsidRPr="00AC4CA5">
        <w:rPr>
          <w:lang w:val="fr-FR"/>
        </w:rPr>
        <w:tab/>
        <w:t>informations d</w:t>
      </w:r>
      <w:r w:rsidR="00AC4CA5">
        <w:rPr>
          <w:lang w:val="fr-FR"/>
        </w:rPr>
        <w:t>'</w:t>
      </w:r>
      <w:r w:rsidRPr="00AC4CA5">
        <w:rPr>
          <w:lang w:val="fr-FR"/>
        </w:rPr>
        <w:t>emplacement d</w:t>
      </w:r>
      <w:r w:rsidR="00AC4CA5">
        <w:rPr>
          <w:lang w:val="fr-FR"/>
        </w:rPr>
        <w:t>'</w:t>
      </w:r>
      <w:r w:rsidRPr="00AC4CA5">
        <w:rPr>
          <w:lang w:val="fr-FR"/>
        </w:rPr>
        <w:t>UE (</w:t>
      </w:r>
      <w:r w:rsidRPr="00AC4CA5">
        <w:rPr>
          <w:i/>
          <w:iCs/>
          <w:lang w:val="fr-FR"/>
        </w:rPr>
        <w:t>UE location information</w:t>
      </w:r>
      <w:r w:rsidRPr="00AC4CA5">
        <w:rPr>
          <w:lang w:val="fr-FR"/>
        </w:rPr>
        <w:t>)</w:t>
      </w:r>
    </w:p>
    <w:p w14:paraId="04935FBE" w14:textId="77777777" w:rsidR="00650DF0" w:rsidRPr="00AC4CA5" w:rsidRDefault="00650DF0" w:rsidP="007D4D35">
      <w:pPr>
        <w:pStyle w:val="Headingb"/>
        <w:rPr>
          <w:lang w:val="fr-FR"/>
        </w:rPr>
      </w:pPr>
      <w:r w:rsidRPr="00AC4CA5">
        <w:rPr>
          <w:lang w:val="fr-FR"/>
        </w:rPr>
        <w:t>Documents UIT-R connexes</w:t>
      </w:r>
    </w:p>
    <w:p w14:paraId="24CCB220" w14:textId="4A15B4F1" w:rsidR="00650DF0" w:rsidRPr="00AC4CA5" w:rsidRDefault="00650DF0" w:rsidP="007D4D35">
      <w:pPr>
        <w:pStyle w:val="Reftext"/>
        <w:rPr>
          <w:lang w:val="fr-FR"/>
        </w:rPr>
      </w:pPr>
      <w:r w:rsidRPr="00AC4CA5">
        <w:rPr>
          <w:lang w:val="fr-FR"/>
        </w:rPr>
        <w:t xml:space="preserve">Résolution </w:t>
      </w:r>
      <w:hyperlink r:id="rId18" w:history="1">
        <w:r w:rsidRPr="00AC4CA5">
          <w:rPr>
            <w:rStyle w:val="Hyperlink"/>
            <w:color w:val="auto"/>
            <w:u w:val="none"/>
            <w:lang w:val="fr-FR"/>
          </w:rPr>
          <w:t>UIT-R 56</w:t>
        </w:r>
      </w:hyperlink>
      <w:r w:rsidRPr="00AC4CA5">
        <w:rPr>
          <w:lang w:val="fr-FR"/>
        </w:rPr>
        <w:t xml:space="preserve"> – Appellations pour les télécommunications mobiles internationales</w:t>
      </w:r>
    </w:p>
    <w:p w14:paraId="5BDA2EA5" w14:textId="1A281C28" w:rsidR="00650DF0" w:rsidRPr="00AC4CA5" w:rsidRDefault="00650DF0" w:rsidP="007D4D35">
      <w:pPr>
        <w:pStyle w:val="Reftext"/>
        <w:rPr>
          <w:lang w:val="fr-FR"/>
        </w:rPr>
      </w:pPr>
      <w:r w:rsidRPr="00AC4CA5">
        <w:rPr>
          <w:lang w:val="fr-FR"/>
        </w:rPr>
        <w:t xml:space="preserve">Résolution </w:t>
      </w:r>
      <w:hyperlink r:id="rId19" w:history="1">
        <w:r w:rsidRPr="00AC4CA5">
          <w:rPr>
            <w:rStyle w:val="Hyperlink"/>
            <w:color w:val="auto"/>
            <w:u w:val="none"/>
            <w:lang w:val="fr-FR"/>
          </w:rPr>
          <w:t>UIT-R 65</w:t>
        </w:r>
      </w:hyperlink>
      <w:r w:rsidRPr="00AC4CA5">
        <w:rPr>
          <w:lang w:val="fr-FR"/>
        </w:rPr>
        <w:t xml:space="preserve"> – Principes applicables au processus de développement futur des IMT-2020 et des IMT</w:t>
      </w:r>
      <w:r w:rsidRPr="00AC4CA5">
        <w:rPr>
          <w:lang w:val="fr-FR"/>
        </w:rPr>
        <w:noBreakHyphen/>
        <w:t>2030</w:t>
      </w:r>
    </w:p>
    <w:p w14:paraId="5C3C528C" w14:textId="0E692E59" w:rsidR="00650DF0" w:rsidRPr="00AC4CA5" w:rsidRDefault="00650DF0" w:rsidP="007D4D35">
      <w:pPr>
        <w:pStyle w:val="Reftext"/>
        <w:rPr>
          <w:lang w:val="fr-FR"/>
        </w:rPr>
      </w:pPr>
      <w:r w:rsidRPr="00AC4CA5">
        <w:rPr>
          <w:lang w:val="fr-FR"/>
        </w:rPr>
        <w:t xml:space="preserve">Recommandation </w:t>
      </w:r>
      <w:hyperlink r:id="rId20" w:history="1">
        <w:r w:rsidRPr="00AC4CA5">
          <w:rPr>
            <w:rStyle w:val="Hyperlink"/>
            <w:color w:val="auto"/>
            <w:u w:val="none"/>
            <w:lang w:val="fr-FR"/>
          </w:rPr>
          <w:t>UIT-R M.1224</w:t>
        </w:r>
      </w:hyperlink>
      <w:r w:rsidRPr="00AC4CA5">
        <w:rPr>
          <w:lang w:val="fr-FR"/>
        </w:rPr>
        <w:t xml:space="preserve"> – Terminologie des télécommunications mobiles internationales (IMT)</w:t>
      </w:r>
    </w:p>
    <w:p w14:paraId="1137A033" w14:textId="4BE08BC0" w:rsidR="00650DF0" w:rsidRPr="00AC4CA5" w:rsidRDefault="00650DF0" w:rsidP="007D4D35">
      <w:pPr>
        <w:pStyle w:val="Reftext"/>
        <w:rPr>
          <w:lang w:val="fr-FR"/>
        </w:rPr>
      </w:pPr>
      <w:r w:rsidRPr="00AC4CA5">
        <w:rPr>
          <w:lang w:val="fr-FR"/>
        </w:rPr>
        <w:t xml:space="preserve">Recommandation </w:t>
      </w:r>
      <w:hyperlink r:id="rId21" w:history="1">
        <w:r w:rsidRPr="00AC4CA5">
          <w:rPr>
            <w:rStyle w:val="Hyperlink"/>
            <w:color w:val="auto"/>
            <w:u w:val="none"/>
            <w:lang w:val="fr-FR"/>
          </w:rPr>
          <w:t>UIT-R M.2083</w:t>
        </w:r>
      </w:hyperlink>
      <w:r w:rsidRPr="00AC4CA5">
        <w:rPr>
          <w:lang w:val="fr-FR"/>
        </w:rPr>
        <w:t xml:space="preserve"> – Vision pour les IMT – Cadre et objectifs généraux du développement futur des IMT à l</w:t>
      </w:r>
      <w:r w:rsidR="00AC4CA5">
        <w:rPr>
          <w:lang w:val="fr-FR"/>
        </w:rPr>
        <w:t>'</w:t>
      </w:r>
      <w:r w:rsidRPr="00AC4CA5">
        <w:rPr>
          <w:lang w:val="fr-FR"/>
        </w:rPr>
        <w:t>horizon 2020 et au-delà</w:t>
      </w:r>
    </w:p>
    <w:p w14:paraId="1E09881D" w14:textId="04ABC03B" w:rsidR="00650DF0" w:rsidRPr="00AC4CA5" w:rsidRDefault="00650DF0" w:rsidP="007D4D35">
      <w:pPr>
        <w:pStyle w:val="Reftext"/>
        <w:rPr>
          <w:lang w:val="fr-FR"/>
        </w:rPr>
      </w:pPr>
      <w:r w:rsidRPr="00AC4CA5">
        <w:rPr>
          <w:lang w:val="fr-FR"/>
        </w:rPr>
        <w:t xml:space="preserve">Rapport </w:t>
      </w:r>
      <w:hyperlink r:id="rId22" w:history="1">
        <w:r w:rsidRPr="00AC4CA5">
          <w:rPr>
            <w:rStyle w:val="Hyperlink"/>
            <w:color w:val="auto"/>
            <w:u w:val="none"/>
            <w:lang w:val="fr-FR"/>
          </w:rPr>
          <w:t>UIT-R M.2514</w:t>
        </w:r>
      </w:hyperlink>
      <w:r w:rsidRPr="00AC4CA5">
        <w:rPr>
          <w:lang w:val="fr-FR"/>
        </w:rPr>
        <w:t xml:space="preserve"> – Vision, prescriptions et lignes directrices d</w:t>
      </w:r>
      <w:r w:rsidR="00AC4CA5">
        <w:rPr>
          <w:lang w:val="fr-FR"/>
        </w:rPr>
        <w:t>'</w:t>
      </w:r>
      <w:r w:rsidRPr="00AC4CA5">
        <w:rPr>
          <w:lang w:val="fr-FR"/>
        </w:rPr>
        <w:t>évaluation relatives à l</w:t>
      </w:r>
      <w:r w:rsidR="00AC4CA5">
        <w:rPr>
          <w:lang w:val="fr-FR"/>
        </w:rPr>
        <w:t>'</w:t>
      </w:r>
      <w:r w:rsidRPr="00AC4CA5">
        <w:rPr>
          <w:lang w:val="fr-FR"/>
        </w:rPr>
        <w:t>interface ou aux interfaces radioélectriques de satellite des IMT-2020</w:t>
      </w:r>
    </w:p>
    <w:p w14:paraId="6EB7943A" w14:textId="23B0E7FB" w:rsidR="00650DF0" w:rsidRPr="00AC4CA5" w:rsidRDefault="00650DF0" w:rsidP="007D4D35">
      <w:pPr>
        <w:pStyle w:val="Reftext"/>
        <w:rPr>
          <w:lang w:val="fr-FR"/>
        </w:rPr>
      </w:pPr>
      <w:r w:rsidRPr="00AC4CA5">
        <w:rPr>
          <w:lang w:val="fr-FR"/>
        </w:rPr>
        <w:t xml:space="preserve">Rapport </w:t>
      </w:r>
      <w:hyperlink r:id="rId23" w:history="1">
        <w:r w:rsidRPr="00AC4CA5">
          <w:rPr>
            <w:rStyle w:val="Hyperlink"/>
            <w:color w:val="auto"/>
            <w:u w:val="none"/>
            <w:lang w:val="fr-FR"/>
          </w:rPr>
          <w:t>UIT-R M.2543</w:t>
        </w:r>
      </w:hyperlink>
      <w:r w:rsidRPr="00AC4CA5">
        <w:rPr>
          <w:lang w:val="fr-FR"/>
        </w:rPr>
        <w:t xml:space="preserve"> – Résultats de l</w:t>
      </w:r>
      <w:r w:rsidR="00AC4CA5">
        <w:rPr>
          <w:lang w:val="fr-FR"/>
        </w:rPr>
        <w:t>'</w:t>
      </w:r>
      <w:r w:rsidRPr="00AC4CA5">
        <w:rPr>
          <w:lang w:val="fr-FR"/>
        </w:rPr>
        <w:t>évaluation, de l</w:t>
      </w:r>
      <w:r w:rsidR="00AC4CA5">
        <w:rPr>
          <w:lang w:val="fr-FR"/>
        </w:rPr>
        <w:t>'</w:t>
      </w:r>
      <w:r w:rsidRPr="00AC4CA5">
        <w:rPr>
          <w:lang w:val="fr-FR"/>
        </w:rPr>
        <w:t>établissement d</w:t>
      </w:r>
      <w:r w:rsidR="00AC4CA5">
        <w:rPr>
          <w:lang w:val="fr-FR"/>
        </w:rPr>
        <w:t>'</w:t>
      </w:r>
      <w:r w:rsidRPr="00AC4CA5">
        <w:rPr>
          <w:lang w:val="fr-FR"/>
        </w:rPr>
        <w:t>un consensus et de la prise de décision concernant les processus relatifs aux satellites des IMT-2020 (Étapes 4 à 7), y compris les caractéristiques des interfaces radioélectriques de satellite des IMT-2020</w:t>
      </w:r>
    </w:p>
    <w:p w14:paraId="13BE7128" w14:textId="078D59C6" w:rsidR="00650DF0" w:rsidRPr="00AC4CA5" w:rsidRDefault="00650DF0" w:rsidP="007D4D35">
      <w:pPr>
        <w:pStyle w:val="Reftext"/>
        <w:rPr>
          <w:lang w:val="fr-FR"/>
        </w:rPr>
      </w:pPr>
      <w:r w:rsidRPr="00AC4CA5">
        <w:rPr>
          <w:lang w:val="fr-FR"/>
        </w:rPr>
        <w:t xml:space="preserve">Document </w:t>
      </w:r>
      <w:hyperlink r:id="rId24" w:history="1">
        <w:r w:rsidRPr="00AC4CA5">
          <w:rPr>
            <w:rStyle w:val="Hyperlink"/>
            <w:color w:val="auto"/>
            <w:u w:val="none"/>
            <w:lang w:val="fr-FR"/>
          </w:rPr>
          <w:t>IMT-2020-SAT/2</w:t>
        </w:r>
      </w:hyperlink>
      <w:r w:rsidRPr="00AC4CA5">
        <w:rPr>
          <w:lang w:val="fr-FR"/>
        </w:rPr>
        <w:t xml:space="preserve"> –</w:t>
      </w:r>
      <w:r w:rsidR="007D4D35" w:rsidRPr="00AC4CA5">
        <w:rPr>
          <w:lang w:val="fr-FR"/>
        </w:rPr>
        <w:t xml:space="preserve"> </w:t>
      </w:r>
      <w:r w:rsidRPr="00AC4CA5">
        <w:rPr>
          <w:lang w:val="fr-FR"/>
        </w:rPr>
        <w:t>Processus de soumission et d</w:t>
      </w:r>
      <w:r w:rsidR="00AC4CA5">
        <w:rPr>
          <w:lang w:val="fr-FR"/>
        </w:rPr>
        <w:t>'</w:t>
      </w:r>
      <w:r w:rsidRPr="00AC4CA5">
        <w:rPr>
          <w:lang w:val="fr-FR"/>
        </w:rPr>
        <w:t>évaluation et établissement d</w:t>
      </w:r>
      <w:r w:rsidR="00AC4CA5">
        <w:rPr>
          <w:lang w:val="fr-FR"/>
        </w:rPr>
        <w:t>'</w:t>
      </w:r>
      <w:r w:rsidRPr="00AC4CA5">
        <w:rPr>
          <w:lang w:val="fr-FR"/>
        </w:rPr>
        <w:t>un consensus concernant les propositions relatives aux technologies d</w:t>
      </w:r>
      <w:r w:rsidR="00AC4CA5">
        <w:rPr>
          <w:lang w:val="fr-FR"/>
        </w:rPr>
        <w:t>'</w:t>
      </w:r>
      <w:r w:rsidRPr="00AC4CA5">
        <w:rPr>
          <w:lang w:val="fr-FR"/>
        </w:rPr>
        <w:t>interface radioélectrique de satellite des IMT</w:t>
      </w:r>
      <w:r w:rsidRPr="00AC4CA5">
        <w:rPr>
          <w:lang w:val="fr-FR"/>
        </w:rPr>
        <w:noBreakHyphen/>
        <w:t>2020</w:t>
      </w:r>
    </w:p>
    <w:p w14:paraId="0C07B738" w14:textId="0D60D05E" w:rsidR="00650DF0" w:rsidRPr="00AC4CA5" w:rsidRDefault="00650DF0" w:rsidP="007D4D35">
      <w:pPr>
        <w:pStyle w:val="Reftext"/>
        <w:rPr>
          <w:lang w:val="fr-FR"/>
        </w:rPr>
      </w:pPr>
      <w:r w:rsidRPr="00AC4CA5">
        <w:rPr>
          <w:lang w:val="fr-FR"/>
        </w:rPr>
        <w:t xml:space="preserve">Document </w:t>
      </w:r>
      <w:hyperlink r:id="rId25" w:history="1">
        <w:r w:rsidRPr="00AC4CA5">
          <w:rPr>
            <w:rStyle w:val="Hyperlink"/>
            <w:color w:val="auto"/>
            <w:u w:val="none"/>
            <w:lang w:val="fr-FR"/>
          </w:rPr>
          <w:t>IMT-2020-SAT/5</w:t>
        </w:r>
      </w:hyperlink>
      <w:r w:rsidRPr="00AC4CA5">
        <w:rPr>
          <w:lang w:val="fr-FR"/>
        </w:rPr>
        <w:t xml:space="preserve"> – Processus et utilisation des principales spécifications nécessaires à l</w:t>
      </w:r>
      <w:r w:rsidR="00AC4CA5">
        <w:rPr>
          <w:lang w:val="fr-FR"/>
        </w:rPr>
        <w:t>'</w:t>
      </w:r>
      <w:r w:rsidRPr="00AC4CA5">
        <w:rPr>
          <w:lang w:val="fr-FR"/>
        </w:rPr>
        <w:t>échelle mondiale (GCS), de références et d</w:t>
      </w:r>
      <w:r w:rsidR="00AC4CA5">
        <w:rPr>
          <w:lang w:val="fr-FR"/>
        </w:rPr>
        <w:t>'</w:t>
      </w:r>
      <w:r w:rsidRPr="00AC4CA5">
        <w:rPr>
          <w:lang w:val="fr-FR"/>
        </w:rPr>
        <w:t>attestations associées, conjointement avec la Recommandation UIT-R M.[IMT-2020-SAT.SPECS]</w:t>
      </w:r>
    </w:p>
    <w:p w14:paraId="1F0C8EDA" w14:textId="77AC0636" w:rsidR="00650DF0" w:rsidRPr="00AC4CA5" w:rsidRDefault="00650DF0" w:rsidP="007D4D35">
      <w:pPr>
        <w:pStyle w:val="Normalaftertitle"/>
        <w:rPr>
          <w:lang w:val="fr-FR"/>
        </w:rPr>
      </w:pPr>
      <w:r w:rsidRPr="00AC4CA5">
        <w:rPr>
          <w:lang w:val="fr-FR"/>
        </w:rPr>
        <w:t>L</w:t>
      </w:r>
      <w:r w:rsidR="00AC4CA5">
        <w:rPr>
          <w:lang w:val="fr-FR"/>
        </w:rPr>
        <w:t>'</w:t>
      </w:r>
      <w:r w:rsidRPr="00AC4CA5">
        <w:rPr>
          <w:lang w:val="fr-FR"/>
        </w:rPr>
        <w:t>Assemblée des radiocommunications de l</w:t>
      </w:r>
      <w:r w:rsidR="00AC4CA5">
        <w:rPr>
          <w:lang w:val="fr-FR"/>
        </w:rPr>
        <w:t>'</w:t>
      </w:r>
      <w:r w:rsidRPr="00AC4CA5">
        <w:rPr>
          <w:lang w:val="fr-FR"/>
        </w:rPr>
        <w:t>UIT,</w:t>
      </w:r>
    </w:p>
    <w:p w14:paraId="3FD0FAD1" w14:textId="77777777" w:rsidR="00650DF0" w:rsidRPr="00AC4CA5" w:rsidRDefault="00650DF0" w:rsidP="007D4D35">
      <w:pPr>
        <w:pStyle w:val="Call"/>
        <w:rPr>
          <w:rFonts w:eastAsia="SimSun"/>
          <w:lang w:val="fr-FR"/>
        </w:rPr>
      </w:pPr>
      <w:r w:rsidRPr="00AC4CA5">
        <w:rPr>
          <w:lang w:val="fr-FR"/>
        </w:rPr>
        <w:t>considérant</w:t>
      </w:r>
    </w:p>
    <w:p w14:paraId="4F32F18D" w14:textId="77777777" w:rsidR="00650DF0" w:rsidRPr="00AC4CA5" w:rsidRDefault="00650DF0" w:rsidP="00650DF0">
      <w:pPr>
        <w:rPr>
          <w:lang w:val="fr-FR"/>
        </w:rPr>
      </w:pPr>
      <w:r w:rsidRPr="00AC4CA5">
        <w:rPr>
          <w:i/>
          <w:iCs/>
          <w:lang w:val="fr-FR"/>
        </w:rPr>
        <w:t>a)</w:t>
      </w:r>
      <w:r w:rsidRPr="00AC4CA5">
        <w:rPr>
          <w:lang w:val="fr-FR"/>
        </w:rPr>
        <w:tab/>
        <w:t>que les systèmes de télécommunications mobiles internationales (IMT) sont des systèmes mobiles à large bande comprenant les IMT-2000, les IMT évoluées et les IMT-2020;</w:t>
      </w:r>
    </w:p>
    <w:p w14:paraId="70698EF4" w14:textId="77777777" w:rsidR="00650DF0" w:rsidRPr="00AC4CA5" w:rsidRDefault="00650DF0" w:rsidP="00650DF0">
      <w:pPr>
        <w:rPr>
          <w:lang w:val="fr-FR"/>
        </w:rPr>
      </w:pPr>
      <w:r w:rsidRPr="00AC4CA5">
        <w:rPr>
          <w:i/>
          <w:iCs/>
          <w:lang w:val="fr-FR"/>
        </w:rPr>
        <w:t>b)</w:t>
      </w:r>
      <w:r w:rsidRPr="00AC4CA5">
        <w:rPr>
          <w:lang w:val="fr-FR"/>
        </w:rPr>
        <w:tab/>
        <w:t>que les systèmes IMT-2020 intègrent les nouvelles capacités des IMT, qui vont au-delà de celles des IMT-2000 et des IMT évoluées;</w:t>
      </w:r>
    </w:p>
    <w:p w14:paraId="1C9E1397" w14:textId="4EF6C48A" w:rsidR="00650DF0" w:rsidRPr="00AC4CA5" w:rsidRDefault="00650DF0" w:rsidP="00650DF0">
      <w:pPr>
        <w:rPr>
          <w:lang w:val="fr-FR"/>
        </w:rPr>
      </w:pPr>
      <w:r w:rsidRPr="00AC4CA5">
        <w:rPr>
          <w:i/>
          <w:iCs/>
          <w:lang w:val="fr-FR"/>
        </w:rPr>
        <w:t>c)</w:t>
      </w:r>
      <w:r w:rsidRPr="00AC4CA5">
        <w:rPr>
          <w:lang w:val="fr-FR"/>
        </w:rPr>
        <w:tab/>
        <w:t>qu</w:t>
      </w:r>
      <w:r w:rsidR="00AC4CA5">
        <w:rPr>
          <w:lang w:val="fr-FR"/>
        </w:rPr>
        <w:t>'</w:t>
      </w:r>
      <w:r w:rsidRPr="00AC4CA5">
        <w:rPr>
          <w:lang w:val="fr-FR"/>
        </w:rPr>
        <w:t>il est prévu que les systèmes IMT-2020 et au-delà se développent et prennent en charge des scénarios d</w:t>
      </w:r>
      <w:r w:rsidR="00AC4CA5">
        <w:rPr>
          <w:lang w:val="fr-FR"/>
        </w:rPr>
        <w:t>'</w:t>
      </w:r>
      <w:r w:rsidRPr="00AC4CA5">
        <w:rPr>
          <w:lang w:val="fr-FR"/>
        </w:rPr>
        <w:t>utilisation et applications variés;</w:t>
      </w:r>
    </w:p>
    <w:p w14:paraId="77623F86" w14:textId="2396210D" w:rsidR="00650DF0" w:rsidRPr="00AC4CA5" w:rsidRDefault="00650DF0" w:rsidP="00650DF0">
      <w:pPr>
        <w:rPr>
          <w:lang w:val="fr-FR"/>
        </w:rPr>
      </w:pPr>
      <w:r w:rsidRPr="00AC4CA5">
        <w:rPr>
          <w:i/>
          <w:iCs/>
          <w:lang w:val="fr-FR"/>
        </w:rPr>
        <w:t>d)</w:t>
      </w:r>
      <w:r w:rsidRPr="00AC4CA5">
        <w:rPr>
          <w:lang w:val="fr-FR"/>
        </w:rPr>
        <w:tab/>
        <w:t>que l</w:t>
      </w:r>
      <w:r w:rsidR="00AC4CA5">
        <w:rPr>
          <w:lang w:val="fr-FR"/>
        </w:rPr>
        <w:t>'</w:t>
      </w:r>
      <w:r w:rsidRPr="00AC4CA5">
        <w:rPr>
          <w:lang w:val="fr-FR"/>
        </w:rPr>
        <w:t>UIT a contribué à la normalisation et à l</w:t>
      </w:r>
      <w:r w:rsidR="00AC4CA5">
        <w:rPr>
          <w:lang w:val="fr-FR"/>
        </w:rPr>
        <w:t>'</w:t>
      </w:r>
      <w:r w:rsidRPr="00AC4CA5">
        <w:rPr>
          <w:lang w:val="fr-FR"/>
        </w:rPr>
        <w:t>harmonisation de l</w:t>
      </w:r>
      <w:r w:rsidR="00AC4CA5">
        <w:rPr>
          <w:lang w:val="fr-FR"/>
        </w:rPr>
        <w:t>'</w:t>
      </w:r>
      <w:r w:rsidRPr="00AC4CA5">
        <w:rPr>
          <w:lang w:val="fr-FR"/>
        </w:rPr>
        <w:t>utilisation des IMT, rendant possible la fourniture de services de télécommunication dans le monde entier, et que l</w:t>
      </w:r>
      <w:r w:rsidR="00AC4CA5">
        <w:rPr>
          <w:lang w:val="fr-FR"/>
        </w:rPr>
        <w:t>'</w:t>
      </w:r>
      <w:r w:rsidRPr="00AC4CA5">
        <w:rPr>
          <w:lang w:val="fr-FR"/>
        </w:rPr>
        <w:t>exploitation à l</w:t>
      </w:r>
      <w:r w:rsidR="00AC4CA5">
        <w:rPr>
          <w:lang w:val="fr-FR"/>
        </w:rPr>
        <w:t>'</w:t>
      </w:r>
      <w:r w:rsidRPr="00AC4CA5">
        <w:rPr>
          <w:lang w:val="fr-FR"/>
        </w:rPr>
        <w:t>échelle mondiale et les économies d</w:t>
      </w:r>
      <w:r w:rsidR="00AC4CA5">
        <w:rPr>
          <w:lang w:val="fr-FR"/>
        </w:rPr>
        <w:t>'</w:t>
      </w:r>
      <w:r w:rsidRPr="00AC4CA5">
        <w:rPr>
          <w:lang w:val="fr-FR"/>
        </w:rPr>
        <w:t>échelle sont essentielles au succès des systèmes de télécommunication mobiles;</w:t>
      </w:r>
    </w:p>
    <w:p w14:paraId="0F2BF650" w14:textId="77777777" w:rsidR="00650DF0" w:rsidRPr="00AC4CA5" w:rsidRDefault="00650DF0" w:rsidP="00650DF0">
      <w:pPr>
        <w:rPr>
          <w:lang w:val="fr-FR"/>
        </w:rPr>
      </w:pPr>
      <w:r w:rsidRPr="00AC4CA5">
        <w:rPr>
          <w:i/>
          <w:iCs/>
          <w:lang w:val="fr-FR"/>
        </w:rPr>
        <w:t>e)</w:t>
      </w:r>
      <w:r w:rsidRPr="00AC4CA5">
        <w:rPr>
          <w:lang w:val="fr-FR"/>
        </w:rPr>
        <w:tab/>
        <w:t>que les systèmes IMT-2020 prennent en charge des applications de mobilité faible à élevée et différents débits de données, conformément aux demandes des utilisateurs et des services dans des environnements multi-utilisateurs;</w:t>
      </w:r>
    </w:p>
    <w:p w14:paraId="24950DA4" w14:textId="77777777" w:rsidR="00650DF0" w:rsidRPr="00AC4CA5" w:rsidRDefault="00650DF0" w:rsidP="00650DF0">
      <w:pPr>
        <w:rPr>
          <w:lang w:val="fr-FR"/>
        </w:rPr>
      </w:pPr>
      <w:r w:rsidRPr="00AC4CA5">
        <w:rPr>
          <w:i/>
          <w:iCs/>
          <w:lang w:val="fr-FR"/>
        </w:rPr>
        <w:t>f)</w:t>
      </w:r>
      <w:r w:rsidRPr="00AC4CA5">
        <w:rPr>
          <w:lang w:val="fr-FR"/>
        </w:rPr>
        <w:tab/>
        <w:t>que la composante satellite des IMT-2020 offre également des fonctionnalités adaptées aux applications multimédias dans une large gamme de services et de plates-formes, ce qui améliore la qualité de fonctionnement et la qualité de service;</w:t>
      </w:r>
    </w:p>
    <w:p w14:paraId="0539175C" w14:textId="77777777" w:rsidR="00650DF0" w:rsidRPr="00AC4CA5" w:rsidRDefault="00650DF0" w:rsidP="00650DF0">
      <w:pPr>
        <w:rPr>
          <w:lang w:val="fr-FR"/>
        </w:rPr>
      </w:pPr>
      <w:r w:rsidRPr="00AC4CA5">
        <w:rPr>
          <w:i/>
          <w:iCs/>
          <w:lang w:val="fr-FR"/>
        </w:rPr>
        <w:t>g)</w:t>
      </w:r>
      <w:r w:rsidRPr="00AC4CA5">
        <w:rPr>
          <w:lang w:val="fr-FR"/>
        </w:rPr>
        <w:tab/>
        <w:t>que les applications de la composante satellite des IMT-2020 peuvent favoriser la connectivité mondiale pour les dispositifs des utilisateurs finals, la résilience des réseaux grâce à une disponibilité et une fiabilité accrues, la connectivité pour les transports, la fourniture de contenus et les communications de type machine;</w:t>
      </w:r>
    </w:p>
    <w:p w14:paraId="7A41E289" w14:textId="70466A2F" w:rsidR="00650DF0" w:rsidRPr="00AC4CA5" w:rsidRDefault="00650DF0" w:rsidP="00274E3C">
      <w:pPr>
        <w:keepNext/>
        <w:keepLines/>
        <w:rPr>
          <w:lang w:val="fr-FR"/>
        </w:rPr>
      </w:pPr>
      <w:r w:rsidRPr="00AC4CA5">
        <w:rPr>
          <w:i/>
          <w:iCs/>
          <w:lang w:val="fr-FR"/>
        </w:rPr>
        <w:lastRenderedPageBreak/>
        <w:t>h)</w:t>
      </w:r>
      <w:r w:rsidRPr="00AC4CA5">
        <w:rPr>
          <w:lang w:val="fr-FR"/>
        </w:rPr>
        <w:tab/>
        <w:t>que les cas d</w:t>
      </w:r>
      <w:r w:rsidR="00AC4CA5">
        <w:rPr>
          <w:lang w:val="fr-FR"/>
        </w:rPr>
        <w:t>'</w:t>
      </w:r>
      <w:r w:rsidRPr="00AC4CA5">
        <w:rPr>
          <w:lang w:val="fr-FR"/>
        </w:rPr>
        <w:t>utilisation des satellites et les exigences techniques applicables à l</w:t>
      </w:r>
      <w:r w:rsidR="00AC4CA5">
        <w:rPr>
          <w:lang w:val="fr-FR"/>
        </w:rPr>
        <w:t>'</w:t>
      </w:r>
      <w:r w:rsidRPr="00AC4CA5">
        <w:rPr>
          <w:lang w:val="fr-FR"/>
        </w:rPr>
        <w:t>interface radioélectrique de la composante satellite pour les IMT-2020 diffèrent de ceux qui s</w:t>
      </w:r>
      <w:r w:rsidR="00AC4CA5">
        <w:rPr>
          <w:lang w:val="fr-FR"/>
        </w:rPr>
        <w:t>'</w:t>
      </w:r>
      <w:r w:rsidRPr="00AC4CA5">
        <w:rPr>
          <w:lang w:val="fr-FR"/>
        </w:rPr>
        <w:t>appliquent à l</w:t>
      </w:r>
      <w:r w:rsidR="00AC4CA5">
        <w:rPr>
          <w:lang w:val="fr-FR"/>
        </w:rPr>
        <w:t>'</w:t>
      </w:r>
      <w:r w:rsidRPr="00AC4CA5">
        <w:rPr>
          <w:lang w:val="fr-FR"/>
        </w:rPr>
        <w:t>interface de Terre et que ces caractéristiques permettront à la composante satellite des IMT-2020 de répondre à l</w:t>
      </w:r>
      <w:r w:rsidR="00AC4CA5">
        <w:rPr>
          <w:lang w:val="fr-FR"/>
        </w:rPr>
        <w:t>'</w:t>
      </w:r>
      <w:r w:rsidRPr="00AC4CA5">
        <w:rPr>
          <w:lang w:val="fr-FR"/>
        </w:rPr>
        <w:t>évolution des besoins des utilisateurs;</w:t>
      </w:r>
    </w:p>
    <w:p w14:paraId="4C9C91DD" w14:textId="7E259BBF" w:rsidR="00650DF0" w:rsidRPr="00AC4CA5" w:rsidRDefault="00650DF0" w:rsidP="00650DF0">
      <w:pPr>
        <w:rPr>
          <w:lang w:val="fr-FR"/>
        </w:rPr>
      </w:pPr>
      <w:r w:rsidRPr="00AC4CA5">
        <w:rPr>
          <w:i/>
          <w:iCs/>
          <w:lang w:val="fr-FR"/>
        </w:rPr>
        <w:t>i)</w:t>
      </w:r>
      <w:r w:rsidRPr="00AC4CA5">
        <w:rPr>
          <w:lang w:val="fr-FR"/>
        </w:rPr>
        <w:tab/>
        <w:t>que les scénarios d</w:t>
      </w:r>
      <w:r w:rsidR="00AC4CA5">
        <w:rPr>
          <w:lang w:val="fr-FR"/>
        </w:rPr>
        <w:t>'</w:t>
      </w:r>
      <w:r w:rsidRPr="00AC4CA5">
        <w:rPr>
          <w:lang w:val="fr-FR"/>
        </w:rPr>
        <w:t>utilisation de la composante satellite des IMT-2020 comprennent le large bande mobile évolué (eMBB-s), les communications massives de type machine (mMTC-s) et les communications à haute fiabilité (HRC-s), le suffixe «-s» des acronymes rendant compte de la spécificité satellitaire pour ce qui est de l</w:t>
      </w:r>
      <w:r w:rsidR="00AC4CA5">
        <w:rPr>
          <w:lang w:val="fr-FR"/>
        </w:rPr>
        <w:t>'</w:t>
      </w:r>
      <w:r w:rsidRPr="00AC4CA5">
        <w:rPr>
          <w:lang w:val="fr-FR"/>
        </w:rPr>
        <w:t>exécution attendue;</w:t>
      </w:r>
    </w:p>
    <w:p w14:paraId="2D949AEF" w14:textId="17DDEA8B" w:rsidR="00650DF0" w:rsidRPr="00AC4CA5" w:rsidRDefault="00650DF0" w:rsidP="00650DF0">
      <w:pPr>
        <w:rPr>
          <w:lang w:val="fr-FR"/>
        </w:rPr>
      </w:pPr>
      <w:r w:rsidRPr="00AC4CA5">
        <w:rPr>
          <w:i/>
          <w:iCs/>
          <w:lang w:val="fr-FR"/>
        </w:rPr>
        <w:t>j)</w:t>
      </w:r>
      <w:r w:rsidRPr="00AC4CA5">
        <w:rPr>
          <w:lang w:val="fr-FR"/>
        </w:rPr>
        <w:tab/>
        <w:t>que les fonctionnalités des systèmes de la composante satellite des IMT-2020 sont sans cesse améliorées en fonction des habitudes changeantes des utilisateurs et de l</w:t>
      </w:r>
      <w:r w:rsidR="00AC4CA5">
        <w:rPr>
          <w:lang w:val="fr-FR"/>
        </w:rPr>
        <w:t>'</w:t>
      </w:r>
      <w:r w:rsidRPr="00AC4CA5">
        <w:rPr>
          <w:lang w:val="fr-FR"/>
        </w:rPr>
        <w:t>évolution des technologies;</w:t>
      </w:r>
    </w:p>
    <w:p w14:paraId="39089FE3" w14:textId="77777777" w:rsidR="00650DF0" w:rsidRPr="00AC4CA5" w:rsidRDefault="00650DF0" w:rsidP="00650DF0">
      <w:pPr>
        <w:rPr>
          <w:lang w:val="fr-FR"/>
        </w:rPr>
      </w:pPr>
      <w:r w:rsidRPr="00AC4CA5">
        <w:rPr>
          <w:i/>
          <w:iCs/>
          <w:lang w:val="fr-FR"/>
        </w:rPr>
        <w:t>k)</w:t>
      </w:r>
      <w:r w:rsidRPr="00AC4CA5">
        <w:rPr>
          <w:lang w:val="fr-FR"/>
        </w:rPr>
        <w:tab/>
        <w:t>que la composante satellite des IMT-2020 devrait faire partie intégrante des futurs systèmes IMT;</w:t>
      </w:r>
    </w:p>
    <w:p w14:paraId="1AEA91DF" w14:textId="3D6DB204" w:rsidR="00650DF0" w:rsidRPr="00AC4CA5" w:rsidRDefault="00650DF0" w:rsidP="00650DF0">
      <w:pPr>
        <w:rPr>
          <w:lang w:val="fr-FR"/>
        </w:rPr>
      </w:pPr>
      <w:r w:rsidRPr="00AC4CA5">
        <w:rPr>
          <w:i/>
          <w:iCs/>
          <w:lang w:val="fr-FR"/>
        </w:rPr>
        <w:t>l)</w:t>
      </w:r>
      <w:r w:rsidRPr="00AC4CA5">
        <w:rPr>
          <w:lang w:val="fr-FR"/>
        </w:rPr>
        <w:tab/>
        <w:t>qu</w:t>
      </w:r>
      <w:r w:rsidR="00AC4CA5">
        <w:rPr>
          <w:lang w:val="fr-FR"/>
        </w:rPr>
        <w:t>'</w:t>
      </w:r>
      <w:r w:rsidRPr="00AC4CA5">
        <w:rPr>
          <w:lang w:val="fr-FR"/>
        </w:rPr>
        <w:t>il est souhaitable de parvenir à une similarité technologique aussi grande que possible avec la composante de Terre lors de la conception et de l</w:t>
      </w:r>
      <w:r w:rsidR="00AC4CA5">
        <w:rPr>
          <w:lang w:val="fr-FR"/>
        </w:rPr>
        <w:t>'</w:t>
      </w:r>
      <w:r w:rsidRPr="00AC4CA5">
        <w:rPr>
          <w:lang w:val="fr-FR"/>
        </w:rPr>
        <w:t>élaboration d</w:t>
      </w:r>
      <w:r w:rsidR="00AC4CA5">
        <w:rPr>
          <w:lang w:val="fr-FR"/>
        </w:rPr>
        <w:t>'</w:t>
      </w:r>
      <w:r w:rsidRPr="00AC4CA5">
        <w:rPr>
          <w:lang w:val="fr-FR"/>
        </w:rPr>
        <w:t>un système à satellites IMT-2020,</w:t>
      </w:r>
    </w:p>
    <w:p w14:paraId="33EAD9A6" w14:textId="77777777" w:rsidR="00650DF0" w:rsidRPr="00AC4CA5" w:rsidRDefault="00650DF0" w:rsidP="007D4D35">
      <w:pPr>
        <w:pStyle w:val="Call"/>
        <w:rPr>
          <w:lang w:val="fr-FR"/>
        </w:rPr>
      </w:pPr>
      <w:r w:rsidRPr="00AC4CA5">
        <w:rPr>
          <w:lang w:val="fr-FR"/>
        </w:rPr>
        <w:t>reconnaissant</w:t>
      </w:r>
    </w:p>
    <w:p w14:paraId="53AC93A3" w14:textId="74AE6B5F" w:rsidR="00650DF0" w:rsidRPr="00AC4CA5" w:rsidRDefault="00650DF0" w:rsidP="00650DF0">
      <w:pPr>
        <w:rPr>
          <w:lang w:val="fr-FR"/>
        </w:rPr>
      </w:pPr>
      <w:r w:rsidRPr="00AC4CA5">
        <w:rPr>
          <w:i/>
          <w:iCs/>
          <w:lang w:val="fr-FR"/>
        </w:rPr>
        <w:t>a)</w:t>
      </w:r>
      <w:r w:rsidRPr="00AC4CA5">
        <w:rPr>
          <w:lang w:val="fr-FR"/>
        </w:rPr>
        <w:tab/>
        <w:t xml:space="preserve">que la Résolution </w:t>
      </w:r>
      <w:hyperlink r:id="rId26" w:history="1">
        <w:r w:rsidRPr="00AC4CA5">
          <w:rPr>
            <w:rStyle w:val="Hyperlink"/>
            <w:color w:val="auto"/>
            <w:u w:val="none"/>
            <w:lang w:val="fr-FR"/>
          </w:rPr>
          <w:t>UIT-R 65</w:t>
        </w:r>
      </w:hyperlink>
      <w:r w:rsidRPr="00AC4CA5">
        <w:rPr>
          <w:lang w:val="fr-FR"/>
        </w:rPr>
        <w:t xml:space="preserve"> sur les «Principes applicables au processus de développement futur des IMT-2020 et des IMT-2030» définit les critères et principes essentiels utilisés lors de l</w:t>
      </w:r>
      <w:r w:rsidR="00AC4CA5">
        <w:rPr>
          <w:lang w:val="fr-FR"/>
        </w:rPr>
        <w:t>'</w:t>
      </w:r>
      <w:r w:rsidRPr="00AC4CA5">
        <w:rPr>
          <w:lang w:val="fr-FR"/>
        </w:rPr>
        <w:t>élaboration des Recommandations et Rapports sur les IMT-2020, y compris la ou les Recommandations sur les spécifications des interfaces radioélectriques;</w:t>
      </w:r>
    </w:p>
    <w:p w14:paraId="1EA8C85B" w14:textId="336AC9E2" w:rsidR="00650DF0" w:rsidRPr="00AC4CA5" w:rsidRDefault="00650DF0" w:rsidP="00650DF0">
      <w:pPr>
        <w:rPr>
          <w:rFonts w:eastAsia="MS Mincho"/>
          <w:lang w:val="fr-FR"/>
        </w:rPr>
      </w:pPr>
      <w:r w:rsidRPr="00AC4CA5">
        <w:rPr>
          <w:i/>
          <w:iCs/>
          <w:lang w:val="fr-FR"/>
        </w:rPr>
        <w:t>b)</w:t>
      </w:r>
      <w:r w:rsidRPr="00AC4CA5">
        <w:rPr>
          <w:lang w:val="fr-FR"/>
        </w:rPr>
        <w:tab/>
        <w:t>que le Rapport UIT-R M.2514 établit la vision, les prescriptions et les lignes directrices d</w:t>
      </w:r>
      <w:r w:rsidR="00AC4CA5">
        <w:rPr>
          <w:lang w:val="fr-FR"/>
        </w:rPr>
        <w:t>'</w:t>
      </w:r>
      <w:r w:rsidRPr="00AC4CA5">
        <w:rPr>
          <w:lang w:val="fr-FR"/>
        </w:rPr>
        <w:t>évaluation relatives à la composante satellite des IMT-2020;</w:t>
      </w:r>
    </w:p>
    <w:p w14:paraId="4C1B135D" w14:textId="1B3C85A8" w:rsidR="00650DF0" w:rsidRPr="00AC4CA5" w:rsidRDefault="00650DF0" w:rsidP="00650DF0">
      <w:pPr>
        <w:rPr>
          <w:lang w:val="fr-FR"/>
        </w:rPr>
      </w:pPr>
      <w:r w:rsidRPr="00AC4CA5">
        <w:rPr>
          <w:i/>
          <w:iCs/>
          <w:lang w:val="fr-FR"/>
        </w:rPr>
        <w:t>c)</w:t>
      </w:r>
      <w:r w:rsidRPr="00AC4CA5">
        <w:rPr>
          <w:lang w:val="fr-FR"/>
        </w:rPr>
        <w:tab/>
        <w:t>que le Rapport UIT-R M.2543 définit les résultats et la conclusion des Étapes 4 à 7 s</w:t>
      </w:r>
      <w:r w:rsidR="00AC4CA5">
        <w:rPr>
          <w:lang w:val="fr-FR"/>
        </w:rPr>
        <w:t>'</w:t>
      </w:r>
      <w:r w:rsidRPr="00AC4CA5">
        <w:rPr>
          <w:lang w:val="fr-FR"/>
        </w:rPr>
        <w:t>agissant de l</w:t>
      </w:r>
      <w:r w:rsidR="00AC4CA5">
        <w:rPr>
          <w:lang w:val="fr-FR"/>
        </w:rPr>
        <w:t>'</w:t>
      </w:r>
      <w:r w:rsidRPr="00AC4CA5">
        <w:rPr>
          <w:lang w:val="fr-FR"/>
        </w:rPr>
        <w:t>évaluation, de l</w:t>
      </w:r>
      <w:r w:rsidR="00AC4CA5">
        <w:rPr>
          <w:lang w:val="fr-FR"/>
        </w:rPr>
        <w:t>'</w:t>
      </w:r>
      <w:r w:rsidRPr="00AC4CA5">
        <w:rPr>
          <w:lang w:val="fr-FR"/>
        </w:rPr>
        <w:t>établissement d</w:t>
      </w:r>
      <w:r w:rsidR="00AC4CA5">
        <w:rPr>
          <w:lang w:val="fr-FR"/>
        </w:rPr>
        <w:t>'</w:t>
      </w:r>
      <w:r w:rsidRPr="00AC4CA5">
        <w:rPr>
          <w:lang w:val="fr-FR"/>
        </w:rPr>
        <w:t>un consensus et de la prise de décision concernant les processus relatifs aux satellites des IMT-2020, y compris les caractéristiques des interfaces radioélectriques de satellite des IMT-2020,</w:t>
      </w:r>
    </w:p>
    <w:p w14:paraId="45C2BB7D" w14:textId="77777777" w:rsidR="00650DF0" w:rsidRPr="00AC4CA5" w:rsidRDefault="00650DF0" w:rsidP="007D4D35">
      <w:pPr>
        <w:pStyle w:val="Call"/>
        <w:rPr>
          <w:lang w:val="fr-FR"/>
        </w:rPr>
      </w:pPr>
      <w:r w:rsidRPr="00AC4CA5">
        <w:rPr>
          <w:lang w:val="fr-FR"/>
        </w:rPr>
        <w:t>recommande</w:t>
      </w:r>
    </w:p>
    <w:p w14:paraId="5A9F890B" w14:textId="77777777" w:rsidR="00650DF0" w:rsidRPr="00AC4CA5" w:rsidRDefault="00650DF0" w:rsidP="00650DF0">
      <w:pPr>
        <w:rPr>
          <w:lang w:val="fr-FR"/>
        </w:rPr>
      </w:pPr>
      <w:r w:rsidRPr="00AC4CA5">
        <w:rPr>
          <w:lang w:val="fr-FR"/>
        </w:rPr>
        <w:t>1</w:t>
      </w:r>
      <w:r w:rsidRPr="00AC4CA5">
        <w:rPr>
          <w:lang w:val="fr-FR"/>
        </w:rPr>
        <w:tab/>
        <w:t>que les interfaces radioélectriques de satellite pour les IMT-2020 soient les technologies:</w:t>
      </w:r>
    </w:p>
    <w:p w14:paraId="355954A5" w14:textId="0D126D4B" w:rsidR="00650DF0" w:rsidRPr="00AC4CA5" w:rsidRDefault="00650DF0" w:rsidP="007D4D35">
      <w:pPr>
        <w:pStyle w:val="enumlev1"/>
        <w:rPr>
          <w:lang w:val="fr-FR"/>
        </w:rPr>
      </w:pPr>
      <w:r w:rsidRPr="00AC4CA5">
        <w:rPr>
          <w:lang w:val="fr-FR"/>
        </w:rPr>
        <w:t>–</w:t>
      </w:r>
      <w:r w:rsidRPr="00AC4CA5">
        <w:rPr>
          <w:lang w:val="fr-FR"/>
        </w:rPr>
        <w:tab/>
        <w:t>«5G-NTN 3GPP: SRIT»</w:t>
      </w:r>
      <w:r w:rsidR="007D4D35" w:rsidRPr="00AC4CA5">
        <w:rPr>
          <w:rStyle w:val="FootnoteReference"/>
          <w:lang w:val="fr-FR"/>
        </w:rPr>
        <w:footnoteReference w:id="1"/>
      </w:r>
      <w:r w:rsidRPr="00AC4CA5">
        <w:rPr>
          <w:lang w:val="fr-FR"/>
        </w:rPr>
        <w:t>;</w:t>
      </w:r>
      <w:bookmarkStart w:id="5" w:name="_Hlk57054560"/>
      <w:bookmarkEnd w:id="5"/>
    </w:p>
    <w:p w14:paraId="3F111C20" w14:textId="77777777" w:rsidR="00650DF0" w:rsidRPr="00AC4CA5" w:rsidRDefault="00650DF0" w:rsidP="007D4D35">
      <w:pPr>
        <w:pStyle w:val="enumlev1"/>
        <w:rPr>
          <w:lang w:val="fr-FR"/>
        </w:rPr>
      </w:pPr>
      <w:r w:rsidRPr="00AC4CA5">
        <w:rPr>
          <w:lang w:val="fr-FR"/>
        </w:rPr>
        <w:t>–</w:t>
      </w:r>
      <w:r w:rsidRPr="00AC4CA5">
        <w:rPr>
          <w:lang w:val="fr-FR"/>
        </w:rPr>
        <w:tab/>
        <w:t>«5G-NTN 3GPP: RIT»</w:t>
      </w:r>
      <w:r w:rsidRPr="00AC4CA5">
        <w:rPr>
          <w:rStyle w:val="FootnoteReference"/>
          <w:lang w:val="fr-FR"/>
        </w:rPr>
        <w:footnoteReference w:id="2"/>
      </w:r>
      <w:r w:rsidRPr="00AC4CA5">
        <w:rPr>
          <w:lang w:val="fr-FR"/>
        </w:rPr>
        <w:t>;</w:t>
      </w:r>
    </w:p>
    <w:p w14:paraId="0E70DDD5" w14:textId="663952F8" w:rsidR="00650DF0" w:rsidRPr="00AC4CA5" w:rsidRDefault="00650DF0" w:rsidP="00650DF0">
      <w:pPr>
        <w:rPr>
          <w:lang w:val="fr-FR"/>
        </w:rPr>
      </w:pPr>
      <w:r w:rsidRPr="00AC4CA5">
        <w:rPr>
          <w:lang w:val="fr-FR"/>
        </w:rPr>
        <w:t>2</w:t>
      </w:r>
      <w:r w:rsidRPr="00AC4CA5">
        <w:rPr>
          <w:lang w:val="fr-FR"/>
        </w:rPr>
        <w:tab/>
        <w:t xml:space="preserve">que les renseignements fournis ou cités en référence dans les Annexes 1 et 2 soient utilisés pour les interfaces radioélectriques de satellite visées au point 1 du </w:t>
      </w:r>
      <w:r w:rsidRPr="00AC4CA5">
        <w:rPr>
          <w:i/>
          <w:iCs/>
          <w:lang w:val="fr-FR"/>
        </w:rPr>
        <w:t>recommande</w:t>
      </w:r>
      <w:r w:rsidRPr="00AC4CA5">
        <w:rPr>
          <w:lang w:val="fr-FR"/>
        </w:rPr>
        <w:t xml:space="preserve"> ci-dessus, et qu</w:t>
      </w:r>
      <w:r w:rsidR="00AC4CA5">
        <w:rPr>
          <w:lang w:val="fr-FR"/>
        </w:rPr>
        <w:t>'</w:t>
      </w:r>
      <w:r w:rsidRPr="00AC4CA5">
        <w:rPr>
          <w:lang w:val="fr-FR"/>
        </w:rPr>
        <w:t>ils soient considérés comme une série complète de normes aux fins des spécifications détaillées des interfaces radioélectriques de satellite des IMT-2020.</w:t>
      </w:r>
    </w:p>
    <w:p w14:paraId="1AFADE91" w14:textId="77777777" w:rsidR="00650DF0" w:rsidRPr="00AC4CA5" w:rsidRDefault="00650DF0" w:rsidP="00650DF0">
      <w:pPr>
        <w:rPr>
          <w:lang w:val="fr-FR"/>
        </w:rPr>
      </w:pPr>
    </w:p>
    <w:p w14:paraId="25391E45" w14:textId="77777777" w:rsidR="00650DF0" w:rsidRPr="00AC4CA5" w:rsidRDefault="00650DF0" w:rsidP="00650DF0">
      <w:pPr>
        <w:rPr>
          <w:lang w:val="fr-FR"/>
        </w:rPr>
      </w:pPr>
    </w:p>
    <w:p w14:paraId="1B4AFC62" w14:textId="2F1EF00B" w:rsidR="00650DF0" w:rsidRPr="00AC4CA5" w:rsidRDefault="00650DF0" w:rsidP="00D6355C">
      <w:pPr>
        <w:pStyle w:val="AnnexNoTitle"/>
        <w:outlineLvl w:val="0"/>
        <w:rPr>
          <w:lang w:val="fr-FR"/>
        </w:rPr>
      </w:pPr>
      <w:bookmarkStart w:id="6" w:name="_Toc215142670"/>
      <w:bookmarkStart w:id="7" w:name="_Toc215142793"/>
      <w:r w:rsidRPr="00AC4CA5">
        <w:rPr>
          <w:lang w:val="fr-FR"/>
        </w:rPr>
        <w:lastRenderedPageBreak/>
        <w:t>Annexe 1</w:t>
      </w:r>
      <w:r w:rsidRPr="00AC4CA5">
        <w:rPr>
          <w:lang w:val="fr-FR"/>
        </w:rPr>
        <w:br/>
      </w:r>
      <w:r w:rsidRPr="00AC4CA5">
        <w:rPr>
          <w:lang w:val="fr-FR"/>
        </w:rPr>
        <w:br/>
        <w:t>Spécification de la technologie d</w:t>
      </w:r>
      <w:r w:rsidR="00AC4CA5">
        <w:rPr>
          <w:lang w:val="fr-FR"/>
        </w:rPr>
        <w:t>'</w:t>
      </w:r>
      <w:r w:rsidRPr="00AC4CA5">
        <w:rPr>
          <w:lang w:val="fr-FR"/>
        </w:rPr>
        <w:t>interface</w:t>
      </w:r>
      <w:r w:rsidRPr="00AC4CA5">
        <w:rPr>
          <w:lang w:val="fr-FR"/>
        </w:rPr>
        <w:br/>
        <w:t>radioélectrique 5G-NTN 3GPP – SRIT</w:t>
      </w:r>
      <w:bookmarkEnd w:id="6"/>
      <w:bookmarkEnd w:id="7"/>
      <w:r w:rsidR="007D4D35" w:rsidRPr="00AC4CA5">
        <w:rPr>
          <w:rStyle w:val="FootnoteReference"/>
          <w:lang w:val="fr-FR"/>
        </w:rPr>
        <w:footnoteReference w:id="3"/>
      </w:r>
    </w:p>
    <w:p w14:paraId="26C101BC" w14:textId="77777777" w:rsidR="00650DF0" w:rsidRPr="00AC4CA5" w:rsidRDefault="00650DF0" w:rsidP="007D4D35">
      <w:pPr>
        <w:pStyle w:val="Headingb"/>
        <w:rPr>
          <w:lang w:val="fr-FR"/>
        </w:rPr>
      </w:pPr>
      <w:bookmarkStart w:id="8" w:name="_Toc195183149"/>
      <w:r w:rsidRPr="00AC4CA5">
        <w:rPr>
          <w:lang w:val="fr-FR"/>
        </w:rPr>
        <w:t>Contexte</w:t>
      </w:r>
      <w:bookmarkEnd w:id="8"/>
    </w:p>
    <w:p w14:paraId="556C63BC" w14:textId="397EB53E" w:rsidR="00650DF0" w:rsidRPr="00AC4CA5" w:rsidRDefault="00650DF0" w:rsidP="00650DF0">
      <w:pPr>
        <w:rPr>
          <w:lang w:val="fr-FR"/>
        </w:rPr>
      </w:pPr>
      <w:bookmarkStart w:id="9" w:name="_Toc56152341"/>
      <w:bookmarkStart w:id="10" w:name="_Toc56153721"/>
      <w:bookmarkStart w:id="11" w:name="_Toc94532833"/>
      <w:bookmarkStart w:id="12" w:name="_Toc94533303"/>
      <w:bookmarkStart w:id="13" w:name="_Toc195183150"/>
      <w:r w:rsidRPr="00AC4CA5">
        <w:rPr>
          <w:lang w:val="fr-FR"/>
        </w:rPr>
        <w:t>La composante satellite du système IMT-2020 est le fruit d</w:t>
      </w:r>
      <w:r w:rsidR="00AC4CA5">
        <w:rPr>
          <w:lang w:val="fr-FR"/>
        </w:rPr>
        <w:t>'</w:t>
      </w:r>
      <w:r w:rsidRPr="00AC4CA5">
        <w:rPr>
          <w:lang w:val="fr-FR"/>
        </w:rPr>
        <w:t>activités de développement menées à l</w:t>
      </w:r>
      <w:r w:rsidR="00AC4CA5">
        <w:rPr>
          <w:lang w:val="fr-FR"/>
        </w:rPr>
        <w:t>'</w:t>
      </w:r>
      <w:r w:rsidRPr="00AC4CA5">
        <w:rPr>
          <w:lang w:val="fr-FR"/>
        </w:rPr>
        <w:t>échelle planétaire, les spécifications des interfaces radioélectriques de satellite des IMT-2020 qui sont énoncées dans la présente Recommandation ayant été mises au point par l</w:t>
      </w:r>
      <w:r w:rsidR="00AC4CA5">
        <w:rPr>
          <w:lang w:val="fr-FR"/>
        </w:rPr>
        <w:t>'</w:t>
      </w:r>
      <w:r w:rsidRPr="00AC4CA5">
        <w:rPr>
          <w:lang w:val="fr-FR"/>
        </w:rPr>
        <w:t>UIT en collaboration avec les auteurs de propositions des principales spécifications nécessaires à l</w:t>
      </w:r>
      <w:r w:rsidR="00AC4CA5">
        <w:rPr>
          <w:lang w:val="fr-FR"/>
        </w:rPr>
        <w:t>'</w:t>
      </w:r>
      <w:r w:rsidRPr="00AC4CA5">
        <w:rPr>
          <w:lang w:val="fr-FR"/>
        </w:rPr>
        <w:t>échelle mondiale (GSC) et les organismes de transposition. On notera que, d</w:t>
      </w:r>
      <w:r w:rsidR="00AC4CA5">
        <w:rPr>
          <w:lang w:val="fr-FR"/>
        </w:rPr>
        <w:t>'</w:t>
      </w:r>
      <w:r w:rsidRPr="00AC4CA5">
        <w:rPr>
          <w:lang w:val="fr-FR"/>
        </w:rPr>
        <w:t xml:space="preserve">après le Document </w:t>
      </w:r>
      <w:hyperlink r:id="rId27" w:history="1">
        <w:r w:rsidRPr="00AC4CA5">
          <w:rPr>
            <w:lang w:val="fr-FR"/>
          </w:rPr>
          <w:t>UIT-R IMT</w:t>
        </w:r>
        <w:r w:rsidRPr="00AC4CA5">
          <w:rPr>
            <w:lang w:val="fr-FR"/>
          </w:rPr>
          <w:noBreakHyphen/>
          <w:t>2020-SAT/5</w:t>
        </w:r>
      </w:hyperlink>
      <w:r w:rsidRPr="00AC4CA5">
        <w:rPr>
          <w:lang w:val="fr-FR"/>
        </w:rPr>
        <w:t>:</w:t>
      </w:r>
    </w:p>
    <w:p w14:paraId="3A3B065A" w14:textId="67B26D1B" w:rsidR="00650DF0" w:rsidRPr="00AC4CA5" w:rsidRDefault="00650DF0" w:rsidP="007D4D35">
      <w:pPr>
        <w:pStyle w:val="enumlev1"/>
        <w:rPr>
          <w:lang w:val="fr-FR"/>
        </w:rPr>
      </w:pPr>
      <w:r w:rsidRPr="00AC4CA5">
        <w:rPr>
          <w:lang w:val="fr-FR"/>
        </w:rPr>
        <w:t>–</w:t>
      </w:r>
      <w:r w:rsidRPr="00AC4CA5">
        <w:rPr>
          <w:lang w:val="fr-FR"/>
        </w:rPr>
        <w:tab/>
        <w:t>l</w:t>
      </w:r>
      <w:r w:rsidR="00AC4CA5">
        <w:rPr>
          <w:lang w:val="fr-FR"/>
        </w:rPr>
        <w:t>'</w:t>
      </w:r>
      <w:r w:rsidRPr="00AC4CA5">
        <w:rPr>
          <w:lang w:val="fr-FR"/>
        </w:rPr>
        <w:t>auteur d</w:t>
      </w:r>
      <w:r w:rsidR="00AC4CA5">
        <w:rPr>
          <w:lang w:val="fr-FR"/>
        </w:rPr>
        <w:t>'</w:t>
      </w:r>
      <w:r w:rsidRPr="00AC4CA5">
        <w:rPr>
          <w:lang w:val="fr-FR"/>
        </w:rPr>
        <w:t>une proposition de GSC doit être l</w:t>
      </w:r>
      <w:r w:rsidR="00AC4CA5">
        <w:rPr>
          <w:lang w:val="fr-FR"/>
        </w:rPr>
        <w:t>'</w:t>
      </w:r>
      <w:r w:rsidRPr="00AC4CA5">
        <w:rPr>
          <w:lang w:val="fr-FR"/>
        </w:rPr>
        <w:t>un des auteurs de propositions relatives aux technologies d</w:t>
      </w:r>
      <w:r w:rsidR="00AC4CA5">
        <w:rPr>
          <w:lang w:val="fr-FR"/>
        </w:rPr>
        <w:t>'</w:t>
      </w:r>
      <w:r w:rsidRPr="00AC4CA5">
        <w:rPr>
          <w:lang w:val="fr-FR"/>
        </w:rPr>
        <w:t>accès radioélectrique (RIT)/à l</w:t>
      </w:r>
      <w:r w:rsidR="00AC4CA5">
        <w:rPr>
          <w:lang w:val="fr-FR"/>
        </w:rPr>
        <w:t>'</w:t>
      </w:r>
      <w:r w:rsidRPr="00AC4CA5">
        <w:rPr>
          <w:lang w:val="fr-FR"/>
        </w:rPr>
        <w:t>ensemble de technologies d</w:t>
      </w:r>
      <w:r w:rsidR="00AC4CA5">
        <w:rPr>
          <w:lang w:val="fr-FR"/>
        </w:rPr>
        <w:t>'</w:t>
      </w:r>
      <w:r w:rsidRPr="00AC4CA5">
        <w:rPr>
          <w:lang w:val="fr-FR"/>
        </w:rPr>
        <w:t>interface radioélectrique (SRIT) correspondant à la technologie concernée et doit avoir l</w:t>
      </w:r>
      <w:r w:rsidR="00AC4CA5">
        <w:rPr>
          <w:lang w:val="fr-FR"/>
        </w:rPr>
        <w:t>'</w:t>
      </w:r>
      <w:r w:rsidRPr="00AC4CA5">
        <w:rPr>
          <w:lang w:val="fr-FR"/>
        </w:rPr>
        <w:t>autorité nécessaire, sur le plan juridique, pour accorder à l</w:t>
      </w:r>
      <w:r w:rsidR="00AC4CA5">
        <w:rPr>
          <w:lang w:val="fr-FR"/>
        </w:rPr>
        <w:t>'</w:t>
      </w:r>
      <w:r w:rsidRPr="00AC4CA5">
        <w:rPr>
          <w:lang w:val="fr-FR"/>
        </w:rPr>
        <w:t>UIT-R le droit d</w:t>
      </w:r>
      <w:r w:rsidR="00AC4CA5">
        <w:rPr>
          <w:lang w:val="fr-FR"/>
        </w:rPr>
        <w:t>'</w:t>
      </w:r>
      <w:r w:rsidRPr="00AC4CA5">
        <w:rPr>
          <w:lang w:val="fr-FR"/>
        </w:rPr>
        <w:t>utiliser légalement les principales spécifications nécessaires à l</w:t>
      </w:r>
      <w:r w:rsidR="00AC4CA5">
        <w:rPr>
          <w:lang w:val="fr-FR"/>
        </w:rPr>
        <w:t>'</w:t>
      </w:r>
      <w:r w:rsidRPr="00AC4CA5">
        <w:rPr>
          <w:lang w:val="fr-FR"/>
        </w:rPr>
        <w:t>échelle mondiale d</w:t>
      </w:r>
      <w:r w:rsidR="00AC4CA5">
        <w:rPr>
          <w:lang w:val="fr-FR"/>
        </w:rPr>
        <w:t>'</w:t>
      </w:r>
      <w:r w:rsidRPr="00AC4CA5">
        <w:rPr>
          <w:lang w:val="fr-FR"/>
        </w:rPr>
        <w:t>une technologie visée dans la présente Recommandation;</w:t>
      </w:r>
    </w:p>
    <w:p w14:paraId="056F897C" w14:textId="5BEC5E80" w:rsidR="00650DF0" w:rsidRPr="00AC4CA5" w:rsidRDefault="00650DF0" w:rsidP="007D4D35">
      <w:pPr>
        <w:pStyle w:val="enumlev1"/>
        <w:rPr>
          <w:lang w:val="fr-FR"/>
        </w:rPr>
      </w:pPr>
      <w:r w:rsidRPr="00AC4CA5">
        <w:rPr>
          <w:lang w:val="fr-FR"/>
        </w:rPr>
        <w:t>–</w:t>
      </w:r>
      <w:r w:rsidRPr="00AC4CA5">
        <w:rPr>
          <w:lang w:val="fr-FR"/>
        </w:rPr>
        <w:tab/>
        <w:t>un organisme de transposition doit avoir été autorisé par l</w:t>
      </w:r>
      <w:r w:rsidR="00AC4CA5">
        <w:rPr>
          <w:lang w:val="fr-FR"/>
        </w:rPr>
        <w:t>'</w:t>
      </w:r>
      <w:r w:rsidRPr="00AC4CA5">
        <w:rPr>
          <w:lang w:val="fr-FR"/>
        </w:rPr>
        <w:t>auteur d</w:t>
      </w:r>
      <w:r w:rsidR="00AC4CA5">
        <w:rPr>
          <w:lang w:val="fr-FR"/>
        </w:rPr>
        <w:t>'</w:t>
      </w:r>
      <w:r w:rsidRPr="00AC4CA5">
        <w:rPr>
          <w:lang w:val="fr-FR"/>
        </w:rPr>
        <w:t>une proposition de GSC pertinente à produire des normes transposées pour une technologie donnée et doit être légalement habilité à utiliser ces spécifications.</w:t>
      </w:r>
    </w:p>
    <w:p w14:paraId="22FA04E8" w14:textId="77777777" w:rsidR="00650DF0" w:rsidRPr="00AC4CA5" w:rsidRDefault="00650DF0" w:rsidP="00650DF0">
      <w:pPr>
        <w:rPr>
          <w:lang w:val="fr-FR"/>
        </w:rPr>
      </w:pPr>
      <w:r w:rsidRPr="00AC4CA5">
        <w:rPr>
          <w:lang w:val="fr-FR"/>
        </w:rPr>
        <w:t xml:space="preserve">On notera en outre que les auteurs des propositions de GCS et les organisations de transposition doivent également remplir les conditions requises au titre de la </w:t>
      </w:r>
      <w:hyperlink r:id="rId28" w:history="1">
        <w:r w:rsidRPr="00AC4CA5">
          <w:rPr>
            <w:lang w:val="fr-FR"/>
          </w:rPr>
          <w:t>Résolution UIT-R 9</w:t>
        </w:r>
      </w:hyperlink>
      <w:r w:rsidRPr="00AC4CA5">
        <w:rPr>
          <w:lang w:val="fr-FR"/>
        </w:rPr>
        <w:t xml:space="preserve"> et des lignes directrices associées.</w:t>
      </w:r>
    </w:p>
    <w:p w14:paraId="6C9B0E39" w14:textId="62AC13B5" w:rsidR="00650DF0" w:rsidRPr="00AC4CA5" w:rsidRDefault="00650DF0" w:rsidP="00650DF0">
      <w:pPr>
        <w:rPr>
          <w:lang w:val="fr-FR"/>
        </w:rPr>
      </w:pPr>
      <w:r w:rsidRPr="00AC4CA5">
        <w:rPr>
          <w:lang w:val="fr-FR"/>
        </w:rPr>
        <w:t>L</w:t>
      </w:r>
      <w:r w:rsidR="00AC4CA5">
        <w:rPr>
          <w:lang w:val="fr-FR"/>
        </w:rPr>
        <w:t>'</w:t>
      </w:r>
      <w:r w:rsidRPr="00AC4CA5">
        <w:rPr>
          <w:lang w:val="fr-FR"/>
        </w:rPr>
        <w:t>UIT a fourni le cadre et les prescriptions nécessaires sur les plans mondial et global et a élaboré les principales spécifications nécessaires à l</w:t>
      </w:r>
      <w:r w:rsidR="00AC4CA5">
        <w:rPr>
          <w:lang w:val="fr-FR"/>
        </w:rPr>
        <w:t>'</w:t>
      </w:r>
      <w:r w:rsidRPr="00AC4CA5">
        <w:rPr>
          <w:lang w:val="fr-FR"/>
        </w:rPr>
        <w:t>échelle mondiale en coopération avec l</w:t>
      </w:r>
      <w:r w:rsidR="00AC4CA5">
        <w:rPr>
          <w:lang w:val="fr-FR"/>
        </w:rPr>
        <w:t>'</w:t>
      </w:r>
      <w:r w:rsidRPr="00AC4CA5">
        <w:rPr>
          <w:lang w:val="fr-FR"/>
        </w:rPr>
        <w:t>auteur de la proposition de GCS. Le travail de normalisation détaillé a été effectué au sein des organismes de transposition reconnus qui travaillent de concert avec l</w:t>
      </w:r>
      <w:r w:rsidR="00AC4CA5">
        <w:rPr>
          <w:lang w:val="fr-FR"/>
        </w:rPr>
        <w:t>'</w:t>
      </w:r>
      <w:r w:rsidRPr="00AC4CA5">
        <w:rPr>
          <w:lang w:val="fr-FR"/>
        </w:rPr>
        <w:t>auteur de la proposition de GCS. La présente Recommandation fait donc de nombreuses références à des spécifications élaborées à l</w:t>
      </w:r>
      <w:r w:rsidR="00AC4CA5">
        <w:rPr>
          <w:lang w:val="fr-FR"/>
        </w:rPr>
        <w:t>'</w:t>
      </w:r>
      <w:r w:rsidRPr="00AC4CA5">
        <w:rPr>
          <w:lang w:val="fr-FR"/>
        </w:rPr>
        <w:t>extérieur de l</w:t>
      </w:r>
      <w:r w:rsidR="00AC4CA5">
        <w:rPr>
          <w:lang w:val="fr-FR"/>
        </w:rPr>
        <w:t>'</w:t>
      </w:r>
      <w:r w:rsidRPr="00AC4CA5">
        <w:rPr>
          <w:lang w:val="fr-FR"/>
        </w:rPr>
        <w:t>UIT.</w:t>
      </w:r>
    </w:p>
    <w:p w14:paraId="137D87A9" w14:textId="1C465D0F" w:rsidR="00650DF0" w:rsidRPr="00AC4CA5" w:rsidRDefault="00650DF0" w:rsidP="00650DF0">
      <w:pPr>
        <w:rPr>
          <w:lang w:val="fr-FR"/>
        </w:rPr>
      </w:pPr>
      <w:bookmarkStart w:id="14" w:name="_Hlk200454086"/>
      <w:r w:rsidRPr="00AC4CA5">
        <w:rPr>
          <w:lang w:val="fr-FR"/>
        </w:rPr>
        <w:t>Cette façon de procéder a été jugée la plus appropriée pour terminer l</w:t>
      </w:r>
      <w:r w:rsidR="00AC4CA5">
        <w:rPr>
          <w:lang w:val="fr-FR"/>
        </w:rPr>
        <w:t>'</w:t>
      </w:r>
      <w:r w:rsidRPr="00AC4CA5">
        <w:rPr>
          <w:lang w:val="fr-FR"/>
        </w:rPr>
        <w:t>élaboration de la présente Recommandation dans les délais impartis par l</w:t>
      </w:r>
      <w:r w:rsidR="00AC4CA5">
        <w:rPr>
          <w:lang w:val="fr-FR"/>
        </w:rPr>
        <w:t>'</w:t>
      </w:r>
      <w:r w:rsidRPr="00AC4CA5">
        <w:rPr>
          <w:lang w:val="fr-FR"/>
        </w:rPr>
        <w:t>UIT-R et dans le respect des besoins des administrations, opérateurs et fabricants.</w:t>
      </w:r>
      <w:bookmarkEnd w:id="14"/>
    </w:p>
    <w:p w14:paraId="51CA280C" w14:textId="0A06480B" w:rsidR="00650DF0" w:rsidRPr="00AC4CA5" w:rsidRDefault="00650DF0" w:rsidP="00650DF0">
      <w:pPr>
        <w:rPr>
          <w:lang w:val="fr-FR"/>
        </w:rPr>
      </w:pPr>
      <w:r w:rsidRPr="00AC4CA5">
        <w:rPr>
          <w:lang w:val="fr-FR"/>
        </w:rPr>
        <w:t>La présente Recommandation a donc été organisée pour permettre de tirer pleinement parti de cette façon de procéder et de respecter le calendrier de normalisation à l</w:t>
      </w:r>
      <w:r w:rsidR="00AC4CA5">
        <w:rPr>
          <w:lang w:val="fr-FR"/>
        </w:rPr>
        <w:t>'</w:t>
      </w:r>
      <w:r w:rsidRPr="00AC4CA5">
        <w:rPr>
          <w:lang w:val="fr-FR"/>
        </w:rPr>
        <w:t>échelle mondiale. Le corps en a été élaboré par l</w:t>
      </w:r>
      <w:r w:rsidR="00AC4CA5">
        <w:rPr>
          <w:lang w:val="fr-FR"/>
        </w:rPr>
        <w:t>'</w:t>
      </w:r>
      <w:r w:rsidRPr="00AC4CA5">
        <w:rPr>
          <w:lang w:val="fr-FR"/>
        </w:rPr>
        <w:t>UIT, des références indiquant, dans chaque annexe, où trouver une information plus détaillée.</w:t>
      </w:r>
    </w:p>
    <w:p w14:paraId="536F4367" w14:textId="14BC87CF" w:rsidR="00650DF0" w:rsidRPr="00AC4CA5" w:rsidRDefault="00650DF0" w:rsidP="00650DF0">
      <w:pPr>
        <w:rPr>
          <w:lang w:val="fr-FR"/>
        </w:rPr>
      </w:pPr>
      <w:r w:rsidRPr="00AC4CA5">
        <w:rPr>
          <w:lang w:val="fr-FR"/>
        </w:rPr>
        <w:t>Dans la présente Annexe, on trouvera des renseignements détaillés élaborés par l</w:t>
      </w:r>
      <w:r w:rsidR="00AC4CA5">
        <w:rPr>
          <w:lang w:val="fr-FR"/>
        </w:rPr>
        <w:t>'</w:t>
      </w:r>
      <w:r w:rsidRPr="00AC4CA5">
        <w:rPr>
          <w:lang w:val="fr-FR"/>
        </w:rPr>
        <w:t>UIT et par le partenariat 3GPP (l</w:t>
      </w:r>
      <w:r w:rsidR="00AC4CA5">
        <w:rPr>
          <w:lang w:val="fr-FR"/>
        </w:rPr>
        <w:t>'</w:t>
      </w:r>
      <w:r w:rsidRPr="00AC4CA5">
        <w:rPr>
          <w:lang w:val="fr-FR"/>
        </w:rPr>
        <w:t>auteur de la proposition de GSC), ainsi que par l</w:t>
      </w:r>
      <w:r w:rsidR="00AC4CA5">
        <w:rPr>
          <w:lang w:val="fr-FR"/>
        </w:rPr>
        <w:t>'</w:t>
      </w:r>
      <w:r w:rsidRPr="00AC4CA5">
        <w:rPr>
          <w:lang w:val="fr-FR"/>
        </w:rPr>
        <w:t>ARIB, l</w:t>
      </w:r>
      <w:r w:rsidR="00AC4CA5">
        <w:rPr>
          <w:lang w:val="fr-FR"/>
        </w:rPr>
        <w:t>'</w:t>
      </w:r>
      <w:r w:rsidRPr="00AC4CA5">
        <w:rPr>
          <w:lang w:val="fr-FR"/>
        </w:rPr>
        <w:t>ATIS, la CCSA, l</w:t>
      </w:r>
      <w:r w:rsidR="00AC4CA5">
        <w:rPr>
          <w:lang w:val="fr-FR"/>
        </w:rPr>
        <w:t>'</w:t>
      </w:r>
      <w:r w:rsidRPr="00AC4CA5">
        <w:rPr>
          <w:lang w:val="fr-FR"/>
        </w:rPr>
        <w:t>ETSI, la TSDSI, la TTA et le TTC (les organismes de transposition). Dans la Certification C, l</w:t>
      </w:r>
      <w:r w:rsidR="00AC4CA5">
        <w:rPr>
          <w:lang w:val="fr-FR"/>
        </w:rPr>
        <w:t>'</w:t>
      </w:r>
      <w:r w:rsidRPr="00AC4CA5">
        <w:rPr>
          <w:lang w:val="fr-FR"/>
        </w:rPr>
        <w:t>ARIB et le TTC ont indiqué qu</w:t>
      </w:r>
      <w:r w:rsidR="00AC4CA5">
        <w:rPr>
          <w:lang w:val="fr-FR"/>
        </w:rPr>
        <w:t>'</w:t>
      </w:r>
      <w:r w:rsidRPr="00AC4CA5">
        <w:rPr>
          <w:lang w:val="fr-FR"/>
        </w:rPr>
        <w:t>ils ne fourniraient pas de références de transposition (hyperliens) à l</w:t>
      </w:r>
      <w:r w:rsidR="00AC4CA5">
        <w:rPr>
          <w:lang w:val="fr-FR"/>
        </w:rPr>
        <w:t>'</w:t>
      </w:r>
      <w:r w:rsidRPr="00AC4CA5">
        <w:rPr>
          <w:lang w:val="fr-FR"/>
        </w:rPr>
        <w:t>UIT-R à ce stade.</w:t>
      </w:r>
    </w:p>
    <w:p w14:paraId="6E79A799" w14:textId="302A6587" w:rsidR="00650DF0" w:rsidRPr="00AC4CA5" w:rsidRDefault="00650DF0" w:rsidP="00EE0457">
      <w:pPr>
        <w:keepLines/>
        <w:rPr>
          <w:lang w:val="fr-FR"/>
        </w:rPr>
      </w:pPr>
      <w:r w:rsidRPr="00AC4CA5">
        <w:rPr>
          <w:lang w:val="fr-FR"/>
        </w:rPr>
        <w:lastRenderedPageBreak/>
        <w:t>Grâce à l</w:t>
      </w:r>
      <w:r w:rsidR="00AC4CA5">
        <w:rPr>
          <w:lang w:val="fr-FR"/>
        </w:rPr>
        <w:t>'</w:t>
      </w:r>
      <w:r w:rsidRPr="00AC4CA5">
        <w:rPr>
          <w:lang w:val="fr-FR"/>
        </w:rPr>
        <w:t>utilisation de ces références, il est possible d</w:t>
      </w:r>
      <w:r w:rsidR="00AC4CA5">
        <w:rPr>
          <w:lang w:val="fr-FR"/>
        </w:rPr>
        <w:t>'</w:t>
      </w:r>
      <w:r w:rsidRPr="00AC4CA5">
        <w:rPr>
          <w:lang w:val="fr-FR"/>
        </w:rPr>
        <w:t>achever dans les délais et de mettre à jour les points de premier plan de la présente Recommandation, un travail de vérification des changements à apporter, de transposition et d</w:t>
      </w:r>
      <w:r w:rsidR="00AC4CA5">
        <w:rPr>
          <w:lang w:val="fr-FR"/>
        </w:rPr>
        <w:t>'</w:t>
      </w:r>
      <w:r w:rsidRPr="00AC4CA5">
        <w:rPr>
          <w:lang w:val="fr-FR"/>
        </w:rPr>
        <w:t>enquêtes publiques étant effectué au sein des organisations extérieures. Ces informations ont, en général, été adoptées telles quelles, étant donné la nécessité, premièrement, de réduire au maximum la répétition des tâches et, deuxièmement, de faciliter et de soutenir les travaux de maintenance et de mise à jour en cours.</w:t>
      </w:r>
    </w:p>
    <w:p w14:paraId="4C1F88F9" w14:textId="23C1D658" w:rsidR="00650DF0" w:rsidRPr="00AC4CA5" w:rsidRDefault="00650DF0" w:rsidP="00650DF0">
      <w:pPr>
        <w:rPr>
          <w:lang w:val="fr-FR"/>
        </w:rPr>
      </w:pPr>
      <w:r w:rsidRPr="00AC4CA5">
        <w:rPr>
          <w:lang w:val="fr-FR"/>
        </w:rPr>
        <w:t>Cette entente générale, bien qu</w:t>
      </w:r>
      <w:r w:rsidR="00AC4CA5">
        <w:rPr>
          <w:lang w:val="fr-FR"/>
        </w:rPr>
        <w:t>'</w:t>
      </w:r>
      <w:r w:rsidRPr="00AC4CA5">
        <w:rPr>
          <w:lang w:val="fr-FR"/>
        </w:rPr>
        <w:t>il soit pris acte du fait que les renseignements détaillés sur les interfaces radioélectriques devraient, dans une large mesure, se fonder sur les travaux effectués par des organisations extérieures, atteste non seulement de l</w:t>
      </w:r>
      <w:r w:rsidR="00AC4CA5">
        <w:rPr>
          <w:lang w:val="fr-FR"/>
        </w:rPr>
        <w:t>'</w:t>
      </w:r>
      <w:r w:rsidRPr="00AC4CA5">
        <w:rPr>
          <w:lang w:val="fr-FR"/>
        </w:rPr>
        <w:t>importance du rôle de catalyseur joué par l</w:t>
      </w:r>
      <w:r w:rsidR="00AC4CA5">
        <w:rPr>
          <w:lang w:val="fr-FR"/>
        </w:rPr>
        <w:t>'</w:t>
      </w:r>
      <w:r w:rsidRPr="00AC4CA5">
        <w:rPr>
          <w:lang w:val="fr-FR"/>
        </w:rPr>
        <w:t>UIT pour stimuler, coordonner et faciliter le développement de technologies de télécommunications évoluées, mais aussi de la clairvoyance et de la souplesse dont l</w:t>
      </w:r>
      <w:r w:rsidR="00AC4CA5">
        <w:rPr>
          <w:lang w:val="fr-FR"/>
        </w:rPr>
        <w:t>'</w:t>
      </w:r>
      <w:r w:rsidRPr="00AC4CA5">
        <w:rPr>
          <w:lang w:val="fr-FR"/>
        </w:rPr>
        <w:t>Union a su faire preuve vis-à-vis de l</w:t>
      </w:r>
      <w:r w:rsidR="00AC4CA5">
        <w:rPr>
          <w:lang w:val="fr-FR"/>
        </w:rPr>
        <w:t>'</w:t>
      </w:r>
      <w:r w:rsidRPr="00AC4CA5">
        <w:rPr>
          <w:lang w:val="fr-FR"/>
        </w:rPr>
        <w:t>élaboration, entre autres, de la présente norme et d</w:t>
      </w:r>
      <w:r w:rsidR="00AC4CA5">
        <w:rPr>
          <w:lang w:val="fr-FR"/>
        </w:rPr>
        <w:t>'</w:t>
      </w:r>
      <w:r w:rsidRPr="00AC4CA5">
        <w:rPr>
          <w:lang w:val="fr-FR"/>
        </w:rPr>
        <w:t>autres normes de télécommunication pour le XXIe siècle.</w:t>
      </w:r>
    </w:p>
    <w:p w14:paraId="70D6A3FA" w14:textId="24047CFA" w:rsidR="00650DF0" w:rsidRPr="00AC4CA5" w:rsidRDefault="00650DF0" w:rsidP="007D4D35">
      <w:pPr>
        <w:pStyle w:val="Heading1"/>
        <w:rPr>
          <w:lang w:val="fr-FR"/>
        </w:rPr>
      </w:pPr>
      <w:r w:rsidRPr="00AC4CA5">
        <w:rPr>
          <w:lang w:val="fr-FR"/>
        </w:rPr>
        <w:t>1</w:t>
      </w:r>
      <w:r w:rsidRPr="00AC4CA5">
        <w:rPr>
          <w:lang w:val="fr-FR"/>
        </w:rPr>
        <w:tab/>
        <w:t>Présentation générale de la technologie d</w:t>
      </w:r>
      <w:r w:rsidR="00AC4CA5">
        <w:rPr>
          <w:lang w:val="fr-FR"/>
        </w:rPr>
        <w:t>'</w:t>
      </w:r>
      <w:r w:rsidRPr="00AC4CA5">
        <w:rPr>
          <w:lang w:val="fr-FR"/>
        </w:rPr>
        <w:t>interface radioélectrique satellite</w:t>
      </w:r>
      <w:bookmarkEnd w:id="9"/>
      <w:bookmarkEnd w:id="10"/>
      <w:bookmarkEnd w:id="11"/>
      <w:bookmarkEnd w:id="12"/>
      <w:bookmarkEnd w:id="13"/>
    </w:p>
    <w:p w14:paraId="755DA0C2" w14:textId="0CEF6457" w:rsidR="00650DF0" w:rsidRPr="00AC4CA5" w:rsidRDefault="00650DF0" w:rsidP="00650DF0">
      <w:pPr>
        <w:rPr>
          <w:rFonts w:eastAsia="SimSun"/>
          <w:lang w:val="fr-FR"/>
        </w:rPr>
      </w:pPr>
      <w:r w:rsidRPr="00AC4CA5">
        <w:rPr>
          <w:lang w:val="fr-FR"/>
        </w:rPr>
        <w:t>Les spécifications de l</w:t>
      </w:r>
      <w:r w:rsidR="00AC4CA5">
        <w:rPr>
          <w:lang w:val="fr-FR"/>
        </w:rPr>
        <w:t>'</w:t>
      </w:r>
      <w:r w:rsidRPr="00AC4CA5">
        <w:rPr>
          <w:lang w:val="fr-FR"/>
        </w:rPr>
        <w:t>interface radioélectrique satellite des IMT-2020, connues sous l</w:t>
      </w:r>
      <w:r w:rsidR="00AC4CA5">
        <w:rPr>
          <w:lang w:val="fr-FR"/>
        </w:rPr>
        <w:t>'</w:t>
      </w:r>
      <w:r w:rsidRPr="00AC4CA5">
        <w:rPr>
          <w:lang w:val="fr-FR"/>
        </w:rPr>
        <w:t>appellation 5G</w:t>
      </w:r>
      <w:r w:rsidRPr="00AC4CA5">
        <w:rPr>
          <w:lang w:val="fr-FR"/>
        </w:rPr>
        <w:noBreakHyphen/>
        <w:t>NTN, ont été élaborées par le 3GPP et comprennent la composante IoT-NTN fondée sur les technologies d</w:t>
      </w:r>
      <w:r w:rsidR="00AC4CA5">
        <w:rPr>
          <w:lang w:val="fr-FR"/>
        </w:rPr>
        <w:t>'</w:t>
      </w:r>
      <w:r w:rsidRPr="00AC4CA5">
        <w:rPr>
          <w:lang w:val="fr-FR"/>
        </w:rPr>
        <w:t>évolution à long terme (LTE) et la composante NR-NTN fondée sur les nouvelles techniques de radiocommunication (NR) dans le cadre des versions 17 et ultérieures.</w:t>
      </w:r>
    </w:p>
    <w:p w14:paraId="23ED24E5" w14:textId="6E779557" w:rsidR="00650DF0" w:rsidRPr="00AC4CA5" w:rsidRDefault="00650DF0" w:rsidP="00650DF0">
      <w:pPr>
        <w:rPr>
          <w:lang w:val="fr-FR"/>
        </w:rPr>
      </w:pPr>
      <w:r w:rsidRPr="00AC4CA5">
        <w:rPr>
          <w:lang w:val="fr-FR"/>
        </w:rPr>
        <w:t>Le réseau 5G-NTN est un ensemble de technologies d</w:t>
      </w:r>
      <w:r w:rsidR="00AC4CA5">
        <w:rPr>
          <w:lang w:val="fr-FR"/>
        </w:rPr>
        <w:t>'</w:t>
      </w:r>
      <w:r w:rsidRPr="00AC4CA5">
        <w:rPr>
          <w:lang w:val="fr-FR"/>
        </w:rPr>
        <w:t>interface radioélectrique comprenant l</w:t>
      </w:r>
      <w:r w:rsidR="00AC4CA5">
        <w:rPr>
          <w:lang w:val="fr-FR"/>
        </w:rPr>
        <w:t>'</w:t>
      </w:r>
      <w:r w:rsidRPr="00AC4CA5">
        <w:rPr>
          <w:lang w:val="fr-FR"/>
        </w:rPr>
        <w:t>IoT</w:t>
      </w:r>
      <w:r w:rsidRPr="00AC4CA5">
        <w:rPr>
          <w:lang w:val="fr-FR"/>
        </w:rPr>
        <w:noBreakHyphen/>
        <w:t xml:space="preserve">NTN comme première RIT et le NR-NTN comme autre RIT. </w:t>
      </w:r>
    </w:p>
    <w:p w14:paraId="5BAD26C1" w14:textId="77777777" w:rsidR="00650DF0" w:rsidRPr="00AC4CA5" w:rsidRDefault="00650DF0" w:rsidP="00650DF0">
      <w:pPr>
        <w:rPr>
          <w:lang w:val="fr-FR"/>
        </w:rPr>
      </w:pPr>
      <w:r w:rsidRPr="00AC4CA5">
        <w:rPr>
          <w:lang w:val="fr-FR"/>
        </w:rPr>
        <w:t>Il répond à toutes les exigences de performance technique dans les trois environnements de test choisis, à savoir: le large bande mobile amélioré (eMBB-s) en milieu rural, les communications massives de type machine (mMTC-s) en milieu rural et les communications à haute fiabilité (HRC</w:t>
      </w:r>
      <w:r w:rsidRPr="00AC4CA5">
        <w:rPr>
          <w:lang w:val="fr-FR"/>
        </w:rPr>
        <w:noBreakHyphen/>
        <w:t>s) en milieu rural.</w:t>
      </w:r>
    </w:p>
    <w:p w14:paraId="1CB4917B" w14:textId="3A733D51" w:rsidR="00650DF0" w:rsidRPr="00AC4CA5" w:rsidRDefault="00650DF0" w:rsidP="00650DF0">
      <w:pPr>
        <w:rPr>
          <w:lang w:val="fr-FR"/>
        </w:rPr>
      </w:pPr>
      <w:r w:rsidRPr="00AC4CA5">
        <w:rPr>
          <w:lang w:val="fr-FR"/>
        </w:rPr>
        <w:t>De plus, le réseau 5G-NTN répond aux besoins en matière de service et de spectre de l</w:t>
      </w:r>
      <w:r w:rsidR="00AC4CA5">
        <w:rPr>
          <w:lang w:val="fr-FR"/>
        </w:rPr>
        <w:t>'</w:t>
      </w:r>
      <w:r w:rsidRPr="00AC4CA5">
        <w:rPr>
          <w:lang w:val="fr-FR"/>
        </w:rPr>
        <w:t>interface radioélectrique composante satellite des IMT-2020. Les deux composantes RIT, c</w:t>
      </w:r>
      <w:r w:rsidR="00AC4CA5">
        <w:rPr>
          <w:lang w:val="fr-FR"/>
        </w:rPr>
        <w:t>'</w:t>
      </w:r>
      <w:r w:rsidRPr="00AC4CA5">
        <w:rPr>
          <w:lang w:val="fr-FR"/>
        </w:rPr>
        <w:t>est-à-dire les technologies NR-NTN et IoT-NTN, utilisent les bandes de fréquences de la gamme de fréquences (FR) FR1 (410-7</w:t>
      </w:r>
      <w:r w:rsidR="007268CC" w:rsidRPr="00AC4CA5">
        <w:rPr>
          <w:lang w:val="fr-FR"/>
        </w:rPr>
        <w:t> </w:t>
      </w:r>
      <w:r w:rsidRPr="00AC4CA5">
        <w:rPr>
          <w:lang w:val="fr-FR"/>
        </w:rPr>
        <w:t>125</w:t>
      </w:r>
      <w:r w:rsidR="007268CC" w:rsidRPr="00AC4CA5">
        <w:rPr>
          <w:lang w:val="fr-FR"/>
        </w:rPr>
        <w:t> </w:t>
      </w:r>
      <w:r w:rsidRPr="00AC4CA5">
        <w:rPr>
          <w:lang w:val="fr-FR"/>
        </w:rPr>
        <w:t xml:space="preserve">MHz). En outre, la composante RIT NR-NTN peut également utiliser les bandes de fréquences FR2-NTN (17,3-30 GHz). Les bandes de fréquences déterminées pour la composante satellite des IMT sont indiquées dans les Résolutions </w:t>
      </w:r>
      <w:r w:rsidRPr="00AC4CA5">
        <w:rPr>
          <w:b/>
          <w:bCs/>
          <w:lang w:val="fr-FR"/>
        </w:rPr>
        <w:t>212 (Rév.CMR-23)</w:t>
      </w:r>
      <w:r w:rsidRPr="00AC4CA5">
        <w:rPr>
          <w:lang w:val="fr-FR"/>
        </w:rPr>
        <w:t xml:space="preserve"> et </w:t>
      </w:r>
      <w:r w:rsidRPr="00AC4CA5">
        <w:rPr>
          <w:b/>
          <w:bCs/>
          <w:lang w:val="fr-FR"/>
        </w:rPr>
        <w:t>225 (Rév.CMR-23)</w:t>
      </w:r>
      <w:r w:rsidRPr="00AC4CA5">
        <w:rPr>
          <w:lang w:val="fr-FR"/>
        </w:rPr>
        <w:t>.</w:t>
      </w:r>
    </w:p>
    <w:p w14:paraId="563DED94" w14:textId="683DE037" w:rsidR="00650DF0" w:rsidRPr="00AC4CA5" w:rsidRDefault="00650DF0" w:rsidP="00650DF0">
      <w:pPr>
        <w:rPr>
          <w:lang w:val="fr-FR"/>
        </w:rPr>
      </w:pPr>
      <w:r w:rsidRPr="00AC4CA5">
        <w:rPr>
          <w:lang w:val="fr-FR"/>
        </w:rPr>
        <w:t>L</w:t>
      </w:r>
      <w:r w:rsidR="00AC4CA5">
        <w:rPr>
          <w:lang w:val="fr-FR"/>
        </w:rPr>
        <w:t>'</w:t>
      </w:r>
      <w:r w:rsidRPr="00AC4CA5">
        <w:rPr>
          <w:lang w:val="fr-FR"/>
        </w:rPr>
        <w:t>ensemble complet de normes relatives à l</w:t>
      </w:r>
      <w:r w:rsidR="00AC4CA5">
        <w:rPr>
          <w:lang w:val="fr-FR"/>
        </w:rPr>
        <w:t>'</w:t>
      </w:r>
      <w:r w:rsidRPr="00AC4CA5">
        <w:rPr>
          <w:lang w:val="fr-FR"/>
        </w:rPr>
        <w:t>interface radioélectrique satellite des IMT-2020, définie comme NR-NTN et IoT-NTN, repose sur les principales caractéristiques de l</w:t>
      </w:r>
      <w:r w:rsidR="00AC4CA5">
        <w:rPr>
          <w:lang w:val="fr-FR"/>
        </w:rPr>
        <w:t>'</w:t>
      </w:r>
      <w:r w:rsidRPr="00AC4CA5">
        <w:rPr>
          <w:lang w:val="fr-FR"/>
        </w:rPr>
        <w:t xml:space="preserve">interface radioélectrique de Terre «5G» des IMT-2020 du 3GPP (voir la Recommandation </w:t>
      </w:r>
      <w:hyperlink r:id="rId29" w:history="1">
        <w:r w:rsidRPr="00AC4CA5">
          <w:rPr>
            <w:rStyle w:val="Hyperlink"/>
            <w:color w:val="auto"/>
            <w:u w:val="none"/>
            <w:lang w:val="fr-FR"/>
          </w:rPr>
          <w:t>UIT-R M.2150</w:t>
        </w:r>
      </w:hyperlink>
      <w:r w:rsidRPr="00AC4CA5">
        <w:rPr>
          <w:lang w:val="fr-FR"/>
        </w:rPr>
        <w:t>) et sur les capacités NTN additionnelles, qui font l</w:t>
      </w:r>
      <w:r w:rsidR="00AC4CA5">
        <w:rPr>
          <w:lang w:val="fr-FR"/>
        </w:rPr>
        <w:t>'</w:t>
      </w:r>
      <w:r w:rsidRPr="00AC4CA5">
        <w:rPr>
          <w:lang w:val="fr-FR"/>
        </w:rPr>
        <w:t>objet d</w:t>
      </w:r>
      <w:r w:rsidR="00AC4CA5">
        <w:rPr>
          <w:lang w:val="fr-FR"/>
        </w:rPr>
        <w:t>'</w:t>
      </w:r>
      <w:r w:rsidRPr="00AC4CA5">
        <w:rPr>
          <w:lang w:val="fr-FR"/>
        </w:rPr>
        <w:t>une amélioration continue.</w:t>
      </w:r>
    </w:p>
    <w:p w14:paraId="20D03510" w14:textId="3D08FB60" w:rsidR="00650DF0" w:rsidRPr="00AC4CA5" w:rsidRDefault="00650DF0" w:rsidP="00650DF0">
      <w:pPr>
        <w:rPr>
          <w:lang w:val="fr-FR"/>
        </w:rPr>
      </w:pPr>
      <w:r w:rsidRPr="00AC4CA5">
        <w:rPr>
          <w:lang w:val="fr-FR"/>
        </w:rPr>
        <w:t>Le système 5G 3GPP (5GS) comprend également des spécifications pour ses aspects non radioélectriques, tels que les éléments du réseau central (réseau central en mode paquet évolué et réseau central 5G), la sécurité, les codecs, la gestion du réseau, etc. Celles-ci ne figurent pas dans les principales spécifications nécessaires à l</w:t>
      </w:r>
      <w:r w:rsidR="00AC4CA5">
        <w:rPr>
          <w:lang w:val="fr-FR"/>
        </w:rPr>
        <w:t>'</w:t>
      </w:r>
      <w:r w:rsidRPr="00AC4CA5">
        <w:rPr>
          <w:lang w:val="fr-FR"/>
        </w:rPr>
        <w:t>échelle mondiale (GCS) des IMT-2020.</w:t>
      </w:r>
    </w:p>
    <w:p w14:paraId="6E9068AC" w14:textId="4F7C923B" w:rsidR="00650DF0" w:rsidRPr="00AC4CA5" w:rsidRDefault="00650DF0" w:rsidP="007D4D35">
      <w:pPr>
        <w:pStyle w:val="Heading2"/>
        <w:rPr>
          <w:lang w:val="fr-FR"/>
        </w:rPr>
      </w:pPr>
      <w:bookmarkStart w:id="15" w:name="_Toc195183151"/>
      <w:r w:rsidRPr="00AC4CA5">
        <w:rPr>
          <w:lang w:val="fr-FR"/>
        </w:rPr>
        <w:t>1.1</w:t>
      </w:r>
      <w:r w:rsidRPr="00AC4CA5">
        <w:rPr>
          <w:lang w:val="fr-FR"/>
        </w:rPr>
        <w:tab/>
        <w:t>Vue d</w:t>
      </w:r>
      <w:r w:rsidR="00AC4CA5">
        <w:rPr>
          <w:lang w:val="fr-FR"/>
        </w:rPr>
        <w:t>'</w:t>
      </w:r>
      <w:r w:rsidRPr="00AC4CA5">
        <w:rPr>
          <w:lang w:val="fr-FR"/>
        </w:rPr>
        <w:t>ensemble de la composante RIT: NR-NTN</w:t>
      </w:r>
      <w:bookmarkEnd w:id="15"/>
    </w:p>
    <w:p w14:paraId="350C81BA" w14:textId="6F3E0C05" w:rsidR="00650DF0" w:rsidRPr="00AC4CA5" w:rsidRDefault="00650DF0" w:rsidP="00650DF0">
      <w:pPr>
        <w:rPr>
          <w:lang w:val="fr-FR"/>
        </w:rPr>
      </w:pPr>
      <w:r w:rsidRPr="00AC4CA5">
        <w:rPr>
          <w:lang w:val="fr-FR"/>
        </w:rPr>
        <w:t>Cet aperçu fait état des améliorations propres aux satellites apportées à l</w:t>
      </w:r>
      <w:r w:rsidR="00AC4CA5">
        <w:rPr>
          <w:lang w:val="fr-FR"/>
        </w:rPr>
        <w:t>'</w:t>
      </w:r>
      <w:r w:rsidRPr="00AC4CA5">
        <w:rPr>
          <w:lang w:val="fr-FR"/>
        </w:rPr>
        <w:t xml:space="preserve">interface radioélectrique de Terre «5G» des IMT-2020 du 3GPP détaillées dans la Recommandation </w:t>
      </w:r>
      <w:hyperlink r:id="rId30" w:history="1">
        <w:r w:rsidRPr="00AC4CA5">
          <w:rPr>
            <w:rStyle w:val="Hyperlink"/>
            <w:color w:val="auto"/>
            <w:u w:val="none"/>
            <w:lang w:val="fr-FR"/>
          </w:rPr>
          <w:t>UIT-R M.2150</w:t>
        </w:r>
      </w:hyperlink>
      <w:r w:rsidRPr="00AC4CA5">
        <w:rPr>
          <w:lang w:val="fr-FR"/>
        </w:rPr>
        <w:t>.</w:t>
      </w:r>
    </w:p>
    <w:p w14:paraId="3BD97E22" w14:textId="10D86354" w:rsidR="00650DF0" w:rsidRPr="00AC4CA5" w:rsidRDefault="00650DF0" w:rsidP="00EE0457">
      <w:pPr>
        <w:keepLines/>
        <w:rPr>
          <w:lang w:val="fr-FR"/>
        </w:rPr>
      </w:pPr>
      <w:r w:rsidRPr="00AC4CA5">
        <w:rPr>
          <w:lang w:val="fr-FR"/>
        </w:rPr>
        <w:lastRenderedPageBreak/>
        <w:t>Un certain nombre de caractéristiques ont été ajoutées dans le protocole NR et l</w:t>
      </w:r>
      <w:r w:rsidR="00AC4CA5">
        <w:rPr>
          <w:lang w:val="fr-FR"/>
        </w:rPr>
        <w:t>'</w:t>
      </w:r>
      <w:r w:rsidRPr="00AC4CA5">
        <w:rPr>
          <w:lang w:val="fr-FR"/>
        </w:rPr>
        <w:t>architecture NG</w:t>
      </w:r>
      <w:r w:rsidRPr="00AC4CA5">
        <w:rPr>
          <w:lang w:val="fr-FR"/>
        </w:rPr>
        <w:noBreakHyphen/>
        <w:t>RAN, permettant la prise en charge de réseaux non terrestres (NTN). Le terme NTN désigne des réseaux, ou des segments de réseaux, faisant appel à un véhicule spatial pour la transmission, définis comme suit:</w:t>
      </w:r>
    </w:p>
    <w:p w14:paraId="21C8B5B8" w14:textId="0F4B9E62" w:rsidR="00650DF0" w:rsidRPr="00AC4CA5" w:rsidRDefault="00650DF0" w:rsidP="007D4D35">
      <w:pPr>
        <w:pStyle w:val="enumlev1"/>
        <w:rPr>
          <w:lang w:val="fr-FR"/>
        </w:rPr>
      </w:pPr>
      <w:r w:rsidRPr="00AC4CA5">
        <w:rPr>
          <w:lang w:val="fr-FR"/>
        </w:rPr>
        <w:t>–</w:t>
      </w:r>
      <w:r w:rsidRPr="00AC4CA5">
        <w:rPr>
          <w:lang w:val="fr-FR"/>
        </w:rPr>
        <w:tab/>
        <w:t>Les satellites en orbite géosynchrone (OSG) et non géosynchrone (non OSG). Les orbites non OSG comprennent les orbites terrestres basses (LEO), situées entre 300 km et 1</w:t>
      </w:r>
      <w:r w:rsidR="007D4D35" w:rsidRPr="00AC4CA5">
        <w:rPr>
          <w:lang w:val="fr-FR"/>
        </w:rPr>
        <w:t> </w:t>
      </w:r>
      <w:r w:rsidRPr="00AC4CA5">
        <w:rPr>
          <w:lang w:val="fr-FR"/>
        </w:rPr>
        <w:t>500</w:t>
      </w:r>
      <w:r w:rsidR="007D4D35" w:rsidRPr="00AC4CA5">
        <w:rPr>
          <w:lang w:val="fr-FR"/>
        </w:rPr>
        <w:t> </w:t>
      </w:r>
      <w:r w:rsidRPr="00AC4CA5">
        <w:rPr>
          <w:lang w:val="fr-FR"/>
        </w:rPr>
        <w:t>km d</w:t>
      </w:r>
      <w:r w:rsidR="00AC4CA5">
        <w:rPr>
          <w:lang w:val="fr-FR"/>
        </w:rPr>
        <w:t>'</w:t>
      </w:r>
      <w:r w:rsidRPr="00AC4CA5">
        <w:rPr>
          <w:lang w:val="fr-FR"/>
        </w:rPr>
        <w:t>altitude, et les orbites terrestres moyennes (MEO), situées entre 7</w:t>
      </w:r>
      <w:r w:rsidR="007D4D35" w:rsidRPr="00AC4CA5">
        <w:rPr>
          <w:lang w:val="fr-FR"/>
        </w:rPr>
        <w:t> </w:t>
      </w:r>
      <w:r w:rsidRPr="00AC4CA5">
        <w:rPr>
          <w:lang w:val="fr-FR"/>
        </w:rPr>
        <w:t>000 km et 25</w:t>
      </w:r>
      <w:r w:rsidR="007D4D35" w:rsidRPr="00AC4CA5">
        <w:rPr>
          <w:lang w:val="fr-FR"/>
        </w:rPr>
        <w:t> </w:t>
      </w:r>
      <w:r w:rsidRPr="00AC4CA5">
        <w:rPr>
          <w:lang w:val="fr-FR"/>
        </w:rPr>
        <w:t>000</w:t>
      </w:r>
      <w:r w:rsidR="007D4D35" w:rsidRPr="00AC4CA5">
        <w:rPr>
          <w:lang w:val="fr-FR"/>
        </w:rPr>
        <w:t> </w:t>
      </w:r>
      <w:r w:rsidRPr="00AC4CA5">
        <w:rPr>
          <w:lang w:val="fr-FR"/>
        </w:rPr>
        <w:t>km environ.</w:t>
      </w:r>
    </w:p>
    <w:p w14:paraId="2BF025BE" w14:textId="77777777" w:rsidR="00650DF0" w:rsidRPr="00AC4CA5" w:rsidRDefault="00650DF0" w:rsidP="00650DF0">
      <w:pPr>
        <w:rPr>
          <w:lang w:val="fr-FR"/>
        </w:rPr>
      </w:pPr>
      <w:r w:rsidRPr="00AC4CA5">
        <w:rPr>
          <w:lang w:val="fr-FR"/>
        </w:rPr>
        <w:t>Les caractéristiques radioélectriques des réseaux NTN qui sont comparées aux réseaux de Terre 5G sont les suivantes:</w:t>
      </w:r>
    </w:p>
    <w:p w14:paraId="36E4B1F5" w14:textId="792B876C" w:rsidR="00650DF0" w:rsidRPr="00AC4CA5" w:rsidRDefault="00650DF0" w:rsidP="007D4D35">
      <w:pPr>
        <w:pStyle w:val="enumlev1"/>
        <w:rPr>
          <w:lang w:val="fr-FR"/>
        </w:rPr>
      </w:pPr>
      <w:r w:rsidRPr="00AC4CA5">
        <w:rPr>
          <w:lang w:val="fr-FR"/>
        </w:rPr>
        <w:t>–</w:t>
      </w:r>
      <w:r w:rsidRPr="00AC4CA5">
        <w:rPr>
          <w:lang w:val="fr-FR"/>
        </w:rPr>
        <w:tab/>
        <w:t>Une variation du retard, une variation de l</w:t>
      </w:r>
      <w:r w:rsidR="00AC4CA5">
        <w:rPr>
          <w:lang w:val="fr-FR"/>
        </w:rPr>
        <w:t>'</w:t>
      </w:r>
      <w:r w:rsidRPr="00AC4CA5">
        <w:rPr>
          <w:lang w:val="fr-FR"/>
        </w:rPr>
        <w:t>effet Doppler ainsi que d</w:t>
      </w:r>
      <w:r w:rsidR="00AC4CA5">
        <w:rPr>
          <w:lang w:val="fr-FR"/>
        </w:rPr>
        <w:t>'</w:t>
      </w:r>
      <w:r w:rsidRPr="00AC4CA5">
        <w:rPr>
          <w:lang w:val="fr-FR"/>
        </w:rPr>
        <w:t>éventuelles cellules radioélectriques mobiles par rapport à la Terre, en raison du mouvement des véhicules spatiaux.</w:t>
      </w:r>
    </w:p>
    <w:p w14:paraId="7E8BC5DD" w14:textId="464DA618" w:rsidR="00650DF0" w:rsidRPr="00AC4CA5" w:rsidRDefault="00650DF0" w:rsidP="007D4D35">
      <w:pPr>
        <w:pStyle w:val="enumlev1"/>
        <w:rPr>
          <w:lang w:val="fr-FR"/>
        </w:rPr>
      </w:pPr>
      <w:r w:rsidRPr="00AC4CA5">
        <w:rPr>
          <w:lang w:val="fr-FR"/>
        </w:rPr>
        <w:t>–</w:t>
      </w:r>
      <w:r w:rsidRPr="00AC4CA5">
        <w:rPr>
          <w:lang w:val="fr-FR"/>
        </w:rPr>
        <w:tab/>
        <w:t>Une latence élevée en raison de l</w:t>
      </w:r>
      <w:r w:rsidR="00AC4CA5">
        <w:rPr>
          <w:lang w:val="fr-FR"/>
        </w:rPr>
        <w:t>'</w:t>
      </w:r>
      <w:r w:rsidRPr="00AC4CA5">
        <w:rPr>
          <w:lang w:val="fr-FR"/>
        </w:rPr>
        <w:t>altitude des engins spatiaux.</w:t>
      </w:r>
    </w:p>
    <w:p w14:paraId="5332A286" w14:textId="77777777" w:rsidR="00650DF0" w:rsidRPr="00AC4CA5" w:rsidRDefault="00650DF0" w:rsidP="007D4D35">
      <w:pPr>
        <w:pStyle w:val="enumlev1"/>
        <w:rPr>
          <w:lang w:val="fr-FR"/>
        </w:rPr>
      </w:pPr>
      <w:r w:rsidRPr="00AC4CA5">
        <w:rPr>
          <w:lang w:val="fr-FR"/>
        </w:rPr>
        <w:t>–</w:t>
      </w:r>
      <w:r w:rsidRPr="00AC4CA5">
        <w:rPr>
          <w:lang w:val="fr-FR"/>
        </w:rPr>
        <w:tab/>
        <w:t>Un retard différentiel et une possible couverture cellulaire sur plusieurs pays en raison de la taille plus importante des cellules radioélectriques.</w:t>
      </w:r>
    </w:p>
    <w:p w14:paraId="5891D69B" w14:textId="77777777" w:rsidR="00650DF0" w:rsidRPr="00AC4CA5" w:rsidRDefault="00650DF0" w:rsidP="007D4D35">
      <w:pPr>
        <w:pStyle w:val="enumlev1"/>
        <w:rPr>
          <w:lang w:val="fr-FR"/>
        </w:rPr>
      </w:pPr>
      <w:r w:rsidRPr="00AC4CA5">
        <w:rPr>
          <w:lang w:val="fr-FR"/>
        </w:rPr>
        <w:t>–</w:t>
      </w:r>
      <w:r w:rsidRPr="00AC4CA5">
        <w:rPr>
          <w:lang w:val="fr-FR"/>
        </w:rPr>
        <w:tab/>
        <w:t>Un modèle différent de canal de propagation.</w:t>
      </w:r>
    </w:p>
    <w:p w14:paraId="6DE2CFAC" w14:textId="43A68770" w:rsidR="00650DF0" w:rsidRPr="00AC4CA5" w:rsidRDefault="00650DF0" w:rsidP="007D4D35">
      <w:pPr>
        <w:pStyle w:val="enumlev1"/>
        <w:rPr>
          <w:lang w:val="fr-FR"/>
        </w:rPr>
      </w:pPr>
      <w:r w:rsidRPr="00AC4CA5">
        <w:rPr>
          <w:lang w:val="fr-FR"/>
        </w:rPr>
        <w:t>–</w:t>
      </w:r>
      <w:r w:rsidRPr="00AC4CA5">
        <w:rPr>
          <w:lang w:val="fr-FR"/>
        </w:rPr>
        <w:tab/>
        <w:t>Une qualité de fonctionnement différente de l</w:t>
      </w:r>
      <w:r w:rsidR="00AC4CA5">
        <w:rPr>
          <w:lang w:val="fr-FR"/>
        </w:rPr>
        <w:t>'</w:t>
      </w:r>
      <w:r w:rsidRPr="00AC4CA5">
        <w:rPr>
          <w:lang w:val="fr-FR"/>
        </w:rPr>
        <w:t>unité radioélectrique en raison de caractéristiques particulières de la charge utile.</w:t>
      </w:r>
    </w:p>
    <w:p w14:paraId="3145F1BF" w14:textId="77777777" w:rsidR="00650DF0" w:rsidRPr="00AC4CA5" w:rsidRDefault="00650DF0" w:rsidP="007D4D35">
      <w:pPr>
        <w:pStyle w:val="Heading3"/>
        <w:rPr>
          <w:lang w:val="fr-FR"/>
        </w:rPr>
      </w:pPr>
      <w:bookmarkStart w:id="16" w:name="_Toc195183153"/>
      <w:r w:rsidRPr="00AC4CA5">
        <w:rPr>
          <w:lang w:val="fr-FR"/>
        </w:rPr>
        <w:t>1.1.1</w:t>
      </w:r>
      <w:r w:rsidRPr="00AC4CA5">
        <w:rPr>
          <w:lang w:val="fr-FR"/>
        </w:rPr>
        <w:tab/>
        <w:t>Architecture globale et aspects généraux</w:t>
      </w:r>
      <w:bookmarkEnd w:id="16"/>
    </w:p>
    <w:p w14:paraId="6357F464" w14:textId="0A612692" w:rsidR="00650DF0" w:rsidRPr="00AC4CA5" w:rsidRDefault="00650DF0" w:rsidP="00650DF0">
      <w:pPr>
        <w:rPr>
          <w:lang w:val="fr-FR"/>
        </w:rPr>
      </w:pPr>
      <w:r w:rsidRPr="00AC4CA5">
        <w:rPr>
          <w:lang w:val="fr-FR"/>
        </w:rPr>
        <w:t>Comme le montre la Fig. 1, un accès autre que de Terre est assuré au moyen d</w:t>
      </w:r>
      <w:r w:rsidR="00AC4CA5">
        <w:rPr>
          <w:lang w:val="fr-FR"/>
        </w:rPr>
        <w:t>'</w:t>
      </w:r>
      <w:r w:rsidRPr="00AC4CA5">
        <w:rPr>
          <w:lang w:val="fr-FR"/>
        </w:rPr>
        <w:t>une charge utile de NTN, c</w:t>
      </w:r>
      <w:r w:rsidR="00AC4CA5">
        <w:rPr>
          <w:lang w:val="fr-FR"/>
        </w:rPr>
        <w:t>'</w:t>
      </w:r>
      <w:r w:rsidRPr="00AC4CA5">
        <w:rPr>
          <w:lang w:val="fr-FR"/>
        </w:rPr>
        <w:t>est-à-dire d</w:t>
      </w:r>
      <w:r w:rsidR="00AC4CA5">
        <w:rPr>
          <w:lang w:val="fr-FR"/>
        </w:rPr>
        <w:t>'</w:t>
      </w:r>
      <w:r w:rsidRPr="00AC4CA5">
        <w:rPr>
          <w:lang w:val="fr-FR"/>
        </w:rPr>
        <w:t>un nœud de réseau à bord d</w:t>
      </w:r>
      <w:r w:rsidR="00AC4CA5">
        <w:rPr>
          <w:lang w:val="fr-FR"/>
        </w:rPr>
        <w:t>'</w:t>
      </w:r>
      <w:r w:rsidRPr="00AC4CA5">
        <w:rPr>
          <w:lang w:val="fr-FR"/>
        </w:rPr>
        <w:t>un satellite, et d</w:t>
      </w:r>
      <w:r w:rsidR="00AC4CA5">
        <w:rPr>
          <w:lang w:val="fr-FR"/>
        </w:rPr>
        <w:t>'</w:t>
      </w:r>
      <w:r w:rsidRPr="00AC4CA5">
        <w:rPr>
          <w:lang w:val="fr-FR"/>
        </w:rPr>
        <w:t>une passerelle de NTN interconnectée par une liaison de connexion, l</w:t>
      </w:r>
      <w:r w:rsidR="00AC4CA5">
        <w:rPr>
          <w:lang w:val="fr-FR"/>
        </w:rPr>
        <w:t>'</w:t>
      </w:r>
      <w:r w:rsidRPr="00AC4CA5">
        <w:rPr>
          <w:lang w:val="fr-FR"/>
        </w:rPr>
        <w:t>équipement d</w:t>
      </w:r>
      <w:r w:rsidR="00AC4CA5">
        <w:rPr>
          <w:lang w:val="fr-FR"/>
        </w:rPr>
        <w:t>'</w:t>
      </w:r>
      <w:r w:rsidRPr="00AC4CA5">
        <w:rPr>
          <w:lang w:val="fr-FR"/>
        </w:rPr>
        <w:t>utilisateur accédant aux services de réseau NTN par l</w:t>
      </w:r>
      <w:r w:rsidR="00AC4CA5">
        <w:rPr>
          <w:lang w:val="fr-FR"/>
        </w:rPr>
        <w:t>'</w:t>
      </w:r>
      <w:r w:rsidRPr="00AC4CA5">
        <w:rPr>
          <w:lang w:val="fr-FR"/>
        </w:rPr>
        <w:t>intermédiaire de la charge utile de NTN via une liaison de service.</w:t>
      </w:r>
    </w:p>
    <w:p w14:paraId="40478F86" w14:textId="77777777" w:rsidR="00650DF0" w:rsidRPr="00AC4CA5" w:rsidRDefault="00650DF0" w:rsidP="007D4D35">
      <w:pPr>
        <w:pStyle w:val="FigureNo"/>
        <w:rPr>
          <w:lang w:val="fr-FR"/>
        </w:rPr>
      </w:pPr>
      <w:r w:rsidRPr="00AC4CA5">
        <w:rPr>
          <w:lang w:val="fr-FR"/>
        </w:rPr>
        <w:lastRenderedPageBreak/>
        <w:t>Figure 1</w:t>
      </w:r>
    </w:p>
    <w:p w14:paraId="1459D070" w14:textId="5513B00F" w:rsidR="00650DF0" w:rsidRPr="00AC4CA5" w:rsidRDefault="00650DF0" w:rsidP="007D4D35">
      <w:pPr>
        <w:pStyle w:val="Figuretitle"/>
        <w:rPr>
          <w:lang w:val="fr-FR"/>
        </w:rPr>
      </w:pPr>
      <w:r w:rsidRPr="00AC4CA5">
        <w:rPr>
          <w:lang w:val="fr-FR"/>
        </w:rPr>
        <w:t>Représentation globale d</w:t>
      </w:r>
      <w:r w:rsidR="00AC4CA5">
        <w:rPr>
          <w:lang w:val="fr-FR"/>
        </w:rPr>
        <w:t>'</w:t>
      </w:r>
      <w:r w:rsidRPr="00AC4CA5">
        <w:rPr>
          <w:lang w:val="fr-FR"/>
        </w:rPr>
        <w:t>un système NR-NTN</w:t>
      </w:r>
    </w:p>
    <w:p w14:paraId="549E1A79" w14:textId="77777777" w:rsidR="00650DF0" w:rsidRPr="00AC4CA5" w:rsidRDefault="00650DF0" w:rsidP="007D4D35">
      <w:pPr>
        <w:pStyle w:val="Figure"/>
        <w:rPr>
          <w:lang w:val="fr-FR"/>
        </w:rPr>
      </w:pPr>
      <w:r w:rsidRPr="00AC4CA5">
        <w:rPr>
          <w:noProof/>
          <w:lang w:val="fr-FR"/>
        </w:rPr>
        <w:drawing>
          <wp:inline distT="0" distB="0" distL="0" distR="0" wp14:anchorId="586FE2ED" wp14:editId="5DBDEBA8">
            <wp:extent cx="2185416" cy="4501896"/>
            <wp:effectExtent l="0" t="0" r="5715" b="0"/>
            <wp:docPr id="1730529395" name="Picture 1" descr="La Figure 1 montre la Représentation globale d'un système NR-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29395" name="Picture 1" descr="La Figure 1 montre la Représentation globale d'un système NR-NTN&#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5416" cy="4501896"/>
                    </a:xfrm>
                    <a:prstGeom prst="rect">
                      <a:avLst/>
                    </a:prstGeom>
                  </pic:spPr>
                </pic:pic>
              </a:graphicData>
            </a:graphic>
          </wp:inline>
        </w:drawing>
      </w:r>
    </w:p>
    <w:p w14:paraId="506A803A" w14:textId="4D61D859" w:rsidR="00650DF0" w:rsidRPr="00AC4CA5" w:rsidRDefault="00650DF0" w:rsidP="007D4D35">
      <w:pPr>
        <w:pStyle w:val="Normalaftertitle"/>
        <w:rPr>
          <w:lang w:val="fr-FR"/>
        </w:rPr>
      </w:pPr>
      <w:r w:rsidRPr="00AC4CA5">
        <w:rPr>
          <w:lang w:val="fr-FR"/>
        </w:rPr>
        <w:t>La charge utile de NTN transmet de manière transparente le protocole radioélectrique reçu de l</w:t>
      </w:r>
      <w:r w:rsidR="00AC4CA5">
        <w:rPr>
          <w:lang w:val="fr-FR"/>
        </w:rPr>
        <w:t>'</w:t>
      </w:r>
      <w:r w:rsidRPr="00AC4CA5">
        <w:rPr>
          <w:lang w:val="fr-FR"/>
        </w:rPr>
        <w:t>UE (via la liaison de service) à la passerelle de NTN (via la liaison de connexion) et vice versa. Un nœud gNB peut desservir plusieurs charges utiles de NTN tandis qu</w:t>
      </w:r>
      <w:r w:rsidR="00AC4CA5">
        <w:rPr>
          <w:lang w:val="fr-FR"/>
        </w:rPr>
        <w:t>'</w:t>
      </w:r>
      <w:r w:rsidRPr="00AC4CA5">
        <w:rPr>
          <w:lang w:val="fr-FR"/>
        </w:rPr>
        <w:t>un nœud de NTN peut être desservi par plusieurs nœuds gNB.</w:t>
      </w:r>
    </w:p>
    <w:p w14:paraId="20C61CF8" w14:textId="77777777" w:rsidR="00650DF0" w:rsidRPr="00AC4CA5" w:rsidRDefault="00650DF0" w:rsidP="00650DF0">
      <w:pPr>
        <w:rPr>
          <w:lang w:val="fr-FR"/>
        </w:rPr>
      </w:pPr>
      <w:r w:rsidRPr="00AC4CA5">
        <w:rPr>
          <w:lang w:val="fr-FR"/>
        </w:rPr>
        <w:t>Trois types de liaisons de service sont pris en charge:</w:t>
      </w:r>
    </w:p>
    <w:p w14:paraId="6B521F26" w14:textId="77777777" w:rsidR="00650DF0" w:rsidRPr="00AC4CA5" w:rsidRDefault="00650DF0" w:rsidP="007D4D35">
      <w:pPr>
        <w:pStyle w:val="enumlev1"/>
        <w:rPr>
          <w:lang w:val="fr-FR"/>
        </w:rPr>
      </w:pPr>
      <w:r w:rsidRPr="00AC4CA5">
        <w:rPr>
          <w:lang w:val="fr-FR"/>
        </w:rPr>
        <w:t>–</w:t>
      </w:r>
      <w:r w:rsidRPr="00AC4CA5">
        <w:rPr>
          <w:lang w:val="fr-FR"/>
        </w:rPr>
        <w:tab/>
        <w:t>Fixe par rapport à la Terre: assuré par un ou plusieurs faisceaux couvrant les mêmes zones géographiques en permanence (par exemple dans le cas des satellites OSG).</w:t>
      </w:r>
    </w:p>
    <w:p w14:paraId="4881D277" w14:textId="77777777" w:rsidR="00650DF0" w:rsidRPr="00AC4CA5" w:rsidRDefault="00650DF0" w:rsidP="007D4D35">
      <w:pPr>
        <w:pStyle w:val="enumlev1"/>
        <w:rPr>
          <w:lang w:val="fr-FR"/>
        </w:rPr>
      </w:pPr>
      <w:r w:rsidRPr="00AC4CA5">
        <w:rPr>
          <w:lang w:val="fr-FR"/>
        </w:rPr>
        <w:t>–</w:t>
      </w:r>
      <w:r w:rsidRPr="00AC4CA5">
        <w:rPr>
          <w:lang w:val="fr-FR"/>
        </w:rPr>
        <w:tab/>
        <w:t>Quasi fixe par rapport à la Terre: assuré par un ou plusieurs faisceaux couvrant une zone géographique donnée pendant une période limitée et une zone géographique différente pendant une autre période (par exemple dans le cas de satellites non OSG générant des faisceaux orientables).</w:t>
      </w:r>
    </w:p>
    <w:p w14:paraId="3773FB2B" w14:textId="77777777" w:rsidR="00650DF0" w:rsidRPr="00AC4CA5" w:rsidRDefault="00650DF0" w:rsidP="007D4D35">
      <w:pPr>
        <w:pStyle w:val="enumlev1"/>
        <w:rPr>
          <w:lang w:val="fr-FR"/>
        </w:rPr>
      </w:pPr>
      <w:r w:rsidRPr="00AC4CA5">
        <w:rPr>
          <w:lang w:val="fr-FR"/>
        </w:rPr>
        <w:t>–</w:t>
      </w:r>
      <w:r w:rsidRPr="00AC4CA5">
        <w:rPr>
          <w:lang w:val="fr-FR"/>
        </w:rPr>
        <w:tab/>
        <w:t>Mobile par rapport à la Terre: assuré par un ou plusieurs faisceaux dont la zone de couverture glisse au-dessus de la surface de la Terre (par exemple dans le cas de satellites non OSG générant des faisceaux fixes ou non orientables).</w:t>
      </w:r>
    </w:p>
    <w:p w14:paraId="77777596" w14:textId="7FE71049" w:rsidR="00650DF0" w:rsidRPr="00AC4CA5" w:rsidRDefault="00650DF0" w:rsidP="00650DF0">
      <w:pPr>
        <w:rPr>
          <w:lang w:val="fr-FR"/>
        </w:rPr>
      </w:pPr>
      <w:r w:rsidRPr="00AC4CA5">
        <w:rPr>
          <w:lang w:val="fr-FR"/>
        </w:rPr>
        <w:t>Avec les satellites non OSG, le nœud gNB de NTN peut assurer une couverture cellulaire quasi fixe par rapport à la Terre ou une couverture cellulaire mobile par rapport à la Terre, tandis qu</w:t>
      </w:r>
      <w:r w:rsidR="00AC4CA5">
        <w:rPr>
          <w:lang w:val="fr-FR"/>
        </w:rPr>
        <w:t>'</w:t>
      </w:r>
      <w:r w:rsidRPr="00AC4CA5">
        <w:rPr>
          <w:lang w:val="fr-FR"/>
        </w:rPr>
        <w:t>un nœud gNB fonctionnant avec un satellite OSG peut assurer une couverture cellulaire fixe par rapport à la Terre.</w:t>
      </w:r>
    </w:p>
    <w:p w14:paraId="3CE6FAF2" w14:textId="7548B8D8" w:rsidR="00650DF0" w:rsidRPr="00AC4CA5" w:rsidRDefault="00650DF0" w:rsidP="007D4D35">
      <w:pPr>
        <w:pStyle w:val="Heading3"/>
        <w:rPr>
          <w:lang w:val="fr-FR"/>
        </w:rPr>
      </w:pPr>
      <w:bookmarkStart w:id="17" w:name="_Toc195183154"/>
      <w:r w:rsidRPr="00AC4CA5">
        <w:rPr>
          <w:lang w:val="fr-FR"/>
        </w:rPr>
        <w:lastRenderedPageBreak/>
        <w:t>1.1.2</w:t>
      </w:r>
      <w:r w:rsidRPr="00AC4CA5">
        <w:rPr>
          <w:lang w:val="fr-FR"/>
        </w:rPr>
        <w:tab/>
        <w:t>Améliorations de l</w:t>
      </w:r>
      <w:r w:rsidR="00AC4CA5">
        <w:rPr>
          <w:lang w:val="fr-FR"/>
        </w:rPr>
        <w:t>'</w:t>
      </w:r>
      <w:r w:rsidRPr="00AC4CA5">
        <w:rPr>
          <w:lang w:val="fr-FR"/>
        </w:rPr>
        <w:t>alignement temporel, de la synchronisation et de HARQ</w:t>
      </w:r>
      <w:bookmarkEnd w:id="17"/>
    </w:p>
    <w:p w14:paraId="0435EEB5" w14:textId="1C36122E" w:rsidR="00650DF0" w:rsidRPr="00AC4CA5" w:rsidRDefault="00650DF0" w:rsidP="00650DF0">
      <w:pPr>
        <w:rPr>
          <w:lang w:val="fr-FR"/>
        </w:rPr>
      </w:pPr>
      <w:r w:rsidRPr="00AC4CA5">
        <w:rPr>
          <w:lang w:val="fr-FR"/>
        </w:rPr>
        <w:t>Le réseau diffuse des informations d</w:t>
      </w:r>
      <w:r w:rsidR="00AC4CA5">
        <w:rPr>
          <w:lang w:val="fr-FR"/>
        </w:rPr>
        <w:t>'</w:t>
      </w:r>
      <w:r w:rsidRPr="00AC4CA5">
        <w:rPr>
          <w:lang w:val="fr-FR"/>
        </w:rPr>
        <w:t>éphémérides et des paramètres d</w:t>
      </w:r>
      <w:r w:rsidR="00AC4CA5">
        <w:rPr>
          <w:lang w:val="fr-FR"/>
        </w:rPr>
        <w:t>'</w:t>
      </w:r>
      <w:r w:rsidRPr="00AC4CA5">
        <w:rPr>
          <w:lang w:val="fr-FR"/>
        </w:rPr>
        <w:t>avance temporelle commune (TA commune) dans chaque cellule de NTN. Étant donné que tous les UE compatibles avec les NTN sont censés être compatibles avec le GNSS, ils doivent acquérir une position de GNSS valide ainsi que les éphémérides de satellite et la TA commune avant de se connecter à une cellule de NTN.</w:t>
      </w:r>
    </w:p>
    <w:p w14:paraId="24135299" w14:textId="55099DFE" w:rsidR="00650DF0" w:rsidRPr="00AC4CA5" w:rsidRDefault="00650DF0" w:rsidP="00650DF0">
      <w:pPr>
        <w:rPr>
          <w:lang w:val="fr-FR"/>
        </w:rPr>
      </w:pPr>
      <w:r w:rsidRPr="00AC4CA5">
        <w:rPr>
          <w:lang w:val="fr-FR"/>
        </w:rPr>
        <w:t>Pour réaliser la synchronisation sur la liaison montante, avant d</w:t>
      </w:r>
      <w:r w:rsidR="00AC4CA5">
        <w:rPr>
          <w:lang w:val="fr-FR"/>
        </w:rPr>
        <w:t>'</w:t>
      </w:r>
      <w:r w:rsidRPr="00AC4CA5">
        <w:rPr>
          <w:lang w:val="fr-FR"/>
        </w:rPr>
        <w:t>effectuer un accès aléatoire, l</w:t>
      </w:r>
      <w:r w:rsidR="00AC4CA5">
        <w:rPr>
          <w:lang w:val="fr-FR"/>
        </w:rPr>
        <w:t>'</w:t>
      </w:r>
      <w:r w:rsidRPr="00AC4CA5">
        <w:rPr>
          <w:lang w:val="fr-FR"/>
        </w:rPr>
        <w:t>UE doit précompenser de manière autonome l</w:t>
      </w:r>
      <w:r w:rsidR="00AC4CA5">
        <w:rPr>
          <w:lang w:val="fr-FR"/>
        </w:rPr>
        <w:t>'</w:t>
      </w:r>
      <w:r w:rsidRPr="00AC4CA5">
        <w:rPr>
          <w:lang w:val="fr-FR"/>
        </w:rPr>
        <w:t>avance temporelle ainsi que le décalage de fréquence Doppler en tenant compte de la TA commune (informations provenant du nœud gNB), de la position de l</w:t>
      </w:r>
      <w:r w:rsidR="00AC4CA5">
        <w:rPr>
          <w:lang w:val="fr-FR"/>
        </w:rPr>
        <w:t>'</w:t>
      </w:r>
      <w:r w:rsidRPr="00AC4CA5">
        <w:rPr>
          <w:lang w:val="fr-FR"/>
        </w:rPr>
        <w:t>UE, de la position du satellite et de la vitesse du satellite en se fondant sur les éphémérides du satellite. En mode connecté, l</w:t>
      </w:r>
      <w:r w:rsidR="00AC4CA5">
        <w:rPr>
          <w:lang w:val="fr-FR"/>
        </w:rPr>
        <w:t>'</w:t>
      </w:r>
      <w:r w:rsidRPr="00AC4CA5">
        <w:rPr>
          <w:lang w:val="fr-FR"/>
        </w:rPr>
        <w:t>UE doit continuellement mettre à jour l</w:t>
      </w:r>
      <w:r w:rsidR="00AC4CA5">
        <w:rPr>
          <w:lang w:val="fr-FR"/>
        </w:rPr>
        <w:t>'</w:t>
      </w:r>
      <w:r w:rsidRPr="00AC4CA5">
        <w:rPr>
          <w:lang w:val="fr-FR"/>
        </w:rPr>
        <w:t>avance temporelle et la précompensation de fréquence. Si l</w:t>
      </w:r>
      <w:r w:rsidR="00AC4CA5">
        <w:rPr>
          <w:lang w:val="fr-FR"/>
        </w:rPr>
        <w:t>'</w:t>
      </w:r>
      <w:r w:rsidRPr="00AC4CA5">
        <w:rPr>
          <w:lang w:val="fr-FR"/>
        </w:rPr>
        <w:t>UE n</w:t>
      </w:r>
      <w:r w:rsidR="00AC4CA5">
        <w:rPr>
          <w:lang w:val="fr-FR"/>
        </w:rPr>
        <w:t>'</w:t>
      </w:r>
      <w:r w:rsidRPr="00AC4CA5">
        <w:rPr>
          <w:lang w:val="fr-FR"/>
        </w:rPr>
        <w:t>a pas de position de GNSS et/ou d</w:t>
      </w:r>
      <w:r w:rsidR="00AC4CA5">
        <w:rPr>
          <w:lang w:val="fr-FR"/>
        </w:rPr>
        <w:t>'</w:t>
      </w:r>
      <w:r w:rsidRPr="00AC4CA5">
        <w:rPr>
          <w:lang w:val="fr-FR"/>
        </w:rPr>
        <w:t>éphémérides de satellite valides, il ne communique pas avec le réseau tant que ces deux éléments n</w:t>
      </w:r>
      <w:r w:rsidR="00AC4CA5">
        <w:rPr>
          <w:lang w:val="fr-FR"/>
        </w:rPr>
        <w:t>'</w:t>
      </w:r>
      <w:r w:rsidRPr="00AC4CA5">
        <w:rPr>
          <w:lang w:val="fr-FR"/>
        </w:rPr>
        <w:t>ont pas été obtenus. Les UE peuvent être configurés pour signaler l</w:t>
      </w:r>
      <w:r w:rsidR="00AC4CA5">
        <w:rPr>
          <w:lang w:val="fr-FR"/>
        </w:rPr>
        <w:t>'</w:t>
      </w:r>
      <w:r w:rsidRPr="00AC4CA5">
        <w:rPr>
          <w:lang w:val="fr-FR"/>
        </w:rPr>
        <w:t>avance temporelle au moment de l</w:t>
      </w:r>
      <w:r w:rsidR="00AC4CA5">
        <w:rPr>
          <w:lang w:val="fr-FR"/>
        </w:rPr>
        <w:t>'</w:t>
      </w:r>
      <w:r w:rsidRPr="00AC4CA5">
        <w:rPr>
          <w:lang w:val="fr-FR"/>
        </w:rPr>
        <w:t>accès initial ou en mode connecté, dans lequel le déclenchement de la signalisation de l</w:t>
      </w:r>
      <w:r w:rsidR="00AC4CA5">
        <w:rPr>
          <w:lang w:val="fr-FR"/>
        </w:rPr>
        <w:t>'</w:t>
      </w:r>
      <w:r w:rsidRPr="00AC4CA5">
        <w:rPr>
          <w:lang w:val="fr-FR"/>
        </w:rPr>
        <w:t>avance temporelle est pris en charge.</w:t>
      </w:r>
    </w:p>
    <w:p w14:paraId="14547DF1" w14:textId="0F818604" w:rsidR="00650DF0" w:rsidRPr="00AC4CA5" w:rsidRDefault="00650DF0" w:rsidP="00650DF0">
      <w:pPr>
        <w:rPr>
          <w:lang w:val="fr-FR"/>
        </w:rPr>
      </w:pPr>
      <w:r w:rsidRPr="00AC4CA5">
        <w:rPr>
          <w:lang w:val="fr-FR"/>
        </w:rPr>
        <w:t>Alors que la précompensation du décalage Doppler instantané observé sur la liaison de service doit être effectuée par l</w:t>
      </w:r>
      <w:r w:rsidR="00AC4CA5">
        <w:rPr>
          <w:lang w:val="fr-FR"/>
        </w:rPr>
        <w:t>'</w:t>
      </w:r>
      <w:r w:rsidRPr="00AC4CA5">
        <w:rPr>
          <w:lang w:val="fr-FR"/>
        </w:rPr>
        <w:t>UE pour la liaison montante, la gestion du décalage Doppler observé sur la liaison de connexion est laissée au réseau.</w:t>
      </w:r>
    </w:p>
    <w:p w14:paraId="08704F89" w14:textId="77777777" w:rsidR="00650DF0" w:rsidRPr="00AC4CA5" w:rsidRDefault="00650DF0" w:rsidP="00650DF0">
      <w:pPr>
        <w:rPr>
          <w:lang w:val="fr-FR"/>
        </w:rPr>
      </w:pPr>
      <w:r w:rsidRPr="00AC4CA5">
        <w:rPr>
          <w:lang w:val="fr-FR"/>
        </w:rPr>
        <w:t xml:space="preserve">Pour tenir compte du temps de propagation dans les NTN, plusieurs relations temporelles sont renforcées par une TA commune et deux décalages de planification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offset</m:t>
            </m:r>
          </m:sub>
        </m:sSub>
      </m:oMath>
      <w:r w:rsidRPr="00AC4CA5">
        <w:rPr>
          <w:lang w:val="fr-FR"/>
        </w:rPr>
        <w:t xml:space="preserve"> et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mac</m:t>
            </m:r>
          </m:sub>
        </m:sSub>
      </m:oMath>
      <w:r w:rsidRPr="00AC4CA5">
        <w:rPr>
          <w:lang w:val="fr-FR"/>
        </w:rPr>
        <w:t xml:space="preserve">. La TA commune est un décalage configuré qui correspond au temps aller-retour (RTT) entre le point de référence (RP) et la charge utile de NTN.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offset</m:t>
            </m:r>
          </m:sub>
        </m:sSub>
        <m:r>
          <w:rPr>
            <w:rFonts w:ascii="Cambria Math" w:hAnsi="Cambria Math"/>
            <w:lang w:val="fr-FR"/>
          </w:rPr>
          <m:t xml:space="preserve"> </m:t>
        </m:r>
      </m:oMath>
      <w:r w:rsidRPr="00AC4CA5">
        <w:rPr>
          <w:lang w:val="fr-FR"/>
        </w:rPr>
        <w:t xml:space="preserve">est un décalage de planification configuré qui correspond approximativement à la somme du RTT de la liaison de service et de la TA commune.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mac</m:t>
            </m:r>
          </m:sub>
        </m:sSub>
        <m:r>
          <w:rPr>
            <w:rFonts w:ascii="Cambria Math" w:hAnsi="Cambria Math"/>
            <w:lang w:val="fr-FR"/>
          </w:rPr>
          <m:t xml:space="preserve"> </m:t>
        </m:r>
      </m:oMath>
      <w:r w:rsidRPr="00AC4CA5">
        <w:rPr>
          <w:lang w:val="fr-FR"/>
        </w:rPr>
        <w:t>est un décalage de planification configuré qui correspond au RTT entre le RP et le nœud gNB.</w:t>
      </w:r>
      <m:oMath>
        <m:r>
          <w:rPr>
            <w:rFonts w:ascii="Cambria Math" w:hAnsi="Cambria Math"/>
            <w:lang w:val="fr-FR"/>
          </w:rPr>
          <m:t xml:space="preserve"> </m:t>
        </m:r>
      </m:oMath>
    </w:p>
    <w:p w14:paraId="57A7EB19" w14:textId="10135D59" w:rsidR="00650DF0" w:rsidRPr="00AC4CA5" w:rsidRDefault="00650DF0" w:rsidP="00650DF0">
      <w:pPr>
        <w:rPr>
          <w:lang w:val="fr-FR"/>
        </w:rPr>
      </w:pPr>
      <w:r w:rsidRPr="00AC4CA5">
        <w:rPr>
          <w:lang w:val="fr-FR"/>
        </w:rPr>
        <w:t>Pour atténuer l</w:t>
      </w:r>
      <w:r w:rsidR="00AC4CA5">
        <w:rPr>
          <w:lang w:val="fr-FR"/>
        </w:rPr>
        <w:t>'</w:t>
      </w:r>
      <w:r w:rsidRPr="00AC4CA5">
        <w:rPr>
          <w:lang w:val="fr-FR"/>
        </w:rPr>
        <w:t>effet du blocage de HARQ dans le réseau NTN, la rétroaction de HARQ peut être désactivée en présence de retransmissions d</w:t>
      </w:r>
      <w:r w:rsidR="00AC4CA5">
        <w:rPr>
          <w:lang w:val="fr-FR"/>
        </w:rPr>
        <w:t>'</w:t>
      </w:r>
      <w:r w:rsidRPr="00AC4CA5">
        <w:rPr>
          <w:lang w:val="fr-FR"/>
        </w:rPr>
        <w:t>ARQ dans la couche de RLC (par exemple dans les systèmes à satellites OSG) et/ou le nombre de processus HARQ pour les retransmissions dans la couche de MAC peut être porté à 32 (par exemple dans les systèmes à satellites non OSG).</w:t>
      </w:r>
    </w:p>
    <w:p w14:paraId="5FF2FDFD" w14:textId="77777777" w:rsidR="00650DF0" w:rsidRPr="00AC4CA5" w:rsidRDefault="00650DF0" w:rsidP="007D4D35">
      <w:pPr>
        <w:pStyle w:val="Heading3"/>
        <w:rPr>
          <w:lang w:val="fr-FR"/>
        </w:rPr>
      </w:pPr>
      <w:bookmarkStart w:id="18" w:name="_Toc195183155"/>
      <w:r w:rsidRPr="00AC4CA5">
        <w:rPr>
          <w:lang w:val="fr-FR"/>
        </w:rPr>
        <w:t>1.1.3</w:t>
      </w:r>
      <w:r w:rsidRPr="00AC4CA5">
        <w:rPr>
          <w:lang w:val="fr-FR"/>
        </w:rPr>
        <w:tab/>
        <w:t>Gestion de la mobilité</w:t>
      </w:r>
      <w:bookmarkEnd w:id="18"/>
    </w:p>
    <w:p w14:paraId="0806BFEF" w14:textId="77777777" w:rsidR="00650DF0" w:rsidRPr="00AC4CA5" w:rsidRDefault="00650DF0" w:rsidP="00650DF0">
      <w:pPr>
        <w:rPr>
          <w:lang w:val="fr-FR"/>
        </w:rPr>
      </w:pPr>
      <w:r w:rsidRPr="00AC4CA5">
        <w:rPr>
          <w:lang w:val="fr-FR"/>
        </w:rPr>
        <w:t>Pour assurer la mobilité dans le NTN, le réseau fournit les éphémérides de satellite de la cellule de desserte et de la cellule voisine, qui sont nécessaires pour accéder à la cellule de desserte cible du NTN dans la commande de transfert intercellulaire.</w:t>
      </w:r>
      <w:bookmarkStart w:id="19" w:name="_Hlk198890690"/>
      <w:bookmarkEnd w:id="19"/>
    </w:p>
    <w:p w14:paraId="05FDF251" w14:textId="09687D0F" w:rsidR="00650DF0" w:rsidRPr="00AC4CA5" w:rsidRDefault="00650DF0" w:rsidP="00650DF0">
      <w:pPr>
        <w:rPr>
          <w:lang w:val="fr-FR"/>
        </w:rPr>
      </w:pPr>
      <w:r w:rsidRPr="00AC4CA5">
        <w:rPr>
          <w:lang w:val="fr-FR"/>
        </w:rPr>
        <w:t>L</w:t>
      </w:r>
      <w:r w:rsidR="00AC4CA5">
        <w:rPr>
          <w:lang w:val="fr-FR"/>
        </w:rPr>
        <w:t>'</w:t>
      </w:r>
      <w:r w:rsidRPr="00AC4CA5">
        <w:rPr>
          <w:lang w:val="fr-FR"/>
        </w:rPr>
        <w:t>UE prend en charge la mobilité entre le NTN et le réseau de Terre (c</w:t>
      </w:r>
      <w:r w:rsidR="00AC4CA5">
        <w:rPr>
          <w:lang w:val="fr-FR"/>
        </w:rPr>
        <w:t>'</w:t>
      </w:r>
      <w:r w:rsidRPr="00AC4CA5">
        <w:rPr>
          <w:lang w:val="fr-FR"/>
        </w:rPr>
        <w:t>est-à-dire du NTN au réseau de Terre (entrée) et du réseau de Terre au NTN (sortie)), mais il n</w:t>
      </w:r>
      <w:r w:rsidR="00AC4CA5">
        <w:rPr>
          <w:lang w:val="fr-FR"/>
        </w:rPr>
        <w:t>'</w:t>
      </w:r>
      <w:r w:rsidRPr="00AC4CA5">
        <w:rPr>
          <w:lang w:val="fr-FR"/>
        </w:rPr>
        <w:t>a pas besoin de se connecter à la fois au NTN et au réseau de Terre. Il peut également prendre en charge la mobilité entre des technologies d</w:t>
      </w:r>
      <w:r w:rsidR="00AC4CA5">
        <w:rPr>
          <w:lang w:val="fr-FR"/>
        </w:rPr>
        <w:t>'</w:t>
      </w:r>
      <w:r w:rsidRPr="00AC4CA5">
        <w:rPr>
          <w:lang w:val="fr-FR"/>
        </w:rPr>
        <w:t>accès radioélectrique utilisant différentes orbites (OSG, non OSG à différentes altitudes).</w:t>
      </w:r>
    </w:p>
    <w:p w14:paraId="7A45D3A1" w14:textId="3F151BFE" w:rsidR="00650DF0" w:rsidRPr="00AC4CA5" w:rsidRDefault="00650DF0" w:rsidP="00650DF0">
      <w:pPr>
        <w:rPr>
          <w:lang w:val="fr-FR"/>
        </w:rPr>
      </w:pPr>
      <w:r w:rsidRPr="00AC4CA5">
        <w:rPr>
          <w:lang w:val="fr-FR"/>
        </w:rPr>
        <w:t>Les conditions de déclenchement dans lesquelles l</w:t>
      </w:r>
      <w:r w:rsidR="00AC4CA5">
        <w:rPr>
          <w:lang w:val="fr-FR"/>
        </w:rPr>
        <w:t>'</w:t>
      </w:r>
      <w:r w:rsidRPr="00AC4CA5">
        <w:rPr>
          <w:lang w:val="fr-FR"/>
        </w:rPr>
        <w:t>UE peut exécuter un transfert conditionnel (CHO) vers une cellule candidate ont été spécifiées: un événement A4, une condition de déclenchement fondée sur le temps et une condition de déclenchement fondée sur l</w:t>
      </w:r>
      <w:r w:rsidR="00AC4CA5">
        <w:rPr>
          <w:lang w:val="fr-FR"/>
        </w:rPr>
        <w:t>'</w:t>
      </w:r>
      <w:r w:rsidRPr="00AC4CA5">
        <w:rPr>
          <w:lang w:val="fr-FR"/>
        </w:rPr>
        <w:t>emplacement. Les deux dernières conditions sont configurées en même temps que l</w:t>
      </w:r>
      <w:r w:rsidR="00AC4CA5">
        <w:rPr>
          <w:lang w:val="fr-FR"/>
        </w:rPr>
        <w:t>'</w:t>
      </w:r>
      <w:r w:rsidRPr="00AC4CA5">
        <w:rPr>
          <w:lang w:val="fr-FR"/>
        </w:rPr>
        <w:t>une des conditions de déclenchement fondées sur des mesures. L</w:t>
      </w:r>
      <w:r w:rsidR="00AC4CA5">
        <w:rPr>
          <w:lang w:val="fr-FR"/>
        </w:rPr>
        <w:t>'</w:t>
      </w:r>
      <w:r w:rsidRPr="00AC4CA5">
        <w:rPr>
          <w:lang w:val="fr-FR"/>
        </w:rPr>
        <w:t>emplacement est défini par la distance entre l</w:t>
      </w:r>
      <w:r w:rsidR="00AC4CA5">
        <w:rPr>
          <w:lang w:val="fr-FR"/>
        </w:rPr>
        <w:t>'</w:t>
      </w:r>
      <w:r w:rsidRPr="00AC4CA5">
        <w:rPr>
          <w:lang w:val="fr-FR"/>
        </w:rPr>
        <w:t>UE et un emplacement de référence. Le temps est défini par la période comprise entre T1 et T2, T1 étant une valeur de temps absolu et T2 une durée commençant à T1.</w:t>
      </w:r>
    </w:p>
    <w:p w14:paraId="63D4CF42" w14:textId="50F9C064" w:rsidR="00650DF0" w:rsidRPr="00AC4CA5" w:rsidRDefault="00650DF0" w:rsidP="00650DF0">
      <w:pPr>
        <w:rPr>
          <w:lang w:val="fr-FR"/>
        </w:rPr>
      </w:pPr>
      <w:r w:rsidRPr="00AC4CA5">
        <w:rPr>
          <w:lang w:val="fr-FR"/>
        </w:rPr>
        <w:t>Pour les mesures, le réseau peut effectuer plusieurs configurations de synchronisation de mesure de bloc SS/PBCH (SMTC) en parallèle par porteuse et pour un ensemble donné de cellules, en fonction des capacités de l</w:t>
      </w:r>
      <w:r w:rsidR="00AC4CA5">
        <w:rPr>
          <w:lang w:val="fr-FR"/>
        </w:rPr>
        <w:t>'</w:t>
      </w:r>
      <w:r w:rsidRPr="00AC4CA5">
        <w:rPr>
          <w:lang w:val="fr-FR"/>
        </w:rPr>
        <w:t>UE, en utilisant des informations de différence de temps de propagation et d</w:t>
      </w:r>
      <w:r w:rsidR="00AC4CA5">
        <w:rPr>
          <w:lang w:val="fr-FR"/>
        </w:rPr>
        <w:t>'</w:t>
      </w:r>
      <w:r w:rsidRPr="00AC4CA5">
        <w:rPr>
          <w:lang w:val="fr-FR"/>
        </w:rPr>
        <w:t>éphémérides. Il peut également configurer des écarts de mesure sur la base de plusieurs SMTC.</w:t>
      </w:r>
    </w:p>
    <w:p w14:paraId="761FF5E8" w14:textId="4237C285" w:rsidR="00650DF0" w:rsidRPr="00AC4CA5" w:rsidRDefault="00650DF0" w:rsidP="00650DF0">
      <w:pPr>
        <w:rPr>
          <w:lang w:val="fr-FR"/>
        </w:rPr>
      </w:pPr>
      <w:r w:rsidRPr="00AC4CA5">
        <w:rPr>
          <w:lang w:val="fr-FR"/>
        </w:rPr>
        <w:lastRenderedPageBreak/>
        <w:t>L</w:t>
      </w:r>
      <w:r w:rsidR="00AC4CA5">
        <w:rPr>
          <w:lang w:val="fr-FR"/>
        </w:rPr>
        <w:t>'</w:t>
      </w:r>
      <w:r w:rsidRPr="00AC4CA5">
        <w:rPr>
          <w:lang w:val="fr-FR"/>
        </w:rPr>
        <w:t>ajustement des SMTC peut être réalisé sous le contrôle du réseau sur la base des informations d</w:t>
      </w:r>
      <w:r w:rsidR="00AC4CA5">
        <w:rPr>
          <w:lang w:val="fr-FR"/>
        </w:rPr>
        <w:t>'</w:t>
      </w:r>
      <w:r w:rsidRPr="00AC4CA5">
        <w:rPr>
          <w:lang w:val="fr-FR"/>
        </w:rPr>
        <w:t>assistance de l</w:t>
      </w:r>
      <w:r w:rsidR="00AC4CA5">
        <w:rPr>
          <w:lang w:val="fr-FR"/>
        </w:rPr>
        <w:t>'</w:t>
      </w:r>
      <w:r w:rsidRPr="00AC4CA5">
        <w:rPr>
          <w:lang w:val="fr-FR"/>
        </w:rPr>
        <w:t>UE, si disponibles, pour le mode connecté, et sous le contrôle de l</w:t>
      </w:r>
      <w:r w:rsidR="00AC4CA5">
        <w:rPr>
          <w:lang w:val="fr-FR"/>
        </w:rPr>
        <w:t>'</w:t>
      </w:r>
      <w:r w:rsidRPr="00AC4CA5">
        <w:rPr>
          <w:lang w:val="fr-FR"/>
        </w:rPr>
        <w:t>UE sur la base de l</w:t>
      </w:r>
      <w:r w:rsidR="00AC4CA5">
        <w:rPr>
          <w:lang w:val="fr-FR"/>
        </w:rPr>
        <w:t>'</w:t>
      </w:r>
      <w:r w:rsidRPr="00AC4CA5">
        <w:rPr>
          <w:lang w:val="fr-FR"/>
        </w:rPr>
        <w:t>emplacement de l</w:t>
      </w:r>
      <w:r w:rsidR="00AC4CA5">
        <w:rPr>
          <w:lang w:val="fr-FR"/>
        </w:rPr>
        <w:t>'</w:t>
      </w:r>
      <w:r w:rsidRPr="00AC4CA5">
        <w:rPr>
          <w:lang w:val="fr-FR"/>
        </w:rPr>
        <w:t>UE et des informations d</w:t>
      </w:r>
      <w:r w:rsidR="00AC4CA5">
        <w:rPr>
          <w:lang w:val="fr-FR"/>
        </w:rPr>
        <w:t>'</w:t>
      </w:r>
      <w:r w:rsidRPr="00AC4CA5">
        <w:rPr>
          <w:lang w:val="fr-FR"/>
        </w:rPr>
        <w:t>assistance satellite (par exemple, éphémérides, paramètres de TA commune) pour les modes repos/inactif.</w:t>
      </w:r>
    </w:p>
    <w:p w14:paraId="4329CACE" w14:textId="1989B782" w:rsidR="00650DF0" w:rsidRPr="00AC4CA5" w:rsidRDefault="00650DF0" w:rsidP="00650DF0">
      <w:pPr>
        <w:rPr>
          <w:lang w:val="fr-FR"/>
        </w:rPr>
      </w:pPr>
      <w:r w:rsidRPr="00AC4CA5">
        <w:rPr>
          <w:lang w:val="fr-FR"/>
        </w:rPr>
        <w:t>Dans le cas d</w:t>
      </w:r>
      <w:r w:rsidR="00AC4CA5">
        <w:rPr>
          <w:lang w:val="fr-FR"/>
        </w:rPr>
        <w:t>'</w:t>
      </w:r>
      <w:r w:rsidRPr="00AC4CA5">
        <w:rPr>
          <w:lang w:val="fr-FR"/>
        </w:rPr>
        <w:t>une cellule quasi fixe par rapport à la Terre, l</w:t>
      </w:r>
      <w:r w:rsidR="00AC4CA5">
        <w:rPr>
          <w:lang w:val="fr-FR"/>
        </w:rPr>
        <w:t>'</w:t>
      </w:r>
      <w:r w:rsidRPr="00AC4CA5">
        <w:rPr>
          <w:lang w:val="fr-FR"/>
        </w:rPr>
        <w:t>UE peut effectuer des mesures fondées sur le temps et fondées sur l</w:t>
      </w:r>
      <w:r w:rsidR="00AC4CA5">
        <w:rPr>
          <w:lang w:val="fr-FR"/>
        </w:rPr>
        <w:t>'</w:t>
      </w:r>
      <w:r w:rsidRPr="00AC4CA5">
        <w:rPr>
          <w:lang w:val="fr-FR"/>
        </w:rPr>
        <w:t>emplacement dans l</w:t>
      </w:r>
      <w:r w:rsidR="00AC4CA5">
        <w:rPr>
          <w:lang w:val="fr-FR"/>
        </w:rPr>
        <w:t>'</w:t>
      </w:r>
      <w:r w:rsidRPr="00AC4CA5">
        <w:rPr>
          <w:lang w:val="fr-FR"/>
        </w:rPr>
        <w:t>état RRC_IDLE/RRC_INACTIVE. Les informations relatives au temps et à l</w:t>
      </w:r>
      <w:r w:rsidR="00AC4CA5">
        <w:rPr>
          <w:lang w:val="fr-FR"/>
        </w:rPr>
        <w:t>'</w:t>
      </w:r>
      <w:r w:rsidRPr="00AC4CA5">
        <w:rPr>
          <w:lang w:val="fr-FR"/>
        </w:rPr>
        <w:t>emplacement associées à une cellule sont fournies par l</w:t>
      </w:r>
      <w:r w:rsidR="00AC4CA5">
        <w:rPr>
          <w:lang w:val="fr-FR"/>
        </w:rPr>
        <w:t>'</w:t>
      </w:r>
      <w:r w:rsidRPr="00AC4CA5">
        <w:rPr>
          <w:lang w:val="fr-FR"/>
        </w:rPr>
        <w:t>intermédiaire d</w:t>
      </w:r>
      <w:r w:rsidR="00AC4CA5">
        <w:rPr>
          <w:lang w:val="fr-FR"/>
        </w:rPr>
        <w:t>'</w:t>
      </w:r>
      <w:r w:rsidRPr="00AC4CA5">
        <w:rPr>
          <w:lang w:val="fr-FR"/>
        </w:rPr>
        <w:t>informations système. Elles se rapportent respectivement à l</w:t>
      </w:r>
      <w:r w:rsidR="00AC4CA5">
        <w:rPr>
          <w:lang w:val="fr-FR"/>
        </w:rPr>
        <w:t>'</w:t>
      </w:r>
      <w:r w:rsidRPr="00AC4CA5">
        <w:rPr>
          <w:lang w:val="fr-FR"/>
        </w:rPr>
        <w:t>instant auquel la cellule de desserte va cesser de desservir une zone géographique et à l</w:t>
      </w:r>
      <w:r w:rsidR="00AC4CA5">
        <w:rPr>
          <w:lang w:val="fr-FR"/>
        </w:rPr>
        <w:t>'</w:t>
      </w:r>
      <w:r w:rsidRPr="00AC4CA5">
        <w:rPr>
          <w:lang w:val="fr-FR"/>
        </w:rPr>
        <w:t xml:space="preserve">emplacement de référence de la cellule de desserte. </w:t>
      </w:r>
    </w:p>
    <w:p w14:paraId="35560EB0" w14:textId="77777777" w:rsidR="00650DF0" w:rsidRPr="00AC4CA5" w:rsidRDefault="00650DF0" w:rsidP="00650DF0">
      <w:pPr>
        <w:rPr>
          <w:lang w:val="fr-FR"/>
        </w:rPr>
      </w:pPr>
      <w:r w:rsidRPr="00AC4CA5">
        <w:rPr>
          <w:lang w:val="fr-FR"/>
        </w:rPr>
        <w:t>Une zone de poursuite correspond à une zone géographique fixe. Tout mappage correspondant est configuré dans le réseau RAN. Le réseau peut diffuser plusieurs codes de zone de poursuite (TAC) par RMTP dans une cellule de NR-NTN afin de réduire la charge de signalisation en bordure de cellule, en particulier pour la couverture de cellules mobiles par rapport à la Terre. Une modification du TAC dans les informations système relève du réseau et peut ne pas être parfaitement synchronisée avec la projection en temps réel des faisceaux au sol.</w:t>
      </w:r>
    </w:p>
    <w:p w14:paraId="417E4536" w14:textId="4B4A2EB5" w:rsidR="00650DF0" w:rsidRPr="00AC4CA5" w:rsidRDefault="00650DF0" w:rsidP="00650DF0">
      <w:pPr>
        <w:rPr>
          <w:lang w:val="fr-FR"/>
        </w:rPr>
      </w:pPr>
      <w:r w:rsidRPr="00AC4CA5">
        <w:rPr>
          <w:lang w:val="fr-FR"/>
        </w:rPr>
        <w:t>En ce qui concerne les aspects relatifs à l</w:t>
      </w:r>
      <w:r w:rsidR="00AC4CA5">
        <w:rPr>
          <w:lang w:val="fr-FR"/>
        </w:rPr>
        <w:t>'</w:t>
      </w:r>
      <w:r w:rsidRPr="00AC4CA5">
        <w:rPr>
          <w:lang w:val="fr-FR"/>
        </w:rPr>
        <w:t>emplacement de l</w:t>
      </w:r>
      <w:r w:rsidR="00AC4CA5">
        <w:rPr>
          <w:lang w:val="fr-FR"/>
        </w:rPr>
        <w:t>'</w:t>
      </w:r>
      <w:r w:rsidRPr="00AC4CA5">
        <w:rPr>
          <w:lang w:val="fr-FR"/>
        </w:rPr>
        <w:t>UE, à la demande du réseau, une fois la sécurité du système AS établie en mode connecté, l</w:t>
      </w:r>
      <w:r w:rsidR="00AC4CA5">
        <w:rPr>
          <w:lang w:val="fr-FR"/>
        </w:rPr>
        <w:t>'</w:t>
      </w:r>
      <w:r w:rsidRPr="00AC4CA5">
        <w:rPr>
          <w:lang w:val="fr-FR"/>
        </w:rPr>
        <w:t>UE doit communiquer ses informations d</w:t>
      </w:r>
      <w:r w:rsidR="00AC4CA5">
        <w:rPr>
          <w:lang w:val="fr-FR"/>
        </w:rPr>
        <w:t>'</w:t>
      </w:r>
      <w:r w:rsidRPr="00AC4CA5">
        <w:rPr>
          <w:lang w:val="fr-FR"/>
        </w:rPr>
        <w:t>emplacement approximatives (les bits les plus significatifs des coordonnées GNSS, garantissant une précision de l</w:t>
      </w:r>
      <w:r w:rsidR="00AC4CA5">
        <w:rPr>
          <w:lang w:val="fr-FR"/>
        </w:rPr>
        <w:t>'</w:t>
      </w:r>
      <w:r w:rsidRPr="00AC4CA5">
        <w:rPr>
          <w:lang w:val="fr-FR"/>
        </w:rPr>
        <w:t>ordre de 2 km) au réseau NG-RAN, si elles sont disponibles.</w:t>
      </w:r>
    </w:p>
    <w:p w14:paraId="24320934" w14:textId="77777777" w:rsidR="00650DF0" w:rsidRPr="00AC4CA5" w:rsidRDefault="00650DF0" w:rsidP="007D4D35">
      <w:pPr>
        <w:pStyle w:val="Heading3"/>
        <w:rPr>
          <w:lang w:val="fr-FR"/>
        </w:rPr>
      </w:pPr>
      <w:bookmarkStart w:id="20" w:name="_Toc195183156"/>
      <w:r w:rsidRPr="00AC4CA5">
        <w:rPr>
          <w:lang w:val="fr-FR"/>
        </w:rPr>
        <w:t>1.1.4</w:t>
      </w:r>
      <w:r w:rsidRPr="00AC4CA5">
        <w:rPr>
          <w:lang w:val="fr-FR"/>
        </w:rPr>
        <w:tab/>
        <w:t>Basculement</w:t>
      </w:r>
      <w:bookmarkEnd w:id="20"/>
    </w:p>
    <w:p w14:paraId="2E97C88A" w14:textId="77777777" w:rsidR="00650DF0" w:rsidRPr="00AC4CA5" w:rsidRDefault="00650DF0" w:rsidP="00650DF0">
      <w:pPr>
        <w:rPr>
          <w:lang w:val="fr-FR"/>
        </w:rPr>
      </w:pPr>
      <w:r w:rsidRPr="00AC4CA5">
        <w:rPr>
          <w:lang w:val="fr-FR"/>
        </w:rPr>
        <w:t>Une commutation de liaison de service correspond à un changement de satellite de desserte.</w:t>
      </w:r>
    </w:p>
    <w:p w14:paraId="0FF515E6" w14:textId="027EBD1A" w:rsidR="00650DF0" w:rsidRPr="00AC4CA5" w:rsidRDefault="00650DF0" w:rsidP="00650DF0">
      <w:pPr>
        <w:rPr>
          <w:lang w:val="fr-FR"/>
        </w:rPr>
      </w:pPr>
      <w:r w:rsidRPr="00AC4CA5">
        <w:rPr>
          <w:lang w:val="fr-FR"/>
        </w:rPr>
        <w:t>Un basculement de liaison de connexion est la procédure par laquelle la liaison de connexion passe d</w:t>
      </w:r>
      <w:r w:rsidR="00AC4CA5">
        <w:rPr>
          <w:lang w:val="fr-FR"/>
        </w:rPr>
        <w:t>'</w:t>
      </w:r>
      <w:r w:rsidRPr="00AC4CA5">
        <w:rPr>
          <w:lang w:val="fr-FR"/>
        </w:rPr>
        <w:t>une passerelle de NTN d</w:t>
      </w:r>
      <w:r w:rsidR="00AC4CA5">
        <w:rPr>
          <w:lang w:val="fr-FR"/>
        </w:rPr>
        <w:t>'</w:t>
      </w:r>
      <w:r w:rsidRPr="00AC4CA5">
        <w:rPr>
          <w:lang w:val="fr-FR"/>
        </w:rPr>
        <w:t>origine à une passerelle de NTN cible pour une charge utile de NTN particulière. Il s</w:t>
      </w:r>
      <w:r w:rsidR="00AC4CA5">
        <w:rPr>
          <w:lang w:val="fr-FR"/>
        </w:rPr>
        <w:t>'</w:t>
      </w:r>
      <w:r w:rsidRPr="00AC4CA5">
        <w:rPr>
          <w:lang w:val="fr-FR"/>
        </w:rPr>
        <w:t>agit d</w:t>
      </w:r>
      <w:r w:rsidR="00AC4CA5">
        <w:rPr>
          <w:lang w:val="fr-FR"/>
        </w:rPr>
        <w:t>'</w:t>
      </w:r>
      <w:r w:rsidRPr="00AC4CA5">
        <w:rPr>
          <w:lang w:val="fr-FR"/>
        </w:rPr>
        <w:t>une procédure associée à la couche réseau de transport. Des basculements de liaison de connexion avec et sans coupure peuvent s</w:t>
      </w:r>
      <w:r w:rsidR="00AC4CA5">
        <w:rPr>
          <w:lang w:val="fr-FR"/>
        </w:rPr>
        <w:t>'</w:t>
      </w:r>
      <w:r w:rsidRPr="00AC4CA5">
        <w:rPr>
          <w:lang w:val="fr-FR"/>
        </w:rPr>
        <w:t>appliquer aux NTN.</w:t>
      </w:r>
    </w:p>
    <w:p w14:paraId="4855E222" w14:textId="6ECD63AF" w:rsidR="00650DF0" w:rsidRPr="00AC4CA5" w:rsidRDefault="00650DF0" w:rsidP="00650DF0">
      <w:pPr>
        <w:rPr>
          <w:lang w:val="fr-FR"/>
        </w:rPr>
      </w:pPr>
      <w:r w:rsidRPr="00AC4CA5">
        <w:rPr>
          <w:lang w:val="fr-FR"/>
        </w:rPr>
        <w:t>Les basculements de liaisons de services et de connexion s</w:t>
      </w:r>
      <w:r w:rsidR="00AC4CA5">
        <w:rPr>
          <w:lang w:val="fr-FR"/>
        </w:rPr>
        <w:t>'</w:t>
      </w:r>
      <w:r w:rsidRPr="00AC4CA5">
        <w:rPr>
          <w:lang w:val="fr-FR"/>
        </w:rPr>
        <w:t>appliquent surtout dans le cas de systèmes non OSG.</w:t>
      </w:r>
    </w:p>
    <w:p w14:paraId="21D11A6E" w14:textId="77777777" w:rsidR="00650DF0" w:rsidRPr="00AC4CA5" w:rsidRDefault="00650DF0" w:rsidP="007D4D35">
      <w:pPr>
        <w:pStyle w:val="Heading3"/>
        <w:rPr>
          <w:lang w:val="fr-FR"/>
        </w:rPr>
      </w:pPr>
      <w:bookmarkStart w:id="21" w:name="_Toc195183157"/>
      <w:r w:rsidRPr="00AC4CA5">
        <w:rPr>
          <w:lang w:val="fr-FR"/>
        </w:rPr>
        <w:t>1.1.5</w:t>
      </w:r>
      <w:r w:rsidRPr="00AC4CA5">
        <w:rPr>
          <w:lang w:val="fr-FR"/>
        </w:rPr>
        <w:tab/>
        <w:t>Signalisation NG-RAN</w:t>
      </w:r>
      <w:bookmarkEnd w:id="21"/>
    </w:p>
    <w:p w14:paraId="6DEFACE6" w14:textId="7B9275A4" w:rsidR="00650DF0" w:rsidRPr="00AC4CA5" w:rsidRDefault="00650DF0" w:rsidP="00650DF0">
      <w:pPr>
        <w:rPr>
          <w:lang w:val="fr-FR"/>
        </w:rPr>
      </w:pPr>
      <w:r w:rsidRPr="00AC4CA5">
        <w:rPr>
          <w:lang w:val="fr-FR"/>
        </w:rPr>
        <w:t>L</w:t>
      </w:r>
      <w:r w:rsidR="00AC4CA5">
        <w:rPr>
          <w:lang w:val="fr-FR"/>
        </w:rPr>
        <w:t>'</w:t>
      </w:r>
      <w:r w:rsidRPr="00AC4CA5">
        <w:rPr>
          <w:lang w:val="fr-FR"/>
        </w:rPr>
        <w:t>identité de la cellule, indiquée par le nœud gNB au réseau central dans les informations d</w:t>
      </w:r>
      <w:r w:rsidR="00AC4CA5">
        <w:rPr>
          <w:lang w:val="fr-FR"/>
        </w:rPr>
        <w:t>'</w:t>
      </w:r>
      <w:r w:rsidRPr="00AC4CA5">
        <w:rPr>
          <w:lang w:val="fr-FR"/>
        </w:rPr>
        <w:t>emplacement de l</w:t>
      </w:r>
      <w:r w:rsidR="00AC4CA5">
        <w:rPr>
          <w:lang w:val="fr-FR"/>
        </w:rPr>
        <w:t>'</w:t>
      </w:r>
      <w:r w:rsidRPr="00AC4CA5">
        <w:rPr>
          <w:lang w:val="fr-FR"/>
        </w:rPr>
        <w:t>utilisateur, correspond à un identificateur de cellule mappé, indépendamment de l</w:t>
      </w:r>
      <w:r w:rsidR="00AC4CA5">
        <w:rPr>
          <w:lang w:val="fr-FR"/>
        </w:rPr>
        <w:t>'</w:t>
      </w:r>
      <w:r w:rsidRPr="00AC4CA5">
        <w:rPr>
          <w:lang w:val="fr-FR"/>
        </w:rPr>
        <w:t>orbite de la charge utile de NTN ou des types de liaisons de service pris en charge. Elle est utilisée pour l</w:t>
      </w:r>
      <w:r w:rsidR="00AC4CA5">
        <w:rPr>
          <w:lang w:val="fr-FR"/>
        </w:rPr>
        <w:t>'</w:t>
      </w:r>
      <w:r w:rsidRPr="00AC4CA5">
        <w:rPr>
          <w:lang w:val="fr-FR"/>
        </w:rPr>
        <w:t>optimisation de la radiomessagerie dans l</w:t>
      </w:r>
      <w:r w:rsidR="00AC4CA5">
        <w:rPr>
          <w:lang w:val="fr-FR"/>
        </w:rPr>
        <w:t>'</w:t>
      </w:r>
      <w:r w:rsidRPr="00AC4CA5">
        <w:rPr>
          <w:lang w:val="fr-FR"/>
        </w:rPr>
        <w:t>interface NG, la zone d</w:t>
      </w:r>
      <w:r w:rsidR="00AC4CA5">
        <w:rPr>
          <w:lang w:val="fr-FR"/>
        </w:rPr>
        <w:t>'</w:t>
      </w:r>
      <w:r w:rsidRPr="00AC4CA5">
        <w:rPr>
          <w:lang w:val="fr-FR"/>
        </w:rPr>
        <w:t>intérêt et les services d</w:t>
      </w:r>
      <w:r w:rsidR="00AC4CA5">
        <w:rPr>
          <w:lang w:val="fr-FR"/>
        </w:rPr>
        <w:t>'</w:t>
      </w:r>
      <w:r w:rsidRPr="00AC4CA5">
        <w:rPr>
          <w:lang w:val="fr-FR"/>
        </w:rPr>
        <w:t>alerte du public.</w:t>
      </w:r>
    </w:p>
    <w:p w14:paraId="1EC8E393" w14:textId="218BC038" w:rsidR="00650DF0" w:rsidRPr="00AC4CA5" w:rsidRDefault="00650DF0" w:rsidP="00650DF0">
      <w:pPr>
        <w:rPr>
          <w:lang w:val="fr-FR"/>
        </w:rPr>
      </w:pPr>
      <w:r w:rsidRPr="00AC4CA5">
        <w:rPr>
          <w:lang w:val="fr-FR"/>
        </w:rPr>
        <w:t>L</w:t>
      </w:r>
      <w:r w:rsidR="00AC4CA5">
        <w:rPr>
          <w:lang w:val="fr-FR"/>
        </w:rPr>
        <w:t>'</w:t>
      </w:r>
      <w:r w:rsidRPr="00AC4CA5">
        <w:rPr>
          <w:lang w:val="fr-FR"/>
        </w:rPr>
        <w:t>identité de la cellule incluse dans l</w:t>
      </w:r>
      <w:r w:rsidR="00AC4CA5">
        <w:rPr>
          <w:lang w:val="fr-FR"/>
        </w:rPr>
        <w:t>'</w:t>
      </w:r>
      <w:r w:rsidRPr="00AC4CA5">
        <w:rPr>
          <w:lang w:val="fr-FR"/>
        </w:rPr>
        <w:t>identification de la cible des messages de transfert intercellulaire permet d</w:t>
      </w:r>
      <w:r w:rsidR="00AC4CA5">
        <w:rPr>
          <w:lang w:val="fr-FR"/>
        </w:rPr>
        <w:t>'</w:t>
      </w:r>
      <w:r w:rsidRPr="00AC4CA5">
        <w:rPr>
          <w:lang w:val="fr-FR"/>
        </w:rPr>
        <w:t>identifier la bonne cellule radioélectrique cible comme pour la radiomessagerie RAN.</w:t>
      </w:r>
    </w:p>
    <w:p w14:paraId="1BCF4729" w14:textId="6CE07A7E" w:rsidR="00650DF0" w:rsidRPr="00AC4CA5" w:rsidRDefault="00650DF0" w:rsidP="00650DF0">
      <w:pPr>
        <w:rPr>
          <w:lang w:val="fr-FR"/>
        </w:rPr>
      </w:pPr>
      <w:r w:rsidRPr="00AC4CA5">
        <w:rPr>
          <w:lang w:val="fr-FR"/>
        </w:rPr>
        <w:t>Le mappage entre les identificateurs de cellule mappés et des zones géographiques est configuré dans le réseau RAN et le réseau central. Le nœud gNB est chargé de construire l</w:t>
      </w:r>
      <w:r w:rsidR="00AC4CA5">
        <w:rPr>
          <w:lang w:val="fr-FR"/>
        </w:rPr>
        <w:t>'</w:t>
      </w:r>
      <w:r w:rsidRPr="00AC4CA5">
        <w:rPr>
          <w:lang w:val="fr-FR"/>
        </w:rPr>
        <w:t>identificateur de cellule mappé sur la base des informations d</w:t>
      </w:r>
      <w:r w:rsidR="00AC4CA5">
        <w:rPr>
          <w:lang w:val="fr-FR"/>
        </w:rPr>
        <w:t>'</w:t>
      </w:r>
      <w:r w:rsidRPr="00AC4CA5">
        <w:rPr>
          <w:lang w:val="fr-FR"/>
        </w:rPr>
        <w:t>emplacement de l</w:t>
      </w:r>
      <w:r w:rsidR="00AC4CA5">
        <w:rPr>
          <w:lang w:val="fr-FR"/>
        </w:rPr>
        <w:t>'</w:t>
      </w:r>
      <w:r w:rsidRPr="00AC4CA5">
        <w:rPr>
          <w:lang w:val="fr-FR"/>
        </w:rPr>
        <w:t>UE reçues de l</w:t>
      </w:r>
      <w:r w:rsidR="00AC4CA5">
        <w:rPr>
          <w:lang w:val="fr-FR"/>
        </w:rPr>
        <w:t>'</w:t>
      </w:r>
      <w:r w:rsidRPr="00AC4CA5">
        <w:rPr>
          <w:lang w:val="fr-FR"/>
        </w:rPr>
        <w:t>UE, si elles sont disponibles. Le mappage peut être préconfiguré (par exemple en fonction de la politique de l</w:t>
      </w:r>
      <w:r w:rsidR="00AC4CA5">
        <w:rPr>
          <w:lang w:val="fr-FR"/>
        </w:rPr>
        <w:t>'</w:t>
      </w:r>
      <w:r w:rsidRPr="00AC4CA5">
        <w:rPr>
          <w:lang w:val="fr-FR"/>
        </w:rPr>
        <w:t>opérateur) ou dépendre de la mise en œuvre.</w:t>
      </w:r>
    </w:p>
    <w:p w14:paraId="79E9B1AE" w14:textId="443873F5" w:rsidR="00650DF0" w:rsidRPr="00AC4CA5" w:rsidRDefault="00650DF0" w:rsidP="00650DF0">
      <w:pPr>
        <w:rPr>
          <w:lang w:val="fr-FR"/>
        </w:rPr>
      </w:pPr>
      <w:r w:rsidRPr="00AC4CA5">
        <w:rPr>
          <w:lang w:val="fr-FR"/>
        </w:rPr>
        <w:t>Le nœud gNB signale le ou les codes TAC diffusés du réseau mobile terrestre public (RMTP) sélectionné à la fonction de gestion de l</w:t>
      </w:r>
      <w:r w:rsidR="00AC4CA5">
        <w:rPr>
          <w:lang w:val="fr-FR"/>
        </w:rPr>
        <w:t>'</w:t>
      </w:r>
      <w:r w:rsidRPr="00AC4CA5">
        <w:rPr>
          <w:lang w:val="fr-FR"/>
        </w:rPr>
        <w:t>accès et de la mobilité (AMF) dans les informations d</w:t>
      </w:r>
      <w:r w:rsidR="00AC4CA5">
        <w:rPr>
          <w:lang w:val="fr-FR"/>
        </w:rPr>
        <w:t>'</w:t>
      </w:r>
      <w:r w:rsidRPr="00AC4CA5">
        <w:rPr>
          <w:lang w:val="fr-FR"/>
        </w:rPr>
        <w:t>emplacement de l</w:t>
      </w:r>
      <w:r w:rsidR="00AC4CA5">
        <w:rPr>
          <w:lang w:val="fr-FR"/>
        </w:rPr>
        <w:t>'</w:t>
      </w:r>
      <w:r w:rsidRPr="00AC4CA5">
        <w:rPr>
          <w:lang w:val="fr-FR"/>
        </w:rPr>
        <w:t>UE (ULI). Si le nœud gNB connaît les informations d</w:t>
      </w:r>
      <w:r w:rsidR="00AC4CA5">
        <w:rPr>
          <w:lang w:val="fr-FR"/>
        </w:rPr>
        <w:t>'</w:t>
      </w:r>
      <w:r w:rsidRPr="00AC4CA5">
        <w:rPr>
          <w:lang w:val="fr-FR"/>
        </w:rPr>
        <w:t>emplacement de l</w:t>
      </w:r>
      <w:r w:rsidR="00AC4CA5">
        <w:rPr>
          <w:lang w:val="fr-FR"/>
        </w:rPr>
        <w:t>'</w:t>
      </w:r>
      <w:r w:rsidRPr="00AC4CA5">
        <w:rPr>
          <w:lang w:val="fr-FR"/>
        </w:rPr>
        <w:t>UE, il peut déterminer l</w:t>
      </w:r>
      <w:r w:rsidR="00AC4CA5">
        <w:rPr>
          <w:lang w:val="fr-FR"/>
        </w:rPr>
        <w:t>'</w:t>
      </w:r>
      <w:r w:rsidRPr="00AC4CA5">
        <w:rPr>
          <w:lang w:val="fr-FR"/>
        </w:rPr>
        <w:t>indicateur de la zone de poursuite (TAI) dans laquelle l</w:t>
      </w:r>
      <w:r w:rsidR="00AC4CA5">
        <w:rPr>
          <w:lang w:val="fr-FR"/>
        </w:rPr>
        <w:t>'</w:t>
      </w:r>
      <w:r w:rsidRPr="00AC4CA5">
        <w:rPr>
          <w:lang w:val="fr-FR"/>
        </w:rPr>
        <w:t>UE se trouve actuellement et fournir ce TAI à l</w:t>
      </w:r>
      <w:r w:rsidR="00AC4CA5">
        <w:rPr>
          <w:lang w:val="fr-FR"/>
        </w:rPr>
        <w:t>'</w:t>
      </w:r>
      <w:r w:rsidRPr="00AC4CA5">
        <w:rPr>
          <w:lang w:val="fr-FR"/>
        </w:rPr>
        <w:t>AMF dans les ULI.</w:t>
      </w:r>
    </w:p>
    <w:p w14:paraId="15524C7C" w14:textId="77777777" w:rsidR="00650DF0" w:rsidRPr="00AC4CA5" w:rsidRDefault="00650DF0" w:rsidP="007D4D35">
      <w:pPr>
        <w:pStyle w:val="Heading3"/>
        <w:rPr>
          <w:lang w:val="fr-FR"/>
        </w:rPr>
      </w:pPr>
      <w:bookmarkStart w:id="22" w:name="_Toc195183158"/>
      <w:r w:rsidRPr="00AC4CA5">
        <w:rPr>
          <w:lang w:val="fr-FR"/>
        </w:rPr>
        <w:lastRenderedPageBreak/>
        <w:t>1.1.6</w:t>
      </w:r>
      <w:r w:rsidRPr="00AC4CA5">
        <w:rPr>
          <w:lang w:val="fr-FR"/>
        </w:rPr>
        <w:tab/>
        <w:t>Performances RF et exigences en matière de RRM</w:t>
      </w:r>
      <w:bookmarkEnd w:id="22"/>
    </w:p>
    <w:p w14:paraId="114CF6A9" w14:textId="20FADE95" w:rsidR="00650DF0" w:rsidRPr="00AC4CA5" w:rsidRDefault="00650DF0" w:rsidP="00650DF0">
      <w:pPr>
        <w:rPr>
          <w:lang w:val="fr-FR"/>
        </w:rPr>
      </w:pPr>
      <w:r w:rsidRPr="00AC4CA5">
        <w:rPr>
          <w:lang w:val="fr-FR"/>
        </w:rPr>
        <w:t>La Fig</w:t>
      </w:r>
      <w:r w:rsidR="007D4D35" w:rsidRPr="00AC4CA5">
        <w:rPr>
          <w:lang w:val="fr-FR"/>
        </w:rPr>
        <w:t>ure</w:t>
      </w:r>
      <w:r w:rsidRPr="00AC4CA5">
        <w:rPr>
          <w:lang w:val="fr-FR"/>
        </w:rPr>
        <w:t xml:space="preserve"> 2 illustre le nœud d</w:t>
      </w:r>
      <w:r w:rsidR="00AC4CA5">
        <w:rPr>
          <w:lang w:val="fr-FR"/>
        </w:rPr>
        <w:t>'</w:t>
      </w:r>
      <w:r w:rsidRPr="00AC4CA5">
        <w:rPr>
          <w:lang w:val="fr-FR"/>
        </w:rPr>
        <w:t>accès satellite qui englobe au sol les fonctions gNB d</w:t>
      </w:r>
      <w:r w:rsidR="00AC4CA5">
        <w:rPr>
          <w:lang w:val="fr-FR"/>
        </w:rPr>
        <w:t>'</w:t>
      </w:r>
      <w:r w:rsidRPr="00AC4CA5">
        <w:rPr>
          <w:lang w:val="fr-FR"/>
        </w:rPr>
        <w:t>une infrastructure non NTN, les passerelles et les liaisons de connexion ainsi que les fonctions RF de la charge utile de NTN.</w:t>
      </w:r>
    </w:p>
    <w:p w14:paraId="509F5B0E" w14:textId="77777777" w:rsidR="00650DF0" w:rsidRPr="00AC4CA5" w:rsidRDefault="00650DF0" w:rsidP="007D4D35">
      <w:pPr>
        <w:pStyle w:val="FigureNo"/>
        <w:rPr>
          <w:lang w:val="fr-FR"/>
        </w:rPr>
      </w:pPr>
      <w:r w:rsidRPr="00AC4CA5">
        <w:rPr>
          <w:lang w:val="fr-FR"/>
        </w:rPr>
        <w:t>Figure 2</w:t>
      </w:r>
    </w:p>
    <w:p w14:paraId="0C7501A1" w14:textId="688C108B" w:rsidR="00650DF0" w:rsidRPr="00AC4CA5" w:rsidRDefault="00650DF0" w:rsidP="007D4D35">
      <w:pPr>
        <w:pStyle w:val="Figuretitle"/>
        <w:rPr>
          <w:lang w:val="fr-FR"/>
        </w:rPr>
      </w:pPr>
      <w:r w:rsidRPr="00AC4CA5">
        <w:rPr>
          <w:lang w:val="fr-FR"/>
        </w:rPr>
        <w:t>Nœud d</w:t>
      </w:r>
      <w:r w:rsidR="00AC4CA5">
        <w:rPr>
          <w:lang w:val="fr-FR"/>
        </w:rPr>
        <w:t>'</w:t>
      </w:r>
      <w:r w:rsidRPr="00AC4CA5">
        <w:rPr>
          <w:lang w:val="fr-FR"/>
        </w:rPr>
        <w:t>accès satellite (SAN)</w:t>
      </w:r>
    </w:p>
    <w:p w14:paraId="7FCC3349" w14:textId="6B0E0280" w:rsidR="00650DF0" w:rsidRPr="00AC4CA5" w:rsidRDefault="007D4D35" w:rsidP="007D4D35">
      <w:pPr>
        <w:pStyle w:val="Figure"/>
        <w:rPr>
          <w:lang w:val="fr-FR"/>
        </w:rPr>
      </w:pPr>
      <w:r w:rsidRPr="00AC4CA5">
        <w:rPr>
          <w:noProof/>
          <w:lang w:val="fr-FR"/>
        </w:rPr>
        <w:drawing>
          <wp:inline distT="0" distB="0" distL="0" distR="0" wp14:anchorId="1382CCAF" wp14:editId="5A8898BA">
            <wp:extent cx="5452872" cy="2700528"/>
            <wp:effectExtent l="0" t="0" r="0" b="5080"/>
            <wp:docPr id="1485055616" name="Picture 2" descr="La Figure 2 montre le Nœud d'accès satellite (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55616" name="Picture 2" descr="La Figure 2 montre le Nœud d'accès satellite (SAN)&#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52872" cy="2700528"/>
                    </a:xfrm>
                    <a:prstGeom prst="rect">
                      <a:avLst/>
                    </a:prstGeom>
                  </pic:spPr>
                </pic:pic>
              </a:graphicData>
            </a:graphic>
          </wp:inline>
        </w:drawing>
      </w:r>
    </w:p>
    <w:p w14:paraId="57D86164" w14:textId="4EB6CCB8" w:rsidR="00650DF0" w:rsidRPr="00AC4CA5" w:rsidRDefault="00650DF0" w:rsidP="007D4D35">
      <w:pPr>
        <w:pStyle w:val="Normalaftertitle"/>
        <w:rPr>
          <w:lang w:val="fr-FR"/>
        </w:rPr>
      </w:pPr>
      <w:r w:rsidRPr="00AC4CA5">
        <w:rPr>
          <w:lang w:val="fr-FR"/>
        </w:rPr>
        <w:t>Les exigences RF d</w:t>
      </w:r>
      <w:r w:rsidR="00AC4CA5">
        <w:rPr>
          <w:lang w:val="fr-FR"/>
        </w:rPr>
        <w:t>'</w:t>
      </w:r>
      <w:r w:rsidRPr="00AC4CA5">
        <w:rPr>
          <w:lang w:val="fr-FR"/>
        </w:rPr>
        <w:t>un UE compatible avec un NTN exigent les mêmes performances RF que celles d</w:t>
      </w:r>
      <w:r w:rsidR="00AC4CA5">
        <w:rPr>
          <w:lang w:val="fr-FR"/>
        </w:rPr>
        <w:t>'</w:t>
      </w:r>
      <w:r w:rsidRPr="00AC4CA5">
        <w:rPr>
          <w:lang w:val="fr-FR"/>
        </w:rPr>
        <w:t>un UE fonctionnant avec un réseau de Terre.</w:t>
      </w:r>
    </w:p>
    <w:p w14:paraId="231D2C7F" w14:textId="6E6AF9F8" w:rsidR="00650DF0" w:rsidRPr="00AC4CA5" w:rsidRDefault="00650DF0" w:rsidP="00650DF0">
      <w:pPr>
        <w:rPr>
          <w:lang w:val="fr-FR"/>
        </w:rPr>
      </w:pPr>
      <w:r w:rsidRPr="00AC4CA5">
        <w:rPr>
          <w:lang w:val="fr-FR"/>
        </w:rPr>
        <w:t>Il convient de noter que les exigences RF du SAN sont inférieures à celles des stations de base d</w:t>
      </w:r>
      <w:r w:rsidR="00AC4CA5">
        <w:rPr>
          <w:lang w:val="fr-FR"/>
        </w:rPr>
        <w:t>'</w:t>
      </w:r>
      <w:r w:rsidRPr="00AC4CA5">
        <w:rPr>
          <w:lang w:val="fr-FR"/>
        </w:rPr>
        <w:t>un réseau de Terre.</w:t>
      </w:r>
    </w:p>
    <w:p w14:paraId="3140BE95" w14:textId="5EED548C" w:rsidR="00650DF0" w:rsidRPr="00AC4CA5" w:rsidRDefault="00650DF0" w:rsidP="00650DF0">
      <w:pPr>
        <w:rPr>
          <w:lang w:val="fr-FR"/>
        </w:rPr>
      </w:pPr>
      <w:r w:rsidRPr="00AC4CA5">
        <w:rPr>
          <w:lang w:val="fr-FR"/>
        </w:rPr>
        <w:t>Les exigences spécifiques à la gestion des ressources radioélectriques dans les NTN concernent principalement les retards ainsi que les erreurs d</w:t>
      </w:r>
      <w:r w:rsidR="00AC4CA5">
        <w:rPr>
          <w:lang w:val="fr-FR"/>
        </w:rPr>
        <w:t>'</w:t>
      </w:r>
      <w:r w:rsidRPr="00AC4CA5">
        <w:rPr>
          <w:lang w:val="fr-FR"/>
        </w:rPr>
        <w:t>alignement temporel et de fréquence dans les différentes procédures.</w:t>
      </w:r>
    </w:p>
    <w:p w14:paraId="1BDC27AF" w14:textId="77777777" w:rsidR="00650DF0" w:rsidRPr="00AC4CA5" w:rsidRDefault="00650DF0" w:rsidP="007D4D35">
      <w:pPr>
        <w:pStyle w:val="Heading3"/>
        <w:rPr>
          <w:lang w:val="fr-FR"/>
        </w:rPr>
      </w:pPr>
      <w:bookmarkStart w:id="23" w:name="_Toc195183159"/>
      <w:r w:rsidRPr="00AC4CA5">
        <w:rPr>
          <w:lang w:val="fr-FR"/>
        </w:rPr>
        <w:t>1.1.7</w:t>
      </w:r>
      <w:r w:rsidRPr="00AC4CA5">
        <w:rPr>
          <w:lang w:val="fr-FR"/>
        </w:rPr>
        <w:tab/>
        <w:t>Autres améliorations</w:t>
      </w:r>
      <w:bookmarkEnd w:id="23"/>
    </w:p>
    <w:p w14:paraId="67EB17F9" w14:textId="6AA5D5C5" w:rsidR="00650DF0" w:rsidRPr="00AC4CA5" w:rsidRDefault="00650DF0" w:rsidP="00650DF0">
      <w:pPr>
        <w:rPr>
          <w:lang w:val="fr-FR"/>
        </w:rPr>
      </w:pPr>
      <w:r w:rsidRPr="00AC4CA5">
        <w:rPr>
          <w:lang w:val="fr-FR"/>
        </w:rPr>
        <w:t>Un ensemble supplémentaire de caractéristiques a été ajoutés dans l</w:t>
      </w:r>
      <w:r w:rsidR="00AC4CA5">
        <w:rPr>
          <w:lang w:val="fr-FR"/>
        </w:rPr>
        <w:t>'</w:t>
      </w:r>
      <w:r w:rsidRPr="00AC4CA5">
        <w:rPr>
          <w:lang w:val="fr-FR"/>
        </w:rPr>
        <w:t>architecture NR et NG-RAN pour une prise en charge optimisée des NTN, avec les capacités suivantes:</w:t>
      </w:r>
    </w:p>
    <w:p w14:paraId="41039C86" w14:textId="3638116E" w:rsidR="00650DF0" w:rsidRPr="00AC4CA5" w:rsidRDefault="00650DF0" w:rsidP="007D4D35">
      <w:pPr>
        <w:pStyle w:val="enumlev1"/>
        <w:rPr>
          <w:lang w:val="fr-FR"/>
        </w:rPr>
      </w:pPr>
      <w:r w:rsidRPr="00AC4CA5">
        <w:rPr>
          <w:lang w:val="fr-FR"/>
        </w:rPr>
        <w:t>–</w:t>
      </w:r>
      <w:r w:rsidRPr="00AC4CA5">
        <w:rPr>
          <w:lang w:val="fr-FR"/>
        </w:rPr>
        <w:tab/>
        <w:t>Amélioration de la couverture en liaison montante, en particulier pour les téléphones intelligents commerciaux présentant un gain d</w:t>
      </w:r>
      <w:r w:rsidR="00AC4CA5">
        <w:rPr>
          <w:lang w:val="fr-FR"/>
        </w:rPr>
        <w:t>'</w:t>
      </w:r>
      <w:r w:rsidRPr="00AC4CA5">
        <w:rPr>
          <w:lang w:val="fr-FR"/>
        </w:rPr>
        <w:t>antenne de −5,5 dBi et un affaiblissement dû à la polarisation de 3 dB (par port d</w:t>
      </w:r>
      <w:r w:rsidR="00AC4CA5">
        <w:rPr>
          <w:lang w:val="fr-FR"/>
        </w:rPr>
        <w:t>'</w:t>
      </w:r>
      <w:r w:rsidRPr="00AC4CA5">
        <w:rPr>
          <w:lang w:val="fr-FR"/>
        </w:rPr>
        <w:t>antenne).</w:t>
      </w:r>
    </w:p>
    <w:p w14:paraId="42989E31" w14:textId="24FE22AF" w:rsidR="00650DF0" w:rsidRPr="00AC4CA5" w:rsidRDefault="00650DF0" w:rsidP="007D4D35">
      <w:pPr>
        <w:pStyle w:val="enumlev1"/>
        <w:rPr>
          <w:lang w:val="fr-FR"/>
        </w:rPr>
      </w:pPr>
      <w:r w:rsidRPr="00AC4CA5">
        <w:rPr>
          <w:lang w:val="fr-FR"/>
        </w:rPr>
        <w:t>–</w:t>
      </w:r>
      <w:r w:rsidRPr="00AC4CA5">
        <w:rPr>
          <w:lang w:val="fr-FR"/>
        </w:rPr>
        <w:tab/>
        <w:t>Prise en charge de scénarios de déploiement sur orbite géostationnaire (OSG) et non</w:t>
      </w:r>
      <w:r w:rsidR="00223C1E" w:rsidRPr="00AC4CA5">
        <w:rPr>
          <w:lang w:val="fr-FR"/>
        </w:rPr>
        <w:t> </w:t>
      </w:r>
      <w:r w:rsidRPr="00AC4CA5">
        <w:rPr>
          <w:lang w:val="fr-FR"/>
        </w:rPr>
        <w:t>géostationnaire (non OSG) dans les bandes de fréquence suivantes: liaison descendante: 17,7-20,2 GHz; liaison montante: 27,5-30,0 GHz.</w:t>
      </w:r>
    </w:p>
    <w:p w14:paraId="73F98BA6" w14:textId="127C9826" w:rsidR="00650DF0" w:rsidRPr="00AC4CA5" w:rsidRDefault="00650DF0" w:rsidP="007D4D35">
      <w:pPr>
        <w:pStyle w:val="enumlev1"/>
        <w:rPr>
          <w:lang w:val="fr-FR"/>
        </w:rPr>
      </w:pPr>
      <w:r w:rsidRPr="00AC4CA5">
        <w:rPr>
          <w:lang w:val="fr-FR"/>
        </w:rPr>
        <w:t>–</w:t>
      </w:r>
      <w:r w:rsidRPr="00AC4CA5">
        <w:rPr>
          <w:lang w:val="fr-FR"/>
        </w:rPr>
        <w:tab/>
        <w:t>Vérification par le réseau de l</w:t>
      </w:r>
      <w:r w:rsidR="00AC4CA5">
        <w:rPr>
          <w:lang w:val="fr-FR"/>
        </w:rPr>
        <w:t>'</w:t>
      </w:r>
      <w:r w:rsidRPr="00AC4CA5">
        <w:rPr>
          <w:lang w:val="fr-FR"/>
        </w:rPr>
        <w:t>emplacement (c</w:t>
      </w:r>
      <w:r w:rsidR="00AC4CA5">
        <w:rPr>
          <w:lang w:val="fr-FR"/>
        </w:rPr>
        <w:t>'</w:t>
      </w:r>
      <w:r w:rsidRPr="00AC4CA5">
        <w:rPr>
          <w:lang w:val="fr-FR"/>
        </w:rPr>
        <w:t>est-à-dire les coordonnées GNSS) signalé par l</w:t>
      </w:r>
      <w:r w:rsidR="00AC4CA5">
        <w:rPr>
          <w:lang w:val="fr-FR"/>
        </w:rPr>
        <w:t>'</w:t>
      </w:r>
      <w:r w:rsidRPr="00AC4CA5">
        <w:rPr>
          <w:lang w:val="fr-FR"/>
        </w:rPr>
        <w:t>UE dans l</w:t>
      </w:r>
      <w:r w:rsidR="00AC4CA5">
        <w:rPr>
          <w:lang w:val="fr-FR"/>
        </w:rPr>
        <w:t>'</w:t>
      </w:r>
      <w:r w:rsidRPr="00AC4CA5">
        <w:rPr>
          <w:lang w:val="fr-FR"/>
        </w:rPr>
        <w:t>hypothèse où un seul satellite est en vue, afin de respecter les exigences réglementaires (par exemple, en matière d</w:t>
      </w:r>
      <w:r w:rsidR="00AC4CA5">
        <w:rPr>
          <w:lang w:val="fr-FR"/>
        </w:rPr>
        <w:t>'</w:t>
      </w:r>
      <w:r w:rsidRPr="00AC4CA5">
        <w:rPr>
          <w:lang w:val="fr-FR"/>
        </w:rPr>
        <w:t>interception légale, d</w:t>
      </w:r>
      <w:r w:rsidR="00AC4CA5">
        <w:rPr>
          <w:lang w:val="fr-FR"/>
        </w:rPr>
        <w:t>'</w:t>
      </w:r>
      <w:r w:rsidRPr="00AC4CA5">
        <w:rPr>
          <w:lang w:val="fr-FR"/>
        </w:rPr>
        <w:t>appel d</w:t>
      </w:r>
      <w:r w:rsidR="00AC4CA5">
        <w:rPr>
          <w:lang w:val="fr-FR"/>
        </w:rPr>
        <w:t>'</w:t>
      </w:r>
      <w:r w:rsidRPr="00AC4CA5">
        <w:rPr>
          <w:lang w:val="fr-FR"/>
        </w:rPr>
        <w:t>urgence, de système d</w:t>
      </w:r>
      <w:r w:rsidR="00AC4CA5">
        <w:rPr>
          <w:lang w:val="fr-FR"/>
        </w:rPr>
        <w:t>'</w:t>
      </w:r>
      <w:r w:rsidRPr="00AC4CA5">
        <w:rPr>
          <w:lang w:val="fr-FR"/>
        </w:rPr>
        <w:t>alerte du public).</w:t>
      </w:r>
    </w:p>
    <w:p w14:paraId="476F54F1" w14:textId="13A766A4" w:rsidR="00650DF0" w:rsidRPr="00AC4CA5" w:rsidRDefault="00650DF0" w:rsidP="007D4D35">
      <w:pPr>
        <w:pStyle w:val="enumlev1"/>
        <w:rPr>
          <w:lang w:val="fr-FR"/>
        </w:rPr>
      </w:pPr>
      <w:r w:rsidRPr="00AC4CA5">
        <w:rPr>
          <w:lang w:val="fr-FR"/>
        </w:rPr>
        <w:t>–</w:t>
      </w:r>
      <w:r w:rsidRPr="00AC4CA5">
        <w:rPr>
          <w:lang w:val="fr-FR"/>
        </w:rPr>
        <w:tab/>
        <w:t>Amélioration des mesures, de la mobilité et de la continuité de service NTN-TN et</w:t>
      </w:r>
      <w:r w:rsidR="00223C1E" w:rsidRPr="00AC4CA5">
        <w:rPr>
          <w:lang w:val="fr-FR"/>
        </w:rPr>
        <w:t> </w:t>
      </w:r>
      <w:r w:rsidRPr="00AC4CA5">
        <w:rPr>
          <w:lang w:val="fr-FR"/>
        </w:rPr>
        <w:t>NTN</w:t>
      </w:r>
      <w:r w:rsidRPr="00AC4CA5">
        <w:rPr>
          <w:lang w:val="fr-FR"/>
        </w:rPr>
        <w:noBreakHyphen/>
        <w:t>NTN, compte tenu des caractéristiques des NTN telles qu</w:t>
      </w:r>
      <w:r w:rsidR="00AC4CA5">
        <w:rPr>
          <w:lang w:val="fr-FR"/>
        </w:rPr>
        <w:t>'</w:t>
      </w:r>
      <w:r w:rsidRPr="00AC4CA5">
        <w:rPr>
          <w:lang w:val="fr-FR"/>
        </w:rPr>
        <w:t>un temps de propagation important et le déplacement des satellites.</w:t>
      </w:r>
    </w:p>
    <w:p w14:paraId="151A8249" w14:textId="21B52B2B" w:rsidR="00650DF0" w:rsidRPr="00AC4CA5" w:rsidRDefault="00650DF0" w:rsidP="007D4D35">
      <w:pPr>
        <w:pStyle w:val="enumlev1"/>
        <w:rPr>
          <w:lang w:val="fr-FR"/>
        </w:rPr>
      </w:pPr>
      <w:r w:rsidRPr="00AC4CA5">
        <w:rPr>
          <w:lang w:val="fr-FR"/>
        </w:rPr>
        <w:lastRenderedPageBreak/>
        <w:t>–</w:t>
      </w:r>
      <w:r w:rsidRPr="00AC4CA5">
        <w:rPr>
          <w:lang w:val="fr-FR"/>
        </w:rPr>
        <w:tab/>
        <w:t>Définition d</w:t>
      </w:r>
      <w:r w:rsidR="00AC4CA5">
        <w:rPr>
          <w:lang w:val="fr-FR"/>
        </w:rPr>
        <w:t>'</w:t>
      </w:r>
      <w:r w:rsidRPr="00AC4CA5">
        <w:rPr>
          <w:lang w:val="fr-FR"/>
        </w:rPr>
        <w:t>une largeur de bande de canal de 30 MHz pour n256 et n255 pour la composante</w:t>
      </w:r>
      <w:r w:rsidR="00223C1E" w:rsidRPr="00AC4CA5">
        <w:rPr>
          <w:lang w:val="fr-FR"/>
        </w:rPr>
        <w:t> </w:t>
      </w:r>
      <w:r w:rsidRPr="00AC4CA5">
        <w:rPr>
          <w:lang w:val="fr-FR"/>
        </w:rPr>
        <w:t>NR</w:t>
      </w:r>
      <w:r w:rsidRPr="00AC4CA5">
        <w:rPr>
          <w:lang w:val="fr-FR"/>
        </w:rPr>
        <w:noBreakHyphen/>
        <w:t>NTN 5G et introduction des exigences fondamentales RF correspondantes pour les SAN et les UE, limitées aux exigences relatives aux bandes de fonctionnement et à la disposition des canaux pour ces spécifications.</w:t>
      </w:r>
    </w:p>
    <w:p w14:paraId="3504F11A" w14:textId="1AC7C7F9" w:rsidR="00650DF0" w:rsidRPr="00AC4CA5" w:rsidRDefault="00650DF0" w:rsidP="00650DF0">
      <w:pPr>
        <w:rPr>
          <w:lang w:val="fr-FR"/>
        </w:rPr>
      </w:pPr>
      <w:r w:rsidRPr="00AC4CA5">
        <w:rPr>
          <w:lang w:val="fr-FR"/>
        </w:rPr>
        <w:t>Cet ensemble d</w:t>
      </w:r>
      <w:r w:rsidR="00AC4CA5">
        <w:rPr>
          <w:lang w:val="fr-FR"/>
        </w:rPr>
        <w:t>'</w:t>
      </w:r>
      <w:r w:rsidRPr="00AC4CA5">
        <w:rPr>
          <w:lang w:val="fr-FR"/>
        </w:rPr>
        <w:t>améliorations est décrit ci-après.</w:t>
      </w:r>
    </w:p>
    <w:p w14:paraId="19A25055" w14:textId="77777777" w:rsidR="00650DF0" w:rsidRPr="00AC4CA5" w:rsidRDefault="00650DF0" w:rsidP="007D4D35">
      <w:pPr>
        <w:pStyle w:val="Heading4"/>
        <w:rPr>
          <w:lang w:val="fr-FR"/>
        </w:rPr>
      </w:pPr>
      <w:r w:rsidRPr="00AC4CA5">
        <w:rPr>
          <w:lang w:val="fr-FR"/>
        </w:rPr>
        <w:t>1.1.7.1</w:t>
      </w:r>
      <w:r w:rsidRPr="00AC4CA5">
        <w:rPr>
          <w:lang w:val="fr-FR"/>
        </w:rPr>
        <w:tab/>
        <w:t>Améliorations de la couverture en liaison montante</w:t>
      </w:r>
    </w:p>
    <w:p w14:paraId="02F09736" w14:textId="77777777" w:rsidR="00650DF0" w:rsidRPr="00AC4CA5" w:rsidRDefault="00650DF0" w:rsidP="00650DF0">
      <w:pPr>
        <w:rPr>
          <w:lang w:val="fr-FR"/>
        </w:rPr>
      </w:pPr>
      <w:r w:rsidRPr="00AC4CA5">
        <w:rPr>
          <w:lang w:val="fr-FR"/>
        </w:rPr>
        <w:t>Pour améliorer la couverture en liaison montante NR dans un NTN, les améliorations suivantes ont été apportées:</w:t>
      </w:r>
    </w:p>
    <w:p w14:paraId="62E5AD49" w14:textId="6973D763" w:rsidR="00650DF0" w:rsidRPr="00AC4CA5" w:rsidRDefault="00650DF0" w:rsidP="007D4D35">
      <w:pPr>
        <w:pStyle w:val="enumlev1"/>
        <w:rPr>
          <w:lang w:val="fr-FR"/>
        </w:rPr>
      </w:pPr>
      <w:r w:rsidRPr="00AC4CA5">
        <w:rPr>
          <w:lang w:val="fr-FR"/>
        </w:rPr>
        <w:t>–</w:t>
      </w:r>
      <w:r w:rsidRPr="00AC4CA5">
        <w:rPr>
          <w:lang w:val="fr-FR"/>
        </w:rPr>
        <w:tab/>
        <w:t>Répétition de canal physique de commande de liaison montante (PUCCH) pour l</w:t>
      </w:r>
      <w:r w:rsidR="00AC4CA5">
        <w:rPr>
          <w:lang w:val="fr-FR"/>
        </w:rPr>
        <w:t>'</w:t>
      </w:r>
      <w:r w:rsidRPr="00AC4CA5">
        <w:rPr>
          <w:lang w:val="fr-FR"/>
        </w:rPr>
        <w:t>accusé de réception de HARQ (HARQ-ACK) du message 4 (Msg4):</w:t>
      </w:r>
    </w:p>
    <w:p w14:paraId="2035ABFB" w14:textId="640245FF" w:rsidR="00650DF0" w:rsidRPr="00AC4CA5" w:rsidRDefault="007D4D35" w:rsidP="007D4D35">
      <w:pPr>
        <w:pStyle w:val="enumlev2"/>
        <w:rPr>
          <w:lang w:val="fr-FR"/>
        </w:rPr>
      </w:pPr>
      <w:r w:rsidRPr="00AC4CA5">
        <w:rPr>
          <w:lang w:val="fr-FR"/>
        </w:rPr>
        <w:t>•</w:t>
      </w:r>
      <w:r w:rsidR="00650DF0" w:rsidRPr="00AC4CA5">
        <w:rPr>
          <w:lang w:val="fr-FR"/>
        </w:rPr>
        <w:tab/>
        <w:t>Les nombres de transmissions pris en charge sont 1, 2, 4 et 8.</w:t>
      </w:r>
    </w:p>
    <w:p w14:paraId="46137A39" w14:textId="79C6DA23" w:rsidR="00650DF0" w:rsidRPr="00AC4CA5" w:rsidRDefault="00650DF0" w:rsidP="007D4D35">
      <w:pPr>
        <w:pStyle w:val="enumlev3"/>
        <w:rPr>
          <w:lang w:val="fr-FR"/>
        </w:rPr>
      </w:pPr>
      <w:r w:rsidRPr="00AC4CA5">
        <w:rPr>
          <w:lang w:val="fr-FR"/>
        </w:rPr>
        <w:t>–</w:t>
      </w:r>
      <w:r w:rsidRPr="00AC4CA5">
        <w:rPr>
          <w:lang w:val="fr-FR"/>
        </w:rPr>
        <w:tab/>
        <w:t>Si une seule valeur parmi {2, 4, 8} est configurée par l</w:t>
      </w:r>
      <w:r w:rsidR="00AC4CA5">
        <w:rPr>
          <w:lang w:val="fr-FR"/>
        </w:rPr>
        <w:t>'</w:t>
      </w:r>
      <w:r w:rsidRPr="00AC4CA5">
        <w:rPr>
          <w:lang w:val="fr-FR"/>
        </w:rPr>
        <w:t>intermédiaire d</w:t>
      </w:r>
      <w:r w:rsidR="00AC4CA5">
        <w:rPr>
          <w:lang w:val="fr-FR"/>
        </w:rPr>
        <w:t>'</w:t>
      </w:r>
      <w:r w:rsidRPr="00AC4CA5">
        <w:rPr>
          <w:lang w:val="fr-FR"/>
        </w:rPr>
        <w:t>un bloc d</w:t>
      </w:r>
      <w:r w:rsidR="00AC4CA5">
        <w:rPr>
          <w:lang w:val="fr-FR"/>
        </w:rPr>
        <w:t>'</w:t>
      </w:r>
      <w:r w:rsidRPr="00AC4CA5">
        <w:rPr>
          <w:lang w:val="fr-FR"/>
        </w:rPr>
        <w:t>informations de système (SIB), le facteur de répétition configuré est appliqué.</w:t>
      </w:r>
    </w:p>
    <w:p w14:paraId="7444C5D4" w14:textId="1C5C28D9" w:rsidR="00650DF0" w:rsidRPr="00AC4CA5" w:rsidRDefault="00650DF0" w:rsidP="007D4D35">
      <w:pPr>
        <w:pStyle w:val="enumlev3"/>
        <w:rPr>
          <w:lang w:val="fr-FR"/>
        </w:rPr>
      </w:pPr>
      <w:r w:rsidRPr="00AC4CA5">
        <w:rPr>
          <w:lang w:val="fr-FR"/>
        </w:rPr>
        <w:t>–</w:t>
      </w:r>
      <w:r w:rsidRPr="00AC4CA5">
        <w:rPr>
          <w:lang w:val="fr-FR"/>
        </w:rPr>
        <w:tab/>
        <w:t>Si plusieurs valeurs parmi{1, 2, 4, 8} sont configurées par l</w:t>
      </w:r>
      <w:r w:rsidR="00AC4CA5">
        <w:rPr>
          <w:lang w:val="fr-FR"/>
        </w:rPr>
        <w:t>'</w:t>
      </w:r>
      <w:r w:rsidRPr="00AC4CA5">
        <w:rPr>
          <w:lang w:val="fr-FR"/>
        </w:rPr>
        <w:t>intermédiaire d</w:t>
      </w:r>
      <w:r w:rsidR="00AC4CA5">
        <w:rPr>
          <w:lang w:val="fr-FR"/>
        </w:rPr>
        <w:t>'</w:t>
      </w:r>
      <w:r w:rsidRPr="00AC4CA5">
        <w:rPr>
          <w:lang w:val="fr-FR"/>
        </w:rPr>
        <w:t>un bloc</w:t>
      </w:r>
      <w:r w:rsidR="00223C1E" w:rsidRPr="00AC4CA5">
        <w:rPr>
          <w:lang w:val="fr-FR"/>
        </w:rPr>
        <w:t> </w:t>
      </w:r>
      <w:r w:rsidRPr="00AC4CA5">
        <w:rPr>
          <w:lang w:val="fr-FR"/>
        </w:rPr>
        <w:t>SIB, l</w:t>
      </w:r>
      <w:r w:rsidR="00AC4CA5">
        <w:rPr>
          <w:lang w:val="fr-FR"/>
        </w:rPr>
        <w:t>'</w:t>
      </w:r>
      <w:r w:rsidRPr="00AC4CA5">
        <w:rPr>
          <w:lang w:val="fr-FR"/>
        </w:rPr>
        <w:t>une d</w:t>
      </w:r>
      <w:r w:rsidR="00AC4CA5">
        <w:rPr>
          <w:lang w:val="fr-FR"/>
        </w:rPr>
        <w:t>'</w:t>
      </w:r>
      <w:r w:rsidRPr="00AC4CA5">
        <w:rPr>
          <w:lang w:val="fr-FR"/>
        </w:rPr>
        <w:t>entre elles est indiquée dans le champ d</w:t>
      </w:r>
      <w:r w:rsidR="00AC4CA5">
        <w:rPr>
          <w:lang w:val="fr-FR"/>
        </w:rPr>
        <w:t>'</w:t>
      </w:r>
      <w:r w:rsidRPr="00AC4CA5">
        <w:rPr>
          <w:lang w:val="fr-FR"/>
        </w:rPr>
        <w:t>indice d</w:t>
      </w:r>
      <w:r w:rsidR="00AC4CA5">
        <w:rPr>
          <w:lang w:val="fr-FR"/>
        </w:rPr>
        <w:t>'</w:t>
      </w:r>
      <w:r w:rsidRPr="00AC4CA5">
        <w:rPr>
          <w:lang w:val="fr-FR"/>
        </w:rPr>
        <w:t>attribution de liaison descendante (DAI) du format d</w:t>
      </w:r>
      <w:r w:rsidR="00AC4CA5">
        <w:rPr>
          <w:lang w:val="fr-FR"/>
        </w:rPr>
        <w:t>'</w:t>
      </w:r>
      <w:r w:rsidRPr="00AC4CA5">
        <w:rPr>
          <w:lang w:val="fr-FR"/>
        </w:rPr>
        <w:t>informations de commande de liaison descendante (DCI) 1_0 avec un contrôle de redondance cyclique (CRC) embrouillé par identifiant temporaire de réseau radioélectrique de cellule temporaire (TC</w:t>
      </w:r>
      <w:r w:rsidR="00223C1E" w:rsidRPr="00AC4CA5">
        <w:rPr>
          <w:lang w:val="fr-FR"/>
        </w:rPr>
        <w:noBreakHyphen/>
      </w:r>
      <w:r w:rsidRPr="00AC4CA5">
        <w:rPr>
          <w:lang w:val="fr-FR"/>
        </w:rPr>
        <w:t>RNTI).</w:t>
      </w:r>
    </w:p>
    <w:p w14:paraId="0D665027" w14:textId="77777777" w:rsidR="00650DF0" w:rsidRPr="00AC4CA5" w:rsidRDefault="00650DF0" w:rsidP="007D4D35">
      <w:pPr>
        <w:pStyle w:val="enumlev2"/>
        <w:rPr>
          <w:lang w:val="fr-FR"/>
        </w:rPr>
      </w:pPr>
      <w:r w:rsidRPr="00AC4CA5">
        <w:rPr>
          <w:lang w:val="fr-FR"/>
        </w:rPr>
        <w:t>•</w:t>
      </w:r>
      <w:r w:rsidRPr="00AC4CA5">
        <w:rPr>
          <w:lang w:val="fr-FR"/>
        </w:rPr>
        <w:tab/>
        <w:t>Le mécanisme existant de comptage des intervalles de répétition est appliqué.</w:t>
      </w:r>
    </w:p>
    <w:p w14:paraId="291D9EA4" w14:textId="585FF55C" w:rsidR="00650DF0" w:rsidRPr="00AC4CA5" w:rsidRDefault="00650DF0" w:rsidP="007D4D35">
      <w:pPr>
        <w:pStyle w:val="enumlev2"/>
        <w:rPr>
          <w:lang w:val="fr-FR"/>
        </w:rPr>
      </w:pPr>
      <w:r w:rsidRPr="00AC4CA5">
        <w:rPr>
          <w:lang w:val="fr-FR"/>
        </w:rPr>
        <w:t>•</w:t>
      </w:r>
      <w:r w:rsidRPr="00AC4CA5">
        <w:rPr>
          <w:lang w:val="fr-FR"/>
        </w:rPr>
        <w:tab/>
        <w:t>Le mécanisme de saut de fréquence défini pour l</w:t>
      </w:r>
      <w:r w:rsidR="00AC4CA5">
        <w:rPr>
          <w:lang w:val="fr-FR"/>
        </w:rPr>
        <w:t>'</w:t>
      </w:r>
      <w:r w:rsidRPr="00AC4CA5">
        <w:rPr>
          <w:lang w:val="fr-FR"/>
        </w:rPr>
        <w:t>émission de canal PUCCH pour le</w:t>
      </w:r>
      <w:r w:rsidR="00223C1E" w:rsidRPr="00AC4CA5">
        <w:rPr>
          <w:lang w:val="fr-FR"/>
        </w:rPr>
        <w:t> </w:t>
      </w:r>
      <w:r w:rsidRPr="00AC4CA5">
        <w:rPr>
          <w:lang w:val="fr-FR"/>
        </w:rPr>
        <w:t>HARQ</w:t>
      </w:r>
      <w:r w:rsidRPr="00AC4CA5">
        <w:rPr>
          <w:lang w:val="fr-FR"/>
        </w:rPr>
        <w:noBreakHyphen/>
        <w:t>ACK de Msg4 est appliqué dans chaque intervalle.</w:t>
      </w:r>
    </w:p>
    <w:p w14:paraId="705BD570" w14:textId="54F76A7C" w:rsidR="00650DF0" w:rsidRPr="00AC4CA5" w:rsidRDefault="00650DF0" w:rsidP="007D4D35">
      <w:pPr>
        <w:pStyle w:val="enumlev2"/>
        <w:rPr>
          <w:lang w:val="fr-FR"/>
        </w:rPr>
      </w:pPr>
      <w:r w:rsidRPr="00AC4CA5">
        <w:rPr>
          <w:lang w:val="fr-FR"/>
        </w:rPr>
        <w:t>•</w:t>
      </w:r>
      <w:r w:rsidRPr="00AC4CA5">
        <w:rPr>
          <w:lang w:val="fr-FR"/>
        </w:rPr>
        <w:tab/>
        <w:t>Un seuil de puissance reçue de signal de référence (RSRP) peut être configuré par l</w:t>
      </w:r>
      <w:r w:rsidR="00AC4CA5">
        <w:rPr>
          <w:lang w:val="fr-FR"/>
        </w:rPr>
        <w:t>'</w:t>
      </w:r>
      <w:r w:rsidRPr="00AC4CA5">
        <w:rPr>
          <w:lang w:val="fr-FR"/>
        </w:rPr>
        <w:t>intermédiaire du bloc SIB lorsque le nombre de répétitions est configuré par le bloc SIB. Si le seuil de puissance RSRP est configuré, un UE capable de répéter le canal PUCCH pour le HARQ-ACK du Msg4 signale la capacité de répétition du canal PUCCH pour le</w:t>
      </w:r>
      <w:r w:rsidR="00223C1E" w:rsidRPr="00AC4CA5">
        <w:rPr>
          <w:lang w:val="fr-FR"/>
        </w:rPr>
        <w:t> </w:t>
      </w:r>
      <w:r w:rsidRPr="00AC4CA5">
        <w:rPr>
          <w:lang w:val="fr-FR"/>
        </w:rPr>
        <w:t>HARQ</w:t>
      </w:r>
      <w:r w:rsidRPr="00AC4CA5">
        <w:rPr>
          <w:lang w:val="fr-FR"/>
        </w:rPr>
        <w:noBreakHyphen/>
        <w:t>ACK du Msg4 par l</w:t>
      </w:r>
      <w:r w:rsidR="00AC4CA5">
        <w:rPr>
          <w:lang w:val="fr-FR"/>
        </w:rPr>
        <w:t>'</w:t>
      </w:r>
      <w:r w:rsidRPr="00AC4CA5">
        <w:rPr>
          <w:lang w:val="fr-FR"/>
        </w:rPr>
        <w:t>intermédiaire d</w:t>
      </w:r>
      <w:r w:rsidR="00AC4CA5">
        <w:rPr>
          <w:lang w:val="fr-FR"/>
        </w:rPr>
        <w:t>'</w:t>
      </w:r>
      <w:r w:rsidRPr="00AC4CA5">
        <w:rPr>
          <w:lang w:val="fr-FR"/>
        </w:rPr>
        <w:t>un canal physique partagé de liaison montante (PUSCH) de message 3 (Msg3) uniquement si le niveau de RSRP mesuré est inférieur au seuil de RSRP configuré. Si le seuil de puissance RSRP n</w:t>
      </w:r>
      <w:r w:rsidR="00AC4CA5">
        <w:rPr>
          <w:lang w:val="fr-FR"/>
        </w:rPr>
        <w:t>'</w:t>
      </w:r>
      <w:r w:rsidRPr="00AC4CA5">
        <w:rPr>
          <w:lang w:val="fr-FR"/>
        </w:rPr>
        <w:t>est pas configuré, un UE capable de répéter le canal PUCCH pour le HARQ-ACK de Msg4 signale la capacité de répétition du canal PUCCH pour le HARQ-ACK de Msg4 par l</w:t>
      </w:r>
      <w:r w:rsidR="00AC4CA5">
        <w:rPr>
          <w:lang w:val="fr-FR"/>
        </w:rPr>
        <w:t>'</w:t>
      </w:r>
      <w:r w:rsidRPr="00AC4CA5">
        <w:rPr>
          <w:lang w:val="fr-FR"/>
        </w:rPr>
        <w:t>intermédiaire du PUSCH Msg3.</w:t>
      </w:r>
    </w:p>
    <w:p w14:paraId="0E181E0E" w14:textId="15DC615B" w:rsidR="00650DF0" w:rsidRPr="00AC4CA5" w:rsidRDefault="00650DF0" w:rsidP="007D4D35">
      <w:pPr>
        <w:pStyle w:val="enumlev2"/>
        <w:rPr>
          <w:lang w:val="fr-FR"/>
        </w:rPr>
      </w:pPr>
      <w:r w:rsidRPr="00AC4CA5">
        <w:rPr>
          <w:lang w:val="fr-FR"/>
        </w:rPr>
        <w:t>•</w:t>
      </w:r>
      <w:r w:rsidRPr="00AC4CA5">
        <w:rPr>
          <w:lang w:val="fr-FR"/>
        </w:rPr>
        <w:tab/>
        <w:t>Le facteur de répétition appliqué au HARQ-ACK de Msg4 est également utilisé pour toute transmission du canal PUCCH avant la fourniture d</w:t>
      </w:r>
      <w:r w:rsidR="00AC4CA5">
        <w:rPr>
          <w:lang w:val="fr-FR"/>
        </w:rPr>
        <w:t>'</w:t>
      </w:r>
      <w:r w:rsidRPr="00AC4CA5">
        <w:rPr>
          <w:lang w:val="fr-FR"/>
        </w:rPr>
        <w:t>une ressource de PUCCH consacrée.</w:t>
      </w:r>
    </w:p>
    <w:p w14:paraId="4E45B602" w14:textId="6B3F56B1" w:rsidR="00650DF0" w:rsidRPr="00AC4CA5" w:rsidRDefault="00650DF0" w:rsidP="007D4D35">
      <w:pPr>
        <w:pStyle w:val="enumlev1"/>
        <w:rPr>
          <w:lang w:val="fr-FR"/>
        </w:rPr>
      </w:pPr>
      <w:r w:rsidRPr="00AC4CA5">
        <w:rPr>
          <w:lang w:val="fr-FR"/>
        </w:rPr>
        <w:t>–</w:t>
      </w:r>
      <w:r w:rsidRPr="00AC4CA5">
        <w:rPr>
          <w:lang w:val="fr-FR"/>
        </w:rPr>
        <w:tab/>
        <w:t>Amélioration du regroupement de signaux de référence de démodulation (DMRS) dans le canal PUSCH spécifique au réseau NTN, qui permet le regroupement de signaux DMRS en présence de dérive temporelle, moyennant quoi l</w:t>
      </w:r>
      <w:r w:rsidR="00AC4CA5">
        <w:rPr>
          <w:lang w:val="fr-FR"/>
        </w:rPr>
        <w:t>'</w:t>
      </w:r>
      <w:r w:rsidRPr="00AC4CA5">
        <w:rPr>
          <w:lang w:val="fr-FR"/>
        </w:rPr>
        <w:t>UE maintient une continuité de phase tenant compte des effets de la variation du temps de transmission entre l</w:t>
      </w:r>
      <w:r w:rsidR="00AC4CA5">
        <w:rPr>
          <w:lang w:val="fr-FR"/>
        </w:rPr>
        <w:t>'</w:t>
      </w:r>
      <w:r w:rsidRPr="00AC4CA5">
        <w:rPr>
          <w:lang w:val="fr-FR"/>
        </w:rPr>
        <w:t>UE et le point de référence de synchronisation temporelle de la liaison montante pour permettre une meilleure estimation de canal.</w:t>
      </w:r>
    </w:p>
    <w:p w14:paraId="63644A09" w14:textId="77777777" w:rsidR="00650DF0" w:rsidRPr="00AC4CA5" w:rsidRDefault="00650DF0" w:rsidP="007D4D35">
      <w:pPr>
        <w:pStyle w:val="Heading4"/>
        <w:rPr>
          <w:lang w:val="fr-FR"/>
        </w:rPr>
      </w:pPr>
      <w:r w:rsidRPr="00AC4CA5">
        <w:rPr>
          <w:lang w:val="fr-FR"/>
        </w:rPr>
        <w:t>1.1.7.2</w:t>
      </w:r>
      <w:r w:rsidRPr="00AC4CA5">
        <w:rPr>
          <w:lang w:val="fr-FR"/>
        </w:rPr>
        <w:tab/>
        <w:t xml:space="preserve">Déploiement de la composante NR-NTN dans la gamme de fréquences FR2-NTN </w:t>
      </w:r>
    </w:p>
    <w:p w14:paraId="197916E9" w14:textId="77777777" w:rsidR="00650DF0" w:rsidRPr="00AC4CA5" w:rsidRDefault="00650DF0" w:rsidP="00650DF0">
      <w:pPr>
        <w:rPr>
          <w:lang w:val="fr-FR"/>
        </w:rPr>
      </w:pPr>
      <w:r w:rsidRPr="00AC4CA5">
        <w:rPr>
          <w:lang w:val="fr-FR"/>
        </w:rPr>
        <w:t>Aux fins du déploiement de la composante NR-NTN dans la gamme de fréquences FR2-NTN en mode duplex par répartition en fréquence (DRF), les aspects suivants ont été pris en considération:</w:t>
      </w:r>
    </w:p>
    <w:p w14:paraId="5570A1BD" w14:textId="5BFADF0F" w:rsidR="00650DF0" w:rsidRPr="00AC4CA5" w:rsidRDefault="00650DF0" w:rsidP="007D4D35">
      <w:pPr>
        <w:pStyle w:val="enumlev1"/>
        <w:rPr>
          <w:lang w:val="fr-FR"/>
        </w:rPr>
      </w:pPr>
      <w:r w:rsidRPr="00AC4CA5">
        <w:rPr>
          <w:lang w:val="fr-FR"/>
        </w:rPr>
        <w:t>–</w:t>
      </w:r>
      <w:r w:rsidRPr="00AC4CA5">
        <w:rPr>
          <w:lang w:val="fr-FR"/>
        </w:rPr>
        <w:tab/>
        <w:t>Pour le fonctionnement dans la gamme de fréquences FR2-NTN, la plage de valeurs en</w:t>
      </w:r>
      <w:r w:rsidR="00AC4CA5">
        <w:rPr>
          <w:lang w:val="fr-FR"/>
        </w:rPr>
        <w:t> </w:t>
      </w:r>
      <w:r w:rsidRPr="00AC4CA5">
        <w:rPr>
          <w:lang w:val="fr-FR"/>
        </w:rPr>
        <w:t>ms pour K_offset et K-MAC doit être la même que pour la gamme de fréquences FR1.</w:t>
      </w:r>
    </w:p>
    <w:p w14:paraId="5CF9B93C" w14:textId="7789FB54" w:rsidR="00650DF0" w:rsidRPr="00AC4CA5" w:rsidRDefault="00650DF0" w:rsidP="007D4D35">
      <w:pPr>
        <w:pStyle w:val="enumlev1"/>
        <w:rPr>
          <w:lang w:val="fr-FR"/>
        </w:rPr>
      </w:pPr>
      <w:r w:rsidRPr="00AC4CA5">
        <w:rPr>
          <w:lang w:val="fr-FR"/>
        </w:rPr>
        <w:lastRenderedPageBreak/>
        <w:t>–</w:t>
      </w:r>
      <w:r w:rsidRPr="00AC4CA5">
        <w:rPr>
          <w:lang w:val="fr-FR"/>
        </w:rPr>
        <w:tab/>
        <w:t>Pour le fonctionnement dans la gamme de fréquences FR2-NTN, un espacement de sous</w:t>
      </w:r>
      <w:r w:rsidRPr="00AC4CA5">
        <w:rPr>
          <w:lang w:val="fr-FR"/>
        </w:rPr>
        <w:noBreakHyphen/>
        <w:t>porteuses (SCS) de référence de 15 kHz est utilisé pour l</w:t>
      </w:r>
      <w:r w:rsidR="00AC4CA5">
        <w:rPr>
          <w:lang w:val="fr-FR"/>
        </w:rPr>
        <w:t>'</w:t>
      </w:r>
      <w:r w:rsidRPr="00AC4CA5">
        <w:rPr>
          <w:lang w:val="fr-FR"/>
        </w:rPr>
        <w:t>indication de K_offset et de K_MAC.</w:t>
      </w:r>
    </w:p>
    <w:p w14:paraId="73440A03" w14:textId="5F6ACB1B" w:rsidR="00650DF0" w:rsidRPr="00AC4CA5" w:rsidRDefault="00650DF0" w:rsidP="007D4D35">
      <w:pPr>
        <w:pStyle w:val="enumlev1"/>
        <w:rPr>
          <w:lang w:val="fr-FR"/>
        </w:rPr>
      </w:pPr>
      <w:r w:rsidRPr="00AC4CA5">
        <w:rPr>
          <w:lang w:val="fr-FR"/>
        </w:rPr>
        <w:t>–</w:t>
      </w:r>
      <w:r w:rsidRPr="00AC4CA5">
        <w:rPr>
          <w:lang w:val="fr-FR"/>
        </w:rPr>
        <w:tab/>
        <w:t>Pour le fonctionnement dans la gamme de fréquences FR2-NTN, aucun retard supplémentaire dans l</w:t>
      </w:r>
      <w:r w:rsidR="00AC4CA5">
        <w:rPr>
          <w:lang w:val="fr-FR"/>
        </w:rPr>
        <w:t>'</w:t>
      </w:r>
      <w:r w:rsidRPr="00AC4CA5">
        <w:rPr>
          <w:lang w:val="fr-FR"/>
        </w:rPr>
        <w:t>application de l</w:t>
      </w:r>
      <w:r w:rsidR="00AC4CA5">
        <w:rPr>
          <w:lang w:val="fr-FR"/>
        </w:rPr>
        <w:t>'</w:t>
      </w:r>
      <w:r w:rsidRPr="00AC4CA5">
        <w:rPr>
          <w:lang w:val="fr-FR"/>
        </w:rPr>
        <w:t>indice de configuration de transmission (TCI) de l</w:t>
      </w:r>
      <w:r w:rsidR="00AC4CA5">
        <w:rPr>
          <w:lang w:val="fr-FR"/>
        </w:rPr>
        <w:t>'</w:t>
      </w:r>
      <w:r w:rsidRPr="00AC4CA5">
        <w:rPr>
          <w:lang w:val="fr-FR"/>
        </w:rPr>
        <w:t>élément de commande (CE) de la commande d</w:t>
      </w:r>
      <w:r w:rsidR="00AC4CA5">
        <w:rPr>
          <w:lang w:val="fr-FR"/>
        </w:rPr>
        <w:t>'</w:t>
      </w:r>
      <w:r w:rsidRPr="00AC4CA5">
        <w:rPr>
          <w:lang w:val="fr-FR"/>
        </w:rPr>
        <w:t>accès au support (MAC) n</w:t>
      </w:r>
      <w:r w:rsidR="00AC4CA5">
        <w:rPr>
          <w:lang w:val="fr-FR"/>
        </w:rPr>
        <w:t>'</w:t>
      </w:r>
      <w:r w:rsidRPr="00AC4CA5">
        <w:rPr>
          <w:lang w:val="fr-FR"/>
        </w:rPr>
        <w:t>est introduit pour faciliter l</w:t>
      </w:r>
      <w:r w:rsidR="00AC4CA5">
        <w:rPr>
          <w:lang w:val="fr-FR"/>
        </w:rPr>
        <w:t>'</w:t>
      </w:r>
      <w:r w:rsidRPr="00AC4CA5">
        <w:rPr>
          <w:lang w:val="fr-FR"/>
        </w:rPr>
        <w:t>orientation mécanique du faisceau avec la microstation.</w:t>
      </w:r>
    </w:p>
    <w:p w14:paraId="1440FF6B" w14:textId="77777777" w:rsidR="00650DF0" w:rsidRPr="00AC4CA5" w:rsidRDefault="00650DF0" w:rsidP="007D4D35">
      <w:pPr>
        <w:pStyle w:val="enumlev1"/>
        <w:rPr>
          <w:lang w:val="fr-FR"/>
        </w:rPr>
      </w:pPr>
      <w:r w:rsidRPr="00AC4CA5">
        <w:rPr>
          <w:lang w:val="fr-FR"/>
        </w:rPr>
        <w:t>–</w:t>
      </w:r>
      <w:r w:rsidRPr="00AC4CA5">
        <w:rPr>
          <w:lang w:val="fr-FR"/>
        </w:rPr>
        <w:tab/>
        <w:t>Pour le fonctionnement dans la gamme de fréquences FR2-NTN, en vue de la procédure de fouille de cellule, les cas D et E sont utilisés pour permettre le fonctionnement en mode DRF dans les bandes définies par FR2-NTN sans aucune mise à jour du schéma de bloc de signal de synchronisation (SSB).</w:t>
      </w:r>
    </w:p>
    <w:p w14:paraId="1C9355C2" w14:textId="2BB9F210" w:rsidR="00650DF0" w:rsidRPr="00AC4CA5" w:rsidRDefault="00650DF0" w:rsidP="007D4D35">
      <w:pPr>
        <w:pStyle w:val="enumlev1"/>
        <w:rPr>
          <w:lang w:val="fr-FR"/>
        </w:rPr>
      </w:pPr>
      <w:r w:rsidRPr="00AC4CA5">
        <w:rPr>
          <w:lang w:val="fr-FR"/>
        </w:rPr>
        <w:t>–</w:t>
      </w:r>
      <w:r w:rsidRPr="00AC4CA5">
        <w:rPr>
          <w:lang w:val="fr-FR"/>
        </w:rPr>
        <w:tab/>
        <w:t>Du point de vue des spécifications relatives à la couche physique (RAN1), pour le fonctionnement dans la gamme de fréquences FR2-NTN, la granularité utilisée pour la signalisation de la TA est la même que celle qui correspond à l</w:t>
      </w:r>
      <w:r w:rsidR="00AC4CA5">
        <w:rPr>
          <w:lang w:val="fr-FR"/>
        </w:rPr>
        <w:t>'</w:t>
      </w:r>
      <w:r w:rsidRPr="00AC4CA5">
        <w:rPr>
          <w:lang w:val="fr-FR"/>
        </w:rPr>
        <w:t>espacement de sous-porteuses de référence appliqué pour K_offset.</w:t>
      </w:r>
    </w:p>
    <w:p w14:paraId="5B4DBB8E" w14:textId="77777777" w:rsidR="00650DF0" w:rsidRPr="00AC4CA5" w:rsidRDefault="00650DF0" w:rsidP="00223C1E">
      <w:pPr>
        <w:spacing w:after="120"/>
        <w:rPr>
          <w:lang w:val="fr-FR"/>
        </w:rPr>
      </w:pPr>
      <w:r w:rsidRPr="00AC4CA5">
        <w:rPr>
          <w:lang w:val="fr-FR"/>
        </w:rPr>
        <w:t>De plus, les classes et types de microstations suivants ont été ajoutés:</w:t>
      </w:r>
    </w:p>
    <w:tbl>
      <w:tblPr>
        <w:tblStyle w:val="TableGrid"/>
        <w:tblW w:w="9639" w:type="dxa"/>
        <w:jc w:val="center"/>
        <w:tblLook w:val="04A0" w:firstRow="1" w:lastRow="0" w:firstColumn="1" w:lastColumn="0" w:noHBand="0" w:noVBand="1"/>
      </w:tblPr>
      <w:tblGrid>
        <w:gridCol w:w="1557"/>
        <w:gridCol w:w="1418"/>
        <w:gridCol w:w="6664"/>
      </w:tblGrid>
      <w:tr w:rsidR="00406065" w:rsidRPr="00AC4CA5" w14:paraId="7D185D2E" w14:textId="77777777" w:rsidTr="00223C1E">
        <w:trPr>
          <w:jc w:val="center"/>
        </w:trPr>
        <w:tc>
          <w:tcPr>
            <w:tcW w:w="1557" w:type="dxa"/>
          </w:tcPr>
          <w:p w14:paraId="206C1872" w14:textId="5A826211" w:rsidR="00406065" w:rsidRPr="00AC4CA5" w:rsidRDefault="00406065" w:rsidP="00406065">
            <w:pPr>
              <w:pStyle w:val="Tablehead"/>
              <w:rPr>
                <w:rFonts w:ascii="Times New Roman" w:hAnsi="Times New Roman" w:cs="Times New Roman"/>
                <w:lang w:val="fr-FR"/>
              </w:rPr>
            </w:pPr>
            <w:r w:rsidRPr="00AC4CA5">
              <w:rPr>
                <w:rFonts w:ascii="Times New Roman" w:hAnsi="Times New Roman" w:cs="Times New Roman"/>
                <w:lang w:val="fr-FR"/>
              </w:rPr>
              <w:t>Classe d</w:t>
            </w:r>
            <w:r w:rsidR="00AC4CA5">
              <w:rPr>
                <w:rFonts w:ascii="Times New Roman" w:hAnsi="Times New Roman" w:cs="Times New Roman"/>
                <w:lang w:val="fr-FR"/>
              </w:rPr>
              <w:t>'</w:t>
            </w:r>
            <w:r w:rsidRPr="00AC4CA5">
              <w:rPr>
                <w:rFonts w:ascii="Times New Roman" w:hAnsi="Times New Roman" w:cs="Times New Roman"/>
                <w:lang w:val="fr-FR"/>
              </w:rPr>
              <w:t>UE</w:t>
            </w:r>
          </w:p>
        </w:tc>
        <w:tc>
          <w:tcPr>
            <w:tcW w:w="1418" w:type="dxa"/>
          </w:tcPr>
          <w:p w14:paraId="6DF29CD6" w14:textId="2C5C8A47" w:rsidR="00406065" w:rsidRPr="00AC4CA5" w:rsidRDefault="00406065" w:rsidP="00406065">
            <w:pPr>
              <w:pStyle w:val="Tablehead"/>
              <w:rPr>
                <w:rFonts w:ascii="Times New Roman" w:hAnsi="Times New Roman" w:cs="Times New Roman"/>
                <w:lang w:val="fr-FR"/>
              </w:rPr>
            </w:pPr>
            <w:r w:rsidRPr="00AC4CA5">
              <w:rPr>
                <w:rFonts w:ascii="Times New Roman" w:hAnsi="Times New Roman" w:cs="Times New Roman"/>
                <w:lang w:val="fr-FR"/>
              </w:rPr>
              <w:t>Type d</w:t>
            </w:r>
            <w:r w:rsidR="00AC4CA5">
              <w:rPr>
                <w:rFonts w:ascii="Times New Roman" w:hAnsi="Times New Roman" w:cs="Times New Roman"/>
                <w:lang w:val="fr-FR"/>
              </w:rPr>
              <w:t>'</w:t>
            </w:r>
            <w:r w:rsidRPr="00AC4CA5">
              <w:rPr>
                <w:rFonts w:ascii="Times New Roman" w:hAnsi="Times New Roman" w:cs="Times New Roman"/>
                <w:lang w:val="fr-FR"/>
              </w:rPr>
              <w:t>UE</w:t>
            </w:r>
          </w:p>
        </w:tc>
        <w:tc>
          <w:tcPr>
            <w:tcW w:w="6664" w:type="dxa"/>
          </w:tcPr>
          <w:p w14:paraId="0F77AC44" w14:textId="70231063" w:rsidR="00406065" w:rsidRPr="00AC4CA5" w:rsidRDefault="00406065" w:rsidP="00406065">
            <w:pPr>
              <w:pStyle w:val="Tablehead"/>
              <w:rPr>
                <w:rFonts w:ascii="Times New Roman" w:hAnsi="Times New Roman" w:cs="Times New Roman"/>
                <w:lang w:val="fr-FR"/>
              </w:rPr>
            </w:pPr>
            <w:r w:rsidRPr="00AC4CA5">
              <w:rPr>
                <w:rFonts w:ascii="Times New Roman" w:hAnsi="Times New Roman" w:cs="Times New Roman"/>
                <w:lang w:val="fr-FR"/>
              </w:rPr>
              <w:t>Description du type</w:t>
            </w:r>
          </w:p>
        </w:tc>
      </w:tr>
      <w:tr w:rsidR="00406065" w:rsidRPr="00AC4CA5" w14:paraId="7B0C1837" w14:textId="77777777" w:rsidTr="00223C1E">
        <w:trPr>
          <w:jc w:val="center"/>
        </w:trPr>
        <w:tc>
          <w:tcPr>
            <w:tcW w:w="1557" w:type="dxa"/>
            <w:vMerge w:val="restart"/>
            <w:vAlign w:val="center"/>
          </w:tcPr>
          <w:p w14:paraId="34BD6AB8" w14:textId="06ECDE41"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Microstation fixe</w:t>
            </w:r>
          </w:p>
        </w:tc>
        <w:tc>
          <w:tcPr>
            <w:tcW w:w="1418" w:type="dxa"/>
          </w:tcPr>
          <w:p w14:paraId="61B3D97A" w14:textId="5486FEBA"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1</w:t>
            </w:r>
          </w:p>
        </w:tc>
        <w:tc>
          <w:tcPr>
            <w:tcW w:w="6664" w:type="dxa"/>
          </w:tcPr>
          <w:p w14:paraId="4BAB05D8" w14:textId="59E7107E"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Microstation fixe prenant en charge les satellites OSG et LEO avec antenne à orientation mécanique.</w:t>
            </w:r>
          </w:p>
        </w:tc>
      </w:tr>
      <w:tr w:rsidR="00406065" w:rsidRPr="00AC4CA5" w14:paraId="3B948584" w14:textId="77777777" w:rsidTr="00223C1E">
        <w:trPr>
          <w:jc w:val="center"/>
        </w:trPr>
        <w:tc>
          <w:tcPr>
            <w:tcW w:w="1557" w:type="dxa"/>
            <w:vMerge/>
            <w:vAlign w:val="center"/>
          </w:tcPr>
          <w:p w14:paraId="1A09F3A3" w14:textId="77777777" w:rsidR="00406065" w:rsidRPr="00AC4CA5" w:rsidRDefault="00406065" w:rsidP="00406065">
            <w:pPr>
              <w:pStyle w:val="Tabletext"/>
              <w:jc w:val="center"/>
              <w:rPr>
                <w:rFonts w:ascii="Times New Roman" w:hAnsi="Times New Roman" w:cs="Times New Roman"/>
                <w:lang w:val="fr-FR"/>
              </w:rPr>
            </w:pPr>
          </w:p>
        </w:tc>
        <w:tc>
          <w:tcPr>
            <w:tcW w:w="1418" w:type="dxa"/>
          </w:tcPr>
          <w:p w14:paraId="0AD47F39" w14:textId="10709355"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2</w:t>
            </w:r>
          </w:p>
        </w:tc>
        <w:tc>
          <w:tcPr>
            <w:tcW w:w="6664" w:type="dxa"/>
          </w:tcPr>
          <w:p w14:paraId="15215A5E" w14:textId="49D0EA63"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Microstation fixe prenant en charge les satellites OSG et LEO avec antenne à orientation électronique.</w:t>
            </w:r>
          </w:p>
        </w:tc>
      </w:tr>
      <w:tr w:rsidR="00406065" w:rsidRPr="00AC4CA5" w14:paraId="3139A908" w14:textId="77777777" w:rsidTr="00223C1E">
        <w:trPr>
          <w:jc w:val="center"/>
        </w:trPr>
        <w:tc>
          <w:tcPr>
            <w:tcW w:w="1557" w:type="dxa"/>
            <w:vMerge/>
            <w:vAlign w:val="center"/>
          </w:tcPr>
          <w:p w14:paraId="4BD2E9BA" w14:textId="77777777" w:rsidR="00406065" w:rsidRPr="00AC4CA5" w:rsidRDefault="00406065" w:rsidP="00406065">
            <w:pPr>
              <w:pStyle w:val="Tabletext"/>
              <w:jc w:val="center"/>
              <w:rPr>
                <w:rFonts w:ascii="Times New Roman" w:hAnsi="Times New Roman" w:cs="Times New Roman"/>
                <w:lang w:val="fr-FR"/>
              </w:rPr>
            </w:pPr>
          </w:p>
        </w:tc>
        <w:tc>
          <w:tcPr>
            <w:tcW w:w="1418" w:type="dxa"/>
          </w:tcPr>
          <w:p w14:paraId="755D5710" w14:textId="6EBCAEE1"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3</w:t>
            </w:r>
          </w:p>
        </w:tc>
        <w:tc>
          <w:tcPr>
            <w:tcW w:w="6664" w:type="dxa"/>
          </w:tcPr>
          <w:p w14:paraId="18E2007E" w14:textId="578DE28D"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Microstation fixe prenant en charge les satellites LEO avec antenne à orientation électronique.</w:t>
            </w:r>
          </w:p>
        </w:tc>
      </w:tr>
      <w:tr w:rsidR="00406065" w:rsidRPr="00AC4CA5" w14:paraId="1942015E" w14:textId="77777777" w:rsidTr="00223C1E">
        <w:trPr>
          <w:jc w:val="center"/>
        </w:trPr>
        <w:tc>
          <w:tcPr>
            <w:tcW w:w="1557" w:type="dxa"/>
            <w:vMerge w:val="restart"/>
            <w:vAlign w:val="center"/>
          </w:tcPr>
          <w:p w14:paraId="0C1667C9" w14:textId="48170BA0"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Microstation mobile</w:t>
            </w:r>
          </w:p>
        </w:tc>
        <w:tc>
          <w:tcPr>
            <w:tcW w:w="1418" w:type="dxa"/>
          </w:tcPr>
          <w:p w14:paraId="52982F42" w14:textId="79391BF4"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4</w:t>
            </w:r>
          </w:p>
        </w:tc>
        <w:tc>
          <w:tcPr>
            <w:tcW w:w="6664" w:type="dxa"/>
          </w:tcPr>
          <w:p w14:paraId="3359DB62" w14:textId="1EF24C97"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Microstation mobile prenant en charge les satellites OSG et LEO avec antenne à orientation mécanique.</w:t>
            </w:r>
          </w:p>
        </w:tc>
      </w:tr>
      <w:tr w:rsidR="00406065" w:rsidRPr="00AC4CA5" w14:paraId="3C3C9C4D" w14:textId="77777777" w:rsidTr="00223C1E">
        <w:trPr>
          <w:jc w:val="center"/>
        </w:trPr>
        <w:tc>
          <w:tcPr>
            <w:tcW w:w="1557" w:type="dxa"/>
            <w:vMerge/>
            <w:tcBorders>
              <w:bottom w:val="single" w:sz="4" w:space="0" w:color="auto"/>
            </w:tcBorders>
          </w:tcPr>
          <w:p w14:paraId="143B208F" w14:textId="77777777" w:rsidR="00406065" w:rsidRPr="00AC4CA5" w:rsidRDefault="00406065" w:rsidP="00406065">
            <w:pPr>
              <w:rPr>
                <w:rFonts w:ascii="Times New Roman" w:hAnsi="Times New Roman" w:cs="Times New Roman"/>
                <w:lang w:val="fr-FR"/>
              </w:rPr>
            </w:pPr>
          </w:p>
        </w:tc>
        <w:tc>
          <w:tcPr>
            <w:tcW w:w="1418" w:type="dxa"/>
            <w:tcBorders>
              <w:bottom w:val="single" w:sz="4" w:space="0" w:color="auto"/>
            </w:tcBorders>
          </w:tcPr>
          <w:p w14:paraId="3B5CC446" w14:textId="5070F487" w:rsidR="00406065" w:rsidRPr="00AC4CA5" w:rsidRDefault="00406065" w:rsidP="00406065">
            <w:pPr>
              <w:pStyle w:val="Tabletext"/>
              <w:jc w:val="center"/>
              <w:rPr>
                <w:rFonts w:ascii="Times New Roman" w:hAnsi="Times New Roman" w:cs="Times New Roman"/>
                <w:lang w:val="fr-FR"/>
              </w:rPr>
            </w:pPr>
            <w:r w:rsidRPr="00AC4CA5">
              <w:rPr>
                <w:rFonts w:ascii="Times New Roman" w:hAnsi="Times New Roman" w:cs="Times New Roman"/>
                <w:lang w:val="fr-FR"/>
              </w:rPr>
              <w:t>5</w:t>
            </w:r>
          </w:p>
        </w:tc>
        <w:tc>
          <w:tcPr>
            <w:tcW w:w="6664" w:type="dxa"/>
            <w:tcBorders>
              <w:bottom w:val="single" w:sz="4" w:space="0" w:color="auto"/>
            </w:tcBorders>
          </w:tcPr>
          <w:p w14:paraId="70E27F5A" w14:textId="1861B750"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Microstation mobile prenant en charge les satellites OSG avec antenne à orientation électronique.</w:t>
            </w:r>
          </w:p>
        </w:tc>
      </w:tr>
      <w:tr w:rsidR="00406065" w:rsidRPr="00AC4CA5" w14:paraId="771211B4" w14:textId="77777777" w:rsidTr="00223C1E">
        <w:trPr>
          <w:jc w:val="center"/>
        </w:trPr>
        <w:tc>
          <w:tcPr>
            <w:tcW w:w="9639" w:type="dxa"/>
            <w:gridSpan w:val="3"/>
            <w:tcBorders>
              <w:left w:val="nil"/>
              <w:bottom w:val="nil"/>
              <w:right w:val="nil"/>
            </w:tcBorders>
          </w:tcPr>
          <w:p w14:paraId="42D16B66" w14:textId="79849C9B" w:rsidR="00406065" w:rsidRPr="00AC4CA5" w:rsidRDefault="00406065" w:rsidP="00406065">
            <w:pPr>
              <w:pStyle w:val="Tabletext"/>
              <w:jc w:val="left"/>
              <w:rPr>
                <w:rFonts w:ascii="Times New Roman" w:hAnsi="Times New Roman" w:cs="Times New Roman"/>
                <w:lang w:val="fr-FR"/>
              </w:rPr>
            </w:pPr>
            <w:r w:rsidRPr="00AC4CA5">
              <w:rPr>
                <w:rFonts w:ascii="Times New Roman" w:hAnsi="Times New Roman" w:cs="Times New Roman"/>
                <w:lang w:val="fr-FR"/>
              </w:rPr>
              <w:t>NOTE – Dans l</w:t>
            </w:r>
            <w:r w:rsidR="00AC4CA5">
              <w:rPr>
                <w:rFonts w:ascii="Times New Roman" w:hAnsi="Times New Roman" w:cs="Times New Roman"/>
                <w:lang w:val="fr-FR"/>
              </w:rPr>
              <w:t>'</w:t>
            </w:r>
            <w:r w:rsidRPr="00AC4CA5">
              <w:rPr>
                <w:rFonts w:ascii="Times New Roman" w:hAnsi="Times New Roman" w:cs="Times New Roman"/>
                <w:lang w:val="fr-FR"/>
              </w:rPr>
              <w:t>hypothèse que l</w:t>
            </w:r>
            <w:r w:rsidR="00AC4CA5">
              <w:rPr>
                <w:rFonts w:ascii="Times New Roman" w:hAnsi="Times New Roman" w:cs="Times New Roman"/>
                <w:lang w:val="fr-FR"/>
              </w:rPr>
              <w:t>'</w:t>
            </w:r>
            <w:r w:rsidRPr="00AC4CA5">
              <w:rPr>
                <w:rFonts w:ascii="Times New Roman" w:hAnsi="Times New Roman" w:cs="Times New Roman"/>
                <w:lang w:val="fr-FR"/>
              </w:rPr>
              <w:t>UE dispose d</w:t>
            </w:r>
            <w:r w:rsidR="00AC4CA5">
              <w:rPr>
                <w:rFonts w:ascii="Times New Roman" w:hAnsi="Times New Roman" w:cs="Times New Roman"/>
                <w:lang w:val="fr-FR"/>
              </w:rPr>
              <w:t>'</w:t>
            </w:r>
            <w:r w:rsidRPr="00AC4CA5">
              <w:rPr>
                <w:rFonts w:ascii="Times New Roman" w:hAnsi="Times New Roman" w:cs="Times New Roman"/>
                <w:lang w:val="fr-FR"/>
              </w:rPr>
              <w:t>un seul faisceau orienté vers un seul satellite à un moment donné.</w:t>
            </w:r>
          </w:p>
        </w:tc>
      </w:tr>
    </w:tbl>
    <w:p w14:paraId="411C12F2" w14:textId="77777777" w:rsidR="007D4D35" w:rsidRPr="00AC4CA5" w:rsidRDefault="007D4D35" w:rsidP="002C7A11">
      <w:pPr>
        <w:pStyle w:val="Tablefin"/>
        <w:rPr>
          <w:lang w:val="fr-FR"/>
        </w:rPr>
      </w:pPr>
    </w:p>
    <w:p w14:paraId="52DCB07B" w14:textId="09C31D46" w:rsidR="00650DF0" w:rsidRPr="00AC4CA5" w:rsidRDefault="00650DF0" w:rsidP="002C7A11">
      <w:pPr>
        <w:pStyle w:val="Heading4"/>
        <w:rPr>
          <w:lang w:val="fr-FR"/>
        </w:rPr>
      </w:pPr>
      <w:r w:rsidRPr="00AC4CA5">
        <w:rPr>
          <w:lang w:val="fr-FR"/>
        </w:rPr>
        <w:t>1.1.7.3</w:t>
      </w:r>
      <w:r w:rsidRPr="00AC4CA5">
        <w:rPr>
          <w:lang w:val="fr-FR"/>
        </w:rPr>
        <w:tab/>
        <w:t>Emplacement d</w:t>
      </w:r>
      <w:r w:rsidR="00AC4CA5">
        <w:rPr>
          <w:lang w:val="fr-FR"/>
        </w:rPr>
        <w:t>'</w:t>
      </w:r>
      <w:r w:rsidRPr="00AC4CA5">
        <w:rPr>
          <w:lang w:val="fr-FR"/>
        </w:rPr>
        <w:t>UE vérifié par le réseau</w:t>
      </w:r>
    </w:p>
    <w:p w14:paraId="776B4269" w14:textId="3D404410" w:rsidR="00650DF0" w:rsidRPr="00AC4CA5" w:rsidRDefault="00650DF0" w:rsidP="00650DF0">
      <w:pPr>
        <w:rPr>
          <w:lang w:val="fr-FR"/>
        </w:rPr>
      </w:pPr>
      <w:r w:rsidRPr="00AC4CA5">
        <w:rPr>
          <w:lang w:val="fr-FR"/>
        </w:rPr>
        <w:t>Des améliorations nécessaires ont été apportées à la méthode de positionnement fondée sur de multiples mesures de temps aller-retour (multi-RTT) pour prendre en charge la vérification par le réseau de l</w:t>
      </w:r>
      <w:r w:rsidR="00AC4CA5">
        <w:rPr>
          <w:lang w:val="fr-FR"/>
        </w:rPr>
        <w:t>'</w:t>
      </w:r>
      <w:r w:rsidRPr="00AC4CA5">
        <w:rPr>
          <w:lang w:val="fr-FR"/>
        </w:rPr>
        <w:t>emplacement de l</w:t>
      </w:r>
      <w:r w:rsidR="00AC4CA5">
        <w:rPr>
          <w:lang w:val="fr-FR"/>
        </w:rPr>
        <w:t>'</w:t>
      </w:r>
      <w:r w:rsidRPr="00AC4CA5">
        <w:rPr>
          <w:lang w:val="fr-FR"/>
        </w:rPr>
        <w:t>UE dans le NTN, dans un cas où un seul satellite est visible.</w:t>
      </w:r>
    </w:p>
    <w:p w14:paraId="68DFAD47" w14:textId="25346747" w:rsidR="00650DF0" w:rsidRPr="00AC4CA5" w:rsidRDefault="00650DF0" w:rsidP="00650DF0">
      <w:pPr>
        <w:rPr>
          <w:lang w:val="fr-FR"/>
        </w:rPr>
      </w:pPr>
      <w:r w:rsidRPr="00AC4CA5">
        <w:rPr>
          <w:lang w:val="fr-FR"/>
        </w:rPr>
        <w:t>Pour la vérification de l</w:t>
      </w:r>
      <w:r w:rsidR="00AC4CA5">
        <w:rPr>
          <w:lang w:val="fr-FR"/>
        </w:rPr>
        <w:t>'</w:t>
      </w:r>
      <w:r w:rsidRPr="00AC4CA5">
        <w:rPr>
          <w:lang w:val="fr-FR"/>
        </w:rPr>
        <w:t>emplacement de l</w:t>
      </w:r>
      <w:r w:rsidR="00AC4CA5">
        <w:rPr>
          <w:lang w:val="fr-FR"/>
        </w:rPr>
        <w:t>'</w:t>
      </w:r>
      <w:r w:rsidRPr="00AC4CA5">
        <w:rPr>
          <w:lang w:val="fr-FR"/>
        </w:rPr>
        <w:t>UE au moyen de la méthode multi-RTT avec un seul satellite dans le NTN, au moins les mesures suivantes relatives à l</w:t>
      </w:r>
      <w:r w:rsidR="00AC4CA5">
        <w:rPr>
          <w:lang w:val="fr-FR"/>
        </w:rPr>
        <w:t>'</w:t>
      </w:r>
      <w:r w:rsidRPr="00AC4CA5">
        <w:rPr>
          <w:lang w:val="fr-FR"/>
        </w:rPr>
        <w:t>UE et au nœud gNB sont signalées: la différence de temps de réception-émission du nœud gNB au point de référence de synchronisation temporelle de la liaison montante, la différence de temps de réception-émission de l</w:t>
      </w:r>
      <w:r w:rsidR="00AC4CA5">
        <w:rPr>
          <w:lang w:val="fr-FR"/>
        </w:rPr>
        <w:t>'</w:t>
      </w:r>
      <w:r w:rsidRPr="00AC4CA5">
        <w:rPr>
          <w:lang w:val="fr-FR"/>
        </w:rPr>
        <w:t>UE, le décalage de sous-trame de la différence de temps de réception-émission de l</w:t>
      </w:r>
      <w:r w:rsidR="00AC4CA5">
        <w:rPr>
          <w:lang w:val="fr-FR"/>
        </w:rPr>
        <w:t>'</w:t>
      </w:r>
      <w:r w:rsidRPr="00AC4CA5">
        <w:rPr>
          <w:lang w:val="fr-FR"/>
        </w:rPr>
        <w:t>UE et la dérive temporelle de la liaison descendante.</w:t>
      </w:r>
    </w:p>
    <w:p w14:paraId="680775CD" w14:textId="2AC52A8E" w:rsidR="00650DF0" w:rsidRPr="00AC4CA5" w:rsidRDefault="00650DF0" w:rsidP="00650DF0">
      <w:pPr>
        <w:rPr>
          <w:lang w:val="fr-FR"/>
        </w:rPr>
      </w:pPr>
      <w:r w:rsidRPr="00AC4CA5">
        <w:rPr>
          <w:lang w:val="fr-FR"/>
        </w:rPr>
        <w:t>Les informations d</w:t>
      </w:r>
      <w:r w:rsidR="00AC4CA5">
        <w:rPr>
          <w:lang w:val="fr-FR"/>
        </w:rPr>
        <w:t>'</w:t>
      </w:r>
      <w:r w:rsidRPr="00AC4CA5">
        <w:rPr>
          <w:lang w:val="fr-FR"/>
        </w:rPr>
        <w:t>assistance communiquées au réseau central (CN) peuvent comprendre des informations sur les éphémérides, y compris la position et la vitesse précises du satellite au moment des mesures multi-RTT, et des paramètres de TA commune (ta-Common, ta-CommonDrift, ta</w:t>
      </w:r>
      <w:r w:rsidRPr="00AC4CA5">
        <w:rPr>
          <w:lang w:val="fr-FR"/>
        </w:rPr>
        <w:noBreakHyphen/>
        <w:t>CommonDriftVariant, instant de référence (Epoch time)).</w:t>
      </w:r>
    </w:p>
    <w:p w14:paraId="013F20BA" w14:textId="385644A4" w:rsidR="00650DF0" w:rsidRPr="00AC4CA5" w:rsidRDefault="00650DF0" w:rsidP="00650DF0">
      <w:pPr>
        <w:rPr>
          <w:lang w:val="fr-FR"/>
        </w:rPr>
      </w:pPr>
      <w:r w:rsidRPr="00AC4CA5">
        <w:rPr>
          <w:lang w:val="fr-FR"/>
        </w:rPr>
        <w:lastRenderedPageBreak/>
        <w:t>Il convient de noter que la vérification de l</w:t>
      </w:r>
      <w:r w:rsidR="00AC4CA5">
        <w:rPr>
          <w:lang w:val="fr-FR"/>
        </w:rPr>
        <w:t>'</w:t>
      </w:r>
      <w:r w:rsidRPr="00AC4CA5">
        <w:rPr>
          <w:lang w:val="fr-FR"/>
        </w:rPr>
        <w:t>emplacement de l</w:t>
      </w:r>
      <w:r w:rsidR="00AC4CA5">
        <w:rPr>
          <w:lang w:val="fr-FR"/>
        </w:rPr>
        <w:t>'</w:t>
      </w:r>
      <w:r w:rsidRPr="00AC4CA5">
        <w:rPr>
          <w:lang w:val="fr-FR"/>
        </w:rPr>
        <w:t>UE par le réseau est une caractéristique d</w:t>
      </w:r>
      <w:r w:rsidR="00AC4CA5">
        <w:rPr>
          <w:lang w:val="fr-FR"/>
        </w:rPr>
        <w:t>'</w:t>
      </w:r>
      <w:r w:rsidRPr="00AC4CA5">
        <w:rPr>
          <w:lang w:val="fr-FR"/>
        </w:rPr>
        <w:t>UE facultative. La vérification est déclenchée par le réseau CN et il appartient à celui-ci de décider quand déclencher la procédure.</w:t>
      </w:r>
    </w:p>
    <w:p w14:paraId="6DD73E95" w14:textId="77777777" w:rsidR="00650DF0" w:rsidRPr="00AC4CA5" w:rsidRDefault="00650DF0" w:rsidP="002C7A11">
      <w:pPr>
        <w:pStyle w:val="Heading4"/>
        <w:rPr>
          <w:lang w:val="fr-FR"/>
        </w:rPr>
      </w:pPr>
      <w:r w:rsidRPr="00AC4CA5">
        <w:rPr>
          <w:lang w:val="fr-FR"/>
        </w:rPr>
        <w:t>1.1.7.4</w:t>
      </w:r>
      <w:r w:rsidRPr="00AC4CA5">
        <w:rPr>
          <w:lang w:val="fr-FR"/>
        </w:rPr>
        <w:tab/>
        <w:t>Améliorations de la gestion de la mobilité</w:t>
      </w:r>
    </w:p>
    <w:p w14:paraId="7588D11D" w14:textId="77777777" w:rsidR="00650DF0" w:rsidRPr="00AC4CA5" w:rsidRDefault="00650DF0" w:rsidP="00650DF0">
      <w:pPr>
        <w:rPr>
          <w:lang w:val="fr-FR"/>
        </w:rPr>
      </w:pPr>
      <w:r w:rsidRPr="00AC4CA5">
        <w:rPr>
          <w:lang w:val="fr-FR"/>
        </w:rPr>
        <w:t>Des améliorations ont été apportées à la gestion de la mobilité pour garantir que la continuité du service couvre les scénarios inter-satellite, inter-gNB et inter-RAT.</w:t>
      </w:r>
    </w:p>
    <w:p w14:paraId="1CCB3C00" w14:textId="4AED5F27" w:rsidR="00650DF0" w:rsidRPr="00AC4CA5" w:rsidRDefault="00650DF0" w:rsidP="00650DF0">
      <w:pPr>
        <w:rPr>
          <w:lang w:val="fr-FR"/>
        </w:rPr>
      </w:pPr>
      <w:r w:rsidRPr="00AC4CA5">
        <w:rPr>
          <w:lang w:val="fr-FR"/>
        </w:rPr>
        <w:t>Pour la mobilité NTN vers TN, le réseau autre que de Terre peut diffuser, dans le nouveau bloc SIB25, les zones de couverture des cellules de réseau de Terre NR et E-UTRA ainsi que les informations associées aux cellules. Les informations de couverture consistent en une liste de zones géographiques de TN, avec des informations sur les fréquences associées. L</w:t>
      </w:r>
      <w:r w:rsidR="00AC4CA5">
        <w:rPr>
          <w:lang w:val="fr-FR"/>
        </w:rPr>
        <w:t>'</w:t>
      </w:r>
      <w:r w:rsidRPr="00AC4CA5">
        <w:rPr>
          <w:lang w:val="fr-FR"/>
        </w:rPr>
        <w:t>UE peut réduire sa consommation d</w:t>
      </w:r>
      <w:r w:rsidR="00AC4CA5">
        <w:rPr>
          <w:lang w:val="fr-FR"/>
        </w:rPr>
        <w:t>'</w:t>
      </w:r>
      <w:r w:rsidRPr="00AC4CA5">
        <w:rPr>
          <w:lang w:val="fr-FR"/>
        </w:rPr>
        <w:t>énergie en omettant de mesurer le TN grâce aux informations de couverture associées.</w:t>
      </w:r>
    </w:p>
    <w:p w14:paraId="3BC98638" w14:textId="483FCC7E" w:rsidR="00650DF0" w:rsidRPr="00AC4CA5" w:rsidRDefault="00650DF0" w:rsidP="00650DF0">
      <w:pPr>
        <w:rPr>
          <w:lang w:val="fr-FR"/>
        </w:rPr>
      </w:pPr>
      <w:r w:rsidRPr="00AC4CA5">
        <w:rPr>
          <w:lang w:val="fr-FR"/>
        </w:rPr>
        <w:t>Pour la mobilité TN vers NTN, la cellule de TN peut diffuser les éphémérides des satellites de NTN voisins par l</w:t>
      </w:r>
      <w:r w:rsidR="00AC4CA5">
        <w:rPr>
          <w:lang w:val="fr-FR"/>
        </w:rPr>
        <w:t>'</w:t>
      </w:r>
      <w:r w:rsidRPr="00AC4CA5">
        <w:rPr>
          <w:lang w:val="fr-FR"/>
        </w:rPr>
        <w:t>intermédiaire du bloc SIB 19. L</w:t>
      </w:r>
      <w:r w:rsidR="00AC4CA5">
        <w:rPr>
          <w:lang w:val="fr-FR"/>
        </w:rPr>
        <w:t>'</w:t>
      </w:r>
      <w:r w:rsidRPr="00AC4CA5">
        <w:rPr>
          <w:lang w:val="fr-FR"/>
        </w:rPr>
        <w:t>UE peut utiliser les éphémérides pour se connecter au NTN.</w:t>
      </w:r>
    </w:p>
    <w:p w14:paraId="3D2EF15A" w14:textId="152B8DC0" w:rsidR="00650DF0" w:rsidRPr="00AC4CA5" w:rsidRDefault="00650DF0" w:rsidP="00650DF0">
      <w:pPr>
        <w:rPr>
          <w:lang w:val="fr-FR"/>
        </w:rPr>
      </w:pPr>
      <w:r w:rsidRPr="00AC4CA5">
        <w:rPr>
          <w:lang w:val="fr-FR"/>
        </w:rPr>
        <w:t>Le transfert (HO) sans canal d</w:t>
      </w:r>
      <w:r w:rsidR="00AC4CA5">
        <w:rPr>
          <w:lang w:val="fr-FR"/>
        </w:rPr>
        <w:t>'</w:t>
      </w:r>
      <w:r w:rsidRPr="00AC4CA5">
        <w:rPr>
          <w:lang w:val="fr-FR"/>
        </w:rPr>
        <w:t>accès aléatoire (RACH) est pris en charge dans le NR-NTN. Il s</w:t>
      </w:r>
      <w:r w:rsidR="00AC4CA5">
        <w:rPr>
          <w:lang w:val="fr-FR"/>
        </w:rPr>
        <w:t>'</w:t>
      </w:r>
      <w:r w:rsidRPr="00AC4CA5">
        <w:rPr>
          <w:lang w:val="fr-FR"/>
        </w:rPr>
        <w:t>agit d</w:t>
      </w:r>
      <w:r w:rsidR="00AC4CA5">
        <w:rPr>
          <w:lang w:val="fr-FR"/>
        </w:rPr>
        <w:t>'</w:t>
      </w:r>
      <w:r w:rsidRPr="00AC4CA5">
        <w:rPr>
          <w:lang w:val="fr-FR"/>
        </w:rPr>
        <w:t>une procédure de mobilité en L3 qui évite une procédure de RACH pendant le transfert (entre nœuds gNB ou pendant le changement de liaison de connexion/satellite), réduisant ainsi l</w:t>
      </w:r>
      <w:r w:rsidR="00AC4CA5">
        <w:rPr>
          <w:lang w:val="fr-FR"/>
        </w:rPr>
        <w:t>'</w:t>
      </w:r>
      <w:r w:rsidRPr="00AC4CA5">
        <w:rPr>
          <w:lang w:val="fr-FR"/>
        </w:rPr>
        <w:t>encombrement de l</w:t>
      </w:r>
      <w:r w:rsidR="00AC4CA5">
        <w:rPr>
          <w:lang w:val="fr-FR"/>
        </w:rPr>
        <w:t>'</w:t>
      </w:r>
      <w:r w:rsidRPr="00AC4CA5">
        <w:rPr>
          <w:lang w:val="fr-FR"/>
        </w:rPr>
        <w:t>accès aléatoire dans la cellule cible.</w:t>
      </w:r>
    </w:p>
    <w:p w14:paraId="4CEDEFD2" w14:textId="492B45DB" w:rsidR="00650DF0" w:rsidRPr="00AC4CA5" w:rsidRDefault="00650DF0" w:rsidP="00650DF0">
      <w:pPr>
        <w:rPr>
          <w:lang w:val="fr-FR"/>
        </w:rPr>
      </w:pPr>
      <w:r w:rsidRPr="00AC4CA5">
        <w:rPr>
          <w:lang w:val="fr-FR"/>
        </w:rPr>
        <w:t>Le transfert conditionnel (CHO) associé à une condition de déclenchement fondée sur le temps ou sur l</w:t>
      </w:r>
      <w:r w:rsidR="00AC4CA5">
        <w:rPr>
          <w:lang w:val="fr-FR"/>
        </w:rPr>
        <w:t>'</w:t>
      </w:r>
      <w:r w:rsidRPr="00AC4CA5">
        <w:rPr>
          <w:lang w:val="fr-FR"/>
        </w:rPr>
        <w:t>emplacement, déjà utilisé pour les cellules quasi fixes par rapport à la Terre, est également pris en charge pour les cellules mobiles par rapport à la Terre. En ce qui concerne la condition d</w:t>
      </w:r>
      <w:r w:rsidR="00AC4CA5">
        <w:rPr>
          <w:lang w:val="fr-FR"/>
        </w:rPr>
        <w:t>'</w:t>
      </w:r>
      <w:r w:rsidRPr="00AC4CA5">
        <w:rPr>
          <w:lang w:val="fr-FR"/>
        </w:rPr>
        <w:t>emplacement, l</w:t>
      </w:r>
      <w:r w:rsidR="00AC4CA5">
        <w:rPr>
          <w:lang w:val="fr-FR"/>
        </w:rPr>
        <w:t>'</w:t>
      </w:r>
      <w:r w:rsidRPr="00AC4CA5">
        <w:rPr>
          <w:lang w:val="fr-FR"/>
        </w:rPr>
        <w:t>emplacement de référence de la cellule candidate réutilise la procédure de resélection de cellule lorsque la cellule se déplace. L</w:t>
      </w:r>
      <w:r w:rsidR="00AC4CA5">
        <w:rPr>
          <w:lang w:val="fr-FR"/>
        </w:rPr>
        <w:t>'</w:t>
      </w:r>
      <w:r w:rsidRPr="00AC4CA5">
        <w:rPr>
          <w:lang w:val="fr-FR"/>
        </w:rPr>
        <w:t>événement CondEventD2 est spécifié et comprend un emplacement de référence et un seuil de distance pour la cellule source et la cellule cible. De plus, pour la condition fondée sur le temps, la procédure de CHO peut être combinée avec la procédure de HO sans canal RACH.</w:t>
      </w:r>
    </w:p>
    <w:p w14:paraId="5F163B3B" w14:textId="77777777" w:rsidR="00650DF0" w:rsidRPr="00AC4CA5" w:rsidRDefault="00650DF0" w:rsidP="0075039F">
      <w:pPr>
        <w:pStyle w:val="FigureNo"/>
        <w:rPr>
          <w:lang w:val="fr-FR"/>
        </w:rPr>
      </w:pPr>
      <w:r w:rsidRPr="00AC4CA5">
        <w:rPr>
          <w:lang w:val="fr-FR"/>
        </w:rPr>
        <w:t>Figure 3</w:t>
      </w:r>
    </w:p>
    <w:p w14:paraId="72EB2E82" w14:textId="77777777" w:rsidR="00650DF0" w:rsidRPr="00AC4CA5" w:rsidRDefault="00650DF0" w:rsidP="0075039F">
      <w:pPr>
        <w:pStyle w:val="Figuretitle"/>
        <w:rPr>
          <w:lang w:val="fr-FR"/>
        </w:rPr>
      </w:pPr>
      <w:r w:rsidRPr="00AC4CA5">
        <w:rPr>
          <w:lang w:val="fr-FR"/>
        </w:rPr>
        <w:t>Changement de satellite avec resynchronisation</w:t>
      </w:r>
    </w:p>
    <w:p w14:paraId="43641688" w14:textId="25D01963" w:rsidR="00650DF0" w:rsidRPr="00AC4CA5" w:rsidRDefault="0075039F" w:rsidP="0075039F">
      <w:pPr>
        <w:pStyle w:val="Figure"/>
        <w:rPr>
          <w:lang w:val="fr-FR"/>
        </w:rPr>
      </w:pPr>
      <w:r w:rsidRPr="00AC4CA5">
        <w:rPr>
          <w:noProof/>
          <w:lang w:val="fr-FR"/>
        </w:rPr>
        <w:drawing>
          <wp:inline distT="0" distB="0" distL="0" distR="0" wp14:anchorId="3B6ABD29" wp14:editId="3EF02FD9">
            <wp:extent cx="3203448" cy="2609088"/>
            <wp:effectExtent l="0" t="0" r="0" b="1270"/>
            <wp:docPr id="1021274352" name="Picture 3" descr="La Figure 3 montre le Changement de satellite avec resynchroni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74352" name="Picture 3" descr="La Figure 3 montre le Changement de satellite avec resynchronisation&#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03448" cy="2609088"/>
                    </a:xfrm>
                    <a:prstGeom prst="rect">
                      <a:avLst/>
                    </a:prstGeom>
                  </pic:spPr>
                </pic:pic>
              </a:graphicData>
            </a:graphic>
          </wp:inline>
        </w:drawing>
      </w:r>
    </w:p>
    <w:p w14:paraId="71C1290F" w14:textId="2BA0224E" w:rsidR="00650DF0" w:rsidRPr="00AC4CA5" w:rsidRDefault="00650DF0" w:rsidP="00C40966">
      <w:pPr>
        <w:pStyle w:val="Normalaftertitle"/>
        <w:keepLines/>
        <w:rPr>
          <w:lang w:val="fr-FR"/>
        </w:rPr>
      </w:pPr>
      <w:r w:rsidRPr="00AC4CA5">
        <w:rPr>
          <w:lang w:val="fr-FR"/>
        </w:rPr>
        <w:lastRenderedPageBreak/>
        <w:t>Un changement de satellite avec resynchronisation permet à l</w:t>
      </w:r>
      <w:r w:rsidR="00AC4CA5">
        <w:rPr>
          <w:lang w:val="fr-FR"/>
        </w:rPr>
        <w:t>'</w:t>
      </w:r>
      <w:r w:rsidRPr="00AC4CA5">
        <w:rPr>
          <w:lang w:val="fr-FR"/>
        </w:rPr>
        <w:t>UE de se synchroniser avec le satellite cible sans transfert, c</w:t>
      </w:r>
      <w:r w:rsidR="00AC4CA5">
        <w:rPr>
          <w:lang w:val="fr-FR"/>
        </w:rPr>
        <w:t>'</w:t>
      </w:r>
      <w:r w:rsidRPr="00AC4CA5">
        <w:rPr>
          <w:lang w:val="fr-FR"/>
        </w:rPr>
        <w:t>est-à-dire sans mobilité en L3, sans modification de l</w:t>
      </w:r>
      <w:r w:rsidR="00AC4CA5">
        <w:rPr>
          <w:lang w:val="fr-FR"/>
        </w:rPr>
        <w:t>'</w:t>
      </w:r>
      <w:r w:rsidRPr="00AC4CA5">
        <w:rPr>
          <w:lang w:val="fr-FR"/>
        </w:rPr>
        <w:t>identité de cellule physique (PCI), lors d</w:t>
      </w:r>
      <w:r w:rsidR="00AC4CA5">
        <w:rPr>
          <w:lang w:val="fr-FR"/>
        </w:rPr>
        <w:t>'</w:t>
      </w:r>
      <w:r w:rsidRPr="00AC4CA5">
        <w:rPr>
          <w:lang w:val="fr-FR"/>
        </w:rPr>
        <w:t>un basculement de satellite avec ou sans coupure dans le scénario d</w:t>
      </w:r>
      <w:r w:rsidR="00AC4CA5">
        <w:rPr>
          <w:lang w:val="fr-FR"/>
        </w:rPr>
        <w:t>'</w:t>
      </w:r>
      <w:r w:rsidRPr="00AC4CA5">
        <w:rPr>
          <w:lang w:val="fr-FR"/>
        </w:rPr>
        <w:t>une cellule quasi fixe par rapport à la Terre avec la même fréquence de SSB et le même gNB. Le CHO peut être configuré simultanément. Dans le cas d</w:t>
      </w:r>
      <w:r w:rsidR="00AC4CA5">
        <w:rPr>
          <w:lang w:val="fr-FR"/>
        </w:rPr>
        <w:t>'</w:t>
      </w:r>
      <w:r w:rsidRPr="00AC4CA5">
        <w:rPr>
          <w:lang w:val="fr-FR"/>
        </w:rPr>
        <w:t>une changement sans coupure, l</w:t>
      </w:r>
      <w:r w:rsidR="00AC4CA5">
        <w:rPr>
          <w:lang w:val="fr-FR"/>
        </w:rPr>
        <w:t>'</w:t>
      </w:r>
      <w:r w:rsidRPr="00AC4CA5">
        <w:rPr>
          <w:lang w:val="fr-FR"/>
        </w:rPr>
        <w:t>UE peut commencer à se synchroniser avec le satellite cible avant que le satellite source ne cesse de desservir la cellule sans avoir à être connecté aux deux satellites, tant que les blocs SSB du satellite source et du satellite cible ne se chevauchent pas dans le temps.</w:t>
      </w:r>
    </w:p>
    <w:p w14:paraId="1A51137F" w14:textId="6E90AC8D" w:rsidR="00650DF0" w:rsidRPr="00AC4CA5" w:rsidRDefault="00650DF0" w:rsidP="0075039F">
      <w:pPr>
        <w:pStyle w:val="Heading4"/>
        <w:rPr>
          <w:lang w:val="fr-FR"/>
        </w:rPr>
      </w:pPr>
      <w:r w:rsidRPr="00AC4CA5">
        <w:rPr>
          <w:lang w:val="fr-FR"/>
        </w:rPr>
        <w:t>1.1.7.5</w:t>
      </w:r>
      <w:r w:rsidRPr="00AC4CA5">
        <w:rPr>
          <w:lang w:val="fr-FR"/>
        </w:rPr>
        <w:tab/>
        <w:t>Largeur de bande de canal pouvant aller jusqu</w:t>
      </w:r>
      <w:r w:rsidR="00AC4CA5">
        <w:rPr>
          <w:lang w:val="fr-FR"/>
        </w:rPr>
        <w:t>'</w:t>
      </w:r>
      <w:r w:rsidRPr="00AC4CA5">
        <w:rPr>
          <w:lang w:val="fr-FR"/>
        </w:rPr>
        <w:t xml:space="preserve">à 30 MHz en FR1 </w:t>
      </w:r>
    </w:p>
    <w:p w14:paraId="3365AA1B" w14:textId="1C4F68E2" w:rsidR="00650DF0" w:rsidRPr="00AC4CA5" w:rsidRDefault="00650DF0" w:rsidP="00650DF0">
      <w:pPr>
        <w:rPr>
          <w:lang w:val="fr-FR"/>
        </w:rPr>
      </w:pPr>
      <w:r w:rsidRPr="00AC4CA5">
        <w:rPr>
          <w:lang w:val="fr-FR"/>
        </w:rPr>
        <w:t>Dans la version 17, la largeur de bande de canal était limitée à 20 MHz dans les bandes FR1. Avec la version 18, la largeur de bande de canal peut atteindre 30 MHz pour les bandes de fréquences n256 et</w:t>
      </w:r>
      <w:r w:rsidR="00AC4CA5">
        <w:rPr>
          <w:lang w:val="fr-FR"/>
        </w:rPr>
        <w:t> </w:t>
      </w:r>
      <w:r w:rsidRPr="00AC4CA5">
        <w:rPr>
          <w:lang w:val="fr-FR"/>
        </w:rPr>
        <w:t>n255. Les prescriptions principales RF correspondantes pour le nœud d</w:t>
      </w:r>
      <w:r w:rsidR="00AC4CA5">
        <w:rPr>
          <w:lang w:val="fr-FR"/>
        </w:rPr>
        <w:t>'</w:t>
      </w:r>
      <w:r w:rsidRPr="00AC4CA5">
        <w:rPr>
          <w:lang w:val="fr-FR"/>
        </w:rPr>
        <w:t>accès satellite (SAN) et l</w:t>
      </w:r>
      <w:r w:rsidR="00AC4CA5">
        <w:rPr>
          <w:lang w:val="fr-FR"/>
        </w:rPr>
        <w:t>'</w:t>
      </w:r>
      <w:r w:rsidRPr="00AC4CA5">
        <w:rPr>
          <w:lang w:val="fr-FR"/>
        </w:rPr>
        <w:t xml:space="preserve">UE ont été spécifiées, mais se limitent aux bandes de fonctionnement et à la disposition des canaux. </w:t>
      </w:r>
    </w:p>
    <w:p w14:paraId="5E3BA5C6" w14:textId="589FDE52" w:rsidR="00650DF0" w:rsidRPr="00AC4CA5" w:rsidRDefault="00650DF0" w:rsidP="0075039F">
      <w:pPr>
        <w:pStyle w:val="Heading2"/>
        <w:rPr>
          <w:lang w:val="fr-FR"/>
        </w:rPr>
      </w:pPr>
      <w:bookmarkStart w:id="24" w:name="_Toc195183160"/>
      <w:r w:rsidRPr="00AC4CA5">
        <w:rPr>
          <w:lang w:val="fr-FR"/>
        </w:rPr>
        <w:t>1.2</w:t>
      </w:r>
      <w:r w:rsidRPr="00AC4CA5">
        <w:rPr>
          <w:lang w:val="fr-FR"/>
        </w:rPr>
        <w:tab/>
        <w:t>Vue d</w:t>
      </w:r>
      <w:r w:rsidR="00AC4CA5">
        <w:rPr>
          <w:lang w:val="fr-FR"/>
        </w:rPr>
        <w:t>'</w:t>
      </w:r>
      <w:r w:rsidRPr="00AC4CA5">
        <w:rPr>
          <w:lang w:val="fr-FR"/>
        </w:rPr>
        <w:t>ensemble de la composante RIT: IoT-NTN</w:t>
      </w:r>
      <w:bookmarkEnd w:id="24"/>
    </w:p>
    <w:p w14:paraId="31538036" w14:textId="0AEC0950" w:rsidR="00650DF0" w:rsidRPr="00AC4CA5" w:rsidRDefault="00650DF0" w:rsidP="00650DF0">
      <w:pPr>
        <w:rPr>
          <w:lang w:val="fr-FR"/>
        </w:rPr>
      </w:pPr>
      <w:r w:rsidRPr="00AC4CA5">
        <w:rPr>
          <w:lang w:val="fr-FR"/>
        </w:rPr>
        <w:t>Cet aperçu fait état des améliorations propres au réseau NTN apportées à l</w:t>
      </w:r>
      <w:r w:rsidR="00AC4CA5">
        <w:rPr>
          <w:lang w:val="fr-FR"/>
        </w:rPr>
        <w:t>'</w:t>
      </w:r>
      <w:r w:rsidRPr="00AC4CA5">
        <w:rPr>
          <w:lang w:val="fr-FR"/>
        </w:rPr>
        <w:t xml:space="preserve">interface radioélectrique de Terre «5G» des IMT-2020 du 3GPP détaillées dans la Recommandation </w:t>
      </w:r>
      <w:hyperlink r:id="rId34" w:history="1">
        <w:r w:rsidRPr="00AC4CA5">
          <w:rPr>
            <w:rStyle w:val="Hyperlink"/>
            <w:color w:val="auto"/>
            <w:u w:val="none"/>
            <w:lang w:val="fr-FR"/>
          </w:rPr>
          <w:t>UIT-R M.2150</w:t>
        </w:r>
      </w:hyperlink>
      <w:r w:rsidRPr="00AC4CA5">
        <w:rPr>
          <w:lang w:val="fr-FR"/>
        </w:rPr>
        <w:t>.</w:t>
      </w:r>
      <w:hyperlink r:id="rId35" w:history="1"/>
    </w:p>
    <w:p w14:paraId="6B6A64F1" w14:textId="3C9BB070" w:rsidR="00650DF0" w:rsidRPr="00AC4CA5" w:rsidRDefault="00650DF0" w:rsidP="00650DF0">
      <w:pPr>
        <w:rPr>
          <w:rFonts w:eastAsia="SimSun"/>
          <w:lang w:val="fr-FR"/>
        </w:rPr>
      </w:pPr>
      <w:r w:rsidRPr="00AC4CA5">
        <w:rPr>
          <w:lang w:val="fr-FR"/>
        </w:rPr>
        <w:t>La composante RIT IoT-NTN est fondée sur l</w:t>
      </w:r>
      <w:r w:rsidR="00AC4CA5">
        <w:rPr>
          <w:lang w:val="fr-FR"/>
        </w:rPr>
        <w:t>'</w:t>
      </w:r>
      <w:r w:rsidRPr="00AC4CA5">
        <w:rPr>
          <w:lang w:val="fr-FR"/>
        </w:rPr>
        <w:t>E-UTRA/LTE, qui englobe le fonctionnement en mode DRF et est donc applicable au fonctionnement avec un spectre apparié dans un contexte de réseau NTN. La composante IoT-NTN repose sur deux technologies, à savoir l</w:t>
      </w:r>
      <w:r w:rsidR="00AC4CA5">
        <w:rPr>
          <w:lang w:val="fr-FR"/>
        </w:rPr>
        <w:t>'</w:t>
      </w:r>
      <w:r w:rsidRPr="00AC4CA5">
        <w:rPr>
          <w:lang w:val="fr-FR"/>
        </w:rPr>
        <w:t>IoT à bande étroite (NB</w:t>
      </w:r>
      <w:r w:rsidRPr="00AC4CA5">
        <w:rPr>
          <w:lang w:val="fr-FR"/>
        </w:rPr>
        <w:noBreakHyphen/>
        <w:t>IoT) et les communications évoluées de type machine (eMTC), qui ont des exigences et des capacités différentes.</w:t>
      </w:r>
    </w:p>
    <w:p w14:paraId="6BAF5CC5" w14:textId="77777777" w:rsidR="00650DF0" w:rsidRPr="00AC4CA5" w:rsidRDefault="00650DF0" w:rsidP="00650DF0">
      <w:pPr>
        <w:rPr>
          <w:lang w:val="fr-FR"/>
        </w:rPr>
      </w:pPr>
      <w:r w:rsidRPr="00AC4CA5">
        <w:rPr>
          <w:lang w:val="fr-FR"/>
        </w:rPr>
        <w:t>Les améliorations du réseau NTN sont des fonctionnalités améliorées nécessaires à la prise en charge des UE de faible complexité à largeur de bande réduite (BL), des UE en zone de couverture améliorée et des UE NB-IoT par des réseaux autres que de Terre (NTN).</w:t>
      </w:r>
    </w:p>
    <w:p w14:paraId="4186EF12" w14:textId="338E062A" w:rsidR="00650DF0" w:rsidRPr="00AC4CA5" w:rsidRDefault="00650DF0" w:rsidP="00650DF0">
      <w:pPr>
        <w:rPr>
          <w:lang w:val="fr-FR"/>
        </w:rPr>
      </w:pPr>
      <w:r w:rsidRPr="00AC4CA5">
        <w:rPr>
          <w:lang w:val="fr-FR"/>
        </w:rPr>
        <w:t>Elles sont largement alignées sur celles de la composante NR-NTN, à l</w:t>
      </w:r>
      <w:r w:rsidR="00AC4CA5">
        <w:rPr>
          <w:lang w:val="fr-FR"/>
        </w:rPr>
        <w:t>'</w:t>
      </w:r>
      <w:r w:rsidRPr="00AC4CA5">
        <w:rPr>
          <w:lang w:val="fr-FR"/>
        </w:rPr>
        <w:t>exception de la couverture discontinue.</w:t>
      </w:r>
    </w:p>
    <w:p w14:paraId="708E68F7" w14:textId="77777777" w:rsidR="00650DF0" w:rsidRPr="00AC4CA5" w:rsidRDefault="00650DF0" w:rsidP="0075039F">
      <w:pPr>
        <w:pStyle w:val="Heading3"/>
        <w:rPr>
          <w:lang w:val="fr-FR"/>
        </w:rPr>
      </w:pPr>
      <w:bookmarkStart w:id="25" w:name="_Toc195183162"/>
      <w:r w:rsidRPr="00AC4CA5">
        <w:rPr>
          <w:lang w:val="fr-FR"/>
        </w:rPr>
        <w:t>1.2.1</w:t>
      </w:r>
      <w:r w:rsidRPr="00AC4CA5">
        <w:rPr>
          <w:lang w:val="fr-FR"/>
        </w:rPr>
        <w:tab/>
        <w:t>Architecture globale et aspects généraux</w:t>
      </w:r>
      <w:bookmarkEnd w:id="25"/>
    </w:p>
    <w:p w14:paraId="225DCD5C" w14:textId="05F54573" w:rsidR="00650DF0" w:rsidRPr="00AC4CA5" w:rsidRDefault="00650DF0" w:rsidP="00650DF0">
      <w:pPr>
        <w:rPr>
          <w:lang w:val="fr-FR"/>
        </w:rPr>
      </w:pPr>
      <w:r w:rsidRPr="00AC4CA5">
        <w:rPr>
          <w:lang w:val="fr-FR"/>
        </w:rPr>
        <w:t>Le réseau E-UTRAN prend en charge l</w:t>
      </w:r>
      <w:r w:rsidR="00AC4CA5">
        <w:rPr>
          <w:lang w:val="fr-FR"/>
        </w:rPr>
        <w:t>'</w:t>
      </w:r>
      <w:r w:rsidRPr="00AC4CA5">
        <w:rPr>
          <w:lang w:val="fr-FR"/>
        </w:rPr>
        <w:t>accès radioélectrique sur des réseaux autres que de Terre pour les UE BL, les UE en zone de couverture améliorée et les UE NB-IoT. Les réseaux autres que de Terre comprennent des plates-formes qui fournissent un accès radioélectrique via des satellites en orbite géosynchrone (OSG) ainsi qu</w:t>
      </w:r>
      <w:r w:rsidR="00AC4CA5">
        <w:rPr>
          <w:lang w:val="fr-FR"/>
        </w:rPr>
        <w:t>'</w:t>
      </w:r>
      <w:r w:rsidRPr="00AC4CA5">
        <w:rPr>
          <w:lang w:val="fr-FR"/>
        </w:rPr>
        <w:t>en orbite non géosynchrone (non OSG), qui comprend l</w:t>
      </w:r>
      <w:r w:rsidR="00AC4CA5">
        <w:rPr>
          <w:lang w:val="fr-FR"/>
        </w:rPr>
        <w:t>'</w:t>
      </w:r>
      <w:r w:rsidRPr="00AC4CA5">
        <w:rPr>
          <w:lang w:val="fr-FR"/>
        </w:rPr>
        <w:t>orbite terrestre basse (LEO) et l</w:t>
      </w:r>
      <w:r w:rsidR="00AC4CA5">
        <w:rPr>
          <w:lang w:val="fr-FR"/>
        </w:rPr>
        <w:t>'</w:t>
      </w:r>
      <w:r w:rsidRPr="00AC4CA5">
        <w:rPr>
          <w:lang w:val="fr-FR"/>
        </w:rPr>
        <w:t>orbite terrestre moyenne (MEO).</w:t>
      </w:r>
    </w:p>
    <w:p w14:paraId="039BFF31" w14:textId="19114F75" w:rsidR="00650DF0" w:rsidRPr="00AC4CA5" w:rsidRDefault="00650DF0" w:rsidP="00650DF0">
      <w:pPr>
        <w:rPr>
          <w:lang w:val="fr-FR"/>
        </w:rPr>
      </w:pPr>
      <w:r w:rsidRPr="00AC4CA5">
        <w:rPr>
          <w:lang w:val="fr-FR"/>
        </w:rPr>
        <w:t>Comme le montre la Fig.</w:t>
      </w:r>
      <w:r w:rsidR="006D4DE2" w:rsidRPr="00AC4CA5">
        <w:rPr>
          <w:lang w:val="fr-FR"/>
        </w:rPr>
        <w:t> </w:t>
      </w:r>
      <w:r w:rsidRPr="00AC4CA5">
        <w:rPr>
          <w:lang w:val="fr-FR"/>
        </w:rPr>
        <w:t>4, un accès autre que de Terre est assuré au moyen d</w:t>
      </w:r>
      <w:r w:rsidR="00AC4CA5">
        <w:rPr>
          <w:lang w:val="fr-FR"/>
        </w:rPr>
        <w:t>'</w:t>
      </w:r>
      <w:r w:rsidRPr="00AC4CA5">
        <w:rPr>
          <w:lang w:val="fr-FR"/>
        </w:rPr>
        <w:t>une charge utile de NTN, c</w:t>
      </w:r>
      <w:r w:rsidR="00AC4CA5">
        <w:rPr>
          <w:lang w:val="fr-FR"/>
        </w:rPr>
        <w:t>'</w:t>
      </w:r>
      <w:r w:rsidRPr="00AC4CA5">
        <w:rPr>
          <w:lang w:val="fr-FR"/>
        </w:rPr>
        <w:t>est-à-dire d</w:t>
      </w:r>
      <w:r w:rsidR="00AC4CA5">
        <w:rPr>
          <w:lang w:val="fr-FR"/>
        </w:rPr>
        <w:t>'</w:t>
      </w:r>
      <w:r w:rsidRPr="00AC4CA5">
        <w:rPr>
          <w:lang w:val="fr-FR"/>
        </w:rPr>
        <w:t>un nœud de réseau à bord d</w:t>
      </w:r>
      <w:r w:rsidR="00AC4CA5">
        <w:rPr>
          <w:lang w:val="fr-FR"/>
        </w:rPr>
        <w:t>'</w:t>
      </w:r>
      <w:r w:rsidRPr="00AC4CA5">
        <w:rPr>
          <w:lang w:val="fr-FR"/>
        </w:rPr>
        <w:t>un satellite, et d</w:t>
      </w:r>
      <w:r w:rsidR="00AC4CA5">
        <w:rPr>
          <w:lang w:val="fr-FR"/>
        </w:rPr>
        <w:t>'</w:t>
      </w:r>
      <w:r w:rsidRPr="00AC4CA5">
        <w:rPr>
          <w:lang w:val="fr-FR"/>
        </w:rPr>
        <w:t>une passerelle de NTN interconnectée par une liaison de connexion, l</w:t>
      </w:r>
      <w:r w:rsidR="00AC4CA5">
        <w:rPr>
          <w:lang w:val="fr-FR"/>
        </w:rPr>
        <w:t>'</w:t>
      </w:r>
      <w:r w:rsidRPr="00AC4CA5">
        <w:rPr>
          <w:lang w:val="fr-FR"/>
        </w:rPr>
        <w:t>UE accédant aux services de réseau NTN par l</w:t>
      </w:r>
      <w:r w:rsidR="00AC4CA5">
        <w:rPr>
          <w:lang w:val="fr-FR"/>
        </w:rPr>
        <w:t>'</w:t>
      </w:r>
      <w:r w:rsidRPr="00AC4CA5">
        <w:rPr>
          <w:lang w:val="fr-FR"/>
        </w:rPr>
        <w:t>intermédiaire de la charge utile de NTN via une liaison de service.</w:t>
      </w:r>
    </w:p>
    <w:p w14:paraId="1299BA31" w14:textId="77777777" w:rsidR="00650DF0" w:rsidRPr="00AC4CA5" w:rsidRDefault="00650DF0" w:rsidP="0075039F">
      <w:pPr>
        <w:pStyle w:val="FigureNo"/>
        <w:rPr>
          <w:lang w:val="fr-FR"/>
        </w:rPr>
      </w:pPr>
      <w:r w:rsidRPr="00AC4CA5">
        <w:rPr>
          <w:lang w:val="fr-FR"/>
        </w:rPr>
        <w:lastRenderedPageBreak/>
        <w:t>Figure 4</w:t>
      </w:r>
    </w:p>
    <w:p w14:paraId="2E88B6E7" w14:textId="5BD68274" w:rsidR="00650DF0" w:rsidRPr="00AC4CA5" w:rsidRDefault="00650DF0" w:rsidP="0075039F">
      <w:pPr>
        <w:pStyle w:val="Figuretitle"/>
        <w:rPr>
          <w:lang w:val="fr-FR"/>
        </w:rPr>
      </w:pPr>
      <w:r w:rsidRPr="00AC4CA5">
        <w:rPr>
          <w:lang w:val="fr-FR"/>
        </w:rPr>
        <w:t>Représentation globale d</w:t>
      </w:r>
      <w:r w:rsidR="00AC4CA5">
        <w:rPr>
          <w:lang w:val="fr-FR"/>
        </w:rPr>
        <w:t>'</w:t>
      </w:r>
      <w:r w:rsidRPr="00AC4CA5">
        <w:rPr>
          <w:lang w:val="fr-FR"/>
        </w:rPr>
        <w:t>un système IoT-NTN</w:t>
      </w:r>
    </w:p>
    <w:p w14:paraId="4DDD923C" w14:textId="77777777" w:rsidR="00650DF0" w:rsidRPr="00AC4CA5" w:rsidRDefault="00650DF0" w:rsidP="0075039F">
      <w:pPr>
        <w:pStyle w:val="Figure"/>
        <w:rPr>
          <w:lang w:val="fr-FR"/>
        </w:rPr>
      </w:pPr>
      <w:r w:rsidRPr="00AC4CA5">
        <w:rPr>
          <w:noProof/>
          <w:lang w:val="fr-FR"/>
        </w:rPr>
        <w:drawing>
          <wp:inline distT="0" distB="0" distL="0" distR="0" wp14:anchorId="5D9C68EA" wp14:editId="0749278A">
            <wp:extent cx="1981200" cy="4501896"/>
            <wp:effectExtent l="0" t="0" r="0" b="0"/>
            <wp:docPr id="1382656028" name="Picture 4" descr="La Figure 4 montre la Représentation globale d'un système IoT-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56028" name="Picture 4" descr="La Figure 4 montre la Représentation globale d'un système IoT-NTN&#1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81200" cy="4501896"/>
                    </a:xfrm>
                    <a:prstGeom prst="rect">
                      <a:avLst/>
                    </a:prstGeom>
                  </pic:spPr>
                </pic:pic>
              </a:graphicData>
            </a:graphic>
          </wp:inline>
        </w:drawing>
      </w:r>
    </w:p>
    <w:p w14:paraId="483FEB3A" w14:textId="77777777" w:rsidR="00650DF0" w:rsidRPr="00AC4CA5" w:rsidRDefault="00650DF0" w:rsidP="0075039F">
      <w:pPr>
        <w:pStyle w:val="Normalaftertitle"/>
        <w:rPr>
          <w:lang w:val="fr-FR"/>
        </w:rPr>
      </w:pPr>
      <w:r w:rsidRPr="00AC4CA5">
        <w:rPr>
          <w:lang w:val="fr-FR"/>
        </w:rPr>
        <w:t>Trois types de liaisons de service sont pris en charge:</w:t>
      </w:r>
    </w:p>
    <w:p w14:paraId="572FEB55" w14:textId="77777777" w:rsidR="00650DF0" w:rsidRPr="00AC4CA5" w:rsidRDefault="00650DF0" w:rsidP="0075039F">
      <w:pPr>
        <w:pStyle w:val="enumlev1"/>
        <w:rPr>
          <w:lang w:val="fr-FR"/>
        </w:rPr>
      </w:pPr>
      <w:r w:rsidRPr="00AC4CA5">
        <w:rPr>
          <w:lang w:val="fr-FR"/>
        </w:rPr>
        <w:t>–</w:t>
      </w:r>
      <w:r w:rsidRPr="00AC4CA5">
        <w:rPr>
          <w:lang w:val="fr-FR"/>
        </w:rPr>
        <w:tab/>
        <w:t>Fixe par rapport à la Terre: assuré par un ou plusieurs faisceaux couvrant les mêmes zones géographiques en permanence (par exemple dans le cas des satellites OSG).</w:t>
      </w:r>
    </w:p>
    <w:p w14:paraId="6463FEDB" w14:textId="6BB75470" w:rsidR="00650DF0" w:rsidRPr="00AC4CA5" w:rsidRDefault="00650DF0" w:rsidP="0075039F">
      <w:pPr>
        <w:pStyle w:val="enumlev1"/>
        <w:rPr>
          <w:lang w:val="fr-FR"/>
        </w:rPr>
      </w:pPr>
      <w:r w:rsidRPr="00AC4CA5">
        <w:rPr>
          <w:lang w:val="fr-FR"/>
        </w:rPr>
        <w:t>–</w:t>
      </w:r>
      <w:r w:rsidRPr="00AC4CA5">
        <w:rPr>
          <w:lang w:val="fr-FR"/>
        </w:rPr>
        <w:tab/>
        <w:t>Quasi fixe par rapport à la Terre: assuré par un ou plusieurs faisceaux couvrant une zone géographique donnée pendant une période limitée et une zone géographique différente pendant une autre période (c</w:t>
      </w:r>
      <w:r w:rsidR="00AC4CA5">
        <w:rPr>
          <w:lang w:val="fr-FR"/>
        </w:rPr>
        <w:t>'</w:t>
      </w:r>
      <w:r w:rsidRPr="00AC4CA5">
        <w:rPr>
          <w:lang w:val="fr-FR"/>
        </w:rPr>
        <w:t>est par exemple le cas de satellites non OSG générant des faisceaux orientables).</w:t>
      </w:r>
    </w:p>
    <w:p w14:paraId="6B3515BC" w14:textId="77777777" w:rsidR="00650DF0" w:rsidRPr="00AC4CA5" w:rsidRDefault="00650DF0" w:rsidP="0075039F">
      <w:pPr>
        <w:pStyle w:val="enumlev1"/>
        <w:rPr>
          <w:lang w:val="fr-FR"/>
        </w:rPr>
      </w:pPr>
      <w:r w:rsidRPr="00AC4CA5">
        <w:rPr>
          <w:lang w:val="fr-FR"/>
        </w:rPr>
        <w:t>–</w:t>
      </w:r>
      <w:r w:rsidRPr="00AC4CA5">
        <w:rPr>
          <w:lang w:val="fr-FR"/>
        </w:rPr>
        <w:tab/>
        <w:t>Mobile par rapport à la Terre: assuré par un ou plusieurs faisceaux dont la zone de couverture glisse au-dessus de la surface de la Terre (par exemple dans le cas de satellites non OSG générant des faisceaux fixes ou non orientables).</w:t>
      </w:r>
    </w:p>
    <w:p w14:paraId="6E8FC900" w14:textId="74220C90" w:rsidR="00650DF0" w:rsidRPr="00AC4CA5" w:rsidRDefault="00650DF0" w:rsidP="00650DF0">
      <w:pPr>
        <w:rPr>
          <w:lang w:val="fr-FR"/>
        </w:rPr>
      </w:pPr>
      <w:r w:rsidRPr="00AC4CA5">
        <w:rPr>
          <w:lang w:val="fr-FR"/>
        </w:rPr>
        <w:t>Avec les satellites non OSG, le nœud B évolué (eNB) peut assurer une couverture cellulaire quasi fixe par rapport à la Terre ou une couverture cellulaire mobile par rapport à la Terre, tandis qu</w:t>
      </w:r>
      <w:r w:rsidR="00AC4CA5">
        <w:rPr>
          <w:lang w:val="fr-FR"/>
        </w:rPr>
        <w:t>'</w:t>
      </w:r>
      <w:r w:rsidRPr="00AC4CA5">
        <w:rPr>
          <w:lang w:val="fr-FR"/>
        </w:rPr>
        <w:t>un nœud eNB fonctionnant avec des satellites OSG peut assurer une couverture cellulaire fixe par rapport à la Terre ou une couverture cellulaire quasi fixe par rapport à la Terre.</w:t>
      </w:r>
    </w:p>
    <w:p w14:paraId="1D1F0102" w14:textId="2B341528" w:rsidR="00650DF0" w:rsidRPr="00AC4CA5" w:rsidRDefault="00650DF0" w:rsidP="00650DF0">
      <w:pPr>
        <w:rPr>
          <w:lang w:val="fr-FR"/>
        </w:rPr>
      </w:pPr>
      <w:r w:rsidRPr="00AC4CA5">
        <w:rPr>
          <w:lang w:val="fr-FR"/>
        </w:rPr>
        <w:t>La prise en charge des UE BL, des UE en zone de couverture améliorée et des UE NB-IoT via NTN n</w:t>
      </w:r>
      <w:r w:rsidR="00AC4CA5">
        <w:rPr>
          <w:lang w:val="fr-FR"/>
        </w:rPr>
        <w:t>'</w:t>
      </w:r>
      <w:r w:rsidRPr="00AC4CA5">
        <w:rPr>
          <w:lang w:val="fr-FR"/>
        </w:rPr>
        <w:t>est applicable que si l</w:t>
      </w:r>
      <w:r w:rsidR="00AC4CA5">
        <w:rPr>
          <w:lang w:val="fr-FR"/>
        </w:rPr>
        <w:t>'</w:t>
      </w:r>
      <w:r w:rsidRPr="00AC4CA5">
        <w:rPr>
          <w:lang w:val="fr-FR"/>
        </w:rPr>
        <w:t xml:space="preserve">E-UTRA est connecté au noyau paquet évolué (EPC). </w:t>
      </w:r>
    </w:p>
    <w:p w14:paraId="497674E1" w14:textId="77777777" w:rsidR="00650DF0" w:rsidRPr="00AC4CA5" w:rsidRDefault="00650DF0" w:rsidP="00650DF0">
      <w:pPr>
        <w:rPr>
          <w:lang w:val="fr-FR"/>
        </w:rPr>
      </w:pPr>
      <w:r w:rsidRPr="00AC4CA5">
        <w:rPr>
          <w:lang w:val="fr-FR"/>
        </w:rPr>
        <w:t>Seuls les UE BL, les UE en zone de couverture améliorée et les UE NB-IoT avec capacité GNSS sont pris en charge.</w:t>
      </w:r>
    </w:p>
    <w:p w14:paraId="606EBCB2" w14:textId="77777777" w:rsidR="00650DF0" w:rsidRPr="00AC4CA5" w:rsidRDefault="00650DF0" w:rsidP="0075039F">
      <w:pPr>
        <w:pStyle w:val="Heading3"/>
        <w:rPr>
          <w:lang w:val="fr-FR"/>
        </w:rPr>
      </w:pPr>
      <w:bookmarkStart w:id="26" w:name="_Toc195183163"/>
      <w:r w:rsidRPr="00AC4CA5">
        <w:rPr>
          <w:lang w:val="fr-FR"/>
        </w:rPr>
        <w:lastRenderedPageBreak/>
        <w:t>1.2.2</w:t>
      </w:r>
      <w:r w:rsidRPr="00AC4CA5">
        <w:rPr>
          <w:lang w:val="fr-FR"/>
        </w:rPr>
        <w:tab/>
        <w:t>Alignement temporel et synchronisation</w:t>
      </w:r>
      <w:bookmarkEnd w:id="26"/>
    </w:p>
    <w:p w14:paraId="1349D428" w14:textId="7C3A746C" w:rsidR="00650DF0" w:rsidRPr="00AC4CA5" w:rsidRDefault="00650DF0" w:rsidP="00650DF0">
      <w:pPr>
        <w:rPr>
          <w:lang w:val="fr-FR"/>
        </w:rPr>
      </w:pPr>
      <w:r w:rsidRPr="00AC4CA5">
        <w:rPr>
          <w:lang w:val="fr-FR"/>
        </w:rPr>
        <w:t>Le réseau diffuse des informations d</w:t>
      </w:r>
      <w:r w:rsidR="00AC4CA5">
        <w:rPr>
          <w:lang w:val="fr-FR"/>
        </w:rPr>
        <w:t>'</w:t>
      </w:r>
      <w:r w:rsidRPr="00AC4CA5">
        <w:rPr>
          <w:lang w:val="fr-FR"/>
        </w:rPr>
        <w:t>éphémérides et des paramètres d</w:t>
      </w:r>
      <w:r w:rsidR="00AC4CA5">
        <w:rPr>
          <w:lang w:val="fr-FR"/>
        </w:rPr>
        <w:t>'</w:t>
      </w:r>
      <w:r w:rsidRPr="00AC4CA5">
        <w:rPr>
          <w:lang w:val="fr-FR"/>
        </w:rPr>
        <w:t>avance temporelle commune (TA commune) dans chaque cellule de NTN. Un UE doit acquérir sa position GNSS ainsi que les éphémérides du satellite et la TA commune avant de se connecter à une cellule NTN. Pour réaliser la synchronisation sur la liaison montante, avant d</w:t>
      </w:r>
      <w:r w:rsidR="00AC4CA5">
        <w:rPr>
          <w:lang w:val="fr-FR"/>
        </w:rPr>
        <w:t>'</w:t>
      </w:r>
      <w:r w:rsidRPr="00AC4CA5">
        <w:rPr>
          <w:lang w:val="fr-FR"/>
        </w:rPr>
        <w:t>effectuer un accès aléatoire, l</w:t>
      </w:r>
      <w:r w:rsidR="00AC4CA5">
        <w:rPr>
          <w:lang w:val="fr-FR"/>
        </w:rPr>
        <w:t>'</w:t>
      </w:r>
      <w:r w:rsidRPr="00AC4CA5">
        <w:rPr>
          <w:lang w:val="fr-FR"/>
        </w:rPr>
        <w:t>UE doit précompenser de manière autonome l</w:t>
      </w:r>
      <w:r w:rsidR="00AC4CA5">
        <w:rPr>
          <w:lang w:val="fr-FR"/>
        </w:rPr>
        <w:t>'</w:t>
      </w:r>
      <w:r w:rsidRPr="00AC4CA5">
        <w:rPr>
          <w:lang w:val="fr-FR"/>
        </w:rPr>
        <w:t>avance temporelle ainsi que le décalage de fréquence Doppler en tenant compte de la TA commune, de la position de l</w:t>
      </w:r>
      <w:r w:rsidR="00AC4CA5">
        <w:rPr>
          <w:lang w:val="fr-FR"/>
        </w:rPr>
        <w:t>'</w:t>
      </w:r>
      <w:r w:rsidRPr="00AC4CA5">
        <w:rPr>
          <w:lang w:val="fr-FR"/>
        </w:rPr>
        <w:t>UE et de la position du satellite en se fondant sur les éphémérides du satellite. En mode connecté, l</w:t>
      </w:r>
      <w:r w:rsidR="00AC4CA5">
        <w:rPr>
          <w:lang w:val="fr-FR"/>
        </w:rPr>
        <w:t>'</w:t>
      </w:r>
      <w:r w:rsidRPr="00AC4CA5">
        <w:rPr>
          <w:lang w:val="fr-FR"/>
        </w:rPr>
        <w:t>UE doit continuellement mettre à jour l</w:t>
      </w:r>
      <w:r w:rsidR="00AC4CA5">
        <w:rPr>
          <w:lang w:val="fr-FR"/>
        </w:rPr>
        <w:t>'</w:t>
      </w:r>
      <w:r w:rsidRPr="00AC4CA5">
        <w:rPr>
          <w:lang w:val="fr-FR"/>
        </w:rPr>
        <w:t>avance temporelle et la précompensation de fréquence, mais il n</w:t>
      </w:r>
      <w:r w:rsidR="00AC4CA5">
        <w:rPr>
          <w:lang w:val="fr-FR"/>
        </w:rPr>
        <w:t>'</w:t>
      </w:r>
      <w:r w:rsidRPr="00AC4CA5">
        <w:rPr>
          <w:lang w:val="fr-FR"/>
        </w:rPr>
        <w:t>est pas censé effectuer l</w:t>
      </w:r>
      <w:r w:rsidR="00AC4CA5">
        <w:rPr>
          <w:lang w:val="fr-FR"/>
        </w:rPr>
        <w:t>'</w:t>
      </w:r>
      <w:r w:rsidRPr="00AC4CA5">
        <w:rPr>
          <w:lang w:val="fr-FR"/>
        </w:rPr>
        <w:t>acquisition de GNSS. L</w:t>
      </w:r>
      <w:r w:rsidR="00AC4CA5">
        <w:rPr>
          <w:lang w:val="fr-FR"/>
        </w:rPr>
        <w:t>'</w:t>
      </w:r>
      <w:r w:rsidRPr="00AC4CA5">
        <w:rPr>
          <w:lang w:val="fr-FR"/>
        </w:rPr>
        <w:t>UE n</w:t>
      </w:r>
      <w:r w:rsidR="00AC4CA5">
        <w:rPr>
          <w:lang w:val="fr-FR"/>
        </w:rPr>
        <w:t>'</w:t>
      </w:r>
      <w:r w:rsidRPr="00AC4CA5">
        <w:rPr>
          <w:lang w:val="fr-FR"/>
        </w:rPr>
        <w:t>effectue aucune émission en raison de l</w:t>
      </w:r>
      <w:r w:rsidR="00AC4CA5">
        <w:rPr>
          <w:lang w:val="fr-FR"/>
        </w:rPr>
        <w:t>'</w:t>
      </w:r>
      <w:r w:rsidRPr="00AC4CA5">
        <w:rPr>
          <w:lang w:val="fr-FR"/>
        </w:rPr>
        <w:t>obsolescence des éphémérides des satellites, de la TA commune ou de la position GNSS en fonction de temporisateurs. En mode connecté, lorsque les éphémérides de satellite et la TA commune sont obsolètes, l</w:t>
      </w:r>
      <w:r w:rsidR="00AC4CA5">
        <w:rPr>
          <w:lang w:val="fr-FR"/>
        </w:rPr>
        <w:t>'</w:t>
      </w:r>
      <w:r w:rsidRPr="00AC4CA5">
        <w:rPr>
          <w:lang w:val="fr-FR"/>
        </w:rPr>
        <w:t>UE réacquiert les paramètres diffusés et, lorsque la position GNSS est obsolète, il passe en mode repos. Les UE peuvent être configurés pour signaler l</w:t>
      </w:r>
      <w:r w:rsidR="00AC4CA5">
        <w:rPr>
          <w:lang w:val="fr-FR"/>
        </w:rPr>
        <w:t>'</w:t>
      </w:r>
      <w:r w:rsidRPr="00AC4CA5">
        <w:rPr>
          <w:lang w:val="fr-FR"/>
        </w:rPr>
        <w:t>avance temporelle au moment de l</w:t>
      </w:r>
      <w:r w:rsidR="00AC4CA5">
        <w:rPr>
          <w:lang w:val="fr-FR"/>
        </w:rPr>
        <w:t>'</w:t>
      </w:r>
      <w:r w:rsidRPr="00AC4CA5">
        <w:rPr>
          <w:lang w:val="fr-FR"/>
        </w:rPr>
        <w:t>accès initial ou en mode connecté. En mode connecté, la signalisation déclenchée de l</w:t>
      </w:r>
      <w:r w:rsidR="00AC4CA5">
        <w:rPr>
          <w:lang w:val="fr-FR"/>
        </w:rPr>
        <w:t>'</w:t>
      </w:r>
      <w:r w:rsidRPr="00AC4CA5">
        <w:rPr>
          <w:lang w:val="fr-FR"/>
        </w:rPr>
        <w:t>avance temporelle est prise en charge.</w:t>
      </w:r>
    </w:p>
    <w:p w14:paraId="125CADB1" w14:textId="4726D53E" w:rsidR="00650DF0" w:rsidRPr="00AC4CA5" w:rsidRDefault="00650DF0" w:rsidP="00650DF0">
      <w:pPr>
        <w:rPr>
          <w:lang w:val="fr-FR"/>
        </w:rPr>
      </w:pPr>
      <w:r w:rsidRPr="00AC4CA5">
        <w:rPr>
          <w:lang w:val="fr-FR"/>
        </w:rPr>
        <w:t>Pour la synchronisation sur la liaison descendante dans le cas de la technologie NB-IoT, les deux bits de poids faible (LSB) du numéro absolu de canal radioélectrique (ARFCN) sont signalés dans le bloc d</w:t>
      </w:r>
      <w:r w:rsidR="00AC4CA5">
        <w:rPr>
          <w:lang w:val="fr-FR"/>
        </w:rPr>
        <w:t>'</w:t>
      </w:r>
      <w:r w:rsidRPr="00AC4CA5">
        <w:rPr>
          <w:lang w:val="fr-FR"/>
        </w:rPr>
        <w:t>informations maître (MIB) pour les bandes qui ne prennent pas en charge une grille de canaux de 200 kHz et utilisent à la place la grille de canaux historique de 100 kHz. Autrement, pour les bandes qui prennent en charge une grille de canaux de 200 kHz, les informations d</w:t>
      </w:r>
      <w:r w:rsidR="00AC4CA5">
        <w:rPr>
          <w:lang w:val="fr-FR"/>
        </w:rPr>
        <w:t>'</w:t>
      </w:r>
      <w:r w:rsidRPr="00AC4CA5">
        <w:rPr>
          <w:lang w:val="fr-FR"/>
        </w:rPr>
        <w:t>ARFCN dans le MIB ne sont pas signalées.</w:t>
      </w:r>
    </w:p>
    <w:p w14:paraId="08802AC2" w14:textId="2C92D11C" w:rsidR="00650DF0" w:rsidRPr="00AC4CA5" w:rsidRDefault="00650DF0" w:rsidP="00650DF0">
      <w:pPr>
        <w:rPr>
          <w:lang w:val="fr-FR"/>
        </w:rPr>
      </w:pPr>
      <w:r w:rsidRPr="00AC4CA5">
        <w:rPr>
          <w:lang w:val="fr-FR"/>
        </w:rPr>
        <w:t xml:space="preserve">Les instants de transmission de la liaison descendante et de la liaison montante sont alignés avec la trame au point de référence de synchronisation temporelle (RP) de la liaison montante. Pour tenir compte des longs temps de propagation dans le NTN, les relations temporelles sont renforcées par deux décalages de planification </w:t>
      </w:r>
      <m:oMath>
        <m:sSub>
          <m:sSubPr>
            <m:ctrlPr>
              <w:rPr>
                <w:rFonts w:ascii="Cambria Math" w:hAnsi="Cambria Math"/>
                <w:i/>
                <w:lang w:val="fr-FR" w:eastAsia="en-GB"/>
              </w:rPr>
            </m:ctrlPr>
          </m:sSubPr>
          <m:e>
            <m:r>
              <w:rPr>
                <w:rFonts w:ascii="Cambria Math" w:hAnsi="Cambria Math"/>
                <w:lang w:val="fr-FR" w:eastAsia="en-GB"/>
              </w:rPr>
              <m:t>K</m:t>
            </m:r>
          </m:e>
          <m:sub>
            <m:r>
              <w:rPr>
                <w:rFonts w:ascii="Cambria Math" w:hAnsi="Cambria Math"/>
                <w:lang w:val="fr-FR" w:eastAsia="en-GB"/>
              </w:rPr>
              <m:t>offset</m:t>
            </m:r>
          </m:sub>
        </m:sSub>
      </m:oMath>
      <w:r w:rsidRPr="00AC4CA5">
        <w:rPr>
          <w:lang w:val="fr-FR"/>
        </w:rPr>
        <w:t xml:space="preserve">et </w:t>
      </w:r>
      <m:oMath>
        <m:sSub>
          <m:sSubPr>
            <m:ctrlPr>
              <w:rPr>
                <w:rFonts w:ascii="Cambria Math" w:hAnsi="Cambria Math"/>
                <w:i/>
                <w:lang w:val="fr-FR" w:eastAsia="en-GB"/>
              </w:rPr>
            </m:ctrlPr>
          </m:sSubPr>
          <m:e>
            <m:r>
              <w:rPr>
                <w:rFonts w:ascii="Cambria Math" w:hAnsi="Cambria Math"/>
                <w:lang w:val="fr-FR" w:eastAsia="en-GB"/>
              </w:rPr>
              <m:t>K</m:t>
            </m:r>
          </m:e>
          <m:sub>
            <m:r>
              <w:rPr>
                <w:rFonts w:ascii="Cambria Math" w:hAnsi="Cambria Math"/>
                <w:lang w:val="fr-FR" w:eastAsia="en-GB"/>
              </w:rPr>
              <m:t>mac</m:t>
            </m:r>
          </m:sub>
        </m:sSub>
      </m:oMath>
      <w:r w:rsidRPr="00AC4CA5">
        <w:rPr>
          <w:lang w:val="fr-FR"/>
        </w:rPr>
        <w:t>, comme l</w:t>
      </w:r>
      <w:r w:rsidR="00AC4CA5">
        <w:rPr>
          <w:lang w:val="fr-FR"/>
        </w:rPr>
        <w:t>'</w:t>
      </w:r>
      <w:r w:rsidRPr="00AC4CA5">
        <w:rPr>
          <w:lang w:val="fr-FR"/>
        </w:rPr>
        <w:t>illustre la Fig. 5</w:t>
      </w:r>
      <w:r w:rsidR="003D4597" w:rsidRPr="00AC4CA5">
        <w:rPr>
          <w:lang w:val="fr-FR"/>
        </w:rPr>
        <w:t>.</w:t>
      </w:r>
    </w:p>
    <w:p w14:paraId="37F50495" w14:textId="77777777" w:rsidR="00650DF0" w:rsidRPr="00AC4CA5" w:rsidRDefault="00650DF0" w:rsidP="0075039F">
      <w:pPr>
        <w:pStyle w:val="FigureNo"/>
        <w:rPr>
          <w:lang w:val="fr-FR"/>
        </w:rPr>
      </w:pPr>
      <w:r w:rsidRPr="00AC4CA5">
        <w:rPr>
          <w:lang w:val="fr-FR"/>
        </w:rPr>
        <w:lastRenderedPageBreak/>
        <w:t>Figure 5</w:t>
      </w:r>
    </w:p>
    <w:p w14:paraId="4DBD9322" w14:textId="77777777" w:rsidR="00650DF0" w:rsidRPr="00AC4CA5" w:rsidRDefault="00650DF0" w:rsidP="0075039F">
      <w:pPr>
        <w:pStyle w:val="Figuretitle"/>
        <w:rPr>
          <w:lang w:val="fr-FR"/>
        </w:rPr>
      </w:pPr>
      <w:r w:rsidRPr="00AC4CA5">
        <w:rPr>
          <w:lang w:val="fr-FR"/>
        </w:rPr>
        <w:t>Paramètres de relation temporelle</w:t>
      </w:r>
    </w:p>
    <w:p w14:paraId="7CC2525E" w14:textId="77777777" w:rsidR="00650DF0" w:rsidRPr="00AC4CA5" w:rsidRDefault="00650DF0" w:rsidP="0075039F">
      <w:pPr>
        <w:pStyle w:val="Figure"/>
        <w:rPr>
          <w:lang w:val="fr-FR"/>
        </w:rPr>
      </w:pPr>
      <w:r w:rsidRPr="00AC4CA5">
        <w:rPr>
          <w:noProof/>
          <w:lang w:val="fr-FR"/>
        </w:rPr>
        <w:drawing>
          <wp:inline distT="0" distB="0" distL="0" distR="0" wp14:anchorId="29121E91" wp14:editId="49D3BDBD">
            <wp:extent cx="5202936" cy="4312920"/>
            <wp:effectExtent l="0" t="0" r="0" b="0"/>
            <wp:docPr id="343716879" name="Picture 5" descr="La Figure 5 montre les Paramètres de relation temporel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16879" name="Picture 5" descr="La Figure 5 montre les Paramètres de relation temporelle&#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02936" cy="4312920"/>
                    </a:xfrm>
                    <a:prstGeom prst="rect">
                      <a:avLst/>
                    </a:prstGeom>
                  </pic:spPr>
                </pic:pic>
              </a:graphicData>
            </a:graphic>
          </wp:inline>
        </w:drawing>
      </w:r>
    </w:p>
    <w:p w14:paraId="45DEEA3E" w14:textId="68E45E69" w:rsidR="00650DF0" w:rsidRPr="00AC4CA5" w:rsidRDefault="00650DF0" w:rsidP="0075039F">
      <w:pPr>
        <w:pStyle w:val="Normalaftertitle"/>
        <w:rPr>
          <w:lang w:val="fr-FR"/>
        </w:rPr>
      </w:pPr>
      <w:r w:rsidRPr="00AC4CA5">
        <w:rPr>
          <w:lang w:val="fr-FR"/>
        </w:rPr>
        <w:t>La transmission segmentée en liaison montante est prise en charge pour la transmission en liaison montante avec répétitions. L</w:t>
      </w:r>
      <w:r w:rsidR="00AC4CA5">
        <w:rPr>
          <w:lang w:val="fr-FR"/>
        </w:rPr>
        <w:t>'</w:t>
      </w:r>
      <w:r w:rsidRPr="00AC4CA5">
        <w:rPr>
          <w:lang w:val="fr-FR"/>
        </w:rPr>
        <w:t>UE doit appliquer une précompensation d</w:t>
      </w:r>
      <w:r w:rsidR="00AC4CA5">
        <w:rPr>
          <w:lang w:val="fr-FR"/>
        </w:rPr>
        <w:t>'</w:t>
      </w:r>
      <w:r w:rsidRPr="00AC4CA5">
        <w:rPr>
          <w:lang w:val="fr-FR"/>
        </w:rPr>
        <w:t>UE pour chaque segment de transmission UL de PUSCH/PUCCH/PRACH pour les UE BL et les UE en zone de couverture améliorée et de PUSCH/PRACH à bande étroite (NPUSCH/NPRACH) pour le NB-IoT d</w:t>
      </w:r>
      <w:r w:rsidR="00AC4CA5">
        <w:rPr>
          <w:lang w:val="fr-FR"/>
        </w:rPr>
        <w:t>'</w:t>
      </w:r>
      <w:r w:rsidRPr="00AC4CA5">
        <w:rPr>
          <w:lang w:val="fr-FR"/>
        </w:rPr>
        <w:t>un segment au segment suivant. La configuration de segment de transmission en liaison montante est indiquée sur le bloc SIB pour l</w:t>
      </w:r>
      <w:r w:rsidR="00AC4CA5">
        <w:rPr>
          <w:lang w:val="fr-FR"/>
        </w:rPr>
        <w:t>'</w:t>
      </w:r>
      <w:r w:rsidRPr="00AC4CA5">
        <w:rPr>
          <w:lang w:val="fr-FR"/>
        </w:rPr>
        <w:t>accès initial et peut être reconfigurée par la signalisation RRC.</w:t>
      </w:r>
    </w:p>
    <w:p w14:paraId="13CD1D60" w14:textId="4E93A899" w:rsidR="00650DF0" w:rsidRPr="00AC4CA5" w:rsidRDefault="00650DF0" w:rsidP="0075039F">
      <w:pPr>
        <w:pStyle w:val="Heading3"/>
        <w:rPr>
          <w:lang w:val="fr-FR"/>
        </w:rPr>
      </w:pPr>
      <w:bookmarkStart w:id="27" w:name="_Toc195183164"/>
      <w:r w:rsidRPr="00AC4CA5">
        <w:rPr>
          <w:lang w:val="fr-FR"/>
        </w:rPr>
        <w:t>1.2.3</w:t>
      </w:r>
      <w:r w:rsidRPr="00AC4CA5">
        <w:rPr>
          <w:lang w:val="fr-FR"/>
        </w:rPr>
        <w:tab/>
        <w:t>Couverture discontinue et informations d</w:t>
      </w:r>
      <w:r w:rsidR="00AC4CA5">
        <w:rPr>
          <w:lang w:val="fr-FR"/>
        </w:rPr>
        <w:t>'</w:t>
      </w:r>
      <w:r w:rsidRPr="00AC4CA5">
        <w:rPr>
          <w:lang w:val="fr-FR"/>
        </w:rPr>
        <w:t>assistance</w:t>
      </w:r>
      <w:bookmarkEnd w:id="27"/>
    </w:p>
    <w:p w14:paraId="3EEC9EFA" w14:textId="2CC917B8" w:rsidR="00650DF0" w:rsidRPr="00AC4CA5" w:rsidRDefault="00650DF0" w:rsidP="00650DF0">
      <w:pPr>
        <w:rPr>
          <w:lang w:val="fr-FR"/>
        </w:rPr>
      </w:pPr>
      <w:r w:rsidRPr="00AC4CA5">
        <w:rPr>
          <w:lang w:val="fr-FR"/>
        </w:rPr>
        <w:t>Lorsqu</w:t>
      </w:r>
      <w:r w:rsidR="00AC4CA5">
        <w:rPr>
          <w:lang w:val="fr-FR"/>
        </w:rPr>
        <w:t>'</w:t>
      </w:r>
      <w:r w:rsidRPr="00AC4CA5">
        <w:rPr>
          <w:lang w:val="fr-FR"/>
        </w:rPr>
        <w:t>un satellite se déplace sur une orbite donnée, par exemple dans le cas d</w:t>
      </w:r>
      <w:r w:rsidR="00AC4CA5">
        <w:rPr>
          <w:lang w:val="fr-FR"/>
        </w:rPr>
        <w:t>'</w:t>
      </w:r>
      <w:r w:rsidRPr="00AC4CA5">
        <w:rPr>
          <w:lang w:val="fr-FR"/>
        </w:rPr>
        <w:t>un satellite non OSG, la zone de couverture du ou des faisceaux du satellite peut se déplacer et couvrir différentes parties d</w:t>
      </w:r>
      <w:r w:rsidR="00AC4CA5">
        <w:rPr>
          <w:lang w:val="fr-FR"/>
        </w:rPr>
        <w:t>'</w:t>
      </w:r>
      <w:r w:rsidRPr="00AC4CA5">
        <w:rPr>
          <w:lang w:val="fr-FR"/>
        </w:rPr>
        <w:t xml:space="preserve">une zone géographique en raison du déplacement orbital. En conséquence, un UE situé dans la zone géographique concernée peut connaître une situation de couverture discontinue, en raison, par exemple, du déploiement de constellations de satellites peu denses. </w:t>
      </w:r>
    </w:p>
    <w:p w14:paraId="169BB204" w14:textId="03D62B87" w:rsidR="00650DF0" w:rsidRPr="00AC4CA5" w:rsidRDefault="00650DF0" w:rsidP="00650DF0">
      <w:pPr>
        <w:rPr>
          <w:lang w:val="fr-FR"/>
        </w:rPr>
      </w:pPr>
      <w:r w:rsidRPr="00AC4CA5">
        <w:rPr>
          <w:lang w:val="fr-FR"/>
        </w:rPr>
        <w:t>Le réseau peut diffuser des informations d</w:t>
      </w:r>
      <w:r w:rsidR="00AC4CA5">
        <w:rPr>
          <w:lang w:val="fr-FR"/>
        </w:rPr>
        <w:t>'</w:t>
      </w:r>
      <w:r w:rsidRPr="00AC4CA5">
        <w:rPr>
          <w:lang w:val="fr-FR"/>
        </w:rPr>
        <w:t>assistance relatives au satellite de desserte et à d</w:t>
      </w:r>
      <w:r w:rsidR="00AC4CA5">
        <w:rPr>
          <w:lang w:val="fr-FR"/>
        </w:rPr>
        <w:t>'</w:t>
      </w:r>
      <w:r w:rsidRPr="00AC4CA5">
        <w:rPr>
          <w:lang w:val="fr-FR"/>
        </w:rPr>
        <w:t>autres satellites de la constellation pour permettre aux UE de prédire les périodes de survol des satellites et d</w:t>
      </w:r>
      <w:r w:rsidR="00AC4CA5">
        <w:rPr>
          <w:lang w:val="fr-FR"/>
        </w:rPr>
        <w:t>'</w:t>
      </w:r>
      <w:r w:rsidRPr="00AC4CA5">
        <w:rPr>
          <w:lang w:val="fr-FR"/>
        </w:rPr>
        <w:t>économiser de l</w:t>
      </w:r>
      <w:r w:rsidR="00AC4CA5">
        <w:rPr>
          <w:lang w:val="fr-FR"/>
        </w:rPr>
        <w:t>'</w:t>
      </w:r>
      <w:r w:rsidRPr="00AC4CA5">
        <w:rPr>
          <w:lang w:val="fr-FR"/>
        </w:rPr>
        <w:t>énergie pendant les périodes d</w:t>
      </w:r>
      <w:r w:rsidR="00AC4CA5">
        <w:rPr>
          <w:lang w:val="fr-FR"/>
        </w:rPr>
        <w:t>'</w:t>
      </w:r>
      <w:r w:rsidRPr="00AC4CA5">
        <w:rPr>
          <w:lang w:val="fr-FR"/>
        </w:rPr>
        <w:t>absence de couverture. Les informations d</w:t>
      </w:r>
      <w:r w:rsidR="00AC4CA5">
        <w:rPr>
          <w:lang w:val="fr-FR"/>
        </w:rPr>
        <w:t>'</w:t>
      </w:r>
      <w:r w:rsidRPr="00AC4CA5">
        <w:rPr>
          <w:lang w:val="fr-FR"/>
        </w:rPr>
        <w:t>assistance diffusées comprennent des éléments d</w:t>
      </w:r>
      <w:r w:rsidR="00AC4CA5">
        <w:rPr>
          <w:lang w:val="fr-FR"/>
        </w:rPr>
        <w:t>'</w:t>
      </w:r>
      <w:r w:rsidRPr="00AC4CA5">
        <w:rPr>
          <w:lang w:val="fr-FR"/>
        </w:rPr>
        <w:t>éphémérides SGP4 fondés sur les normes du secteur relatives aux ensembles de paramètres orbitaux à deux lignes (TLE). Des informations d</w:t>
      </w:r>
      <w:r w:rsidR="00AC4CA5">
        <w:rPr>
          <w:lang w:val="fr-FR"/>
        </w:rPr>
        <w:t>'</w:t>
      </w:r>
      <w:r w:rsidRPr="00AC4CA5">
        <w:rPr>
          <w:lang w:val="fr-FR"/>
        </w:rPr>
        <w:t>assistance supplémentaires, telles que les paramètres d</w:t>
      </w:r>
      <w:r w:rsidR="00AC4CA5">
        <w:rPr>
          <w:lang w:val="fr-FR"/>
        </w:rPr>
        <w:t>'</w:t>
      </w:r>
      <w:r w:rsidRPr="00AC4CA5">
        <w:rPr>
          <w:lang w:val="fr-FR"/>
        </w:rPr>
        <w:t>empreinte de couverture et le rayon des cellules, peuvent éventuellement aussi être diffusées par le réseau.</w:t>
      </w:r>
    </w:p>
    <w:p w14:paraId="6E090B15" w14:textId="42E95CEB" w:rsidR="00650DF0" w:rsidRPr="00AC4CA5" w:rsidRDefault="00650DF0" w:rsidP="00650DF0">
      <w:pPr>
        <w:rPr>
          <w:lang w:val="fr-FR"/>
        </w:rPr>
      </w:pPr>
      <w:r w:rsidRPr="00AC4CA5">
        <w:rPr>
          <w:lang w:val="fr-FR"/>
        </w:rPr>
        <w:t>Il appartient à l</w:t>
      </w:r>
      <w:r w:rsidR="00AC4CA5">
        <w:rPr>
          <w:lang w:val="fr-FR"/>
        </w:rPr>
        <w:t>'</w:t>
      </w:r>
      <w:r w:rsidRPr="00AC4CA5">
        <w:rPr>
          <w:lang w:val="fr-FR"/>
        </w:rPr>
        <w:t>UE de prédire les périodes sans couverture et avec couverture. En l</w:t>
      </w:r>
      <w:r w:rsidR="00AC4CA5">
        <w:rPr>
          <w:lang w:val="fr-FR"/>
        </w:rPr>
        <w:t>'</w:t>
      </w:r>
      <w:r w:rsidRPr="00AC4CA5">
        <w:rPr>
          <w:lang w:val="fr-FR"/>
        </w:rPr>
        <w:t>absence de couverture, l</w:t>
      </w:r>
      <w:r w:rsidR="00AC4CA5">
        <w:rPr>
          <w:lang w:val="fr-FR"/>
        </w:rPr>
        <w:t>'</w:t>
      </w:r>
      <w:r w:rsidRPr="00AC4CA5">
        <w:rPr>
          <w:lang w:val="fr-FR"/>
        </w:rPr>
        <w:t>UE n</w:t>
      </w:r>
      <w:r w:rsidR="00AC4CA5">
        <w:rPr>
          <w:lang w:val="fr-FR"/>
        </w:rPr>
        <w:t>'</w:t>
      </w:r>
      <w:r w:rsidRPr="00AC4CA5">
        <w:rPr>
          <w:lang w:val="fr-FR"/>
        </w:rPr>
        <w:t>est pas tenu d</w:t>
      </w:r>
      <w:r w:rsidR="00AC4CA5">
        <w:rPr>
          <w:lang w:val="fr-FR"/>
        </w:rPr>
        <w:t>'</w:t>
      </w:r>
      <w:r w:rsidRPr="00AC4CA5">
        <w:rPr>
          <w:lang w:val="fr-FR"/>
        </w:rPr>
        <w:t>exécuter des fonctions de strate d</w:t>
      </w:r>
      <w:r w:rsidR="00AC4CA5">
        <w:rPr>
          <w:lang w:val="fr-FR"/>
        </w:rPr>
        <w:t>'</w:t>
      </w:r>
      <w:r w:rsidRPr="00AC4CA5">
        <w:rPr>
          <w:lang w:val="fr-FR"/>
        </w:rPr>
        <w:t>accès (AS).</w:t>
      </w:r>
    </w:p>
    <w:p w14:paraId="6BFB1757" w14:textId="571D2A3E" w:rsidR="00650DF0" w:rsidRPr="00AC4CA5" w:rsidRDefault="00650DF0" w:rsidP="00650DF0">
      <w:pPr>
        <w:rPr>
          <w:lang w:val="fr-FR"/>
        </w:rPr>
      </w:pPr>
      <w:r w:rsidRPr="00AC4CA5">
        <w:rPr>
          <w:lang w:val="fr-FR"/>
        </w:rPr>
        <w:lastRenderedPageBreak/>
        <w:t>Dans le réseau central, la couverture discontinue est gérée au moyen d</w:t>
      </w:r>
      <w:r w:rsidR="00AC4CA5">
        <w:rPr>
          <w:lang w:val="fr-FR"/>
        </w:rPr>
        <w:t>'</w:t>
      </w:r>
      <w:r w:rsidRPr="00AC4CA5">
        <w:rPr>
          <w:lang w:val="fr-FR"/>
        </w:rPr>
        <w:t>une configuration de l</w:t>
      </w:r>
      <w:r w:rsidR="00AC4CA5">
        <w:rPr>
          <w:lang w:val="fr-FR"/>
        </w:rPr>
        <w:t>'</w:t>
      </w:r>
      <w:r w:rsidRPr="00AC4CA5">
        <w:rPr>
          <w:lang w:val="fr-FR"/>
        </w:rPr>
        <w:t>entité de gestion de la mobilité (MME) spécifique à la zone de poursuite ou à la technologie RAT de sorte que l</w:t>
      </w:r>
      <w:r w:rsidR="00AC4CA5">
        <w:rPr>
          <w:lang w:val="fr-FR"/>
        </w:rPr>
        <w:t>'</w:t>
      </w:r>
      <w:r w:rsidRPr="00AC4CA5">
        <w:rPr>
          <w:lang w:val="fr-FR"/>
        </w:rPr>
        <w:t>entité MME peut, grâce aux fonctionnalités existantes (à savoir le temporisateur de mise à jour de la zone de poursuite (TAU) périodique, le temporisateur de joignabilité de terminal, le temporisateur de détachement implicite et la communication à latence élevée), s</w:t>
      </w:r>
      <w:r w:rsidR="00AC4CA5">
        <w:rPr>
          <w:lang w:val="fr-FR"/>
        </w:rPr>
        <w:t>'</w:t>
      </w:r>
      <w:r w:rsidRPr="00AC4CA5">
        <w:rPr>
          <w:lang w:val="fr-FR"/>
        </w:rPr>
        <w:t>assurer que, lorsque l</w:t>
      </w:r>
      <w:r w:rsidR="00AC4CA5">
        <w:rPr>
          <w:lang w:val="fr-FR"/>
        </w:rPr>
        <w:t>'</w:t>
      </w:r>
      <w:r w:rsidRPr="00AC4CA5">
        <w:rPr>
          <w:lang w:val="fr-FR"/>
        </w:rPr>
        <w:t>UE est injoignable, a) l</w:t>
      </w:r>
      <w:r w:rsidR="00AC4CA5">
        <w:rPr>
          <w:lang w:val="fr-FR"/>
        </w:rPr>
        <w:t>'</w:t>
      </w:r>
      <w:r w:rsidRPr="00AC4CA5">
        <w:rPr>
          <w:lang w:val="fr-FR"/>
        </w:rPr>
        <w:t>UE ne déclenche pas de transaction NAS ou ne se détache pas du réseau; et b) les données à destination du terminal mobile destinées à l</w:t>
      </w:r>
      <w:r w:rsidR="00AC4CA5">
        <w:rPr>
          <w:lang w:val="fr-FR"/>
        </w:rPr>
        <w:t>'</w:t>
      </w:r>
      <w:r w:rsidRPr="00AC4CA5">
        <w:rPr>
          <w:lang w:val="fr-FR"/>
        </w:rPr>
        <w:t>UE peuvent être stockées dans le réseau.</w:t>
      </w:r>
    </w:p>
    <w:p w14:paraId="1ABB6868" w14:textId="77777777" w:rsidR="00650DF0" w:rsidRPr="00AC4CA5" w:rsidRDefault="00650DF0" w:rsidP="0075039F">
      <w:pPr>
        <w:pStyle w:val="Heading3"/>
        <w:rPr>
          <w:lang w:val="fr-FR"/>
        </w:rPr>
      </w:pPr>
      <w:bookmarkStart w:id="28" w:name="_Toc195183165"/>
      <w:r w:rsidRPr="00AC4CA5">
        <w:rPr>
          <w:lang w:val="fr-FR"/>
        </w:rPr>
        <w:t>1.2.4</w:t>
      </w:r>
      <w:r w:rsidRPr="00AC4CA5">
        <w:rPr>
          <w:lang w:val="fr-FR"/>
        </w:rPr>
        <w:tab/>
        <w:t>Gestion de la mobilité</w:t>
      </w:r>
      <w:bookmarkEnd w:id="28"/>
    </w:p>
    <w:p w14:paraId="22A124BE" w14:textId="496DEDFB" w:rsidR="00650DF0" w:rsidRPr="00AC4CA5" w:rsidRDefault="00650DF0" w:rsidP="00650DF0">
      <w:pPr>
        <w:rPr>
          <w:lang w:val="fr-FR"/>
        </w:rPr>
      </w:pPr>
      <w:r w:rsidRPr="00AC4CA5">
        <w:rPr>
          <w:lang w:val="fr-FR"/>
        </w:rPr>
        <w:t>Le réseau peut diffuser plus d</w:t>
      </w:r>
      <w:r w:rsidR="00AC4CA5">
        <w:rPr>
          <w:lang w:val="fr-FR"/>
        </w:rPr>
        <w:t>'</w:t>
      </w:r>
      <w:r w:rsidRPr="00AC4CA5">
        <w:rPr>
          <w:lang w:val="fr-FR"/>
        </w:rPr>
        <w:t>un code de zone de poursuite (TAC) par RMTP dans une cellule afin de réduire la charge de signalisation en bordure de cellule dans le NTN, en particulier pour la couverture de cellules mobiles par rapport à la Terre. La couche AS indique à la couche NAS tous les</w:t>
      </w:r>
      <w:r w:rsidR="003A42FC" w:rsidRPr="00AC4CA5">
        <w:rPr>
          <w:lang w:val="fr-FR"/>
        </w:rPr>
        <w:t> </w:t>
      </w:r>
      <w:r w:rsidRPr="00AC4CA5">
        <w:rPr>
          <w:lang w:val="fr-FR"/>
        </w:rPr>
        <w:t>TAC reçus pour le RMTP sélectionné. Le réseau peut mettre à jour les UE lors du retrait d</w:t>
      </w:r>
      <w:r w:rsidR="00AC4CA5">
        <w:rPr>
          <w:lang w:val="fr-FR"/>
        </w:rPr>
        <w:t>'</w:t>
      </w:r>
      <w:r w:rsidRPr="00AC4CA5">
        <w:rPr>
          <w:lang w:val="fr-FR"/>
        </w:rPr>
        <w:t>un</w:t>
      </w:r>
      <w:r w:rsidR="003A42FC" w:rsidRPr="00AC4CA5">
        <w:rPr>
          <w:lang w:val="fr-FR"/>
        </w:rPr>
        <w:t> </w:t>
      </w:r>
      <w:r w:rsidRPr="00AC4CA5">
        <w:rPr>
          <w:lang w:val="fr-FR"/>
        </w:rPr>
        <w:t>TAC. Les UE peuvent également vérifier si un code TAC a été retiré des codes TAC diffusés par le réseau.</w:t>
      </w:r>
    </w:p>
    <w:p w14:paraId="1B0B4107" w14:textId="7717C56F" w:rsidR="00650DF0" w:rsidRPr="00AC4CA5" w:rsidRDefault="00650DF0" w:rsidP="00650DF0">
      <w:pPr>
        <w:rPr>
          <w:lang w:val="fr-FR"/>
        </w:rPr>
      </w:pPr>
      <w:r w:rsidRPr="00AC4CA5">
        <w:rPr>
          <w:lang w:val="fr-FR"/>
        </w:rPr>
        <w:t>Au niveau de la couche NAS, l</w:t>
      </w:r>
      <w:r w:rsidR="00AC4CA5">
        <w:rPr>
          <w:lang w:val="fr-FR"/>
        </w:rPr>
        <w:t>'</w:t>
      </w:r>
      <w:r w:rsidRPr="00AC4CA5">
        <w:rPr>
          <w:lang w:val="fr-FR"/>
        </w:rPr>
        <w:t>UE n</w:t>
      </w:r>
      <w:r w:rsidR="00AC4CA5">
        <w:rPr>
          <w:lang w:val="fr-FR"/>
        </w:rPr>
        <w:t>'</w:t>
      </w:r>
      <w:r w:rsidRPr="00AC4CA5">
        <w:rPr>
          <w:lang w:val="fr-FR"/>
        </w:rPr>
        <w:t>a pas besoin de déclencher une mise à jour de zone de poursuite pour des raisons de mobilité si l</w:t>
      </w:r>
      <w:r w:rsidR="00AC4CA5">
        <w:rPr>
          <w:lang w:val="fr-FR"/>
        </w:rPr>
        <w:t>'</w:t>
      </w:r>
      <w:r w:rsidRPr="00AC4CA5">
        <w:rPr>
          <w:lang w:val="fr-FR"/>
        </w:rPr>
        <w:t>un des TAC diffusés dans la cellule où il est situé fait partie de la liste des zones de poursuite de l</w:t>
      </w:r>
      <w:r w:rsidR="00AC4CA5">
        <w:rPr>
          <w:lang w:val="fr-FR"/>
        </w:rPr>
        <w:t>'</w:t>
      </w:r>
      <w:r w:rsidRPr="00AC4CA5">
        <w:rPr>
          <w:lang w:val="fr-FR"/>
        </w:rPr>
        <w:t>UE.</w:t>
      </w:r>
    </w:p>
    <w:p w14:paraId="19CA5F45" w14:textId="257ACDDD" w:rsidR="00650DF0" w:rsidRPr="00AC4CA5" w:rsidRDefault="00650DF0" w:rsidP="00650DF0">
      <w:pPr>
        <w:rPr>
          <w:lang w:val="fr-FR"/>
        </w:rPr>
      </w:pPr>
      <w:r w:rsidRPr="00AC4CA5">
        <w:rPr>
          <w:lang w:val="fr-FR"/>
        </w:rPr>
        <w:t>Dans le cas de cellules quasi fixes par rapport à la Terre, le réseau peut diffuser des informations temporelles concernant le moment où la cellule va cesser de desservir la zone. L</w:t>
      </w:r>
      <w:r w:rsidR="00AC4CA5">
        <w:rPr>
          <w:lang w:val="fr-FR"/>
        </w:rPr>
        <w:t>'</w:t>
      </w:r>
      <w:r w:rsidRPr="00AC4CA5">
        <w:rPr>
          <w:lang w:val="fr-FR"/>
        </w:rPr>
        <w:t>UE peut les utiliser pour commencer d</w:t>
      </w:r>
      <w:r w:rsidR="00AC4CA5">
        <w:rPr>
          <w:lang w:val="fr-FR"/>
        </w:rPr>
        <w:t>'</w:t>
      </w:r>
      <w:r w:rsidRPr="00AC4CA5">
        <w:rPr>
          <w:lang w:val="fr-FR"/>
        </w:rPr>
        <w:t>effectuer des mesures sur les cellules voisines avant le moment de fin de diffusion de la cellule de desserte, le début exact des mesures dépendant de l</w:t>
      </w:r>
      <w:r w:rsidR="00AC4CA5">
        <w:rPr>
          <w:lang w:val="fr-FR"/>
        </w:rPr>
        <w:t>'</w:t>
      </w:r>
      <w:r w:rsidRPr="00AC4CA5">
        <w:rPr>
          <w:lang w:val="fr-FR"/>
        </w:rPr>
        <w:t>UE.</w:t>
      </w:r>
    </w:p>
    <w:p w14:paraId="03B5969D" w14:textId="4E41DA7D" w:rsidR="00650DF0" w:rsidRPr="00AC4CA5" w:rsidRDefault="00650DF0" w:rsidP="00650DF0">
      <w:pPr>
        <w:rPr>
          <w:lang w:val="fr-FR"/>
        </w:rPr>
      </w:pPr>
      <w:r w:rsidRPr="00AC4CA5">
        <w:rPr>
          <w:lang w:val="fr-FR"/>
        </w:rPr>
        <w:t>Le NTN prend en charge les pannes de liaison radioélectrique et le rétablissement de la connexion</w:t>
      </w:r>
      <w:r w:rsidR="003A42FC" w:rsidRPr="00AC4CA5">
        <w:rPr>
          <w:lang w:val="fr-FR"/>
        </w:rPr>
        <w:t> </w:t>
      </w:r>
      <w:r w:rsidRPr="00AC4CA5">
        <w:rPr>
          <w:lang w:val="fr-FR"/>
        </w:rPr>
        <w:t>RRC. Pour assurer la mobilité dans le NTN, le réseau fournit les paramètres de satellite de la cellule de cible, qui sont nécessaires pour accéder à la cellule de NTN dans la commande de transfert intercellulaire. Le transfert conditionnel est pris en charge pour les UE BL et les UE en zone de couverture améliorée.</w:t>
      </w:r>
    </w:p>
    <w:p w14:paraId="685FAF84" w14:textId="635A81C5" w:rsidR="00650DF0" w:rsidRPr="00AC4CA5" w:rsidRDefault="00650DF0" w:rsidP="00650DF0">
      <w:pPr>
        <w:rPr>
          <w:lang w:val="fr-FR"/>
        </w:rPr>
      </w:pPr>
      <w:r w:rsidRPr="00AC4CA5">
        <w:rPr>
          <w:lang w:val="fr-FR"/>
        </w:rPr>
        <w:t>Différents types de technologies RAT sont ajoutés, qui permettent au réseau central d</w:t>
      </w:r>
      <w:r w:rsidR="00AC4CA5">
        <w:rPr>
          <w:lang w:val="fr-FR"/>
        </w:rPr>
        <w:t>'</w:t>
      </w:r>
      <w:r w:rsidRPr="00AC4CA5">
        <w:rPr>
          <w:lang w:val="fr-FR"/>
        </w:rPr>
        <w:t>établir une distinction entre les accès de Terre existants et les nouveaux accès autres que de Terre ainsi que, parmi les accès autres que de Terre, entre les différents types de constellations de satellites (LEO, MEO, GEO, et autres (OTHERAT)) et les différents types d</w:t>
      </w:r>
      <w:r w:rsidR="00AC4CA5">
        <w:rPr>
          <w:lang w:val="fr-FR"/>
        </w:rPr>
        <w:t>'</w:t>
      </w:r>
      <w:r w:rsidRPr="00AC4CA5">
        <w:rPr>
          <w:lang w:val="fr-FR"/>
        </w:rPr>
        <w:t>accès radioélectrique (c</w:t>
      </w:r>
      <w:r w:rsidR="00AC4CA5">
        <w:rPr>
          <w:lang w:val="fr-FR"/>
        </w:rPr>
        <w:t>'</w:t>
      </w:r>
      <w:r w:rsidRPr="00AC4CA5">
        <w:rPr>
          <w:lang w:val="fr-FR"/>
        </w:rPr>
        <w:t>est</w:t>
      </w:r>
      <w:r w:rsidRPr="00AC4CA5">
        <w:rPr>
          <w:lang w:val="fr-FR"/>
        </w:rPr>
        <w:noBreakHyphen/>
        <w:t>à</w:t>
      </w:r>
      <w:r w:rsidRPr="00AC4CA5">
        <w:rPr>
          <w:lang w:val="fr-FR"/>
        </w:rPr>
        <w:noBreakHyphen/>
        <w:t>dire</w:t>
      </w:r>
      <w:r w:rsidR="003A42FC" w:rsidRPr="00AC4CA5">
        <w:rPr>
          <w:lang w:val="fr-FR"/>
        </w:rPr>
        <w:t> </w:t>
      </w:r>
      <w:r w:rsidRPr="00AC4CA5">
        <w:rPr>
          <w:lang w:val="fr-FR"/>
        </w:rPr>
        <w:t>WB</w:t>
      </w:r>
      <w:r w:rsidRPr="00AC4CA5">
        <w:rPr>
          <w:lang w:val="fr-FR"/>
        </w:rPr>
        <w:noBreakHyphen/>
        <w:t>EUTRAN, NB-IoT et LTE-M). Cela permet aux nœuds du réseau central et au serveur d</w:t>
      </w:r>
      <w:r w:rsidR="00AC4CA5">
        <w:rPr>
          <w:lang w:val="fr-FR"/>
        </w:rPr>
        <w:t>'</w:t>
      </w:r>
      <w:r w:rsidRPr="00AC4CA5">
        <w:rPr>
          <w:lang w:val="fr-FR"/>
        </w:rPr>
        <w:t>abonné résidentiel (HSS) d</w:t>
      </w:r>
      <w:r w:rsidR="00AC4CA5">
        <w:rPr>
          <w:lang w:val="fr-FR"/>
        </w:rPr>
        <w:t>'</w:t>
      </w:r>
      <w:r w:rsidRPr="00AC4CA5">
        <w:rPr>
          <w:lang w:val="fr-FR"/>
        </w:rPr>
        <w:t>identifier l</w:t>
      </w:r>
      <w:r w:rsidR="00AC4CA5">
        <w:rPr>
          <w:lang w:val="fr-FR"/>
        </w:rPr>
        <w:t>'</w:t>
      </w:r>
      <w:r w:rsidRPr="00AC4CA5">
        <w:rPr>
          <w:lang w:val="fr-FR"/>
        </w:rPr>
        <w:t>accès utilisé par un UE de manière à pouvoir ajuster leur comportement et celui de l</w:t>
      </w:r>
      <w:r w:rsidR="00AC4CA5">
        <w:rPr>
          <w:lang w:val="fr-FR"/>
        </w:rPr>
        <w:t>'</w:t>
      </w:r>
      <w:r w:rsidRPr="00AC4CA5">
        <w:rPr>
          <w:lang w:val="fr-FR"/>
        </w:rPr>
        <w:t>UE en conséquence (par exemple, réglage des temporisateurs de NAS, détermination et application de restrictions d</w:t>
      </w:r>
      <w:r w:rsidR="00AC4CA5">
        <w:rPr>
          <w:lang w:val="fr-FR"/>
        </w:rPr>
        <w:t>'</w:t>
      </w:r>
      <w:r w:rsidRPr="00AC4CA5">
        <w:rPr>
          <w:lang w:val="fr-FR"/>
        </w:rPr>
        <w:t>accès, etc.).</w:t>
      </w:r>
    </w:p>
    <w:p w14:paraId="39DD5AC8" w14:textId="77777777" w:rsidR="00650DF0" w:rsidRPr="00AC4CA5" w:rsidRDefault="00650DF0" w:rsidP="0075039F">
      <w:pPr>
        <w:pStyle w:val="Heading3"/>
        <w:rPr>
          <w:lang w:val="fr-FR"/>
        </w:rPr>
      </w:pPr>
      <w:bookmarkStart w:id="29" w:name="_Toc195183166"/>
      <w:r w:rsidRPr="00AC4CA5">
        <w:rPr>
          <w:lang w:val="fr-FR"/>
        </w:rPr>
        <w:t>1.2.5</w:t>
      </w:r>
      <w:r w:rsidRPr="00AC4CA5">
        <w:rPr>
          <w:lang w:val="fr-FR"/>
        </w:rPr>
        <w:tab/>
        <w:t>Basculement de liaison de connexion</w:t>
      </w:r>
      <w:bookmarkEnd w:id="29"/>
    </w:p>
    <w:p w14:paraId="7BF07FD9" w14:textId="584B77E8" w:rsidR="00650DF0" w:rsidRPr="00AC4CA5" w:rsidRDefault="00650DF0" w:rsidP="00650DF0">
      <w:pPr>
        <w:rPr>
          <w:lang w:val="fr-FR"/>
        </w:rPr>
      </w:pPr>
      <w:r w:rsidRPr="00AC4CA5">
        <w:rPr>
          <w:lang w:val="fr-FR"/>
        </w:rPr>
        <w:t>La fonction de commande de NTN détermine le moment où un basculement de liaison de connexion entre deux nœuds eNB est effectuée. Pour les UE BL et les UE en zone de couverture améliorée, le transfert du contexte du ou des UE affectés entre les deux nœuds eNB au moment du basculement de liaison de connexion est effectué au moyen d</w:t>
      </w:r>
      <w:r w:rsidR="00AC4CA5">
        <w:rPr>
          <w:lang w:val="fr-FR"/>
        </w:rPr>
        <w:t>'</w:t>
      </w:r>
      <w:r w:rsidRPr="00AC4CA5">
        <w:rPr>
          <w:lang w:val="fr-FR"/>
        </w:rPr>
        <w:t>un transfert de type S1 ou X2, et dépend de la mise en œuvre des nœuds eNB et des informations de configuration fournies aux nœuds eNB par la fonction de commande NTN.</w:t>
      </w:r>
    </w:p>
    <w:p w14:paraId="546595D3" w14:textId="77777777" w:rsidR="00650DF0" w:rsidRPr="00AC4CA5" w:rsidRDefault="00650DF0" w:rsidP="0075039F">
      <w:pPr>
        <w:pStyle w:val="Heading3"/>
        <w:rPr>
          <w:lang w:val="fr-FR"/>
        </w:rPr>
      </w:pPr>
      <w:bookmarkStart w:id="30" w:name="_Toc195183167"/>
      <w:r w:rsidRPr="00AC4CA5">
        <w:rPr>
          <w:lang w:val="fr-FR"/>
        </w:rPr>
        <w:t>1.2.6</w:t>
      </w:r>
      <w:r w:rsidRPr="00AC4CA5">
        <w:rPr>
          <w:lang w:val="fr-FR"/>
        </w:rPr>
        <w:tab/>
        <w:t>Aspects de signalisation des interfaces de réseau</w:t>
      </w:r>
      <w:bookmarkEnd w:id="30"/>
    </w:p>
    <w:p w14:paraId="5831B25E" w14:textId="092F590F" w:rsidR="00650DF0" w:rsidRPr="00AC4CA5" w:rsidRDefault="00650DF0" w:rsidP="00650DF0">
      <w:pPr>
        <w:rPr>
          <w:lang w:val="fr-FR"/>
        </w:rPr>
      </w:pPr>
      <w:r w:rsidRPr="00AC4CA5">
        <w:rPr>
          <w:lang w:val="fr-FR"/>
        </w:rPr>
        <w:t>L</w:t>
      </w:r>
      <w:r w:rsidR="00AC4CA5">
        <w:rPr>
          <w:lang w:val="fr-FR"/>
        </w:rPr>
        <w:t>'</w:t>
      </w:r>
      <w:r w:rsidRPr="00AC4CA5">
        <w:rPr>
          <w:lang w:val="fr-FR"/>
        </w:rPr>
        <w:t>identité de la cellule dans le réseau NTN correspond à une zone géographique fixe identifiée par un identificateur de cellule mappé, indépendamment de l</w:t>
      </w:r>
      <w:r w:rsidR="00AC4CA5">
        <w:rPr>
          <w:lang w:val="fr-FR"/>
        </w:rPr>
        <w:t>'</w:t>
      </w:r>
      <w:r w:rsidRPr="00AC4CA5">
        <w:rPr>
          <w:lang w:val="fr-FR"/>
        </w:rPr>
        <w:t>orbite de la charge utile de NTN ou du type de liaison de service. Pour un UE BL ou un UE en zone de couverture améliorée, l</w:t>
      </w:r>
      <w:r w:rsidR="00AC4CA5">
        <w:rPr>
          <w:lang w:val="fr-FR"/>
        </w:rPr>
        <w:t>'</w:t>
      </w:r>
      <w:r w:rsidRPr="00AC4CA5">
        <w:rPr>
          <w:lang w:val="fr-FR"/>
        </w:rPr>
        <w:t>identité de cellule incluse dans l</w:t>
      </w:r>
      <w:r w:rsidR="00AC4CA5">
        <w:rPr>
          <w:lang w:val="fr-FR"/>
        </w:rPr>
        <w:t>'</w:t>
      </w:r>
      <w:r w:rsidRPr="00AC4CA5">
        <w:rPr>
          <w:lang w:val="fr-FR"/>
        </w:rPr>
        <w:t>identification de la cible des messages de transfert permet d</w:t>
      </w:r>
      <w:r w:rsidR="00AC4CA5">
        <w:rPr>
          <w:lang w:val="fr-FR"/>
        </w:rPr>
        <w:t>'</w:t>
      </w:r>
      <w:r w:rsidRPr="00AC4CA5">
        <w:rPr>
          <w:lang w:val="fr-FR"/>
        </w:rPr>
        <w:t xml:space="preserve">identifier la bonne cellule </w:t>
      </w:r>
      <w:r w:rsidRPr="00AC4CA5">
        <w:rPr>
          <w:lang w:val="fr-FR"/>
        </w:rPr>
        <w:lastRenderedPageBreak/>
        <w:t>cible. Le mappage entre les identificateurs de cellule mappés et les zones géographiques est configuré dans le réseau RAN et le réseau central (par exemple préconfiguré en fonction de la politique de l</w:t>
      </w:r>
      <w:r w:rsidR="00AC4CA5">
        <w:rPr>
          <w:lang w:val="fr-FR"/>
        </w:rPr>
        <w:t>'</w:t>
      </w:r>
      <w:r w:rsidRPr="00AC4CA5">
        <w:rPr>
          <w:lang w:val="fr-FR"/>
        </w:rPr>
        <w:t>opérateur ou en fonction de la mise en œuvre). Pour un UE BL, un UE en zone de couverture améliorée ou un UE NB-IoT qui prend en charge le transfert de données S1-U ou l</w:t>
      </w:r>
      <w:r w:rsidR="00AC4CA5">
        <w:rPr>
          <w:lang w:val="fr-FR"/>
        </w:rPr>
        <w:t>'</w:t>
      </w:r>
      <w:r w:rsidRPr="00AC4CA5">
        <w:rPr>
          <w:lang w:val="fr-FR"/>
        </w:rPr>
        <w:t>optimisation du système évolué de commutation de paquets (EPS) de l</w:t>
      </w:r>
      <w:r w:rsidR="00AC4CA5">
        <w:rPr>
          <w:lang w:val="fr-FR"/>
        </w:rPr>
        <w:t>'</w:t>
      </w:r>
      <w:r w:rsidRPr="00AC4CA5">
        <w:rPr>
          <w:lang w:val="fr-FR"/>
        </w:rPr>
        <w:t>IoT cellulaire (CIoT) du plan utilisateur, le nœud eNB est chargé de construire l</w:t>
      </w:r>
      <w:r w:rsidR="00AC4CA5">
        <w:rPr>
          <w:lang w:val="fr-FR"/>
        </w:rPr>
        <w:t>'</w:t>
      </w:r>
      <w:r w:rsidRPr="00AC4CA5">
        <w:rPr>
          <w:lang w:val="fr-FR"/>
        </w:rPr>
        <w:t>identificateur de cellule mappé sur la base des informations d</w:t>
      </w:r>
      <w:r w:rsidR="00AC4CA5">
        <w:rPr>
          <w:lang w:val="fr-FR"/>
        </w:rPr>
        <w:t>'</w:t>
      </w:r>
      <w:r w:rsidRPr="00AC4CA5">
        <w:rPr>
          <w:lang w:val="fr-FR"/>
        </w:rPr>
        <w:t>emplacement de l</w:t>
      </w:r>
      <w:r w:rsidR="00AC4CA5">
        <w:rPr>
          <w:lang w:val="fr-FR"/>
        </w:rPr>
        <w:t>'</w:t>
      </w:r>
      <w:r w:rsidRPr="00AC4CA5">
        <w:rPr>
          <w:lang w:val="fr-FR"/>
        </w:rPr>
        <w:t>UE reçues en provenance de ce dernier, si elles sont disponibles. Les informations d</w:t>
      </w:r>
      <w:r w:rsidR="00AC4CA5">
        <w:rPr>
          <w:lang w:val="fr-FR"/>
        </w:rPr>
        <w:t>'</w:t>
      </w:r>
      <w:r w:rsidRPr="00AC4CA5">
        <w:rPr>
          <w:lang w:val="fr-FR"/>
        </w:rPr>
        <w:t>emplacement d</w:t>
      </w:r>
      <w:r w:rsidR="00AC4CA5">
        <w:rPr>
          <w:lang w:val="fr-FR"/>
        </w:rPr>
        <w:t>'</w:t>
      </w:r>
      <w:r w:rsidRPr="00AC4CA5">
        <w:rPr>
          <w:lang w:val="fr-FR"/>
        </w:rPr>
        <w:t>utilisateur peuvent permettre à l</w:t>
      </w:r>
      <w:r w:rsidR="00AC4CA5">
        <w:rPr>
          <w:lang w:val="fr-FR"/>
        </w:rPr>
        <w:t>'</w:t>
      </w:r>
      <w:r w:rsidRPr="00AC4CA5">
        <w:rPr>
          <w:lang w:val="fr-FR"/>
        </w:rPr>
        <w:t>entité MME de déterminer si l</w:t>
      </w:r>
      <w:r w:rsidR="00AC4CA5">
        <w:rPr>
          <w:lang w:val="fr-FR"/>
        </w:rPr>
        <w:t>'</w:t>
      </w:r>
      <w:r w:rsidRPr="00AC4CA5">
        <w:rPr>
          <w:lang w:val="fr-FR"/>
        </w:rPr>
        <w:t>UE est autorisé à fonctionner à son emplacement actuel. La préconfiguration d</w:t>
      </w:r>
      <w:r w:rsidR="00AC4CA5">
        <w:rPr>
          <w:lang w:val="fr-FR"/>
        </w:rPr>
        <w:t>'</w:t>
      </w:r>
      <w:r w:rsidRPr="00AC4CA5">
        <w:rPr>
          <w:lang w:val="fr-FR"/>
        </w:rPr>
        <w:t>identificateurs de cellules mappés spéciaux peut être utilisée pour indiquer des zones situées en dehors du pays du RMTP de desserte.</w:t>
      </w:r>
    </w:p>
    <w:p w14:paraId="05949D83" w14:textId="4026F7EA" w:rsidR="00650DF0" w:rsidRPr="00AC4CA5" w:rsidRDefault="00650DF0" w:rsidP="00650DF0">
      <w:pPr>
        <w:rPr>
          <w:lang w:val="fr-FR"/>
        </w:rPr>
      </w:pPr>
      <w:r w:rsidRPr="00AC4CA5">
        <w:rPr>
          <w:lang w:val="fr-FR"/>
        </w:rPr>
        <w:t>Le nœud eNB communique le ou les TAC diffusés par le RMTP sélectionné à l</w:t>
      </w:r>
      <w:r w:rsidR="00AC4CA5">
        <w:rPr>
          <w:lang w:val="fr-FR"/>
        </w:rPr>
        <w:t>'</w:t>
      </w:r>
      <w:r w:rsidRPr="00AC4CA5">
        <w:rPr>
          <w:lang w:val="fr-FR"/>
        </w:rPr>
        <w:t>entité MME. Si le nœud eNB connaît les informations d</w:t>
      </w:r>
      <w:r w:rsidR="00AC4CA5">
        <w:rPr>
          <w:lang w:val="fr-FR"/>
        </w:rPr>
        <w:t>'</w:t>
      </w:r>
      <w:r w:rsidRPr="00AC4CA5">
        <w:rPr>
          <w:lang w:val="fr-FR"/>
        </w:rPr>
        <w:t>emplacement de l</w:t>
      </w:r>
      <w:r w:rsidR="00AC4CA5">
        <w:rPr>
          <w:lang w:val="fr-FR"/>
        </w:rPr>
        <w:t>'</w:t>
      </w:r>
      <w:r w:rsidRPr="00AC4CA5">
        <w:rPr>
          <w:lang w:val="fr-FR"/>
        </w:rPr>
        <w:t>UE, il peut déterminer l</w:t>
      </w:r>
      <w:r w:rsidR="00AC4CA5">
        <w:rPr>
          <w:lang w:val="fr-FR"/>
        </w:rPr>
        <w:t>'</w:t>
      </w:r>
      <w:r w:rsidRPr="00AC4CA5">
        <w:rPr>
          <w:lang w:val="fr-FR"/>
        </w:rPr>
        <w:t>indicateur de la zone de poursuite (TAI) dans laquelle l</w:t>
      </w:r>
      <w:r w:rsidR="00AC4CA5">
        <w:rPr>
          <w:lang w:val="fr-FR"/>
        </w:rPr>
        <w:t>'</w:t>
      </w:r>
      <w:r w:rsidRPr="00AC4CA5">
        <w:rPr>
          <w:lang w:val="fr-FR"/>
        </w:rPr>
        <w:t>UE se trouve actuellement et fournir ce TAI à la MME.</w:t>
      </w:r>
    </w:p>
    <w:p w14:paraId="316B6A81" w14:textId="77777777" w:rsidR="00650DF0" w:rsidRPr="00AC4CA5" w:rsidRDefault="00650DF0" w:rsidP="0075039F">
      <w:pPr>
        <w:pStyle w:val="Heading3"/>
        <w:rPr>
          <w:lang w:val="fr-FR"/>
        </w:rPr>
      </w:pPr>
      <w:bookmarkStart w:id="31" w:name="_Toc195183168"/>
      <w:r w:rsidRPr="00AC4CA5">
        <w:rPr>
          <w:lang w:val="fr-FR"/>
        </w:rPr>
        <w:t>1.2.7</w:t>
      </w:r>
      <w:r w:rsidRPr="00AC4CA5">
        <w:rPr>
          <w:lang w:val="fr-FR"/>
        </w:rPr>
        <w:tab/>
        <w:t>(Re)sélection de MME par eNB</w:t>
      </w:r>
      <w:bookmarkEnd w:id="31"/>
    </w:p>
    <w:p w14:paraId="00E1AE62" w14:textId="0CDBF288" w:rsidR="00650DF0" w:rsidRPr="00AC4CA5" w:rsidRDefault="00650DF0" w:rsidP="00650DF0">
      <w:pPr>
        <w:rPr>
          <w:lang w:val="fr-FR"/>
        </w:rPr>
      </w:pPr>
      <w:r w:rsidRPr="00AC4CA5">
        <w:rPr>
          <w:lang w:val="fr-FR"/>
        </w:rPr>
        <w:t>Pour un UE en mode RRC_CONNECTED, le nœud eNB est configuré de manière à garantir que l</w:t>
      </w:r>
      <w:r w:rsidR="00AC4CA5">
        <w:rPr>
          <w:lang w:val="fr-FR"/>
        </w:rPr>
        <w:t>'</w:t>
      </w:r>
      <w:r w:rsidRPr="00AC4CA5">
        <w:rPr>
          <w:lang w:val="fr-FR"/>
        </w:rPr>
        <w:t>UE BL ou l</w:t>
      </w:r>
      <w:r w:rsidR="00AC4CA5">
        <w:rPr>
          <w:lang w:val="fr-FR"/>
        </w:rPr>
        <w:t>'</w:t>
      </w:r>
      <w:r w:rsidRPr="00AC4CA5">
        <w:rPr>
          <w:lang w:val="fr-FR"/>
        </w:rPr>
        <w:t>UE en zone de couverture améliorée utilise une entité MME qui dessert le pays dans lequel l</w:t>
      </w:r>
      <w:r w:rsidR="00AC4CA5">
        <w:rPr>
          <w:lang w:val="fr-FR"/>
        </w:rPr>
        <w:t>'</w:t>
      </w:r>
      <w:r w:rsidRPr="00AC4CA5">
        <w:rPr>
          <w:lang w:val="fr-FR"/>
        </w:rPr>
        <w:t>UE est situé. Si le nœud eNB détecte qu</w:t>
      </w:r>
      <w:r w:rsidR="00AC4CA5">
        <w:rPr>
          <w:lang w:val="fr-FR"/>
        </w:rPr>
        <w:t>'</w:t>
      </w:r>
      <w:r w:rsidRPr="00AC4CA5">
        <w:rPr>
          <w:lang w:val="fr-FR"/>
        </w:rPr>
        <w:t>un UE BL ou un UE en zone de couverture améliorée se trouve dans un pays différent de celui desservi par l</w:t>
      </w:r>
      <w:r w:rsidR="00AC4CA5">
        <w:rPr>
          <w:lang w:val="fr-FR"/>
        </w:rPr>
        <w:t>'</w:t>
      </w:r>
      <w:r w:rsidRPr="00AC4CA5">
        <w:rPr>
          <w:lang w:val="fr-FR"/>
        </w:rPr>
        <w:t>entité MME de desserte, il doit effectuer un transfert S1 pour passer à l</w:t>
      </w:r>
      <w:r w:rsidR="00AC4CA5">
        <w:rPr>
          <w:lang w:val="fr-FR"/>
        </w:rPr>
        <w:t>'</w:t>
      </w:r>
      <w:r w:rsidRPr="00AC4CA5">
        <w:rPr>
          <w:lang w:val="fr-FR"/>
        </w:rPr>
        <w:t>entité MME appropriée ou lancer une procédure de demande de libération du contexte de l</w:t>
      </w:r>
      <w:r w:rsidR="00AC4CA5">
        <w:rPr>
          <w:lang w:val="fr-FR"/>
        </w:rPr>
        <w:t>'</w:t>
      </w:r>
      <w:r w:rsidRPr="00AC4CA5">
        <w:rPr>
          <w:lang w:val="fr-FR"/>
        </w:rPr>
        <w:t>UE vers l</w:t>
      </w:r>
      <w:r w:rsidR="00AC4CA5">
        <w:rPr>
          <w:lang w:val="fr-FR"/>
        </w:rPr>
        <w:t>'</w:t>
      </w:r>
      <w:r w:rsidRPr="00AC4CA5">
        <w:rPr>
          <w:lang w:val="fr-FR"/>
        </w:rPr>
        <w:t>entité MME de desserte (auquel cas l</w:t>
      </w:r>
      <w:r w:rsidR="00AC4CA5">
        <w:rPr>
          <w:lang w:val="fr-FR"/>
        </w:rPr>
        <w:t>'</w:t>
      </w:r>
      <w:r w:rsidRPr="00AC4CA5">
        <w:rPr>
          <w:lang w:val="fr-FR"/>
        </w:rPr>
        <w:t>entité MME peut décider de détacher l</w:t>
      </w:r>
      <w:r w:rsidR="00AC4CA5">
        <w:rPr>
          <w:lang w:val="fr-FR"/>
        </w:rPr>
        <w:t>'</w:t>
      </w:r>
      <w:r w:rsidRPr="00AC4CA5">
        <w:rPr>
          <w:lang w:val="fr-FR"/>
        </w:rPr>
        <w:t>UE).</w:t>
      </w:r>
    </w:p>
    <w:p w14:paraId="6CEB9F12" w14:textId="2A1F9BB9" w:rsidR="00650DF0" w:rsidRPr="00AC4CA5" w:rsidRDefault="00650DF0" w:rsidP="00650DF0">
      <w:pPr>
        <w:rPr>
          <w:lang w:val="fr-FR"/>
        </w:rPr>
      </w:pPr>
      <w:r w:rsidRPr="00AC4CA5">
        <w:rPr>
          <w:lang w:val="fr-FR"/>
        </w:rPr>
        <w:t>Pour un UE NB-IoT en mode RRC_CONNECTED, le nœud eNB est configuré de manière à garantir que l</w:t>
      </w:r>
      <w:r w:rsidR="00AC4CA5">
        <w:rPr>
          <w:lang w:val="fr-FR"/>
        </w:rPr>
        <w:t>'</w:t>
      </w:r>
      <w:r w:rsidRPr="00AC4CA5">
        <w:rPr>
          <w:lang w:val="fr-FR"/>
        </w:rPr>
        <w:t>UE NB-IoT utilise une entité MME qui dessert le pays dans lequel l</w:t>
      </w:r>
      <w:r w:rsidR="00AC4CA5">
        <w:rPr>
          <w:lang w:val="fr-FR"/>
        </w:rPr>
        <w:t>'</w:t>
      </w:r>
      <w:r w:rsidRPr="00AC4CA5">
        <w:rPr>
          <w:lang w:val="fr-FR"/>
        </w:rPr>
        <w:t>UE est situé. Si le nœud eNB détecte que l</w:t>
      </w:r>
      <w:r w:rsidR="00AC4CA5">
        <w:rPr>
          <w:lang w:val="fr-FR"/>
        </w:rPr>
        <w:t>'</w:t>
      </w:r>
      <w:r w:rsidRPr="00AC4CA5">
        <w:rPr>
          <w:lang w:val="fr-FR"/>
        </w:rPr>
        <w:t>UE se trouve dans un pays différent de celui desservi par l</w:t>
      </w:r>
      <w:r w:rsidR="00AC4CA5">
        <w:rPr>
          <w:lang w:val="fr-FR"/>
        </w:rPr>
        <w:t>'</w:t>
      </w:r>
      <w:r w:rsidRPr="00AC4CA5">
        <w:rPr>
          <w:lang w:val="fr-FR"/>
        </w:rPr>
        <w:t>entité MME de desserte, il doit lancer une procédure de demande de libération du contexte de l</w:t>
      </w:r>
      <w:r w:rsidR="00AC4CA5">
        <w:rPr>
          <w:lang w:val="fr-FR"/>
        </w:rPr>
        <w:t>'</w:t>
      </w:r>
      <w:r w:rsidRPr="00AC4CA5">
        <w:rPr>
          <w:lang w:val="fr-FR"/>
        </w:rPr>
        <w:t>UE vers l</w:t>
      </w:r>
      <w:r w:rsidR="00AC4CA5">
        <w:rPr>
          <w:lang w:val="fr-FR"/>
        </w:rPr>
        <w:t>'</w:t>
      </w:r>
      <w:r w:rsidRPr="00AC4CA5">
        <w:rPr>
          <w:lang w:val="fr-FR"/>
        </w:rPr>
        <w:t>entité MME de desserte (auquel cas l</w:t>
      </w:r>
      <w:r w:rsidR="00AC4CA5">
        <w:rPr>
          <w:lang w:val="fr-FR"/>
        </w:rPr>
        <w:t>'</w:t>
      </w:r>
      <w:r w:rsidRPr="00AC4CA5">
        <w:rPr>
          <w:lang w:val="fr-FR"/>
        </w:rPr>
        <w:t>entité MME peut décider de détacher l</w:t>
      </w:r>
      <w:r w:rsidR="00AC4CA5">
        <w:rPr>
          <w:lang w:val="fr-FR"/>
        </w:rPr>
        <w:t>'</w:t>
      </w:r>
      <w:r w:rsidRPr="00AC4CA5">
        <w:rPr>
          <w:lang w:val="fr-FR"/>
        </w:rPr>
        <w:t>UE).</w:t>
      </w:r>
    </w:p>
    <w:p w14:paraId="26425B98" w14:textId="6B5667D7" w:rsidR="00650DF0" w:rsidRPr="00AC4CA5" w:rsidRDefault="00650DF0" w:rsidP="0075039F">
      <w:pPr>
        <w:pStyle w:val="Heading3"/>
        <w:rPr>
          <w:lang w:val="fr-FR"/>
        </w:rPr>
      </w:pPr>
      <w:bookmarkStart w:id="32" w:name="_Toc195183169"/>
      <w:r w:rsidRPr="00AC4CA5">
        <w:rPr>
          <w:lang w:val="fr-FR"/>
        </w:rPr>
        <w:t>1.2.8</w:t>
      </w:r>
      <w:r w:rsidRPr="00AC4CA5">
        <w:rPr>
          <w:lang w:val="fr-FR"/>
        </w:rPr>
        <w:tab/>
        <w:t>Vérification de l</w:t>
      </w:r>
      <w:r w:rsidR="00AC4CA5">
        <w:rPr>
          <w:lang w:val="fr-FR"/>
        </w:rPr>
        <w:t>'</w:t>
      </w:r>
      <w:r w:rsidRPr="00AC4CA5">
        <w:rPr>
          <w:lang w:val="fr-FR"/>
        </w:rPr>
        <w:t>emplacement d</w:t>
      </w:r>
      <w:r w:rsidR="00AC4CA5">
        <w:rPr>
          <w:lang w:val="fr-FR"/>
        </w:rPr>
        <w:t>'</w:t>
      </w:r>
      <w:r w:rsidRPr="00AC4CA5">
        <w:rPr>
          <w:lang w:val="fr-FR"/>
        </w:rPr>
        <w:t>UE</w:t>
      </w:r>
      <w:bookmarkEnd w:id="32"/>
    </w:p>
    <w:p w14:paraId="5AC0A45E" w14:textId="70094B3E" w:rsidR="00650DF0" w:rsidRPr="00AC4CA5" w:rsidRDefault="00650DF0" w:rsidP="00650DF0">
      <w:pPr>
        <w:rPr>
          <w:lang w:val="fr-FR"/>
        </w:rPr>
      </w:pPr>
      <w:r w:rsidRPr="00AC4CA5">
        <w:rPr>
          <w:lang w:val="fr-FR"/>
        </w:rPr>
        <w:t>Le réseau peut, en fonction des exigences réglementaires, avoir besoin d</w:t>
      </w:r>
      <w:r w:rsidR="00AC4CA5">
        <w:rPr>
          <w:lang w:val="fr-FR"/>
        </w:rPr>
        <w:t>'</w:t>
      </w:r>
      <w:r w:rsidRPr="00AC4CA5">
        <w:rPr>
          <w:lang w:val="fr-FR"/>
        </w:rPr>
        <w:t>imposer que le RMTP choisi par l</w:t>
      </w:r>
      <w:r w:rsidR="00AC4CA5">
        <w:rPr>
          <w:lang w:val="fr-FR"/>
        </w:rPr>
        <w:t>'</w:t>
      </w:r>
      <w:r w:rsidRPr="00AC4CA5">
        <w:rPr>
          <w:lang w:val="fr-FR"/>
        </w:rPr>
        <w:t>UE soit autorisé à fonctionner à l</w:t>
      </w:r>
      <w:r w:rsidR="00AC4CA5">
        <w:rPr>
          <w:lang w:val="fr-FR"/>
        </w:rPr>
        <w:t>'</w:t>
      </w:r>
      <w:r w:rsidRPr="00AC4CA5">
        <w:rPr>
          <w:lang w:val="fr-FR"/>
        </w:rPr>
        <w:t>emplacement géographique dans lequel l</w:t>
      </w:r>
      <w:r w:rsidR="00AC4CA5">
        <w:rPr>
          <w:lang w:val="fr-FR"/>
        </w:rPr>
        <w:t>'</w:t>
      </w:r>
      <w:r w:rsidRPr="00AC4CA5">
        <w:rPr>
          <w:lang w:val="fr-FR"/>
        </w:rPr>
        <w:t>UE est situé. À cette fin, l</w:t>
      </w:r>
      <w:r w:rsidR="00AC4CA5">
        <w:rPr>
          <w:lang w:val="fr-FR"/>
        </w:rPr>
        <w:t>'</w:t>
      </w:r>
      <w:r w:rsidRPr="00AC4CA5">
        <w:rPr>
          <w:lang w:val="fr-FR"/>
        </w:rPr>
        <w:t>entité MME peut invoquer la procédure ULI (informations d</w:t>
      </w:r>
      <w:r w:rsidR="00AC4CA5">
        <w:rPr>
          <w:lang w:val="fr-FR"/>
        </w:rPr>
        <w:t>'</w:t>
      </w:r>
      <w:r w:rsidRPr="00AC4CA5">
        <w:rPr>
          <w:lang w:val="fr-FR"/>
        </w:rPr>
        <w:t>emplacement d</w:t>
      </w:r>
      <w:r w:rsidR="00AC4CA5">
        <w:rPr>
          <w:lang w:val="fr-FR"/>
        </w:rPr>
        <w:t>'</w:t>
      </w:r>
      <w:r w:rsidRPr="00AC4CA5">
        <w:rPr>
          <w:lang w:val="fr-FR"/>
        </w:rPr>
        <w:t>utilisateur) pendant les procédures de gestion de la mobilité et de gestion de session afin de déterminer l</w:t>
      </w:r>
      <w:r w:rsidR="00AC4CA5">
        <w:rPr>
          <w:lang w:val="fr-FR"/>
        </w:rPr>
        <w:t>'</w:t>
      </w:r>
      <w:r w:rsidRPr="00AC4CA5">
        <w:rPr>
          <w:lang w:val="fr-FR"/>
        </w:rPr>
        <w:t>emplacement de l</w:t>
      </w:r>
      <w:r w:rsidR="00AC4CA5">
        <w:rPr>
          <w:lang w:val="fr-FR"/>
        </w:rPr>
        <w:t>'</w:t>
      </w:r>
      <w:r w:rsidRPr="00AC4CA5">
        <w:rPr>
          <w:lang w:val="fr-FR"/>
        </w:rPr>
        <w:t>UE. Si elle est en mesure de déterminer avec suffisamment de précision qu</w:t>
      </w:r>
      <w:r w:rsidR="00AC4CA5">
        <w:rPr>
          <w:lang w:val="fr-FR"/>
        </w:rPr>
        <w:t>'</w:t>
      </w:r>
      <w:r w:rsidRPr="00AC4CA5">
        <w:rPr>
          <w:lang w:val="fr-FR"/>
        </w:rPr>
        <w:t>elle n</w:t>
      </w:r>
      <w:r w:rsidR="00AC4CA5">
        <w:rPr>
          <w:lang w:val="fr-FR"/>
        </w:rPr>
        <w:t>'</w:t>
      </w:r>
      <w:r w:rsidRPr="00AC4CA5">
        <w:rPr>
          <w:lang w:val="fr-FR"/>
        </w:rPr>
        <w:t>est pas autorisée à fonctionner à l</w:t>
      </w:r>
      <w:r w:rsidR="00AC4CA5">
        <w:rPr>
          <w:lang w:val="fr-FR"/>
        </w:rPr>
        <w:t>'</w:t>
      </w:r>
      <w:r w:rsidRPr="00AC4CA5">
        <w:rPr>
          <w:lang w:val="fr-FR"/>
        </w:rPr>
        <w:t>emplacement de l</w:t>
      </w:r>
      <w:r w:rsidR="00AC4CA5">
        <w:rPr>
          <w:lang w:val="fr-FR"/>
        </w:rPr>
        <w:t>'</w:t>
      </w:r>
      <w:r w:rsidRPr="00AC4CA5">
        <w:rPr>
          <w:lang w:val="fr-FR"/>
        </w:rPr>
        <w:t>UE, elle peut rejeter et/ou détacher l</w:t>
      </w:r>
      <w:r w:rsidR="00AC4CA5">
        <w:rPr>
          <w:lang w:val="fr-FR"/>
        </w:rPr>
        <w:t>'</w:t>
      </w:r>
      <w:r w:rsidRPr="00AC4CA5">
        <w:rPr>
          <w:lang w:val="fr-FR"/>
        </w:rPr>
        <w:t>UE.</w:t>
      </w:r>
    </w:p>
    <w:p w14:paraId="2B6E954C" w14:textId="09BD5830" w:rsidR="00650DF0" w:rsidRPr="00AC4CA5" w:rsidRDefault="00650DF0" w:rsidP="0075039F">
      <w:pPr>
        <w:pStyle w:val="Heading3"/>
        <w:rPr>
          <w:lang w:val="fr-FR"/>
        </w:rPr>
      </w:pPr>
      <w:bookmarkStart w:id="33" w:name="_Toc195183170"/>
      <w:r w:rsidRPr="00AC4CA5">
        <w:rPr>
          <w:lang w:val="fr-FR"/>
        </w:rPr>
        <w:t>1.2.9</w:t>
      </w:r>
      <w:r w:rsidRPr="00AC4CA5">
        <w:rPr>
          <w:lang w:val="fr-FR"/>
        </w:rPr>
        <w:tab/>
        <w:t>Prise en charge pour le réseau l</w:t>
      </w:r>
      <w:r w:rsidR="00AC4CA5">
        <w:rPr>
          <w:lang w:val="fr-FR"/>
        </w:rPr>
        <w:t>'</w:t>
      </w:r>
      <w:r w:rsidRPr="00AC4CA5">
        <w:rPr>
          <w:lang w:val="fr-FR"/>
        </w:rPr>
        <w:t>E-UTRAN</w:t>
      </w:r>
      <w:bookmarkEnd w:id="33"/>
    </w:p>
    <w:p w14:paraId="4C6254B5" w14:textId="6DD95A89" w:rsidR="00650DF0" w:rsidRPr="00AC4CA5" w:rsidRDefault="00650DF0" w:rsidP="00650DF0">
      <w:pPr>
        <w:rPr>
          <w:lang w:val="fr-FR"/>
        </w:rPr>
      </w:pPr>
      <w:r w:rsidRPr="00AC4CA5">
        <w:rPr>
          <w:lang w:val="fr-FR"/>
        </w:rPr>
        <w:t>Pour les interfaces S1 et X2, les points de code contenus dans l</w:t>
      </w:r>
      <w:r w:rsidR="00AC4CA5">
        <w:rPr>
          <w:lang w:val="fr-FR"/>
        </w:rPr>
        <w:t>'</w:t>
      </w:r>
      <w:r w:rsidRPr="00AC4CA5">
        <w:rPr>
          <w:lang w:val="fr-FR"/>
        </w:rPr>
        <w:t>élément d</w:t>
      </w:r>
      <w:r w:rsidR="00AC4CA5">
        <w:rPr>
          <w:lang w:val="fr-FR"/>
        </w:rPr>
        <w:t>'</w:t>
      </w:r>
      <w:r w:rsidRPr="00AC4CA5">
        <w:rPr>
          <w:lang w:val="fr-FR"/>
        </w:rPr>
        <w:t>information de restriction de RAT (dans la liste de restriction de transfert) permettent de choisir différents types de constellation (LEO, MEO, GEO, OTHERAT) pour l</w:t>
      </w:r>
      <w:r w:rsidR="00AC4CA5">
        <w:rPr>
          <w:lang w:val="fr-FR"/>
        </w:rPr>
        <w:t>'</w:t>
      </w:r>
      <w:r w:rsidRPr="00AC4CA5">
        <w:rPr>
          <w:lang w:val="fr-FR"/>
        </w:rPr>
        <w:t>accès satellite.</w:t>
      </w:r>
    </w:p>
    <w:p w14:paraId="73588442" w14:textId="71EF259F" w:rsidR="00650DF0" w:rsidRPr="00AC4CA5" w:rsidRDefault="00650DF0" w:rsidP="00650DF0">
      <w:pPr>
        <w:rPr>
          <w:lang w:val="fr-FR"/>
        </w:rPr>
      </w:pPr>
      <w:r w:rsidRPr="00AC4CA5">
        <w:rPr>
          <w:lang w:val="fr-FR"/>
        </w:rPr>
        <w:t>Pour l</w:t>
      </w:r>
      <w:r w:rsidR="00AC4CA5">
        <w:rPr>
          <w:lang w:val="fr-FR"/>
        </w:rPr>
        <w:t>'</w:t>
      </w:r>
      <w:r w:rsidRPr="00AC4CA5">
        <w:rPr>
          <w:lang w:val="fr-FR"/>
        </w:rPr>
        <w:t>interface S1, des points de code supplémentaires sont ajoutés à l</w:t>
      </w:r>
      <w:r w:rsidR="00AC4CA5">
        <w:rPr>
          <w:lang w:val="fr-FR"/>
        </w:rPr>
        <w:t>'</w:t>
      </w:r>
      <w:r w:rsidRPr="00AC4CA5">
        <w:rPr>
          <w:lang w:val="fr-FR"/>
        </w:rPr>
        <w:t>élément d</w:t>
      </w:r>
      <w:r w:rsidR="00AC4CA5">
        <w:rPr>
          <w:lang w:val="fr-FR"/>
        </w:rPr>
        <w:t>'</w:t>
      </w:r>
      <w:r w:rsidRPr="00AC4CA5">
        <w:rPr>
          <w:lang w:val="fr-FR"/>
        </w:rPr>
        <w:t>information de type de RAT associé à un code TAC (NBIoT-LEO, NBIoT-MEO, NBIoT-GEO, NBIoT-OTHERSAT, EUTRAN-LEO, EUTRAN-MEO, EUTRAN-GEO, EUTRAN-OTHERSAT).</w:t>
      </w:r>
    </w:p>
    <w:p w14:paraId="25D6D662" w14:textId="4BE20344" w:rsidR="00650DF0" w:rsidRPr="00AC4CA5" w:rsidRDefault="00650DF0" w:rsidP="00650DF0">
      <w:pPr>
        <w:rPr>
          <w:lang w:val="fr-FR"/>
        </w:rPr>
      </w:pPr>
      <w:r w:rsidRPr="00AC4CA5">
        <w:rPr>
          <w:lang w:val="fr-FR"/>
        </w:rPr>
        <w:t>De même, la référence de contexte UE côté source (identificateur S1AP UE eNB) est incluse dans le conteneur transparent de l</w:t>
      </w:r>
      <w:r w:rsidR="00AC4CA5">
        <w:rPr>
          <w:lang w:val="fr-FR"/>
        </w:rPr>
        <w:t>'</w:t>
      </w:r>
      <w:r w:rsidRPr="00AC4CA5">
        <w:rPr>
          <w:lang w:val="fr-FR"/>
        </w:rPr>
        <w:t>eNB source vers l</w:t>
      </w:r>
      <w:r w:rsidR="00AC4CA5">
        <w:rPr>
          <w:lang w:val="fr-FR"/>
        </w:rPr>
        <w:t>'</w:t>
      </w:r>
      <w:r w:rsidRPr="00AC4CA5">
        <w:rPr>
          <w:lang w:val="fr-FR"/>
        </w:rPr>
        <w:t>eNB cible.</w:t>
      </w:r>
    </w:p>
    <w:p w14:paraId="3DEB3190" w14:textId="398489E1" w:rsidR="00650DF0" w:rsidRPr="00AC4CA5" w:rsidRDefault="00650DF0" w:rsidP="00650DF0">
      <w:pPr>
        <w:rPr>
          <w:lang w:val="fr-FR"/>
        </w:rPr>
      </w:pPr>
      <w:r w:rsidRPr="00AC4CA5">
        <w:rPr>
          <w:lang w:val="fr-FR"/>
        </w:rPr>
        <w:t>Une nouvelle valeur de cause est en outre ajoutée pour signaler qu</w:t>
      </w:r>
      <w:r w:rsidR="00AC4CA5">
        <w:rPr>
          <w:lang w:val="fr-FR"/>
        </w:rPr>
        <w:t>'</w:t>
      </w:r>
      <w:r w:rsidRPr="00AC4CA5">
        <w:rPr>
          <w:lang w:val="fr-FR"/>
        </w:rPr>
        <w:t>un UE n</w:t>
      </w:r>
      <w:r w:rsidR="00AC4CA5">
        <w:rPr>
          <w:lang w:val="fr-FR"/>
        </w:rPr>
        <w:t>'</w:t>
      </w:r>
      <w:r w:rsidRPr="00AC4CA5">
        <w:rPr>
          <w:lang w:val="fr-FR"/>
        </w:rPr>
        <w:t>est pas dans la zone de desserte de son RMTP actuel.</w:t>
      </w:r>
    </w:p>
    <w:p w14:paraId="02D9317D" w14:textId="37419BBE" w:rsidR="00650DF0" w:rsidRPr="00AC4CA5" w:rsidRDefault="00650DF0" w:rsidP="00650DF0">
      <w:pPr>
        <w:rPr>
          <w:lang w:val="fr-FR"/>
        </w:rPr>
      </w:pPr>
      <w:r w:rsidRPr="00AC4CA5">
        <w:rPr>
          <w:lang w:val="fr-FR"/>
        </w:rPr>
        <w:lastRenderedPageBreak/>
        <w:t>Pour la signalisation de TAC sur S1, l</w:t>
      </w:r>
      <w:r w:rsidR="00AC4CA5">
        <w:rPr>
          <w:lang w:val="fr-FR"/>
        </w:rPr>
        <w:t>'</w:t>
      </w:r>
      <w:r w:rsidRPr="00AC4CA5">
        <w:rPr>
          <w:lang w:val="fr-FR"/>
        </w:rPr>
        <w:t>élément d</w:t>
      </w:r>
      <w:r w:rsidR="00AC4CA5">
        <w:rPr>
          <w:lang w:val="fr-FR"/>
        </w:rPr>
        <w:t>'</w:t>
      </w:r>
      <w:r w:rsidRPr="00AC4CA5">
        <w:rPr>
          <w:lang w:val="fr-FR"/>
        </w:rPr>
        <w:t>information LTE NTN TAI et la description sémantique de l</w:t>
      </w:r>
      <w:r w:rsidR="00AC4CA5">
        <w:rPr>
          <w:lang w:val="fr-FR"/>
        </w:rPr>
        <w:t>'</w:t>
      </w:r>
      <w:r w:rsidRPr="00AC4CA5">
        <w:rPr>
          <w:lang w:val="fr-FR"/>
        </w:rPr>
        <w:t>élément d</w:t>
      </w:r>
      <w:r w:rsidR="00AC4CA5">
        <w:rPr>
          <w:lang w:val="fr-FR"/>
        </w:rPr>
        <w:t>'</w:t>
      </w:r>
      <w:r w:rsidRPr="00AC4CA5">
        <w:rPr>
          <w:lang w:val="fr-FR"/>
        </w:rPr>
        <w:t>information TAI sont ajoutés dans l</w:t>
      </w:r>
      <w:r w:rsidR="00AC4CA5">
        <w:rPr>
          <w:lang w:val="fr-FR"/>
        </w:rPr>
        <w:t>'</w:t>
      </w:r>
      <w:r w:rsidRPr="00AC4CA5">
        <w:rPr>
          <w:lang w:val="fr-FR"/>
        </w:rPr>
        <w:t>élément d</w:t>
      </w:r>
      <w:r w:rsidR="00AC4CA5">
        <w:rPr>
          <w:lang w:val="fr-FR"/>
        </w:rPr>
        <w:t>'</w:t>
      </w:r>
      <w:r w:rsidRPr="00AC4CA5">
        <w:rPr>
          <w:lang w:val="fr-FR"/>
        </w:rPr>
        <w:t>information d</w:t>
      </w:r>
      <w:r w:rsidR="00AC4CA5">
        <w:rPr>
          <w:lang w:val="fr-FR"/>
        </w:rPr>
        <w:t>'</w:t>
      </w:r>
      <w:r w:rsidRPr="00AC4CA5">
        <w:rPr>
          <w:lang w:val="fr-FR"/>
        </w:rPr>
        <w:t>emplacement d</w:t>
      </w:r>
      <w:r w:rsidR="00AC4CA5">
        <w:rPr>
          <w:lang w:val="fr-FR"/>
        </w:rPr>
        <w:t>'</w:t>
      </w:r>
      <w:r w:rsidRPr="00AC4CA5">
        <w:rPr>
          <w:lang w:val="fr-FR"/>
        </w:rPr>
        <w:t>utilisateur; l</w:t>
      </w:r>
      <w:r w:rsidR="00AC4CA5">
        <w:rPr>
          <w:lang w:val="fr-FR"/>
        </w:rPr>
        <w:t>'</w:t>
      </w:r>
      <w:r w:rsidRPr="00AC4CA5">
        <w:rPr>
          <w:lang w:val="fr-FR"/>
        </w:rPr>
        <w:t>élément d</w:t>
      </w:r>
      <w:r w:rsidR="00AC4CA5">
        <w:rPr>
          <w:lang w:val="fr-FR"/>
        </w:rPr>
        <w:t>'</w:t>
      </w:r>
      <w:r w:rsidRPr="00AC4CA5">
        <w:rPr>
          <w:lang w:val="fr-FR"/>
        </w:rPr>
        <w:t>information LTE NTN TAI et la description sémantique de l</w:t>
      </w:r>
      <w:r w:rsidR="00AC4CA5">
        <w:rPr>
          <w:lang w:val="fr-FR"/>
        </w:rPr>
        <w:t>'</w:t>
      </w:r>
      <w:r w:rsidRPr="00AC4CA5">
        <w:rPr>
          <w:lang w:val="fr-FR"/>
        </w:rPr>
        <w:t>élément d</w:t>
      </w:r>
      <w:r w:rsidR="00AC4CA5">
        <w:rPr>
          <w:lang w:val="fr-FR"/>
        </w:rPr>
        <w:t>'</w:t>
      </w:r>
      <w:r w:rsidRPr="00AC4CA5">
        <w:rPr>
          <w:lang w:val="fr-FR"/>
        </w:rPr>
        <w:t xml:space="preserve">information TAI sont ajoutés aux messages eNB CP RELOCATION INDICATION, HANDOVER NOTIFY, PATH SWITCH REQUEST, INITIAL UE MESSAGE, UPLINK NAS TRANSPORT et LOCATION REPORT. </w:t>
      </w:r>
    </w:p>
    <w:p w14:paraId="614C4985" w14:textId="77777777" w:rsidR="00650DF0" w:rsidRPr="00AC4CA5" w:rsidRDefault="00650DF0" w:rsidP="0075039F">
      <w:pPr>
        <w:pStyle w:val="Heading3"/>
        <w:rPr>
          <w:lang w:val="fr-FR"/>
        </w:rPr>
      </w:pPr>
      <w:bookmarkStart w:id="34" w:name="_Toc195183171"/>
      <w:r w:rsidRPr="00AC4CA5">
        <w:rPr>
          <w:lang w:val="fr-FR"/>
        </w:rPr>
        <w:t>1.2.10</w:t>
      </w:r>
      <w:r w:rsidRPr="00AC4CA5">
        <w:rPr>
          <w:lang w:val="fr-FR"/>
        </w:rPr>
        <w:tab/>
        <w:t>Autres aspects du protocole NAS</w:t>
      </w:r>
      <w:bookmarkEnd w:id="34"/>
    </w:p>
    <w:p w14:paraId="46AD6D9A" w14:textId="480FAA63" w:rsidR="00650DF0" w:rsidRPr="00AC4CA5" w:rsidRDefault="00650DF0" w:rsidP="00650DF0">
      <w:pPr>
        <w:rPr>
          <w:lang w:val="fr-FR"/>
        </w:rPr>
      </w:pPr>
      <w:r w:rsidRPr="00AC4CA5">
        <w:rPr>
          <w:lang w:val="fr-FR"/>
        </w:rPr>
        <w:t>Les améliorations apportées à la signalisation NAS permettent à l</w:t>
      </w:r>
      <w:r w:rsidR="00AC4CA5">
        <w:rPr>
          <w:lang w:val="fr-FR"/>
        </w:rPr>
        <w:t>'</w:t>
      </w:r>
      <w:r w:rsidRPr="00AC4CA5">
        <w:rPr>
          <w:lang w:val="fr-FR"/>
        </w:rPr>
        <w:t>UE de s</w:t>
      </w:r>
      <w:r w:rsidR="00AC4CA5">
        <w:rPr>
          <w:lang w:val="fr-FR"/>
        </w:rPr>
        <w:t>'</w:t>
      </w:r>
      <w:r w:rsidRPr="00AC4CA5">
        <w:rPr>
          <w:lang w:val="fr-FR"/>
        </w:rPr>
        <w:t>enregistrer auprès du réseau central du système évolué de commutation de paquets (EPS) en utilisant la technologie d</w:t>
      </w:r>
      <w:r w:rsidR="00AC4CA5">
        <w:rPr>
          <w:lang w:val="fr-FR"/>
        </w:rPr>
        <w:t>'</w:t>
      </w:r>
      <w:r w:rsidRPr="00AC4CA5">
        <w:rPr>
          <w:lang w:val="fr-FR"/>
        </w:rPr>
        <w:t>accès radioélectrique e-UTRAN. L</w:t>
      </w:r>
      <w:r w:rsidR="00AC4CA5">
        <w:rPr>
          <w:lang w:val="fr-FR"/>
        </w:rPr>
        <w:t>'</w:t>
      </w:r>
      <w:r w:rsidRPr="00AC4CA5">
        <w:rPr>
          <w:lang w:val="fr-FR"/>
        </w:rPr>
        <w:t>interface UICC-ME est étendue pour prendre en charge la sélection de réseau via un accès satellite et permet de hiérarchiser les réseaux offrant un accès satellite. Les temporisateurs de retransmission de NAS EPS sont étendus pour prendre en charge des temps de propagation et des temps de réponse plus longs en raison de la distance plus importante existant entre entités homologues en cas d</w:t>
      </w:r>
      <w:r w:rsidR="00AC4CA5">
        <w:rPr>
          <w:lang w:val="fr-FR"/>
        </w:rPr>
        <w:t>'</w:t>
      </w:r>
      <w:r w:rsidRPr="00AC4CA5">
        <w:rPr>
          <w:lang w:val="fr-FR"/>
        </w:rPr>
        <w:t>utilisation de l</w:t>
      </w:r>
      <w:r w:rsidR="00AC4CA5">
        <w:rPr>
          <w:lang w:val="fr-FR"/>
        </w:rPr>
        <w:t>'</w:t>
      </w:r>
      <w:r w:rsidRPr="00AC4CA5">
        <w:rPr>
          <w:lang w:val="fr-FR"/>
        </w:rPr>
        <w:t>accès satellite. L</w:t>
      </w:r>
      <w:r w:rsidR="00AC4CA5">
        <w:rPr>
          <w:lang w:val="fr-FR"/>
        </w:rPr>
        <w:t>'</w:t>
      </w:r>
      <w:r w:rsidRPr="00AC4CA5">
        <w:rPr>
          <w:lang w:val="fr-FR"/>
        </w:rPr>
        <w:t>UE prenant en charge l</w:t>
      </w:r>
      <w:r w:rsidR="00AC4CA5">
        <w:rPr>
          <w:lang w:val="fr-FR"/>
        </w:rPr>
        <w:t>'</w:t>
      </w:r>
      <w:r w:rsidRPr="00AC4CA5">
        <w:rPr>
          <w:lang w:val="fr-FR"/>
        </w:rPr>
        <w:t>accès E-UTRAN par satellite prend également en charge le GNSS et les retards de signalisation potentiels sur la liaison montante à prendre en compte dans les mises en œuvre d</w:t>
      </w:r>
      <w:r w:rsidR="00AC4CA5">
        <w:rPr>
          <w:lang w:val="fr-FR"/>
        </w:rPr>
        <w:t>'</w:t>
      </w:r>
      <w:r w:rsidRPr="00AC4CA5">
        <w:rPr>
          <w:lang w:val="fr-FR"/>
        </w:rPr>
        <w:t>UE et de NAS de réseau.</w:t>
      </w:r>
    </w:p>
    <w:p w14:paraId="06528836" w14:textId="77777777" w:rsidR="00650DF0" w:rsidRPr="00AC4CA5" w:rsidRDefault="00650DF0" w:rsidP="0075039F">
      <w:pPr>
        <w:pStyle w:val="Heading3"/>
        <w:rPr>
          <w:lang w:val="fr-FR"/>
        </w:rPr>
      </w:pPr>
      <w:bookmarkStart w:id="35" w:name="_Toc195183172"/>
      <w:r w:rsidRPr="00AC4CA5">
        <w:rPr>
          <w:lang w:val="fr-FR"/>
        </w:rPr>
        <w:t>1.2.11</w:t>
      </w:r>
      <w:r w:rsidRPr="00AC4CA5">
        <w:rPr>
          <w:lang w:val="fr-FR"/>
        </w:rPr>
        <w:tab/>
        <w:t>Autres améliorations</w:t>
      </w:r>
      <w:bookmarkEnd w:id="35"/>
    </w:p>
    <w:p w14:paraId="27403C3C" w14:textId="0CCEA8D2" w:rsidR="00650DF0" w:rsidRPr="00AC4CA5" w:rsidRDefault="00650DF0" w:rsidP="00650DF0">
      <w:pPr>
        <w:rPr>
          <w:lang w:val="fr-FR"/>
        </w:rPr>
      </w:pPr>
      <w:r w:rsidRPr="00AC4CA5">
        <w:rPr>
          <w:lang w:val="fr-FR"/>
        </w:rPr>
        <w:t>De nouvelles améliorations ont été apportées aux interfaces radioélectriques NB-IoT et eMTC pour remédier à certains goulets d</w:t>
      </w:r>
      <w:r w:rsidR="00AC4CA5">
        <w:rPr>
          <w:lang w:val="fr-FR"/>
        </w:rPr>
        <w:t>'</w:t>
      </w:r>
      <w:r w:rsidRPr="00AC4CA5">
        <w:rPr>
          <w:lang w:val="fr-FR"/>
        </w:rPr>
        <w:t>étranglement constatés au niveau de la performance, de la mobilité et de la discontinuité de couverture.</w:t>
      </w:r>
    </w:p>
    <w:p w14:paraId="6653A19C" w14:textId="77777777" w:rsidR="00650DF0" w:rsidRPr="00AC4CA5" w:rsidRDefault="00650DF0" w:rsidP="0075039F">
      <w:pPr>
        <w:pStyle w:val="Heading4"/>
        <w:rPr>
          <w:lang w:val="fr-FR"/>
        </w:rPr>
      </w:pPr>
      <w:r w:rsidRPr="00AC4CA5">
        <w:rPr>
          <w:lang w:val="fr-FR"/>
        </w:rPr>
        <w:t>1.2.11.1</w:t>
      </w:r>
      <w:r w:rsidRPr="00AC4CA5">
        <w:rPr>
          <w:lang w:val="fr-FR"/>
        </w:rPr>
        <w:tab/>
        <w:t>Améliorations de la performance</w:t>
      </w:r>
    </w:p>
    <w:p w14:paraId="316BD961" w14:textId="21E48476" w:rsidR="00650DF0" w:rsidRPr="00AC4CA5" w:rsidRDefault="00650DF0" w:rsidP="0075039F">
      <w:pPr>
        <w:pStyle w:val="enumlev1"/>
        <w:rPr>
          <w:lang w:val="fr-FR"/>
        </w:rPr>
      </w:pPr>
      <w:r w:rsidRPr="00AC4CA5">
        <w:rPr>
          <w:lang w:val="fr-FR"/>
        </w:rPr>
        <w:t>–</w:t>
      </w:r>
      <w:r w:rsidRPr="00AC4CA5">
        <w:rPr>
          <w:lang w:val="fr-FR"/>
        </w:rPr>
        <w:tab/>
      </w:r>
      <w:r w:rsidRPr="00AC4CA5">
        <w:rPr>
          <w:b/>
          <w:bCs/>
          <w:lang w:val="fr-FR"/>
        </w:rPr>
        <w:t>Activation/désactivation de la rétroaction HARQ</w:t>
      </w:r>
      <w:r w:rsidRPr="00AC4CA5">
        <w:rPr>
          <w:lang w:val="fr-FR"/>
        </w:rPr>
        <w:t>: la rétroaction HARQ de paquets de liaison descendante peut être activée ou désactivée pour chaque processus HARQ au moyen d</w:t>
      </w:r>
      <w:r w:rsidR="00AC4CA5">
        <w:rPr>
          <w:lang w:val="fr-FR"/>
        </w:rPr>
        <w:t>'</w:t>
      </w:r>
      <w:r w:rsidRPr="00AC4CA5">
        <w:rPr>
          <w:lang w:val="fr-FR"/>
        </w:rPr>
        <w:t>une signalisation RRC spéciale et/ou d</w:t>
      </w:r>
      <w:r w:rsidR="00AC4CA5">
        <w:rPr>
          <w:lang w:val="fr-FR"/>
        </w:rPr>
        <w:t>'</w:t>
      </w:r>
      <w:r w:rsidRPr="00AC4CA5">
        <w:rPr>
          <w:lang w:val="fr-FR"/>
        </w:rPr>
        <w:t>une indication basée sur les DCI afin d</w:t>
      </w:r>
      <w:r w:rsidR="00AC4CA5">
        <w:rPr>
          <w:lang w:val="fr-FR"/>
        </w:rPr>
        <w:t>'</w:t>
      </w:r>
      <w:r w:rsidRPr="00AC4CA5">
        <w:rPr>
          <w:lang w:val="fr-FR"/>
        </w:rPr>
        <w:t>atténuer l</w:t>
      </w:r>
      <w:r w:rsidR="00AC4CA5">
        <w:rPr>
          <w:lang w:val="fr-FR"/>
        </w:rPr>
        <w:t>'</w:t>
      </w:r>
      <w:r w:rsidRPr="00AC4CA5">
        <w:rPr>
          <w:lang w:val="fr-FR"/>
        </w:rPr>
        <w:t>impact du blocage de HARQ dans le réseau NTN NB-IoT/eMTC. La désactivation de la rétroaction HARQ permet de programmer un processus HARQ avec un paquet de liaison descendante avant qu</w:t>
      </w:r>
      <w:r w:rsidR="00AC4CA5">
        <w:rPr>
          <w:lang w:val="fr-FR"/>
        </w:rPr>
        <w:t>'</w:t>
      </w:r>
      <w:r w:rsidRPr="00AC4CA5">
        <w:rPr>
          <w:lang w:val="fr-FR"/>
        </w:rPr>
        <w:t>un temps RTT de HARQ se soit écoulé depuis la dernière programmation, ce qui permet une latence de couche plus faible et des débits de données plus élevés par UE. La désactivation de la rétroaction HARQ peut être configurée même pour la technologie NB-IoT avec un seul processus HARQ. Pour un processus HARQ pour lequel la rétroaction HARQ DL est désactivée, l</w:t>
      </w:r>
      <w:r w:rsidR="00AC4CA5">
        <w:rPr>
          <w:lang w:val="fr-FR"/>
        </w:rPr>
        <w:t>'</w:t>
      </w:r>
      <w:r w:rsidRPr="00AC4CA5">
        <w:rPr>
          <w:lang w:val="fr-FR"/>
        </w:rPr>
        <w:t>UE n</w:t>
      </w:r>
      <w:r w:rsidR="00AC4CA5">
        <w:rPr>
          <w:lang w:val="fr-FR"/>
        </w:rPr>
        <w:t>'</w:t>
      </w:r>
      <w:r w:rsidRPr="00AC4CA5">
        <w:rPr>
          <w:lang w:val="fr-FR"/>
        </w:rPr>
        <w:t>enclenche pas le temporisateur de temps RTT de HARQ DL correspondant. Le (re)démarrage des temporisateurs d</w:t>
      </w:r>
      <w:r w:rsidR="00AC4CA5">
        <w:rPr>
          <w:lang w:val="fr-FR"/>
        </w:rPr>
        <w:t>'</w:t>
      </w:r>
      <w:r w:rsidRPr="00AC4CA5">
        <w:rPr>
          <w:lang w:val="fr-FR"/>
        </w:rPr>
        <w:t>inactivité DRX (drx</w:t>
      </w:r>
      <w:r w:rsidRPr="00AC4CA5">
        <w:rPr>
          <w:lang w:val="fr-FR"/>
        </w:rPr>
        <w:noBreakHyphen/>
        <w:t>InactivityTimer) sur la liaison descendante est réglé en fonction de la configuration de l</w:t>
      </w:r>
      <w:r w:rsidR="00AC4CA5">
        <w:rPr>
          <w:lang w:val="fr-FR"/>
        </w:rPr>
        <w:t>'</w:t>
      </w:r>
      <w:r w:rsidRPr="00AC4CA5">
        <w:rPr>
          <w:lang w:val="fr-FR"/>
        </w:rPr>
        <w:t>état d</w:t>
      </w:r>
      <w:r w:rsidR="00AC4CA5">
        <w:rPr>
          <w:lang w:val="fr-FR"/>
        </w:rPr>
        <w:t>'</w:t>
      </w:r>
      <w:r w:rsidRPr="00AC4CA5">
        <w:rPr>
          <w:lang w:val="fr-FR"/>
        </w:rPr>
        <w:t>activation/de désactivation de HARQ, de la programmation d</w:t>
      </w:r>
      <w:r w:rsidR="00AC4CA5">
        <w:rPr>
          <w:lang w:val="fr-FR"/>
        </w:rPr>
        <w:t>'</w:t>
      </w:r>
      <w:r w:rsidRPr="00AC4CA5">
        <w:rPr>
          <w:lang w:val="fr-FR"/>
        </w:rPr>
        <w:t>un ou de plusieurs blocs de transport (TB)et du regroupement d</w:t>
      </w:r>
      <w:r w:rsidR="00AC4CA5">
        <w:rPr>
          <w:lang w:val="fr-FR"/>
        </w:rPr>
        <w:t>'</w:t>
      </w:r>
      <w:r w:rsidRPr="00AC4CA5">
        <w:rPr>
          <w:lang w:val="fr-FR"/>
        </w:rPr>
        <w:t>accusés de réception de HARQ.</w:t>
      </w:r>
    </w:p>
    <w:p w14:paraId="117F33CF" w14:textId="3D9E1C11" w:rsidR="00650DF0" w:rsidRPr="00AC4CA5" w:rsidRDefault="00650DF0" w:rsidP="0075039F">
      <w:pPr>
        <w:pStyle w:val="enumlev1"/>
        <w:rPr>
          <w:lang w:val="fr-FR"/>
        </w:rPr>
      </w:pPr>
      <w:r w:rsidRPr="00AC4CA5">
        <w:rPr>
          <w:lang w:val="fr-FR"/>
        </w:rPr>
        <w:t>–</w:t>
      </w:r>
      <w:r w:rsidRPr="00AC4CA5">
        <w:rPr>
          <w:lang w:val="fr-FR"/>
        </w:rPr>
        <w:tab/>
      </w:r>
      <w:r w:rsidRPr="00AC4CA5">
        <w:rPr>
          <w:b/>
          <w:bCs/>
          <w:lang w:val="fr-FR"/>
        </w:rPr>
        <w:t>Dans les deux modes HARQ de liaison montante</w:t>
      </w:r>
      <w:r w:rsidRPr="00AC4CA5">
        <w:rPr>
          <w:lang w:val="fr-FR"/>
        </w:rPr>
        <w:t xml:space="preserve">: le </w:t>
      </w:r>
      <w:r w:rsidRPr="00AC4CA5">
        <w:rPr>
          <w:i/>
          <w:iCs/>
          <w:lang w:val="fr-FR"/>
        </w:rPr>
        <w:t>mode HARQ A</w:t>
      </w:r>
      <w:r w:rsidRPr="00AC4CA5">
        <w:rPr>
          <w:lang w:val="fr-FR"/>
        </w:rPr>
        <w:t xml:space="preserve"> et le </w:t>
      </w:r>
      <w:r w:rsidRPr="00AC4CA5">
        <w:rPr>
          <w:i/>
          <w:iCs/>
          <w:lang w:val="fr-FR"/>
        </w:rPr>
        <w:t>mode HARQ B</w:t>
      </w:r>
      <w:r w:rsidRPr="00AC4CA5">
        <w:rPr>
          <w:lang w:val="fr-FR"/>
        </w:rPr>
        <w:t>, sont définis et configurés pour chaque processus HARQ. La configuration du mode HARQ UL est fondée sur la signalisation RRC. Pour un processus HARQ dans le mode HARQ B, l</w:t>
      </w:r>
      <w:r w:rsidR="00AC4CA5">
        <w:rPr>
          <w:lang w:val="fr-FR"/>
        </w:rPr>
        <w:t>'</w:t>
      </w:r>
      <w:r w:rsidRPr="00AC4CA5">
        <w:rPr>
          <w:lang w:val="fr-FR"/>
        </w:rPr>
        <w:t>UE n</w:t>
      </w:r>
      <w:r w:rsidR="00AC4CA5">
        <w:rPr>
          <w:lang w:val="fr-FR"/>
        </w:rPr>
        <w:t>'</w:t>
      </w:r>
      <w:r w:rsidRPr="00AC4CA5">
        <w:rPr>
          <w:lang w:val="fr-FR"/>
        </w:rPr>
        <w:t>enclenche pas le temporisateur de temps RTT de HARQ UL correspondant. Pour le réseau NTN NB-IoT avec un seul processus HARQ dans le mode HARQ B, l</w:t>
      </w:r>
      <w:r w:rsidR="00AC4CA5">
        <w:rPr>
          <w:lang w:val="fr-FR"/>
        </w:rPr>
        <w:t>'</w:t>
      </w:r>
      <w:r w:rsidRPr="00AC4CA5">
        <w:rPr>
          <w:lang w:val="fr-FR"/>
        </w:rPr>
        <w:t>UE déclenche/redémarre le temporisateur d</w:t>
      </w:r>
      <w:r w:rsidR="00AC4CA5">
        <w:rPr>
          <w:lang w:val="fr-FR"/>
        </w:rPr>
        <w:t>'</w:t>
      </w:r>
      <w:r w:rsidRPr="00AC4CA5">
        <w:rPr>
          <w:lang w:val="fr-FR"/>
        </w:rPr>
        <w:t>inactivité DRX dans la sous-trame contenant la dernière répétition de la transmission PUSCH correspondante. Le mode HARQ B n</w:t>
      </w:r>
      <w:r w:rsidR="00AC4CA5">
        <w:rPr>
          <w:lang w:val="fr-FR"/>
        </w:rPr>
        <w:t>'</w:t>
      </w:r>
      <w:r w:rsidRPr="00AC4CA5">
        <w:rPr>
          <w:lang w:val="fr-FR"/>
        </w:rPr>
        <w:t>est pas applicable aux transmissions UL faisant appel à des ressources UL préconfigurées (PUR). Pour l</w:t>
      </w:r>
      <w:r w:rsidR="00AC4CA5">
        <w:rPr>
          <w:lang w:val="fr-FR"/>
        </w:rPr>
        <w:t>'</w:t>
      </w:r>
      <w:r w:rsidRPr="00AC4CA5">
        <w:rPr>
          <w:lang w:val="fr-FR"/>
        </w:rPr>
        <w:t>eMTC, de nouvelles restrictions relatives à la hiérarchisation des canaux logiques (LCP) correspondant à l</w:t>
      </w:r>
      <w:r w:rsidR="00AC4CA5">
        <w:rPr>
          <w:lang w:val="fr-FR"/>
        </w:rPr>
        <w:t>'</w:t>
      </w:r>
      <w:r w:rsidRPr="00AC4CA5">
        <w:rPr>
          <w:lang w:val="fr-FR"/>
        </w:rPr>
        <w:t>activation/désactivation de HARQ sont spécifiées. L</w:t>
      </w:r>
      <w:r w:rsidR="00AC4CA5">
        <w:rPr>
          <w:lang w:val="fr-FR"/>
        </w:rPr>
        <w:t>'</w:t>
      </w:r>
      <w:r w:rsidRPr="00AC4CA5">
        <w:rPr>
          <w:lang w:val="fr-FR"/>
        </w:rPr>
        <w:t>UE (re)démarre le temporisateur drx-InactivityTimer en conséquence en fonction du mode HARQ UL configuré.</w:t>
      </w:r>
    </w:p>
    <w:p w14:paraId="57F3504F" w14:textId="49C15583" w:rsidR="00650DF0" w:rsidRPr="00AC4CA5" w:rsidRDefault="00650DF0" w:rsidP="0075039F">
      <w:pPr>
        <w:pStyle w:val="enumlev1"/>
        <w:rPr>
          <w:lang w:val="fr-FR"/>
        </w:rPr>
      </w:pPr>
      <w:r w:rsidRPr="00AC4CA5">
        <w:rPr>
          <w:lang w:val="fr-FR"/>
        </w:rPr>
        <w:lastRenderedPageBreak/>
        <w:t>–</w:t>
      </w:r>
      <w:r w:rsidRPr="00AC4CA5">
        <w:rPr>
          <w:lang w:val="fr-FR"/>
        </w:rPr>
        <w:tab/>
      </w:r>
      <w:r w:rsidRPr="00AC4CA5">
        <w:rPr>
          <w:b/>
          <w:bCs/>
          <w:lang w:val="fr-FR"/>
        </w:rPr>
        <w:t>Opérations GNSS améliorées</w:t>
      </w:r>
      <w:r w:rsidRPr="00AC4CA5">
        <w:rPr>
          <w:lang w:val="fr-FR"/>
        </w:rPr>
        <w:t>: Pendant de longues périodes de connexion et pour réduire l</w:t>
      </w:r>
      <w:r w:rsidR="00AC4CA5">
        <w:rPr>
          <w:lang w:val="fr-FR"/>
        </w:rPr>
        <w:t>'</w:t>
      </w:r>
      <w:r w:rsidRPr="00AC4CA5">
        <w:rPr>
          <w:lang w:val="fr-FR"/>
        </w:rPr>
        <w:t>impact des mesures GNSS sur la consommation d</w:t>
      </w:r>
      <w:r w:rsidR="00AC4CA5">
        <w:rPr>
          <w:lang w:val="fr-FR"/>
        </w:rPr>
        <w:t>'</w:t>
      </w:r>
      <w:r w:rsidRPr="00AC4CA5">
        <w:rPr>
          <w:lang w:val="fr-FR"/>
        </w:rPr>
        <w:t>énergie de l</w:t>
      </w:r>
      <w:r w:rsidR="00AC4CA5">
        <w:rPr>
          <w:lang w:val="fr-FR"/>
        </w:rPr>
        <w:t>'</w:t>
      </w:r>
      <w:r w:rsidRPr="00AC4CA5">
        <w:rPr>
          <w:lang w:val="fr-FR"/>
        </w:rPr>
        <w:t>UE, un UE prenant en charge des opérations GNSS améliorées peut être amené à effectuer son acquisition GNSS ou configuré pour l</w:t>
      </w:r>
      <w:r w:rsidR="00AC4CA5">
        <w:rPr>
          <w:lang w:val="fr-FR"/>
        </w:rPr>
        <w:t>'</w:t>
      </w:r>
      <w:r w:rsidRPr="00AC4CA5">
        <w:rPr>
          <w:lang w:val="fr-FR"/>
        </w:rPr>
        <w:t>effectuer de manière autonome. Si le paramètre ul</w:t>
      </w:r>
      <w:r w:rsidRPr="00AC4CA5">
        <w:rPr>
          <w:lang w:val="fr-FR"/>
        </w:rPr>
        <w:noBreakHyphen/>
        <w:t>TransmissionExtensionEnabled est configuré, une période commence à la fin de la durée de validité GNSS et l</w:t>
      </w:r>
      <w:r w:rsidR="00AC4CA5">
        <w:rPr>
          <w:lang w:val="fr-FR"/>
        </w:rPr>
        <w:t>'</w:t>
      </w:r>
      <w:r w:rsidRPr="00AC4CA5">
        <w:rPr>
          <w:lang w:val="fr-FR"/>
        </w:rPr>
        <w:t>UE peut effectuer une acquisition GNSS de manière autonome en utilisant un intervalle autonome commençant à la fin de la période, ou l</w:t>
      </w:r>
      <w:r w:rsidR="00AC4CA5">
        <w:rPr>
          <w:lang w:val="fr-FR"/>
        </w:rPr>
        <w:t>'</w:t>
      </w:r>
      <w:r w:rsidRPr="00AC4CA5">
        <w:rPr>
          <w:lang w:val="fr-FR"/>
        </w:rPr>
        <w:t>UE peut être amené à effectuer une acquisition GNSS avant la fin de la période. Cela permet à un UE dans l</w:t>
      </w:r>
      <w:r w:rsidR="00AC4CA5">
        <w:rPr>
          <w:lang w:val="fr-FR"/>
        </w:rPr>
        <w:t>'</w:t>
      </w:r>
      <w:r w:rsidRPr="00AC4CA5">
        <w:rPr>
          <w:lang w:val="fr-FR"/>
        </w:rPr>
        <w:t>état RRC_CONNECTED d</w:t>
      </w:r>
      <w:r w:rsidR="00AC4CA5">
        <w:rPr>
          <w:lang w:val="fr-FR"/>
        </w:rPr>
        <w:t>'</w:t>
      </w:r>
      <w:r w:rsidRPr="00AC4CA5">
        <w:rPr>
          <w:lang w:val="fr-FR"/>
        </w:rPr>
        <w:t>appliquer la précompensation côté UE du retard satellite et de l</w:t>
      </w:r>
      <w:r w:rsidR="00AC4CA5">
        <w:rPr>
          <w:lang w:val="fr-FR"/>
        </w:rPr>
        <w:t>'</w:t>
      </w:r>
      <w:r w:rsidRPr="00AC4CA5">
        <w:rPr>
          <w:lang w:val="fr-FR"/>
        </w:rPr>
        <w:t>effet Doppler pour maintenir la synchronisation UL en vue d</w:t>
      </w:r>
      <w:r w:rsidR="00AC4CA5">
        <w:rPr>
          <w:lang w:val="fr-FR"/>
        </w:rPr>
        <w:t>'</w:t>
      </w:r>
      <w:r w:rsidRPr="00AC4CA5">
        <w:rPr>
          <w:lang w:val="fr-FR"/>
        </w:rPr>
        <w:t>une émission UL dans une cellule de NTN. Alors que le réseau peut inciter l</w:t>
      </w:r>
      <w:r w:rsidR="00AC4CA5">
        <w:rPr>
          <w:lang w:val="fr-FR"/>
        </w:rPr>
        <w:t>'</w:t>
      </w:r>
      <w:r w:rsidRPr="00AC4CA5">
        <w:rPr>
          <w:lang w:val="fr-FR"/>
        </w:rPr>
        <w:t>UE connecté à effectuer des mesures GNSS à l</w:t>
      </w:r>
      <w:r w:rsidR="00AC4CA5">
        <w:rPr>
          <w:lang w:val="fr-FR"/>
        </w:rPr>
        <w:t>'</w:t>
      </w:r>
      <w:r w:rsidRPr="00AC4CA5">
        <w:rPr>
          <w:lang w:val="fr-FR"/>
        </w:rPr>
        <w:t>aide de l</w:t>
      </w:r>
      <w:r w:rsidR="00AC4CA5">
        <w:rPr>
          <w:lang w:val="fr-FR"/>
        </w:rPr>
        <w:t>'</w:t>
      </w:r>
      <w:r w:rsidRPr="00AC4CA5">
        <w:rPr>
          <w:lang w:val="fr-FR"/>
        </w:rPr>
        <w:t>élément CE MAC DL, le déclenchement autonome de mesure GNSS par l</w:t>
      </w:r>
      <w:r w:rsidR="00AC4CA5">
        <w:rPr>
          <w:lang w:val="fr-FR"/>
        </w:rPr>
        <w:t>'</w:t>
      </w:r>
      <w:r w:rsidRPr="00AC4CA5">
        <w:rPr>
          <w:lang w:val="fr-FR"/>
        </w:rPr>
        <w:t>UE sera configuré par une signalisation consacrée à la commande RRC. En l</w:t>
      </w:r>
      <w:r w:rsidR="00AC4CA5">
        <w:rPr>
          <w:lang w:val="fr-FR"/>
        </w:rPr>
        <w:t>'</w:t>
      </w:r>
      <w:r w:rsidRPr="00AC4CA5">
        <w:rPr>
          <w:lang w:val="fr-FR"/>
        </w:rPr>
        <w:t>absence de déclenchement par le réseau et de configuration par le réseau de mesures GNSS autonomes par l</w:t>
      </w:r>
      <w:r w:rsidR="00AC4CA5">
        <w:rPr>
          <w:lang w:val="fr-FR"/>
        </w:rPr>
        <w:t>'</w:t>
      </w:r>
      <w:r w:rsidRPr="00AC4CA5">
        <w:rPr>
          <w:lang w:val="fr-FR"/>
        </w:rPr>
        <w:t>UE, l</w:t>
      </w:r>
      <w:r w:rsidR="00AC4CA5">
        <w:rPr>
          <w:lang w:val="fr-FR"/>
        </w:rPr>
        <w:t>'</w:t>
      </w:r>
      <w:r w:rsidRPr="00AC4CA5">
        <w:rPr>
          <w:lang w:val="fr-FR"/>
        </w:rPr>
        <w:t>UE passe à l</w:t>
      </w:r>
      <w:r w:rsidR="00AC4CA5">
        <w:rPr>
          <w:lang w:val="fr-FR"/>
        </w:rPr>
        <w:t>'</w:t>
      </w:r>
      <w:r w:rsidRPr="00AC4CA5">
        <w:rPr>
          <w:lang w:val="fr-FR"/>
        </w:rPr>
        <w:t>état RRC_IDLE lorsque le GNSS devient invalide. L</w:t>
      </w:r>
      <w:r w:rsidR="00AC4CA5">
        <w:rPr>
          <w:lang w:val="fr-FR"/>
        </w:rPr>
        <w:t>'</w:t>
      </w:r>
      <w:r w:rsidRPr="00AC4CA5">
        <w:rPr>
          <w:lang w:val="fr-FR"/>
        </w:rPr>
        <w:t>UE signale la durée de validité de GNSS en utilisant un élément CE MAC UL et suppose que l</w:t>
      </w:r>
      <w:r w:rsidR="00AC4CA5">
        <w:rPr>
          <w:lang w:val="fr-FR"/>
        </w:rPr>
        <w:t>'</w:t>
      </w:r>
      <w:r w:rsidRPr="00AC4CA5">
        <w:rPr>
          <w:lang w:val="fr-FR"/>
        </w:rPr>
        <w:t>emplacement GNSS est valide une fois la mesure GNSS réussie. Le réseau permet la génération de rapports sur la durée d</w:t>
      </w:r>
      <w:r w:rsidR="00AC4CA5">
        <w:rPr>
          <w:lang w:val="fr-FR"/>
        </w:rPr>
        <w:t>'</w:t>
      </w:r>
      <w:r w:rsidRPr="00AC4CA5">
        <w:rPr>
          <w:lang w:val="fr-FR"/>
        </w:rPr>
        <w:t>obtention de l</w:t>
      </w:r>
      <w:r w:rsidR="00AC4CA5">
        <w:rPr>
          <w:lang w:val="fr-FR"/>
        </w:rPr>
        <w:t>'</w:t>
      </w:r>
      <w:r w:rsidRPr="00AC4CA5">
        <w:rPr>
          <w:lang w:val="fr-FR"/>
        </w:rPr>
        <w:t xml:space="preserve">emplacement GNSS, dans le bloc SIB2 et dans la signalisation dévolue (pour le transfert). </w:t>
      </w:r>
    </w:p>
    <w:p w14:paraId="2C5CC4D0" w14:textId="77777777" w:rsidR="00650DF0" w:rsidRPr="00AC4CA5" w:rsidRDefault="00650DF0" w:rsidP="0075039F">
      <w:pPr>
        <w:pStyle w:val="Heading4"/>
        <w:rPr>
          <w:lang w:val="fr-FR"/>
        </w:rPr>
      </w:pPr>
      <w:r w:rsidRPr="00AC4CA5">
        <w:rPr>
          <w:lang w:val="fr-FR"/>
        </w:rPr>
        <w:t>1.2.11.2</w:t>
      </w:r>
      <w:r w:rsidRPr="00AC4CA5">
        <w:rPr>
          <w:lang w:val="fr-FR"/>
        </w:rPr>
        <w:tab/>
        <w:t>Améliorations de la mesure et de la mobilité</w:t>
      </w:r>
    </w:p>
    <w:p w14:paraId="7DF7186E" w14:textId="11E15642" w:rsidR="00650DF0" w:rsidRPr="00AC4CA5" w:rsidRDefault="00650DF0" w:rsidP="0075039F">
      <w:pPr>
        <w:pStyle w:val="enumlev1"/>
        <w:rPr>
          <w:lang w:val="fr-FR"/>
        </w:rPr>
      </w:pPr>
      <w:r w:rsidRPr="00AC4CA5">
        <w:rPr>
          <w:lang w:val="fr-FR"/>
        </w:rPr>
        <w:t>–</w:t>
      </w:r>
      <w:r w:rsidRPr="00AC4CA5">
        <w:rPr>
          <w:lang w:val="fr-FR"/>
        </w:rPr>
        <w:tab/>
        <w:t>De nouveaux déclencheurs fondés sur le temps et sur l</w:t>
      </w:r>
      <w:r w:rsidR="00AC4CA5">
        <w:rPr>
          <w:lang w:val="fr-FR"/>
        </w:rPr>
        <w:t>'</w:t>
      </w:r>
      <w:r w:rsidRPr="00AC4CA5">
        <w:rPr>
          <w:lang w:val="fr-FR"/>
        </w:rPr>
        <w:t>emplacement sont spécifiés. L</w:t>
      </w:r>
      <w:r w:rsidR="00AC4CA5">
        <w:rPr>
          <w:lang w:val="fr-FR"/>
        </w:rPr>
        <w:t>'</w:t>
      </w:r>
      <w:r w:rsidRPr="00AC4CA5">
        <w:rPr>
          <w:lang w:val="fr-FR"/>
        </w:rPr>
        <w:t>UE peut commencer à effectuer des mesures intra/interfréquences en mode connecté avant un instant particulier. Un emplacement de référence de la cellule de desserte et un seuil/rayon de distance pour l</w:t>
      </w:r>
      <w:r w:rsidR="00AC4CA5">
        <w:rPr>
          <w:lang w:val="fr-FR"/>
        </w:rPr>
        <w:t>'</w:t>
      </w:r>
      <w:r w:rsidRPr="00AC4CA5">
        <w:rPr>
          <w:lang w:val="fr-FR"/>
        </w:rPr>
        <w:t>UE sont définis afin de déterminer quand déclencher les mesures en mode connecté. Un nouveau bloc SIB est ajouté pour la diffusion par le réseau des informations de cellule voisine/satellite voisin. Des identificateurs de satellite sont spécifiés pour les satellites de desserte et les satellites voisins. Les mesures fondées sur l</w:t>
      </w:r>
      <w:r w:rsidR="00AC4CA5">
        <w:rPr>
          <w:lang w:val="fr-FR"/>
        </w:rPr>
        <w:t>'</w:t>
      </w:r>
      <w:r w:rsidRPr="00AC4CA5">
        <w:rPr>
          <w:lang w:val="fr-FR"/>
        </w:rPr>
        <w:t>emplacement peuvent éventuellement aussi être lancées dans le mode repos pour la resélection de cellules.</w:t>
      </w:r>
    </w:p>
    <w:p w14:paraId="0B712EFF" w14:textId="536C1655" w:rsidR="00650DF0" w:rsidRPr="00AC4CA5" w:rsidRDefault="00650DF0" w:rsidP="0075039F">
      <w:pPr>
        <w:pStyle w:val="enumlev1"/>
        <w:rPr>
          <w:lang w:val="fr-FR"/>
        </w:rPr>
      </w:pPr>
      <w:r w:rsidRPr="00AC4CA5">
        <w:rPr>
          <w:lang w:val="fr-FR"/>
        </w:rPr>
        <w:t>–</w:t>
      </w:r>
      <w:r w:rsidRPr="00AC4CA5">
        <w:rPr>
          <w:lang w:val="fr-FR"/>
        </w:rPr>
        <w:tab/>
        <w:t>Pour le CHO dans le réseau NTN eMTC, les conditions de déclenchement fondées sur le temps et l</w:t>
      </w:r>
      <w:r w:rsidR="00AC4CA5">
        <w:rPr>
          <w:lang w:val="fr-FR"/>
        </w:rPr>
        <w:t>'</w:t>
      </w:r>
      <w:r w:rsidRPr="00AC4CA5">
        <w:rPr>
          <w:lang w:val="fr-FR"/>
        </w:rPr>
        <w:t>emplacement peuvent être configurées de façon indépendante (c</w:t>
      </w:r>
      <w:r w:rsidR="00AC4CA5">
        <w:rPr>
          <w:lang w:val="fr-FR"/>
        </w:rPr>
        <w:t>'</w:t>
      </w:r>
      <w:r w:rsidRPr="00AC4CA5">
        <w:rPr>
          <w:lang w:val="fr-FR"/>
        </w:rPr>
        <w:t>est-à-dire sans condition de configuration conjointe des mesures).</w:t>
      </w:r>
    </w:p>
    <w:p w14:paraId="1024AA02" w14:textId="77777777" w:rsidR="00650DF0" w:rsidRPr="00AC4CA5" w:rsidRDefault="00650DF0" w:rsidP="0075039F">
      <w:pPr>
        <w:pStyle w:val="Heading4"/>
        <w:rPr>
          <w:lang w:val="fr-FR"/>
        </w:rPr>
      </w:pPr>
      <w:r w:rsidRPr="00AC4CA5">
        <w:rPr>
          <w:lang w:val="fr-FR"/>
        </w:rPr>
        <w:t>1.2.11.3</w:t>
      </w:r>
      <w:r w:rsidRPr="00AC4CA5">
        <w:rPr>
          <w:lang w:val="fr-FR"/>
        </w:rPr>
        <w:tab/>
        <w:t>Améliorations en matière de couverture discontinue</w:t>
      </w:r>
    </w:p>
    <w:p w14:paraId="699AB922" w14:textId="76FDCFB2" w:rsidR="00650DF0" w:rsidRPr="00AC4CA5" w:rsidRDefault="00650DF0" w:rsidP="0075039F">
      <w:pPr>
        <w:pStyle w:val="enumlev1"/>
        <w:rPr>
          <w:lang w:val="fr-FR"/>
        </w:rPr>
      </w:pPr>
      <w:r w:rsidRPr="00AC4CA5">
        <w:rPr>
          <w:lang w:val="fr-FR"/>
        </w:rPr>
        <w:t>–</w:t>
      </w:r>
      <w:r w:rsidRPr="00AC4CA5">
        <w:rPr>
          <w:lang w:val="fr-FR"/>
        </w:rPr>
        <w:tab/>
        <w:t>Une amélioration apportée à la libération RRC est spécifiée. L</w:t>
      </w:r>
      <w:r w:rsidR="00AC4CA5">
        <w:rPr>
          <w:lang w:val="fr-FR"/>
        </w:rPr>
        <w:t>'</w:t>
      </w:r>
      <w:r w:rsidRPr="00AC4CA5">
        <w:rPr>
          <w:lang w:val="fr-FR"/>
        </w:rPr>
        <w:t>UE peut passer directement dans l</w:t>
      </w:r>
      <w:r w:rsidR="00AC4CA5">
        <w:rPr>
          <w:lang w:val="fr-FR"/>
        </w:rPr>
        <w:t>'</w:t>
      </w:r>
      <w:r w:rsidRPr="00AC4CA5">
        <w:rPr>
          <w:lang w:val="fr-FR"/>
        </w:rPr>
        <w:t>état RRC_IDLE après le déclenchement d</w:t>
      </w:r>
      <w:r w:rsidR="00AC4CA5">
        <w:rPr>
          <w:lang w:val="fr-FR"/>
        </w:rPr>
        <w:t>'</w:t>
      </w:r>
      <w:r w:rsidRPr="00AC4CA5">
        <w:rPr>
          <w:lang w:val="fr-FR"/>
        </w:rPr>
        <w:t>une défaillance de liaison radioélectrique (RLF) s</w:t>
      </w:r>
      <w:r w:rsidR="00AC4CA5">
        <w:rPr>
          <w:lang w:val="fr-FR"/>
        </w:rPr>
        <w:t>'</w:t>
      </w:r>
      <w:r w:rsidRPr="00AC4CA5">
        <w:rPr>
          <w:lang w:val="fr-FR"/>
        </w:rPr>
        <w:t xml:space="preserve">il ne dispose pas de suffisamment de temps pour terminer la procédure de rétablissement de RRC en raison de la discontinuité de la couverture. </w:t>
      </w:r>
    </w:p>
    <w:p w14:paraId="6FBD4635" w14:textId="102523D3" w:rsidR="00650DF0" w:rsidRPr="00AC4CA5" w:rsidRDefault="00650DF0" w:rsidP="0075039F">
      <w:pPr>
        <w:pStyle w:val="enumlev1"/>
        <w:rPr>
          <w:lang w:val="fr-FR"/>
        </w:rPr>
      </w:pPr>
      <w:r w:rsidRPr="00AC4CA5">
        <w:rPr>
          <w:lang w:val="fr-FR"/>
        </w:rPr>
        <w:t>–</w:t>
      </w:r>
      <w:r w:rsidRPr="00AC4CA5">
        <w:rPr>
          <w:lang w:val="fr-FR"/>
        </w:rPr>
        <w:tab/>
        <w:t>Une nouvelle valeur de cause «libération en raison d</w:t>
      </w:r>
      <w:r w:rsidR="00AC4CA5">
        <w:rPr>
          <w:lang w:val="fr-FR"/>
        </w:rPr>
        <w:t>'</w:t>
      </w:r>
      <w:r w:rsidRPr="00AC4CA5">
        <w:rPr>
          <w:lang w:val="fr-FR"/>
        </w:rPr>
        <w:t>une couverture discontinue» (</w:t>
      </w:r>
      <w:r w:rsidRPr="00AC4CA5">
        <w:rPr>
          <w:i/>
          <w:iCs/>
          <w:lang w:val="fr-FR"/>
        </w:rPr>
        <w:t>release due to discontinuous coverage</w:t>
      </w:r>
      <w:r w:rsidRPr="00AC4CA5">
        <w:rPr>
          <w:lang w:val="fr-FR"/>
        </w:rPr>
        <w:t>) est ajoutée pour la procédure S1AP de demande de libération de contexte d</w:t>
      </w:r>
      <w:r w:rsidR="00AC4CA5">
        <w:rPr>
          <w:lang w:val="fr-FR"/>
        </w:rPr>
        <w:t>'</w:t>
      </w:r>
      <w:r w:rsidRPr="00AC4CA5">
        <w:rPr>
          <w:lang w:val="fr-FR"/>
        </w:rPr>
        <w:t>UE.</w:t>
      </w:r>
    </w:p>
    <w:p w14:paraId="4B3B5EEE" w14:textId="60FC0AF0" w:rsidR="00650DF0" w:rsidRPr="00AC4CA5" w:rsidRDefault="00650DF0" w:rsidP="00650DF0">
      <w:pPr>
        <w:rPr>
          <w:lang w:val="fr-FR"/>
        </w:rPr>
      </w:pPr>
      <w:r w:rsidRPr="00AC4CA5">
        <w:rPr>
          <w:lang w:val="fr-FR"/>
        </w:rPr>
        <w:t>Enfin, les exigences principales suivantes en matière de RRM pour les UE sont spécifiées: pour les</w:t>
      </w:r>
      <w:r w:rsidR="00801893" w:rsidRPr="00AC4CA5">
        <w:rPr>
          <w:lang w:val="fr-FR"/>
        </w:rPr>
        <w:t> </w:t>
      </w:r>
      <w:r w:rsidRPr="00AC4CA5">
        <w:rPr>
          <w:lang w:val="fr-FR"/>
        </w:rPr>
        <w:t>UE NB</w:t>
      </w:r>
      <w:r w:rsidRPr="00AC4CA5">
        <w:rPr>
          <w:lang w:val="fr-FR"/>
        </w:rPr>
        <w:noBreakHyphen/>
        <w:t>IoT et eMTC en mode repos, les exigences de resélection des cellule pour le déclenchement des mesures fondées sur l</w:t>
      </w:r>
      <w:r w:rsidR="00AC4CA5">
        <w:rPr>
          <w:lang w:val="fr-FR"/>
        </w:rPr>
        <w:t>'</w:t>
      </w:r>
      <w:r w:rsidRPr="00AC4CA5">
        <w:rPr>
          <w:lang w:val="fr-FR"/>
        </w:rPr>
        <w:t>emplacement; pour les UE NB-IoT et eMTC en mode connecté, les exigences relatives aux mesures des cellules voisines et au déclenchement des mesures correspondantes avant RLF; pour les UE NB-IoT et eMTC en mode connecté, les exigences en matière de RRM tenant compte de la ré-acquisition GNSS; pour les UE eMTC en mode connecté, les exigences relatives au transfert cellulaire conditionnel pour les événements fondés sur l</w:t>
      </w:r>
      <w:r w:rsidR="00AC4CA5">
        <w:rPr>
          <w:lang w:val="fr-FR"/>
        </w:rPr>
        <w:t>'</w:t>
      </w:r>
      <w:r w:rsidRPr="00AC4CA5">
        <w:rPr>
          <w:lang w:val="fr-FR"/>
        </w:rPr>
        <w:t>emplacement et le temps.</w:t>
      </w:r>
    </w:p>
    <w:p w14:paraId="3FB5BE15" w14:textId="6DECB8FC" w:rsidR="00650DF0" w:rsidRPr="00AC4CA5" w:rsidRDefault="00650DF0" w:rsidP="0075039F">
      <w:pPr>
        <w:pStyle w:val="Heading2"/>
        <w:rPr>
          <w:lang w:val="fr-FR"/>
        </w:rPr>
      </w:pPr>
      <w:bookmarkStart w:id="36" w:name="_1.2_Detailed_specification"/>
      <w:bookmarkStart w:id="37" w:name="_Toc195183173"/>
      <w:bookmarkEnd w:id="36"/>
      <w:r w:rsidRPr="00AC4CA5">
        <w:rPr>
          <w:lang w:val="fr-FR"/>
        </w:rPr>
        <w:lastRenderedPageBreak/>
        <w:t>1.3</w:t>
      </w:r>
      <w:r w:rsidRPr="00AC4CA5">
        <w:rPr>
          <w:lang w:val="fr-FR"/>
        </w:rPr>
        <w:tab/>
        <w:t>Spécifications détaillées de la technologie d</w:t>
      </w:r>
      <w:r w:rsidR="00AC4CA5">
        <w:rPr>
          <w:lang w:val="fr-FR"/>
        </w:rPr>
        <w:t>'</w:t>
      </w:r>
      <w:r w:rsidRPr="00AC4CA5">
        <w:rPr>
          <w:lang w:val="fr-FR"/>
        </w:rPr>
        <w:t>interface radioélectrique</w:t>
      </w:r>
      <w:bookmarkEnd w:id="37"/>
    </w:p>
    <w:p w14:paraId="3A49FB81" w14:textId="1A3EF17C" w:rsidR="00650DF0" w:rsidRPr="00AC4CA5" w:rsidRDefault="00650DF0" w:rsidP="00650DF0">
      <w:pPr>
        <w:rPr>
          <w:lang w:val="fr-FR"/>
        </w:rPr>
      </w:pPr>
      <w:r w:rsidRPr="00AC4CA5">
        <w:rPr>
          <w:lang w:val="fr-FR"/>
        </w:rPr>
        <w:t>Les spécifications détaillées qui sont décrites dans la présente annexe sont axées sur les principales spécifications nécessaires à l</w:t>
      </w:r>
      <w:r w:rsidR="00AC4CA5">
        <w:rPr>
          <w:lang w:val="fr-FR"/>
        </w:rPr>
        <w:t>'</w:t>
      </w:r>
      <w:r w:rsidRPr="00AC4CA5">
        <w:rPr>
          <w:lang w:val="fr-FR"/>
        </w:rPr>
        <w:t>échelle mondiale (</w:t>
      </w:r>
      <w:r w:rsidRPr="00AC4CA5">
        <w:rPr>
          <w:i/>
          <w:iCs/>
          <w:lang w:val="fr-FR"/>
        </w:rPr>
        <w:t>Global Core Specification</w:t>
      </w:r>
      <w:r w:rsidRPr="00AC4CA5">
        <w:rPr>
          <w:lang w:val="fr-FR"/>
        </w:rPr>
        <w:t xml:space="preserve"> (GCS))</w:t>
      </w:r>
      <w:r w:rsidR="0075039F" w:rsidRPr="00AC4CA5">
        <w:rPr>
          <w:rStyle w:val="FootnoteReference"/>
          <w:lang w:val="fr-FR"/>
        </w:rPr>
        <w:footnoteReference w:id="4"/>
      </w:r>
      <w:r w:rsidRPr="00AC4CA5">
        <w:rPr>
          <w:lang w:val="fr-FR"/>
        </w:rPr>
        <w:t xml:space="preserve">, qui sont liées à des documents élaborés par des acteurs extérieurs et incorporées sous forme de références spécifiques pour une technologie particulière. La procédure associée aux GCS et leur utilisation, des références et des notifications et attestations correspondantes sont indiquées dans le </w:t>
      </w:r>
      <w:hyperlink r:id="rId38" w:history="1">
        <w:r w:rsidRPr="00AC4CA5">
          <w:rPr>
            <w:lang w:val="fr-FR"/>
          </w:rPr>
          <w:t>Document IMT</w:t>
        </w:r>
        <w:r w:rsidRPr="00AC4CA5">
          <w:rPr>
            <w:lang w:val="fr-FR"/>
          </w:rPr>
          <w:noBreakHyphen/>
          <w:t>2020</w:t>
        </w:r>
        <w:r w:rsidRPr="00AC4CA5">
          <w:rPr>
            <w:lang w:val="fr-FR"/>
          </w:rPr>
          <w:noBreakHyphen/>
          <w:t>SAT/5</w:t>
        </w:r>
      </w:hyperlink>
      <w:r w:rsidRPr="00AC4CA5">
        <w:rPr>
          <w:lang w:val="fr-FR"/>
        </w:rPr>
        <w:t>.</w:t>
      </w:r>
      <w:hyperlink r:id="rId39" w:history="1"/>
    </w:p>
    <w:p w14:paraId="43424F77" w14:textId="3D43D709" w:rsidR="00650DF0" w:rsidRPr="00AC4CA5" w:rsidRDefault="00650DF0" w:rsidP="00650DF0">
      <w:pPr>
        <w:rPr>
          <w:lang w:val="fr-FR"/>
        </w:rPr>
      </w:pPr>
      <w:r w:rsidRPr="00AC4CA5">
        <w:rPr>
          <w:lang w:val="fr-FR"/>
        </w:rPr>
        <w:t>Les normes applicables à la composante satellite des IMT-2020 qui figurent dans le présent paragraphe sont fondées sur la GCS portant sur le système 5G-NTN-SRIT du 3GPP, qui peut être consultée dans les spécifications nécessaires à l</w:t>
      </w:r>
      <w:r w:rsidR="00AC4CA5">
        <w:rPr>
          <w:lang w:val="fr-FR"/>
        </w:rPr>
        <w:t>'</w:t>
      </w:r>
      <w:r w:rsidRPr="00AC4CA5">
        <w:rPr>
          <w:lang w:val="fr-FR"/>
        </w:rPr>
        <w:t>échelle mondiale des IMT-2020 (voir la note figurant dans le tableau 1 ci-après). Les notes qui suivent s</w:t>
      </w:r>
      <w:r w:rsidR="00AC4CA5">
        <w:rPr>
          <w:lang w:val="fr-FR"/>
        </w:rPr>
        <w:t>'</w:t>
      </w:r>
      <w:r w:rsidRPr="00AC4CA5">
        <w:rPr>
          <w:lang w:val="fr-FR"/>
        </w:rPr>
        <w:t>appliquent aux paragraphes ci-dessous:</w:t>
      </w:r>
      <w:bookmarkStart w:id="38" w:name="_Hlk126128694"/>
      <w:bookmarkEnd w:id="38"/>
    </w:p>
    <w:p w14:paraId="61EF6CA2" w14:textId="0D9C2AD9" w:rsidR="00650DF0" w:rsidRPr="00AC4CA5" w:rsidRDefault="00650DF0" w:rsidP="0075039F">
      <w:pPr>
        <w:pStyle w:val="enumlev1"/>
        <w:rPr>
          <w:lang w:val="fr-FR"/>
        </w:rPr>
      </w:pPr>
      <w:r w:rsidRPr="00AC4CA5">
        <w:rPr>
          <w:lang w:val="fr-FR"/>
        </w:rPr>
        <w:t>1)</w:t>
      </w:r>
      <w:r w:rsidRPr="00AC4CA5">
        <w:rPr>
          <w:lang w:val="fr-FR"/>
        </w:rPr>
        <w:tab/>
        <w:t>Les Organismes de transposition</w:t>
      </w:r>
      <w:r w:rsidR="0075039F" w:rsidRPr="00AC4CA5">
        <w:rPr>
          <w:rStyle w:val="FootnoteReference"/>
          <w:lang w:val="fr-FR"/>
        </w:rPr>
        <w:footnoteReference w:id="5"/>
      </w:r>
      <w:r w:rsidRPr="00AC4CA5">
        <w:rPr>
          <w:lang w:val="fr-FR"/>
        </w:rPr>
        <w:t xml:space="preserve"> identifiés devront mettre leurs documents de référence à disposition sur leur site web pour permettre leur consultation.</w:t>
      </w:r>
    </w:p>
    <w:p w14:paraId="39276BFA" w14:textId="217D145C" w:rsidR="00650DF0" w:rsidRPr="00AC4CA5" w:rsidRDefault="00650DF0" w:rsidP="0075039F">
      <w:pPr>
        <w:pStyle w:val="enumlev1"/>
        <w:rPr>
          <w:lang w:val="fr-FR"/>
        </w:rPr>
      </w:pPr>
      <w:r w:rsidRPr="00AC4CA5">
        <w:rPr>
          <w:lang w:val="fr-FR"/>
        </w:rPr>
        <w:t>2)</w:t>
      </w:r>
      <w:r w:rsidRPr="00AC4CA5">
        <w:rPr>
          <w:lang w:val="fr-FR"/>
        </w:rPr>
        <w:tab/>
        <w:t>Ces informations ont été fournies par les Organismes de transposition et concernent leurs propres produits dans le contexte de la transposition des principales spécifications nécessaires à l</w:t>
      </w:r>
      <w:r w:rsidR="00AC4CA5">
        <w:rPr>
          <w:lang w:val="fr-FR"/>
        </w:rPr>
        <w:t>'</w:t>
      </w:r>
      <w:r w:rsidRPr="00AC4CA5">
        <w:rPr>
          <w:lang w:val="fr-FR"/>
        </w:rPr>
        <w:t>échelle mondiale.</w:t>
      </w:r>
    </w:p>
    <w:p w14:paraId="38662997" w14:textId="10F9E2B4" w:rsidR="00650DF0" w:rsidRPr="00AC4CA5" w:rsidRDefault="00650DF0" w:rsidP="00650DF0">
      <w:pPr>
        <w:rPr>
          <w:lang w:val="fr-FR"/>
        </w:rPr>
      </w:pPr>
      <w:r w:rsidRPr="00AC4CA5">
        <w:rPr>
          <w:lang w:val="fr-FR"/>
        </w:rPr>
        <w:t>Le paragraphe 1.3.1 contient les titres et un résumé des principales spécifications nécessaires à l</w:t>
      </w:r>
      <w:r w:rsidR="00AC4CA5">
        <w:rPr>
          <w:lang w:val="fr-FR"/>
        </w:rPr>
        <w:t>'</w:t>
      </w:r>
      <w:r w:rsidRPr="00AC4CA5">
        <w:rPr>
          <w:lang w:val="fr-FR"/>
        </w:rPr>
        <w:t>échelle mondiale pour la technologie d</w:t>
      </w:r>
      <w:r w:rsidR="00AC4CA5">
        <w:rPr>
          <w:lang w:val="fr-FR"/>
        </w:rPr>
        <w:t>'</w:t>
      </w:r>
      <w:r w:rsidRPr="00AC4CA5">
        <w:rPr>
          <w:lang w:val="fr-FR"/>
        </w:rPr>
        <w:t xml:space="preserve">interface radioélectrique satellite des IMT-2020, désignée 5G-NTN-SRIT 3GPP, ainsi que les hyperliens qui renvoient aux normes transposées. Les spécifications du </w:t>
      </w:r>
      <w:r w:rsidR="00122A39">
        <w:rPr>
          <w:lang w:val="fr-FR"/>
        </w:rPr>
        <w:t>§ </w:t>
      </w:r>
      <w:r w:rsidRPr="00AC4CA5">
        <w:rPr>
          <w:lang w:val="fr-FR"/>
        </w:rPr>
        <w:t>1.3.1 concernent la technologie 5G-NTN-SRIT 3GPP, et comprennent des spécifications propres aux satellites et d</w:t>
      </w:r>
      <w:r w:rsidR="00AC4CA5">
        <w:rPr>
          <w:lang w:val="fr-FR"/>
        </w:rPr>
        <w:t>'</w:t>
      </w:r>
      <w:r w:rsidRPr="00AC4CA5">
        <w:rPr>
          <w:lang w:val="fr-FR"/>
        </w:rPr>
        <w:t>autres comportant des sections consacrées aux aspects de la composante satellite. Bien qu</w:t>
      </w:r>
      <w:r w:rsidR="00AC4CA5">
        <w:rPr>
          <w:lang w:val="fr-FR"/>
        </w:rPr>
        <w:t>'</w:t>
      </w:r>
      <w:r w:rsidRPr="00AC4CA5">
        <w:rPr>
          <w:lang w:val="fr-FR"/>
        </w:rPr>
        <w:t xml:space="preserve">un certain nombre de spécifications soient également pertinentes pour la technologie 5G-SRIT 3GPP, il convient de noter que la Recommandation </w:t>
      </w:r>
      <w:hyperlink r:id="rId40" w:history="1">
        <w:r w:rsidRPr="00AC4CA5">
          <w:rPr>
            <w:rStyle w:val="Hyperlink"/>
            <w:color w:val="auto"/>
            <w:u w:val="none"/>
            <w:lang w:val="fr-FR"/>
          </w:rPr>
          <w:t>UIT-R M.2150</w:t>
        </w:r>
      </w:hyperlink>
      <w:r w:rsidRPr="00AC4CA5">
        <w:rPr>
          <w:lang w:val="fr-FR"/>
        </w:rPr>
        <w:t xml:space="preserve"> présente en détail l</w:t>
      </w:r>
      <w:r w:rsidR="00AC4CA5">
        <w:rPr>
          <w:lang w:val="fr-FR"/>
        </w:rPr>
        <w:t>'</w:t>
      </w:r>
      <w:r w:rsidRPr="00AC4CA5">
        <w:rPr>
          <w:lang w:val="fr-FR"/>
        </w:rPr>
        <w:t>intégralité des spécifications de 5G-SRIT 3GPP pour la composante de Terre des IMT</w:t>
      </w:r>
      <w:r w:rsidRPr="00AC4CA5">
        <w:rPr>
          <w:lang w:val="fr-FR"/>
        </w:rPr>
        <w:noBreakHyphen/>
        <w:t>2020.</w:t>
      </w:r>
      <w:hyperlink r:id="rId41" w:history="1"/>
    </w:p>
    <w:p w14:paraId="4256628B" w14:textId="7EB4263B" w:rsidR="00650DF0" w:rsidRPr="00AC4CA5" w:rsidRDefault="00650DF0" w:rsidP="00650DF0">
      <w:pPr>
        <w:rPr>
          <w:lang w:val="fr-FR"/>
        </w:rPr>
      </w:pPr>
      <w:r w:rsidRPr="00AC4CA5">
        <w:rPr>
          <w:lang w:val="fr-FR"/>
        </w:rPr>
        <w:t>Les spécifications du 3GPP pour les principales spécifications nécessaires à l</w:t>
      </w:r>
      <w:r w:rsidR="00AC4CA5">
        <w:rPr>
          <w:lang w:val="fr-FR"/>
        </w:rPr>
        <w:t>'</w:t>
      </w:r>
      <w:r w:rsidRPr="00AC4CA5">
        <w:rPr>
          <w:lang w:val="fr-FR"/>
        </w:rPr>
        <w:t>échelle mondiale (GCS) se rapportant spécifiquement à la technologie d</w:t>
      </w:r>
      <w:r w:rsidR="00AC4CA5">
        <w:rPr>
          <w:lang w:val="fr-FR"/>
        </w:rPr>
        <w:t>'</w:t>
      </w:r>
      <w:r w:rsidRPr="00AC4CA5">
        <w:rPr>
          <w:lang w:val="fr-FR"/>
        </w:rPr>
        <w:t>interface radioélectrique satellite IMT</w:t>
      </w:r>
      <w:r w:rsidRPr="00AC4CA5">
        <w:rPr>
          <w:lang w:val="fr-FR"/>
        </w:rPr>
        <w:noBreakHyphen/>
        <w:t>2020, appelée 5G-NTN-SRIT 3GPP, qui sont transposées au § 1.3.1, sont résumées dans le Tableau 1.</w:t>
      </w:r>
    </w:p>
    <w:p w14:paraId="070F3C6D" w14:textId="77777777" w:rsidR="00650DF0" w:rsidRPr="00AC4CA5" w:rsidRDefault="00650DF0" w:rsidP="00650DF0">
      <w:pPr>
        <w:rPr>
          <w:lang w:val="fr-FR"/>
        </w:rPr>
      </w:pPr>
    </w:p>
    <w:p w14:paraId="6E8DD179" w14:textId="77777777" w:rsidR="00650DF0" w:rsidRPr="00AC4CA5" w:rsidRDefault="00650DF0" w:rsidP="00650DF0">
      <w:pPr>
        <w:rPr>
          <w:lang w:val="fr-FR"/>
        </w:rPr>
      </w:pPr>
    </w:p>
    <w:p w14:paraId="51AA11C8" w14:textId="77777777" w:rsidR="00650DF0" w:rsidRPr="00AC4CA5" w:rsidRDefault="00650DF0" w:rsidP="0075039F">
      <w:pPr>
        <w:pStyle w:val="TableNo"/>
        <w:rPr>
          <w:lang w:val="fr-FR"/>
        </w:rPr>
      </w:pPr>
      <w:r w:rsidRPr="00AC4CA5">
        <w:rPr>
          <w:lang w:val="fr-FR"/>
        </w:rPr>
        <w:lastRenderedPageBreak/>
        <w:t>TABLEAU 1</w:t>
      </w:r>
    </w:p>
    <w:p w14:paraId="04790532" w14:textId="7E460E63" w:rsidR="00650DF0" w:rsidRPr="00AC4CA5" w:rsidRDefault="00650DF0" w:rsidP="0075039F">
      <w:pPr>
        <w:pStyle w:val="Tabletitle"/>
        <w:rPr>
          <w:lang w:val="fr-FR"/>
        </w:rPr>
      </w:pPr>
      <w:r w:rsidRPr="00AC4CA5">
        <w:rPr>
          <w:lang w:val="fr-FR"/>
        </w:rPr>
        <w:t xml:space="preserve">Spécifications du 3GPP mentionnées dans le </w:t>
      </w:r>
      <w:r w:rsidRPr="00AC4CA5">
        <w:rPr>
          <w:lang w:val="fr-FR"/>
        </w:rPr>
        <w:br/>
      </w:r>
      <w:r w:rsidR="00122A39">
        <w:rPr>
          <w:lang w:val="fr-FR"/>
        </w:rPr>
        <w:t>§ </w:t>
      </w:r>
      <w:r w:rsidRPr="00AC4CA5">
        <w:rPr>
          <w:lang w:val="fr-FR"/>
        </w:rPr>
        <w:t>1.3.1 devant être transposées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070"/>
        <w:gridCol w:w="1072"/>
        <w:gridCol w:w="1070"/>
        <w:gridCol w:w="1072"/>
        <w:gridCol w:w="1070"/>
        <w:gridCol w:w="1072"/>
        <w:gridCol w:w="1070"/>
        <w:gridCol w:w="1074"/>
      </w:tblGrid>
      <w:tr w:rsidR="00650DF0" w:rsidRPr="00AC4CA5" w14:paraId="787A407D" w14:textId="77777777" w:rsidTr="00801893">
        <w:trP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31C8F2FB" w14:textId="77777777" w:rsidR="00650DF0" w:rsidRPr="00AC4CA5" w:rsidRDefault="00650DF0" w:rsidP="0075039F">
            <w:pPr>
              <w:pStyle w:val="Tablehead"/>
              <w:rPr>
                <w:sz w:val="20"/>
                <w:lang w:val="fr-FR"/>
              </w:rPr>
            </w:pPr>
            <w:r w:rsidRPr="00AC4CA5">
              <w:rPr>
                <w:sz w:val="20"/>
                <w:lang w:val="fr-FR"/>
              </w:rPr>
              <w:t>PARTIE A</w:t>
            </w:r>
          </w:p>
          <w:p w14:paraId="051E5A48" w14:textId="77777777" w:rsidR="00650DF0" w:rsidRPr="00AC4CA5" w:rsidRDefault="00650DF0" w:rsidP="0075039F">
            <w:pPr>
              <w:pStyle w:val="Tablehead"/>
              <w:rPr>
                <w:sz w:val="20"/>
                <w:lang w:val="fr-FR"/>
              </w:rPr>
            </w:pPr>
            <w:r w:rsidRPr="00AC4CA5">
              <w:rPr>
                <w:sz w:val="20"/>
                <w:lang w:val="fr-FR"/>
              </w:rPr>
              <w:t>Liste de spécifications</w:t>
            </w:r>
          </w:p>
        </w:tc>
      </w:tr>
      <w:tr w:rsidR="00650DF0" w:rsidRPr="00AC4CA5" w14:paraId="64A89A55" w14:textId="77777777" w:rsidTr="00801893">
        <w:trPr>
          <w:jc w:val="center"/>
        </w:trPr>
        <w:tc>
          <w:tcPr>
            <w:tcW w:w="555" w:type="pct"/>
            <w:tcBorders>
              <w:top w:val="single" w:sz="4" w:space="0" w:color="auto"/>
              <w:left w:val="single" w:sz="4" w:space="0" w:color="auto"/>
              <w:bottom w:val="single" w:sz="4" w:space="0" w:color="auto"/>
              <w:right w:val="single" w:sz="4" w:space="0" w:color="auto"/>
            </w:tcBorders>
            <w:hideMark/>
          </w:tcPr>
          <w:p w14:paraId="0508EE6E" w14:textId="77777777" w:rsidR="00650DF0" w:rsidRPr="00AC4CA5" w:rsidRDefault="00650DF0" w:rsidP="0075039F">
            <w:pPr>
              <w:pStyle w:val="Tablehead"/>
              <w:rPr>
                <w:sz w:val="20"/>
                <w:lang w:val="fr-FR"/>
              </w:rPr>
            </w:pPr>
            <w:r w:rsidRPr="00AC4CA5">
              <w:rPr>
                <w:sz w:val="20"/>
                <w:lang w:val="fr-FR"/>
              </w:rPr>
              <w:t>Série 36.100</w:t>
            </w:r>
          </w:p>
        </w:tc>
        <w:tc>
          <w:tcPr>
            <w:tcW w:w="555" w:type="pct"/>
            <w:tcBorders>
              <w:top w:val="single" w:sz="4" w:space="0" w:color="auto"/>
              <w:left w:val="single" w:sz="4" w:space="0" w:color="auto"/>
              <w:bottom w:val="single" w:sz="4" w:space="0" w:color="auto"/>
              <w:right w:val="single" w:sz="4" w:space="0" w:color="auto"/>
            </w:tcBorders>
            <w:hideMark/>
          </w:tcPr>
          <w:p w14:paraId="42AF9E8B" w14:textId="77777777" w:rsidR="00650DF0" w:rsidRPr="00AC4CA5" w:rsidRDefault="00650DF0" w:rsidP="0075039F">
            <w:pPr>
              <w:pStyle w:val="Tablehead"/>
              <w:rPr>
                <w:sz w:val="20"/>
                <w:lang w:val="fr-FR"/>
              </w:rPr>
            </w:pPr>
            <w:r w:rsidRPr="00AC4CA5">
              <w:rPr>
                <w:sz w:val="20"/>
                <w:lang w:val="fr-FR"/>
              </w:rPr>
              <w:t>Série 36.200</w:t>
            </w:r>
          </w:p>
        </w:tc>
        <w:tc>
          <w:tcPr>
            <w:tcW w:w="556" w:type="pct"/>
            <w:tcBorders>
              <w:top w:val="single" w:sz="4" w:space="0" w:color="auto"/>
              <w:left w:val="single" w:sz="4" w:space="0" w:color="auto"/>
              <w:bottom w:val="single" w:sz="4" w:space="0" w:color="auto"/>
              <w:right w:val="single" w:sz="4" w:space="0" w:color="auto"/>
            </w:tcBorders>
            <w:hideMark/>
          </w:tcPr>
          <w:p w14:paraId="66621741" w14:textId="77777777" w:rsidR="00650DF0" w:rsidRPr="00AC4CA5" w:rsidRDefault="00650DF0" w:rsidP="0075039F">
            <w:pPr>
              <w:pStyle w:val="Tablehead"/>
              <w:rPr>
                <w:sz w:val="20"/>
                <w:lang w:val="fr-FR"/>
              </w:rPr>
            </w:pPr>
            <w:r w:rsidRPr="00AC4CA5">
              <w:rPr>
                <w:sz w:val="20"/>
                <w:lang w:val="fr-FR"/>
              </w:rPr>
              <w:t>Série 36.300</w:t>
            </w:r>
          </w:p>
        </w:tc>
        <w:tc>
          <w:tcPr>
            <w:tcW w:w="555" w:type="pct"/>
            <w:tcBorders>
              <w:top w:val="single" w:sz="4" w:space="0" w:color="auto"/>
              <w:left w:val="single" w:sz="4" w:space="0" w:color="auto"/>
              <w:bottom w:val="single" w:sz="4" w:space="0" w:color="auto"/>
              <w:right w:val="single" w:sz="4" w:space="0" w:color="auto"/>
            </w:tcBorders>
            <w:hideMark/>
          </w:tcPr>
          <w:p w14:paraId="5C2313DE" w14:textId="77777777" w:rsidR="00650DF0" w:rsidRPr="00AC4CA5" w:rsidRDefault="00650DF0" w:rsidP="0075039F">
            <w:pPr>
              <w:pStyle w:val="Tablehead"/>
              <w:rPr>
                <w:sz w:val="20"/>
                <w:lang w:val="fr-FR"/>
              </w:rPr>
            </w:pPr>
            <w:r w:rsidRPr="00AC4CA5">
              <w:rPr>
                <w:sz w:val="20"/>
                <w:lang w:val="fr-FR"/>
              </w:rPr>
              <w:t>Série 36.400</w:t>
            </w:r>
          </w:p>
        </w:tc>
        <w:tc>
          <w:tcPr>
            <w:tcW w:w="556" w:type="pct"/>
            <w:tcBorders>
              <w:top w:val="single" w:sz="4" w:space="0" w:color="auto"/>
              <w:left w:val="single" w:sz="4" w:space="0" w:color="auto"/>
              <w:bottom w:val="single" w:sz="4" w:space="0" w:color="auto"/>
              <w:right w:val="single" w:sz="4" w:space="0" w:color="auto"/>
            </w:tcBorders>
            <w:hideMark/>
          </w:tcPr>
          <w:p w14:paraId="48BE2422" w14:textId="77777777" w:rsidR="00650DF0" w:rsidRPr="00AC4CA5" w:rsidRDefault="00650DF0" w:rsidP="0075039F">
            <w:pPr>
              <w:pStyle w:val="Tablehead"/>
              <w:rPr>
                <w:sz w:val="20"/>
                <w:lang w:val="fr-FR"/>
              </w:rPr>
            </w:pPr>
            <w:r w:rsidRPr="00AC4CA5">
              <w:rPr>
                <w:sz w:val="20"/>
                <w:lang w:val="fr-FR"/>
              </w:rPr>
              <w:t>Série</w:t>
            </w:r>
            <w:r w:rsidRPr="00AC4CA5">
              <w:rPr>
                <w:sz w:val="20"/>
                <w:lang w:val="fr-FR"/>
              </w:rPr>
              <w:br/>
              <w:t>37.xxx</w:t>
            </w:r>
          </w:p>
        </w:tc>
        <w:tc>
          <w:tcPr>
            <w:tcW w:w="555" w:type="pct"/>
            <w:tcBorders>
              <w:top w:val="single" w:sz="4" w:space="0" w:color="auto"/>
              <w:left w:val="single" w:sz="4" w:space="0" w:color="auto"/>
              <w:bottom w:val="single" w:sz="4" w:space="0" w:color="auto"/>
              <w:right w:val="single" w:sz="4" w:space="0" w:color="auto"/>
            </w:tcBorders>
            <w:hideMark/>
          </w:tcPr>
          <w:p w14:paraId="417D0930" w14:textId="77777777" w:rsidR="00650DF0" w:rsidRPr="00AC4CA5" w:rsidRDefault="00650DF0" w:rsidP="0075039F">
            <w:pPr>
              <w:pStyle w:val="Tablehead"/>
              <w:rPr>
                <w:sz w:val="20"/>
                <w:lang w:val="fr-FR"/>
              </w:rPr>
            </w:pPr>
            <w:r w:rsidRPr="00AC4CA5">
              <w:rPr>
                <w:sz w:val="20"/>
                <w:lang w:val="fr-FR"/>
              </w:rPr>
              <w:t>Série</w:t>
            </w:r>
            <w:r w:rsidRPr="00AC4CA5">
              <w:rPr>
                <w:sz w:val="20"/>
                <w:lang w:val="fr-FR"/>
              </w:rPr>
              <w:br/>
              <w:t>38.100</w:t>
            </w:r>
          </w:p>
        </w:tc>
        <w:tc>
          <w:tcPr>
            <w:tcW w:w="556" w:type="pct"/>
            <w:tcBorders>
              <w:top w:val="single" w:sz="4" w:space="0" w:color="auto"/>
              <w:left w:val="single" w:sz="4" w:space="0" w:color="auto"/>
              <w:bottom w:val="single" w:sz="4" w:space="0" w:color="auto"/>
              <w:right w:val="single" w:sz="4" w:space="0" w:color="auto"/>
            </w:tcBorders>
            <w:hideMark/>
          </w:tcPr>
          <w:p w14:paraId="74D6524C" w14:textId="77777777" w:rsidR="00650DF0" w:rsidRPr="00AC4CA5" w:rsidRDefault="00650DF0" w:rsidP="0075039F">
            <w:pPr>
              <w:pStyle w:val="Tablehead"/>
              <w:rPr>
                <w:sz w:val="20"/>
                <w:lang w:val="fr-FR"/>
              </w:rPr>
            </w:pPr>
            <w:r w:rsidRPr="00AC4CA5">
              <w:rPr>
                <w:sz w:val="20"/>
                <w:lang w:val="fr-FR"/>
              </w:rPr>
              <w:t>Série</w:t>
            </w:r>
            <w:r w:rsidRPr="00AC4CA5">
              <w:rPr>
                <w:sz w:val="20"/>
                <w:lang w:val="fr-FR"/>
              </w:rPr>
              <w:br/>
              <w:t>38.200</w:t>
            </w:r>
          </w:p>
        </w:tc>
        <w:tc>
          <w:tcPr>
            <w:tcW w:w="555" w:type="pct"/>
            <w:tcBorders>
              <w:top w:val="single" w:sz="4" w:space="0" w:color="auto"/>
              <w:left w:val="single" w:sz="4" w:space="0" w:color="auto"/>
              <w:bottom w:val="single" w:sz="4" w:space="0" w:color="auto"/>
              <w:right w:val="single" w:sz="4" w:space="0" w:color="auto"/>
            </w:tcBorders>
            <w:hideMark/>
          </w:tcPr>
          <w:p w14:paraId="5D2021F9" w14:textId="77777777" w:rsidR="00650DF0" w:rsidRPr="00AC4CA5" w:rsidRDefault="00650DF0" w:rsidP="0075039F">
            <w:pPr>
              <w:pStyle w:val="Tablehead"/>
              <w:rPr>
                <w:sz w:val="20"/>
                <w:lang w:val="fr-FR"/>
              </w:rPr>
            </w:pPr>
            <w:r w:rsidRPr="00AC4CA5">
              <w:rPr>
                <w:sz w:val="20"/>
                <w:lang w:val="fr-FR"/>
              </w:rPr>
              <w:t>Série 38.300</w:t>
            </w:r>
          </w:p>
        </w:tc>
        <w:tc>
          <w:tcPr>
            <w:tcW w:w="556" w:type="pct"/>
            <w:tcBorders>
              <w:top w:val="single" w:sz="4" w:space="0" w:color="auto"/>
              <w:left w:val="single" w:sz="4" w:space="0" w:color="auto"/>
              <w:bottom w:val="single" w:sz="4" w:space="0" w:color="auto"/>
              <w:right w:val="single" w:sz="4" w:space="0" w:color="auto"/>
            </w:tcBorders>
            <w:hideMark/>
          </w:tcPr>
          <w:p w14:paraId="34C42ABE" w14:textId="77777777" w:rsidR="00650DF0" w:rsidRPr="00AC4CA5" w:rsidRDefault="00650DF0" w:rsidP="0075039F">
            <w:pPr>
              <w:pStyle w:val="Tablehead"/>
              <w:rPr>
                <w:sz w:val="20"/>
                <w:lang w:val="fr-FR"/>
              </w:rPr>
            </w:pPr>
            <w:r w:rsidRPr="00AC4CA5">
              <w:rPr>
                <w:sz w:val="20"/>
                <w:lang w:val="fr-FR"/>
              </w:rPr>
              <w:t>Série 38.400</w:t>
            </w:r>
          </w:p>
        </w:tc>
      </w:tr>
      <w:tr w:rsidR="00650DF0" w:rsidRPr="00AC4CA5" w14:paraId="2D133963" w14:textId="77777777" w:rsidTr="00801893">
        <w:trPr>
          <w:jc w:val="center"/>
        </w:trPr>
        <w:tc>
          <w:tcPr>
            <w:tcW w:w="555" w:type="pct"/>
            <w:tcBorders>
              <w:top w:val="single" w:sz="4" w:space="0" w:color="auto"/>
              <w:left w:val="single" w:sz="4" w:space="0" w:color="auto"/>
              <w:bottom w:val="single" w:sz="4" w:space="0" w:color="auto"/>
              <w:right w:val="single" w:sz="4" w:space="0" w:color="auto"/>
            </w:tcBorders>
            <w:hideMark/>
          </w:tcPr>
          <w:p w14:paraId="33358A84" w14:textId="7E8292BA" w:rsidR="00650DF0" w:rsidRPr="00AC4CA5" w:rsidRDefault="00650DF0" w:rsidP="00801893">
            <w:pPr>
              <w:pStyle w:val="Tabletext"/>
              <w:jc w:val="left"/>
              <w:rPr>
                <w:sz w:val="20"/>
                <w:lang w:val="fr-FR"/>
              </w:rPr>
            </w:pPr>
            <w:r w:rsidRPr="00AC4CA5">
              <w:rPr>
                <w:sz w:val="20"/>
                <w:lang w:val="fr-FR"/>
              </w:rPr>
              <w:t>TS 36.102</w:t>
            </w:r>
            <w:r w:rsidR="00801893" w:rsidRPr="00AC4CA5">
              <w:rPr>
                <w:sz w:val="20"/>
                <w:lang w:val="fr-FR"/>
              </w:rPr>
              <w:br/>
            </w:r>
            <w:r w:rsidRPr="00AC4CA5">
              <w:rPr>
                <w:sz w:val="20"/>
                <w:lang w:val="fr-FR"/>
              </w:rPr>
              <w:t>TS 36.108</w:t>
            </w:r>
            <w:r w:rsidR="00801893" w:rsidRPr="00AC4CA5">
              <w:rPr>
                <w:sz w:val="20"/>
                <w:lang w:val="fr-FR"/>
              </w:rPr>
              <w:br/>
            </w:r>
            <w:r w:rsidRPr="00AC4CA5">
              <w:rPr>
                <w:sz w:val="20"/>
                <w:lang w:val="fr-FR"/>
              </w:rPr>
              <w:t>TS 36.111</w:t>
            </w:r>
            <w:r w:rsidR="00801893" w:rsidRPr="00AC4CA5">
              <w:rPr>
                <w:sz w:val="20"/>
                <w:lang w:val="fr-FR"/>
              </w:rPr>
              <w:br/>
            </w:r>
            <w:r w:rsidRPr="00AC4CA5">
              <w:rPr>
                <w:sz w:val="20"/>
                <w:lang w:val="fr-FR"/>
              </w:rPr>
              <w:t>TS 36.124</w:t>
            </w:r>
            <w:r w:rsidR="00801893" w:rsidRPr="00AC4CA5">
              <w:rPr>
                <w:sz w:val="20"/>
                <w:lang w:val="fr-FR"/>
              </w:rPr>
              <w:br/>
            </w:r>
            <w:r w:rsidRPr="00AC4CA5">
              <w:rPr>
                <w:sz w:val="20"/>
                <w:lang w:val="fr-FR"/>
              </w:rPr>
              <w:t>TS 36.133</w:t>
            </w:r>
          </w:p>
        </w:tc>
        <w:tc>
          <w:tcPr>
            <w:tcW w:w="555" w:type="pct"/>
            <w:tcBorders>
              <w:top w:val="single" w:sz="4" w:space="0" w:color="auto"/>
              <w:left w:val="single" w:sz="4" w:space="0" w:color="auto"/>
              <w:bottom w:val="single" w:sz="4" w:space="0" w:color="auto"/>
              <w:right w:val="single" w:sz="4" w:space="0" w:color="auto"/>
            </w:tcBorders>
            <w:hideMark/>
          </w:tcPr>
          <w:p w14:paraId="280FC96A" w14:textId="60844F57" w:rsidR="00650DF0" w:rsidRPr="00AC4CA5" w:rsidRDefault="00650DF0" w:rsidP="00801893">
            <w:pPr>
              <w:pStyle w:val="Tabletext"/>
              <w:jc w:val="left"/>
              <w:rPr>
                <w:sz w:val="20"/>
                <w:lang w:val="fr-FR"/>
              </w:rPr>
            </w:pPr>
            <w:r w:rsidRPr="00AC4CA5">
              <w:rPr>
                <w:sz w:val="20"/>
                <w:lang w:val="fr-FR"/>
              </w:rPr>
              <w:t>TS 36.201</w:t>
            </w:r>
            <w:r w:rsidR="00801893" w:rsidRPr="00AC4CA5">
              <w:rPr>
                <w:sz w:val="20"/>
                <w:lang w:val="fr-FR"/>
              </w:rPr>
              <w:br/>
            </w:r>
            <w:r w:rsidRPr="00AC4CA5">
              <w:rPr>
                <w:sz w:val="20"/>
                <w:lang w:val="fr-FR"/>
              </w:rPr>
              <w:t>TS 36.211</w:t>
            </w:r>
            <w:r w:rsidR="00801893" w:rsidRPr="00AC4CA5">
              <w:rPr>
                <w:sz w:val="20"/>
                <w:lang w:val="fr-FR"/>
              </w:rPr>
              <w:br/>
            </w:r>
            <w:r w:rsidRPr="00AC4CA5">
              <w:rPr>
                <w:sz w:val="20"/>
                <w:lang w:val="fr-FR"/>
              </w:rPr>
              <w:t>TS 36.212</w:t>
            </w:r>
            <w:r w:rsidR="00801893" w:rsidRPr="00AC4CA5">
              <w:rPr>
                <w:sz w:val="20"/>
                <w:lang w:val="fr-FR"/>
              </w:rPr>
              <w:br/>
            </w:r>
            <w:r w:rsidRPr="00AC4CA5">
              <w:rPr>
                <w:sz w:val="20"/>
                <w:lang w:val="fr-FR"/>
              </w:rPr>
              <w:t>TS 36.213</w:t>
            </w:r>
            <w:r w:rsidR="00801893" w:rsidRPr="00AC4CA5">
              <w:rPr>
                <w:sz w:val="20"/>
                <w:lang w:val="fr-FR"/>
              </w:rPr>
              <w:br/>
            </w:r>
            <w:r w:rsidRPr="00AC4CA5">
              <w:rPr>
                <w:sz w:val="20"/>
                <w:lang w:val="fr-FR"/>
              </w:rPr>
              <w:t>TS 36.214</w:t>
            </w:r>
          </w:p>
        </w:tc>
        <w:tc>
          <w:tcPr>
            <w:tcW w:w="556" w:type="pct"/>
            <w:tcBorders>
              <w:top w:val="single" w:sz="4" w:space="0" w:color="auto"/>
              <w:left w:val="single" w:sz="4" w:space="0" w:color="auto"/>
              <w:bottom w:val="single" w:sz="4" w:space="0" w:color="auto"/>
              <w:right w:val="single" w:sz="4" w:space="0" w:color="auto"/>
            </w:tcBorders>
            <w:hideMark/>
          </w:tcPr>
          <w:p w14:paraId="00AEAAB9" w14:textId="78A11E64" w:rsidR="00650DF0" w:rsidRPr="00AC4CA5" w:rsidRDefault="00650DF0" w:rsidP="00801893">
            <w:pPr>
              <w:pStyle w:val="Tabletext"/>
              <w:jc w:val="left"/>
              <w:rPr>
                <w:sz w:val="20"/>
                <w:lang w:val="fr-FR"/>
              </w:rPr>
            </w:pPr>
            <w:r w:rsidRPr="00AC4CA5">
              <w:rPr>
                <w:sz w:val="20"/>
                <w:lang w:val="fr-FR"/>
              </w:rPr>
              <w:t>TS 36.300</w:t>
            </w:r>
            <w:r w:rsidR="00801893" w:rsidRPr="00AC4CA5">
              <w:rPr>
                <w:sz w:val="20"/>
                <w:lang w:val="fr-FR"/>
              </w:rPr>
              <w:br/>
            </w:r>
            <w:r w:rsidRPr="00AC4CA5">
              <w:rPr>
                <w:sz w:val="20"/>
                <w:lang w:val="fr-FR"/>
              </w:rPr>
              <w:t>TS 36.302</w:t>
            </w:r>
            <w:r w:rsidR="00801893" w:rsidRPr="00AC4CA5">
              <w:rPr>
                <w:sz w:val="20"/>
                <w:lang w:val="fr-FR"/>
              </w:rPr>
              <w:br/>
            </w:r>
            <w:r w:rsidRPr="00AC4CA5">
              <w:rPr>
                <w:sz w:val="20"/>
                <w:lang w:val="fr-FR"/>
              </w:rPr>
              <w:t>TS 36.304</w:t>
            </w:r>
            <w:r w:rsidR="00801893" w:rsidRPr="00AC4CA5">
              <w:rPr>
                <w:sz w:val="20"/>
                <w:lang w:val="fr-FR"/>
              </w:rPr>
              <w:br/>
            </w:r>
            <w:r w:rsidRPr="00AC4CA5">
              <w:rPr>
                <w:sz w:val="20"/>
                <w:lang w:val="fr-FR"/>
              </w:rPr>
              <w:t>TS 36.305</w:t>
            </w:r>
            <w:r w:rsidR="00801893" w:rsidRPr="00AC4CA5">
              <w:rPr>
                <w:sz w:val="20"/>
                <w:lang w:val="fr-FR"/>
              </w:rPr>
              <w:br/>
            </w:r>
            <w:r w:rsidRPr="00AC4CA5">
              <w:rPr>
                <w:sz w:val="20"/>
                <w:lang w:val="fr-FR"/>
              </w:rPr>
              <w:t>TS 36.306</w:t>
            </w:r>
            <w:r w:rsidR="00801893" w:rsidRPr="00AC4CA5">
              <w:rPr>
                <w:sz w:val="20"/>
                <w:lang w:val="fr-FR"/>
              </w:rPr>
              <w:br/>
            </w:r>
            <w:r w:rsidRPr="00AC4CA5">
              <w:rPr>
                <w:sz w:val="20"/>
                <w:lang w:val="fr-FR"/>
              </w:rPr>
              <w:t>TS 36.307</w:t>
            </w:r>
            <w:r w:rsidR="00801893" w:rsidRPr="00AC4CA5">
              <w:rPr>
                <w:sz w:val="20"/>
                <w:lang w:val="fr-FR"/>
              </w:rPr>
              <w:br/>
            </w:r>
            <w:r w:rsidRPr="00AC4CA5">
              <w:rPr>
                <w:sz w:val="20"/>
                <w:lang w:val="fr-FR"/>
              </w:rPr>
              <w:t>TS 36.314</w:t>
            </w:r>
            <w:r w:rsidR="00801893" w:rsidRPr="00AC4CA5">
              <w:rPr>
                <w:sz w:val="20"/>
                <w:lang w:val="fr-FR"/>
              </w:rPr>
              <w:br/>
            </w:r>
            <w:r w:rsidRPr="00AC4CA5">
              <w:rPr>
                <w:sz w:val="20"/>
                <w:lang w:val="fr-FR"/>
              </w:rPr>
              <w:t>TS 36.321</w:t>
            </w:r>
            <w:r w:rsidR="00801893" w:rsidRPr="00AC4CA5">
              <w:rPr>
                <w:sz w:val="20"/>
                <w:lang w:val="fr-FR"/>
              </w:rPr>
              <w:br/>
            </w:r>
            <w:r w:rsidRPr="00AC4CA5">
              <w:rPr>
                <w:sz w:val="20"/>
                <w:lang w:val="fr-FR"/>
              </w:rPr>
              <w:t>TS 36.322</w:t>
            </w:r>
            <w:r w:rsidR="00801893" w:rsidRPr="00AC4CA5">
              <w:rPr>
                <w:sz w:val="20"/>
                <w:lang w:val="fr-FR"/>
              </w:rPr>
              <w:br/>
            </w:r>
            <w:r w:rsidRPr="00AC4CA5">
              <w:rPr>
                <w:sz w:val="20"/>
                <w:lang w:val="fr-FR"/>
              </w:rPr>
              <w:t>TS 36.323</w:t>
            </w:r>
            <w:r w:rsidR="00801893" w:rsidRPr="00AC4CA5">
              <w:rPr>
                <w:sz w:val="20"/>
                <w:lang w:val="fr-FR"/>
              </w:rPr>
              <w:br/>
            </w:r>
            <w:r w:rsidRPr="00AC4CA5">
              <w:rPr>
                <w:sz w:val="20"/>
                <w:lang w:val="fr-FR"/>
              </w:rPr>
              <w:t>TS 36.331</w:t>
            </w:r>
            <w:r w:rsidR="00801893" w:rsidRPr="00AC4CA5">
              <w:rPr>
                <w:sz w:val="20"/>
                <w:lang w:val="fr-FR"/>
              </w:rPr>
              <w:br/>
            </w:r>
            <w:r w:rsidRPr="00AC4CA5">
              <w:rPr>
                <w:sz w:val="20"/>
                <w:lang w:val="fr-FR"/>
              </w:rPr>
              <w:t>TS 36.355</w:t>
            </w:r>
            <w:r w:rsidR="00801893" w:rsidRPr="00AC4CA5">
              <w:rPr>
                <w:sz w:val="20"/>
                <w:lang w:val="fr-FR"/>
              </w:rPr>
              <w:br/>
            </w:r>
            <w:r w:rsidRPr="00AC4CA5">
              <w:rPr>
                <w:sz w:val="20"/>
                <w:lang w:val="fr-FR"/>
              </w:rPr>
              <w:t>TS 36.360</w:t>
            </w:r>
            <w:r w:rsidR="00801893" w:rsidRPr="00AC4CA5">
              <w:rPr>
                <w:sz w:val="20"/>
                <w:lang w:val="fr-FR"/>
              </w:rPr>
              <w:br/>
            </w:r>
            <w:r w:rsidRPr="00AC4CA5">
              <w:rPr>
                <w:sz w:val="20"/>
                <w:lang w:val="fr-FR"/>
              </w:rPr>
              <w:t>TS 36.361</w:t>
            </w:r>
          </w:p>
        </w:tc>
        <w:tc>
          <w:tcPr>
            <w:tcW w:w="555" w:type="pct"/>
            <w:tcBorders>
              <w:top w:val="single" w:sz="4" w:space="0" w:color="auto"/>
              <w:left w:val="single" w:sz="4" w:space="0" w:color="auto"/>
              <w:bottom w:val="single" w:sz="4" w:space="0" w:color="auto"/>
              <w:right w:val="single" w:sz="4" w:space="0" w:color="auto"/>
            </w:tcBorders>
            <w:hideMark/>
          </w:tcPr>
          <w:p w14:paraId="47D82C0F" w14:textId="6DBB8E54" w:rsidR="00650DF0" w:rsidRPr="00AC4CA5" w:rsidRDefault="00650DF0" w:rsidP="00801893">
            <w:pPr>
              <w:pStyle w:val="Tabletext"/>
              <w:jc w:val="left"/>
              <w:rPr>
                <w:sz w:val="20"/>
                <w:lang w:val="fr-FR"/>
              </w:rPr>
            </w:pPr>
            <w:r w:rsidRPr="00AC4CA5">
              <w:rPr>
                <w:sz w:val="20"/>
                <w:lang w:val="fr-FR"/>
              </w:rPr>
              <w:t>TS 36.401</w:t>
            </w:r>
            <w:r w:rsidR="00801893" w:rsidRPr="00AC4CA5">
              <w:rPr>
                <w:sz w:val="20"/>
                <w:lang w:val="fr-FR"/>
              </w:rPr>
              <w:br/>
            </w:r>
            <w:r w:rsidRPr="00AC4CA5">
              <w:rPr>
                <w:sz w:val="20"/>
                <w:lang w:val="fr-FR"/>
              </w:rPr>
              <w:t>TS 36.410</w:t>
            </w:r>
            <w:r w:rsidR="00801893" w:rsidRPr="00AC4CA5">
              <w:rPr>
                <w:sz w:val="20"/>
                <w:lang w:val="fr-FR"/>
              </w:rPr>
              <w:br/>
            </w:r>
            <w:r w:rsidRPr="00AC4CA5">
              <w:rPr>
                <w:sz w:val="20"/>
                <w:lang w:val="fr-FR"/>
              </w:rPr>
              <w:t>TS 36.411</w:t>
            </w:r>
            <w:r w:rsidR="00801893" w:rsidRPr="00AC4CA5">
              <w:rPr>
                <w:sz w:val="20"/>
                <w:lang w:val="fr-FR"/>
              </w:rPr>
              <w:br/>
            </w:r>
            <w:r w:rsidRPr="00AC4CA5">
              <w:rPr>
                <w:sz w:val="20"/>
                <w:lang w:val="fr-FR"/>
              </w:rPr>
              <w:t>TS 36.412</w:t>
            </w:r>
            <w:r w:rsidR="00801893" w:rsidRPr="00AC4CA5">
              <w:rPr>
                <w:sz w:val="20"/>
                <w:lang w:val="fr-FR"/>
              </w:rPr>
              <w:br/>
            </w:r>
            <w:r w:rsidRPr="00AC4CA5">
              <w:rPr>
                <w:sz w:val="20"/>
                <w:lang w:val="fr-FR"/>
              </w:rPr>
              <w:t>TS 36.413</w:t>
            </w:r>
            <w:r w:rsidR="00801893" w:rsidRPr="00AC4CA5">
              <w:rPr>
                <w:sz w:val="20"/>
                <w:lang w:val="fr-FR"/>
              </w:rPr>
              <w:br/>
            </w:r>
            <w:r w:rsidRPr="00AC4CA5">
              <w:rPr>
                <w:sz w:val="20"/>
                <w:lang w:val="fr-FR"/>
              </w:rPr>
              <w:t>TS 36.414</w:t>
            </w:r>
            <w:r w:rsidR="00801893" w:rsidRPr="00AC4CA5">
              <w:rPr>
                <w:sz w:val="20"/>
                <w:lang w:val="fr-FR"/>
              </w:rPr>
              <w:br/>
            </w:r>
            <w:r w:rsidRPr="00AC4CA5">
              <w:rPr>
                <w:sz w:val="20"/>
                <w:lang w:val="fr-FR"/>
              </w:rPr>
              <w:t>TS 36.420</w:t>
            </w:r>
            <w:r w:rsidR="00801893" w:rsidRPr="00AC4CA5">
              <w:rPr>
                <w:sz w:val="20"/>
                <w:lang w:val="fr-FR"/>
              </w:rPr>
              <w:br/>
            </w:r>
            <w:r w:rsidRPr="00AC4CA5">
              <w:rPr>
                <w:sz w:val="20"/>
                <w:lang w:val="fr-FR"/>
              </w:rPr>
              <w:t>TS 36.421</w:t>
            </w:r>
            <w:r w:rsidR="00801893" w:rsidRPr="00AC4CA5">
              <w:rPr>
                <w:sz w:val="20"/>
                <w:lang w:val="fr-FR"/>
              </w:rPr>
              <w:br/>
            </w:r>
            <w:r w:rsidRPr="00AC4CA5">
              <w:rPr>
                <w:sz w:val="20"/>
                <w:lang w:val="fr-FR"/>
              </w:rPr>
              <w:t>TS 36.422</w:t>
            </w:r>
            <w:r w:rsidR="00801893" w:rsidRPr="00AC4CA5">
              <w:rPr>
                <w:sz w:val="20"/>
                <w:lang w:val="fr-FR"/>
              </w:rPr>
              <w:br/>
            </w:r>
            <w:r w:rsidRPr="00AC4CA5">
              <w:rPr>
                <w:sz w:val="20"/>
                <w:lang w:val="fr-FR"/>
              </w:rPr>
              <w:t>TS 36.423</w:t>
            </w:r>
            <w:r w:rsidR="00801893" w:rsidRPr="00AC4CA5">
              <w:rPr>
                <w:sz w:val="20"/>
                <w:lang w:val="fr-FR"/>
              </w:rPr>
              <w:br/>
            </w:r>
            <w:r w:rsidRPr="00AC4CA5">
              <w:rPr>
                <w:sz w:val="20"/>
                <w:lang w:val="fr-FR"/>
              </w:rPr>
              <w:t>TS 36.424</w:t>
            </w:r>
            <w:r w:rsidR="00801893" w:rsidRPr="00AC4CA5">
              <w:rPr>
                <w:sz w:val="20"/>
                <w:lang w:val="fr-FR"/>
              </w:rPr>
              <w:br/>
            </w:r>
            <w:r w:rsidRPr="00AC4CA5">
              <w:rPr>
                <w:sz w:val="20"/>
                <w:lang w:val="fr-FR"/>
              </w:rPr>
              <w:t>TS 36.425</w:t>
            </w:r>
            <w:r w:rsidR="00801893" w:rsidRPr="00AC4CA5">
              <w:rPr>
                <w:sz w:val="20"/>
                <w:lang w:val="fr-FR"/>
              </w:rPr>
              <w:br/>
            </w:r>
            <w:r w:rsidRPr="00AC4CA5">
              <w:rPr>
                <w:sz w:val="20"/>
                <w:lang w:val="fr-FR"/>
              </w:rPr>
              <w:t>TS 36.440</w:t>
            </w:r>
            <w:r w:rsidR="00801893" w:rsidRPr="00AC4CA5">
              <w:rPr>
                <w:sz w:val="20"/>
                <w:lang w:val="fr-FR"/>
              </w:rPr>
              <w:br/>
            </w:r>
            <w:r w:rsidRPr="00AC4CA5">
              <w:rPr>
                <w:sz w:val="20"/>
                <w:lang w:val="fr-FR"/>
              </w:rPr>
              <w:t>TS 36.441</w:t>
            </w:r>
            <w:r w:rsidR="00801893" w:rsidRPr="00AC4CA5">
              <w:rPr>
                <w:sz w:val="20"/>
                <w:lang w:val="fr-FR"/>
              </w:rPr>
              <w:br/>
            </w:r>
            <w:r w:rsidRPr="00AC4CA5">
              <w:rPr>
                <w:sz w:val="20"/>
                <w:lang w:val="fr-FR"/>
              </w:rPr>
              <w:t>TS 36.442</w:t>
            </w:r>
            <w:r w:rsidR="00801893" w:rsidRPr="00AC4CA5">
              <w:rPr>
                <w:sz w:val="20"/>
                <w:lang w:val="fr-FR"/>
              </w:rPr>
              <w:br/>
            </w:r>
            <w:r w:rsidRPr="00AC4CA5">
              <w:rPr>
                <w:sz w:val="20"/>
                <w:lang w:val="fr-FR"/>
              </w:rPr>
              <w:t>TS 36.443</w:t>
            </w:r>
            <w:r w:rsidR="00801893" w:rsidRPr="00AC4CA5">
              <w:rPr>
                <w:sz w:val="20"/>
                <w:lang w:val="fr-FR"/>
              </w:rPr>
              <w:br/>
            </w:r>
            <w:r w:rsidRPr="00AC4CA5">
              <w:rPr>
                <w:sz w:val="20"/>
                <w:lang w:val="fr-FR"/>
              </w:rPr>
              <w:t>TS 36.444</w:t>
            </w:r>
            <w:r w:rsidR="00801893" w:rsidRPr="00AC4CA5">
              <w:rPr>
                <w:sz w:val="20"/>
                <w:lang w:val="fr-FR"/>
              </w:rPr>
              <w:br/>
            </w:r>
            <w:r w:rsidRPr="00AC4CA5">
              <w:rPr>
                <w:sz w:val="20"/>
                <w:lang w:val="fr-FR"/>
              </w:rPr>
              <w:t>TS 36.445</w:t>
            </w:r>
            <w:r w:rsidR="00801893" w:rsidRPr="00AC4CA5">
              <w:rPr>
                <w:sz w:val="20"/>
                <w:lang w:val="fr-FR"/>
              </w:rPr>
              <w:br/>
            </w:r>
            <w:r w:rsidRPr="00AC4CA5">
              <w:rPr>
                <w:sz w:val="20"/>
                <w:lang w:val="fr-FR"/>
              </w:rPr>
              <w:t>TS 36.455</w:t>
            </w:r>
            <w:r w:rsidR="00801893" w:rsidRPr="00AC4CA5">
              <w:rPr>
                <w:sz w:val="20"/>
                <w:lang w:val="fr-FR"/>
              </w:rPr>
              <w:br/>
            </w:r>
            <w:r w:rsidRPr="00AC4CA5">
              <w:rPr>
                <w:sz w:val="20"/>
                <w:lang w:val="fr-FR"/>
              </w:rPr>
              <w:t>TS 36.461</w:t>
            </w:r>
            <w:r w:rsidR="00801893" w:rsidRPr="00AC4CA5">
              <w:rPr>
                <w:sz w:val="20"/>
                <w:lang w:val="fr-FR"/>
              </w:rPr>
              <w:br/>
            </w:r>
            <w:r w:rsidRPr="00AC4CA5">
              <w:rPr>
                <w:sz w:val="20"/>
                <w:lang w:val="fr-FR"/>
              </w:rPr>
              <w:t>TS 36.462</w:t>
            </w:r>
            <w:r w:rsidR="00801893" w:rsidRPr="00AC4CA5">
              <w:rPr>
                <w:sz w:val="20"/>
                <w:lang w:val="fr-FR"/>
              </w:rPr>
              <w:br/>
            </w:r>
            <w:r w:rsidRPr="00AC4CA5">
              <w:rPr>
                <w:sz w:val="20"/>
                <w:lang w:val="fr-FR"/>
              </w:rPr>
              <w:t>TS 36.463</w:t>
            </w:r>
            <w:r w:rsidR="00801893" w:rsidRPr="00AC4CA5">
              <w:rPr>
                <w:sz w:val="20"/>
                <w:lang w:val="fr-FR"/>
              </w:rPr>
              <w:br/>
            </w:r>
            <w:r w:rsidRPr="00AC4CA5">
              <w:rPr>
                <w:sz w:val="20"/>
                <w:lang w:val="fr-FR"/>
              </w:rPr>
              <w:t>TS 36.464</w:t>
            </w:r>
            <w:r w:rsidR="00801893" w:rsidRPr="00AC4CA5">
              <w:rPr>
                <w:sz w:val="20"/>
                <w:lang w:val="fr-FR"/>
              </w:rPr>
              <w:br/>
            </w:r>
            <w:r w:rsidRPr="00AC4CA5">
              <w:rPr>
                <w:sz w:val="20"/>
                <w:lang w:val="fr-FR"/>
              </w:rPr>
              <w:t>TS 36.465</w:t>
            </w:r>
          </w:p>
        </w:tc>
        <w:tc>
          <w:tcPr>
            <w:tcW w:w="556" w:type="pct"/>
            <w:tcBorders>
              <w:top w:val="single" w:sz="4" w:space="0" w:color="auto"/>
              <w:left w:val="single" w:sz="4" w:space="0" w:color="auto"/>
              <w:bottom w:val="single" w:sz="4" w:space="0" w:color="auto"/>
              <w:right w:val="single" w:sz="4" w:space="0" w:color="auto"/>
            </w:tcBorders>
            <w:hideMark/>
          </w:tcPr>
          <w:p w14:paraId="4B1F25C6" w14:textId="157BC68C" w:rsidR="00650DF0" w:rsidRPr="00AC4CA5" w:rsidRDefault="00650DF0" w:rsidP="00801893">
            <w:pPr>
              <w:pStyle w:val="Tabletext"/>
              <w:jc w:val="left"/>
              <w:rPr>
                <w:sz w:val="20"/>
                <w:lang w:val="fr-FR"/>
              </w:rPr>
            </w:pPr>
            <w:r w:rsidRPr="00AC4CA5">
              <w:rPr>
                <w:sz w:val="20"/>
                <w:lang w:val="fr-FR"/>
              </w:rPr>
              <w:t>TS 37.320</w:t>
            </w:r>
            <w:r w:rsidR="00801893" w:rsidRPr="00AC4CA5">
              <w:rPr>
                <w:sz w:val="20"/>
                <w:lang w:val="fr-FR"/>
              </w:rPr>
              <w:br/>
            </w:r>
            <w:r w:rsidRPr="00AC4CA5">
              <w:rPr>
                <w:sz w:val="20"/>
                <w:lang w:val="fr-FR"/>
              </w:rPr>
              <w:t>TS 37.324</w:t>
            </w:r>
            <w:r w:rsidR="00801893" w:rsidRPr="00AC4CA5">
              <w:rPr>
                <w:sz w:val="20"/>
                <w:lang w:val="fr-FR"/>
              </w:rPr>
              <w:br/>
            </w:r>
            <w:r w:rsidRPr="00AC4CA5">
              <w:rPr>
                <w:sz w:val="20"/>
                <w:lang w:val="fr-FR"/>
              </w:rPr>
              <w:t>TS 37.340</w:t>
            </w:r>
            <w:r w:rsidR="00801893" w:rsidRPr="00AC4CA5">
              <w:rPr>
                <w:sz w:val="20"/>
                <w:lang w:val="fr-FR"/>
              </w:rPr>
              <w:br/>
            </w:r>
            <w:r w:rsidRPr="00AC4CA5">
              <w:rPr>
                <w:sz w:val="20"/>
                <w:lang w:val="fr-FR"/>
              </w:rPr>
              <w:t>TS 37.355</w:t>
            </w:r>
            <w:r w:rsidR="00801893" w:rsidRPr="00AC4CA5">
              <w:rPr>
                <w:sz w:val="20"/>
                <w:lang w:val="fr-FR"/>
              </w:rPr>
              <w:br/>
            </w:r>
            <w:r w:rsidRPr="00AC4CA5">
              <w:rPr>
                <w:sz w:val="20"/>
                <w:lang w:val="fr-FR"/>
              </w:rPr>
              <w:t>TS 37.460</w:t>
            </w:r>
            <w:r w:rsidR="00801893" w:rsidRPr="00AC4CA5">
              <w:rPr>
                <w:sz w:val="20"/>
                <w:lang w:val="fr-FR"/>
              </w:rPr>
              <w:br/>
            </w:r>
            <w:r w:rsidRPr="00AC4CA5">
              <w:rPr>
                <w:sz w:val="20"/>
                <w:lang w:val="fr-FR"/>
              </w:rPr>
              <w:t>TS 37.461</w:t>
            </w:r>
            <w:r w:rsidR="00801893" w:rsidRPr="00AC4CA5">
              <w:rPr>
                <w:sz w:val="20"/>
                <w:lang w:val="fr-FR"/>
              </w:rPr>
              <w:br/>
            </w:r>
            <w:r w:rsidRPr="00AC4CA5">
              <w:rPr>
                <w:sz w:val="20"/>
                <w:lang w:val="fr-FR"/>
              </w:rPr>
              <w:t>TS 37.462</w:t>
            </w:r>
            <w:r w:rsidR="00801893" w:rsidRPr="00AC4CA5">
              <w:rPr>
                <w:sz w:val="20"/>
                <w:lang w:val="fr-FR"/>
              </w:rPr>
              <w:br/>
            </w:r>
            <w:r w:rsidRPr="00AC4CA5">
              <w:rPr>
                <w:sz w:val="20"/>
                <w:lang w:val="fr-FR"/>
              </w:rPr>
              <w:t>TS 37.470</w:t>
            </w:r>
            <w:r w:rsidR="00801893" w:rsidRPr="00AC4CA5">
              <w:rPr>
                <w:sz w:val="20"/>
                <w:lang w:val="fr-FR"/>
              </w:rPr>
              <w:br/>
            </w:r>
            <w:r w:rsidRPr="00AC4CA5">
              <w:rPr>
                <w:sz w:val="20"/>
                <w:lang w:val="fr-FR"/>
              </w:rPr>
              <w:t>TS 37.471</w:t>
            </w:r>
            <w:r w:rsidR="00801893" w:rsidRPr="00AC4CA5">
              <w:rPr>
                <w:sz w:val="20"/>
                <w:lang w:val="fr-FR"/>
              </w:rPr>
              <w:br/>
            </w:r>
            <w:r w:rsidRPr="00AC4CA5">
              <w:rPr>
                <w:sz w:val="20"/>
                <w:lang w:val="fr-FR"/>
              </w:rPr>
              <w:t>TS 37.472</w:t>
            </w:r>
            <w:r w:rsidR="00801893" w:rsidRPr="00AC4CA5">
              <w:rPr>
                <w:sz w:val="20"/>
                <w:lang w:val="fr-FR"/>
              </w:rPr>
              <w:br/>
            </w:r>
            <w:r w:rsidRPr="00AC4CA5">
              <w:rPr>
                <w:sz w:val="20"/>
                <w:lang w:val="fr-FR"/>
              </w:rPr>
              <w:t>TS 37.473</w:t>
            </w:r>
            <w:r w:rsidR="00801893" w:rsidRPr="00AC4CA5">
              <w:rPr>
                <w:sz w:val="20"/>
                <w:lang w:val="fr-FR"/>
              </w:rPr>
              <w:br/>
            </w:r>
            <w:r w:rsidRPr="00AC4CA5">
              <w:rPr>
                <w:sz w:val="20"/>
                <w:lang w:val="fr-FR"/>
              </w:rPr>
              <w:t>TS 37.480</w:t>
            </w:r>
            <w:r w:rsidR="00801893" w:rsidRPr="00AC4CA5">
              <w:rPr>
                <w:sz w:val="20"/>
                <w:lang w:val="fr-FR"/>
              </w:rPr>
              <w:br/>
            </w:r>
            <w:r w:rsidRPr="00AC4CA5">
              <w:rPr>
                <w:sz w:val="20"/>
                <w:lang w:val="fr-FR"/>
              </w:rPr>
              <w:t>TS 37.481</w:t>
            </w:r>
            <w:r w:rsidR="00801893" w:rsidRPr="00AC4CA5">
              <w:rPr>
                <w:sz w:val="20"/>
                <w:lang w:val="fr-FR"/>
              </w:rPr>
              <w:br/>
            </w:r>
            <w:r w:rsidRPr="00AC4CA5">
              <w:rPr>
                <w:sz w:val="20"/>
                <w:lang w:val="fr-FR"/>
              </w:rPr>
              <w:t>TS 37.482</w:t>
            </w:r>
            <w:r w:rsidR="00801893" w:rsidRPr="00AC4CA5">
              <w:rPr>
                <w:sz w:val="20"/>
                <w:lang w:val="fr-FR"/>
              </w:rPr>
              <w:br/>
            </w:r>
            <w:r w:rsidRPr="00AC4CA5">
              <w:rPr>
                <w:sz w:val="20"/>
                <w:lang w:val="fr-FR"/>
              </w:rPr>
              <w:t>TS 37.483</w:t>
            </w:r>
          </w:p>
        </w:tc>
        <w:tc>
          <w:tcPr>
            <w:tcW w:w="555" w:type="pct"/>
            <w:tcBorders>
              <w:top w:val="single" w:sz="4" w:space="0" w:color="auto"/>
              <w:left w:val="single" w:sz="4" w:space="0" w:color="auto"/>
              <w:bottom w:val="single" w:sz="4" w:space="0" w:color="auto"/>
              <w:right w:val="single" w:sz="4" w:space="0" w:color="auto"/>
            </w:tcBorders>
            <w:hideMark/>
          </w:tcPr>
          <w:p w14:paraId="04F8F892" w14:textId="1868ABEB" w:rsidR="00650DF0" w:rsidRPr="00AC4CA5" w:rsidRDefault="00650DF0" w:rsidP="00801893">
            <w:pPr>
              <w:pStyle w:val="Tabletext"/>
              <w:jc w:val="left"/>
              <w:rPr>
                <w:sz w:val="20"/>
                <w:lang w:val="fr-FR"/>
              </w:rPr>
            </w:pPr>
            <w:r w:rsidRPr="00AC4CA5">
              <w:rPr>
                <w:sz w:val="20"/>
                <w:lang w:val="fr-FR"/>
              </w:rPr>
              <w:t>TS 38.101-5</w:t>
            </w:r>
            <w:r w:rsidR="00801893" w:rsidRPr="00AC4CA5">
              <w:rPr>
                <w:sz w:val="20"/>
                <w:lang w:val="fr-FR"/>
              </w:rPr>
              <w:br/>
            </w:r>
            <w:r w:rsidRPr="00AC4CA5">
              <w:rPr>
                <w:sz w:val="20"/>
                <w:lang w:val="fr-FR"/>
              </w:rPr>
              <w:t>TS 38.108</w:t>
            </w:r>
            <w:r w:rsidR="00801893" w:rsidRPr="00AC4CA5">
              <w:rPr>
                <w:sz w:val="20"/>
                <w:lang w:val="fr-FR"/>
              </w:rPr>
              <w:br/>
            </w:r>
            <w:r w:rsidRPr="00AC4CA5">
              <w:rPr>
                <w:sz w:val="20"/>
                <w:lang w:val="fr-FR"/>
              </w:rPr>
              <w:t>TS 38.124</w:t>
            </w:r>
            <w:r w:rsidR="00801893" w:rsidRPr="00AC4CA5">
              <w:rPr>
                <w:sz w:val="20"/>
                <w:lang w:val="fr-FR"/>
              </w:rPr>
              <w:br/>
            </w:r>
            <w:r w:rsidRPr="00AC4CA5">
              <w:rPr>
                <w:sz w:val="20"/>
                <w:lang w:val="fr-FR"/>
              </w:rPr>
              <w:t>TS 38.133</w:t>
            </w:r>
          </w:p>
        </w:tc>
        <w:tc>
          <w:tcPr>
            <w:tcW w:w="556" w:type="pct"/>
            <w:tcBorders>
              <w:top w:val="single" w:sz="4" w:space="0" w:color="auto"/>
              <w:left w:val="single" w:sz="4" w:space="0" w:color="auto"/>
              <w:bottom w:val="single" w:sz="4" w:space="0" w:color="auto"/>
              <w:right w:val="single" w:sz="4" w:space="0" w:color="auto"/>
            </w:tcBorders>
            <w:hideMark/>
          </w:tcPr>
          <w:p w14:paraId="5E64B222" w14:textId="06D4E991" w:rsidR="00650DF0" w:rsidRPr="00AC4CA5" w:rsidRDefault="00650DF0" w:rsidP="00801893">
            <w:pPr>
              <w:pStyle w:val="Tabletext"/>
              <w:jc w:val="left"/>
              <w:rPr>
                <w:sz w:val="20"/>
                <w:lang w:val="fr-FR"/>
              </w:rPr>
            </w:pPr>
            <w:r w:rsidRPr="00AC4CA5">
              <w:rPr>
                <w:sz w:val="20"/>
                <w:lang w:val="fr-FR"/>
              </w:rPr>
              <w:t>TS 38.201</w:t>
            </w:r>
            <w:r w:rsidR="00801893" w:rsidRPr="00AC4CA5">
              <w:rPr>
                <w:sz w:val="20"/>
                <w:lang w:val="fr-FR"/>
              </w:rPr>
              <w:br/>
            </w:r>
            <w:r w:rsidRPr="00AC4CA5">
              <w:rPr>
                <w:sz w:val="20"/>
                <w:lang w:val="fr-FR"/>
              </w:rPr>
              <w:t>TS 38.202</w:t>
            </w:r>
            <w:r w:rsidR="00801893" w:rsidRPr="00AC4CA5">
              <w:rPr>
                <w:sz w:val="20"/>
                <w:lang w:val="fr-FR"/>
              </w:rPr>
              <w:br/>
            </w:r>
            <w:r w:rsidRPr="00AC4CA5">
              <w:rPr>
                <w:sz w:val="20"/>
                <w:lang w:val="fr-FR"/>
              </w:rPr>
              <w:t>TS 38.211</w:t>
            </w:r>
            <w:r w:rsidR="00801893" w:rsidRPr="00AC4CA5">
              <w:rPr>
                <w:sz w:val="20"/>
                <w:lang w:val="fr-FR"/>
              </w:rPr>
              <w:br/>
            </w:r>
            <w:r w:rsidRPr="00AC4CA5">
              <w:rPr>
                <w:sz w:val="20"/>
                <w:lang w:val="fr-FR"/>
              </w:rPr>
              <w:t>TS 38.212</w:t>
            </w:r>
            <w:r w:rsidR="00801893" w:rsidRPr="00AC4CA5">
              <w:rPr>
                <w:sz w:val="20"/>
                <w:lang w:val="fr-FR"/>
              </w:rPr>
              <w:br/>
            </w:r>
            <w:r w:rsidRPr="00AC4CA5">
              <w:rPr>
                <w:sz w:val="20"/>
                <w:lang w:val="fr-FR"/>
              </w:rPr>
              <w:t>TS 38.213</w:t>
            </w:r>
            <w:r w:rsidR="00801893" w:rsidRPr="00AC4CA5">
              <w:rPr>
                <w:sz w:val="20"/>
                <w:lang w:val="fr-FR"/>
              </w:rPr>
              <w:br/>
            </w:r>
            <w:r w:rsidRPr="00AC4CA5">
              <w:rPr>
                <w:sz w:val="20"/>
                <w:lang w:val="fr-FR"/>
              </w:rPr>
              <w:t>TS 38.214</w:t>
            </w:r>
            <w:r w:rsidR="00801893" w:rsidRPr="00AC4CA5">
              <w:rPr>
                <w:sz w:val="20"/>
                <w:lang w:val="fr-FR"/>
              </w:rPr>
              <w:br/>
            </w:r>
            <w:r w:rsidRPr="00AC4CA5">
              <w:rPr>
                <w:sz w:val="20"/>
                <w:lang w:val="fr-FR"/>
              </w:rPr>
              <w:t>TS 38.215</w:t>
            </w:r>
          </w:p>
        </w:tc>
        <w:tc>
          <w:tcPr>
            <w:tcW w:w="555" w:type="pct"/>
            <w:tcBorders>
              <w:top w:val="single" w:sz="4" w:space="0" w:color="auto"/>
              <w:left w:val="single" w:sz="4" w:space="0" w:color="auto"/>
              <w:bottom w:val="single" w:sz="4" w:space="0" w:color="auto"/>
              <w:right w:val="single" w:sz="4" w:space="0" w:color="auto"/>
            </w:tcBorders>
            <w:hideMark/>
          </w:tcPr>
          <w:p w14:paraId="5812ABED" w14:textId="155A8553" w:rsidR="00650DF0" w:rsidRPr="00AC4CA5" w:rsidRDefault="00650DF0" w:rsidP="00801893">
            <w:pPr>
              <w:pStyle w:val="Tabletext"/>
              <w:jc w:val="left"/>
              <w:rPr>
                <w:sz w:val="20"/>
                <w:lang w:val="fr-FR"/>
              </w:rPr>
            </w:pPr>
            <w:r w:rsidRPr="00AC4CA5">
              <w:rPr>
                <w:sz w:val="20"/>
                <w:lang w:val="fr-FR"/>
              </w:rPr>
              <w:t>TS 38.300</w:t>
            </w:r>
            <w:r w:rsidR="00801893" w:rsidRPr="00AC4CA5">
              <w:rPr>
                <w:sz w:val="20"/>
                <w:lang w:val="fr-FR"/>
              </w:rPr>
              <w:br/>
            </w:r>
            <w:r w:rsidRPr="00AC4CA5">
              <w:rPr>
                <w:sz w:val="20"/>
                <w:lang w:val="fr-FR"/>
              </w:rPr>
              <w:t>TS 38.304</w:t>
            </w:r>
            <w:r w:rsidR="00801893" w:rsidRPr="00AC4CA5">
              <w:rPr>
                <w:sz w:val="20"/>
                <w:lang w:val="fr-FR"/>
              </w:rPr>
              <w:br/>
            </w:r>
            <w:r w:rsidRPr="00AC4CA5">
              <w:rPr>
                <w:sz w:val="20"/>
                <w:lang w:val="fr-FR"/>
              </w:rPr>
              <w:t>TS 38.305</w:t>
            </w:r>
            <w:r w:rsidR="00801893" w:rsidRPr="00AC4CA5">
              <w:rPr>
                <w:sz w:val="20"/>
                <w:lang w:val="fr-FR"/>
              </w:rPr>
              <w:br/>
            </w:r>
            <w:r w:rsidRPr="00AC4CA5">
              <w:rPr>
                <w:sz w:val="20"/>
                <w:lang w:val="fr-FR"/>
              </w:rPr>
              <w:t>TS 38.306</w:t>
            </w:r>
            <w:r w:rsidR="00801893" w:rsidRPr="00AC4CA5">
              <w:rPr>
                <w:sz w:val="20"/>
                <w:lang w:val="fr-FR"/>
              </w:rPr>
              <w:br/>
            </w:r>
            <w:r w:rsidRPr="00AC4CA5">
              <w:rPr>
                <w:sz w:val="20"/>
                <w:lang w:val="fr-FR"/>
              </w:rPr>
              <w:t>TS 38.307</w:t>
            </w:r>
            <w:r w:rsidR="00801893" w:rsidRPr="00AC4CA5">
              <w:rPr>
                <w:sz w:val="20"/>
                <w:lang w:val="fr-FR"/>
              </w:rPr>
              <w:br/>
            </w:r>
            <w:r w:rsidRPr="00AC4CA5">
              <w:rPr>
                <w:sz w:val="20"/>
                <w:lang w:val="fr-FR"/>
              </w:rPr>
              <w:t>TS 38.314</w:t>
            </w:r>
            <w:r w:rsidR="00801893" w:rsidRPr="00AC4CA5">
              <w:rPr>
                <w:sz w:val="20"/>
                <w:lang w:val="fr-FR"/>
              </w:rPr>
              <w:br/>
            </w:r>
            <w:r w:rsidRPr="00AC4CA5">
              <w:rPr>
                <w:sz w:val="20"/>
                <w:lang w:val="fr-FR"/>
              </w:rPr>
              <w:t>TS 38.321</w:t>
            </w:r>
            <w:r w:rsidR="00801893" w:rsidRPr="00AC4CA5">
              <w:rPr>
                <w:sz w:val="20"/>
                <w:lang w:val="fr-FR"/>
              </w:rPr>
              <w:br/>
            </w:r>
            <w:r w:rsidRPr="00AC4CA5">
              <w:rPr>
                <w:sz w:val="20"/>
                <w:lang w:val="fr-FR"/>
              </w:rPr>
              <w:t>TS 38.322</w:t>
            </w:r>
            <w:r w:rsidR="00801893" w:rsidRPr="00AC4CA5">
              <w:rPr>
                <w:sz w:val="20"/>
                <w:lang w:val="fr-FR"/>
              </w:rPr>
              <w:br/>
            </w:r>
            <w:r w:rsidRPr="00AC4CA5">
              <w:rPr>
                <w:sz w:val="20"/>
                <w:lang w:val="fr-FR"/>
              </w:rPr>
              <w:t>TS 38.323</w:t>
            </w:r>
            <w:r w:rsidR="00801893" w:rsidRPr="00AC4CA5">
              <w:rPr>
                <w:sz w:val="20"/>
                <w:lang w:val="fr-FR"/>
              </w:rPr>
              <w:br/>
            </w:r>
            <w:r w:rsidRPr="00AC4CA5">
              <w:rPr>
                <w:sz w:val="20"/>
                <w:lang w:val="fr-FR"/>
              </w:rPr>
              <w:t>TS 38.331</w:t>
            </w:r>
            <w:r w:rsidR="00801893" w:rsidRPr="00AC4CA5">
              <w:rPr>
                <w:sz w:val="20"/>
                <w:lang w:val="fr-FR"/>
              </w:rPr>
              <w:br/>
            </w:r>
            <w:r w:rsidRPr="00AC4CA5">
              <w:rPr>
                <w:sz w:val="20"/>
                <w:lang w:val="fr-FR"/>
              </w:rPr>
              <w:t>TS 38.355</w:t>
            </w:r>
          </w:p>
        </w:tc>
        <w:tc>
          <w:tcPr>
            <w:tcW w:w="556" w:type="pct"/>
            <w:tcBorders>
              <w:top w:val="single" w:sz="4" w:space="0" w:color="auto"/>
              <w:left w:val="single" w:sz="4" w:space="0" w:color="auto"/>
              <w:bottom w:val="single" w:sz="4" w:space="0" w:color="auto"/>
              <w:right w:val="single" w:sz="4" w:space="0" w:color="auto"/>
            </w:tcBorders>
            <w:hideMark/>
          </w:tcPr>
          <w:p w14:paraId="5F5A7A50" w14:textId="30791421" w:rsidR="00650DF0" w:rsidRPr="00AC4CA5" w:rsidRDefault="00650DF0" w:rsidP="00801893">
            <w:pPr>
              <w:pStyle w:val="Tabletext"/>
              <w:jc w:val="left"/>
              <w:rPr>
                <w:sz w:val="20"/>
                <w:lang w:val="fr-FR"/>
              </w:rPr>
            </w:pPr>
            <w:r w:rsidRPr="00AC4CA5">
              <w:rPr>
                <w:sz w:val="20"/>
                <w:lang w:val="fr-FR"/>
              </w:rPr>
              <w:t>TS 38.401</w:t>
            </w:r>
            <w:r w:rsidR="00801893" w:rsidRPr="00AC4CA5">
              <w:rPr>
                <w:sz w:val="20"/>
                <w:lang w:val="fr-FR"/>
              </w:rPr>
              <w:br/>
            </w:r>
            <w:r w:rsidRPr="00AC4CA5">
              <w:rPr>
                <w:sz w:val="20"/>
                <w:lang w:val="fr-FR"/>
              </w:rPr>
              <w:t>TS 38.410</w:t>
            </w:r>
            <w:r w:rsidR="00801893" w:rsidRPr="00AC4CA5">
              <w:rPr>
                <w:sz w:val="20"/>
                <w:lang w:val="fr-FR"/>
              </w:rPr>
              <w:br/>
            </w:r>
            <w:r w:rsidRPr="00AC4CA5">
              <w:rPr>
                <w:sz w:val="20"/>
                <w:lang w:val="fr-FR"/>
              </w:rPr>
              <w:t>TS 38.411</w:t>
            </w:r>
            <w:r w:rsidR="00801893" w:rsidRPr="00AC4CA5">
              <w:rPr>
                <w:sz w:val="20"/>
                <w:lang w:val="fr-FR"/>
              </w:rPr>
              <w:br/>
            </w:r>
            <w:r w:rsidRPr="00AC4CA5">
              <w:rPr>
                <w:sz w:val="20"/>
                <w:lang w:val="fr-FR"/>
              </w:rPr>
              <w:t>TS 38.412</w:t>
            </w:r>
            <w:r w:rsidR="00801893" w:rsidRPr="00AC4CA5">
              <w:rPr>
                <w:sz w:val="20"/>
                <w:lang w:val="fr-FR"/>
              </w:rPr>
              <w:br/>
            </w:r>
            <w:r w:rsidRPr="00AC4CA5">
              <w:rPr>
                <w:sz w:val="20"/>
                <w:lang w:val="fr-FR"/>
              </w:rPr>
              <w:t>TS 38.413</w:t>
            </w:r>
            <w:r w:rsidR="00801893" w:rsidRPr="00AC4CA5">
              <w:rPr>
                <w:sz w:val="20"/>
                <w:lang w:val="fr-FR"/>
              </w:rPr>
              <w:br/>
            </w:r>
            <w:r w:rsidRPr="00AC4CA5">
              <w:rPr>
                <w:sz w:val="20"/>
                <w:lang w:val="fr-FR"/>
              </w:rPr>
              <w:t>TS 38.414</w:t>
            </w:r>
            <w:r w:rsidR="00801893" w:rsidRPr="00AC4CA5">
              <w:rPr>
                <w:sz w:val="20"/>
                <w:lang w:val="fr-FR"/>
              </w:rPr>
              <w:br/>
            </w:r>
            <w:r w:rsidRPr="00AC4CA5">
              <w:rPr>
                <w:sz w:val="20"/>
                <w:lang w:val="fr-FR"/>
              </w:rPr>
              <w:t>TS 38.415</w:t>
            </w:r>
            <w:r w:rsidR="00801893" w:rsidRPr="00AC4CA5">
              <w:rPr>
                <w:sz w:val="20"/>
                <w:lang w:val="fr-FR"/>
              </w:rPr>
              <w:br/>
            </w:r>
            <w:r w:rsidRPr="00AC4CA5">
              <w:rPr>
                <w:sz w:val="20"/>
                <w:lang w:val="fr-FR"/>
              </w:rPr>
              <w:t>TS 38.420</w:t>
            </w:r>
            <w:r w:rsidR="00801893" w:rsidRPr="00AC4CA5">
              <w:rPr>
                <w:sz w:val="20"/>
                <w:lang w:val="fr-FR"/>
              </w:rPr>
              <w:br/>
            </w:r>
            <w:r w:rsidRPr="00AC4CA5">
              <w:rPr>
                <w:sz w:val="20"/>
                <w:lang w:val="fr-FR"/>
              </w:rPr>
              <w:t>TS 38.421</w:t>
            </w:r>
            <w:r w:rsidR="00801893" w:rsidRPr="00AC4CA5">
              <w:rPr>
                <w:sz w:val="20"/>
                <w:lang w:val="fr-FR"/>
              </w:rPr>
              <w:br/>
            </w:r>
            <w:r w:rsidRPr="00AC4CA5">
              <w:rPr>
                <w:sz w:val="20"/>
                <w:lang w:val="fr-FR"/>
              </w:rPr>
              <w:t>TS 38.422</w:t>
            </w:r>
            <w:r w:rsidR="00801893" w:rsidRPr="00AC4CA5">
              <w:rPr>
                <w:sz w:val="20"/>
                <w:lang w:val="fr-FR"/>
              </w:rPr>
              <w:br/>
            </w:r>
            <w:r w:rsidRPr="00AC4CA5">
              <w:rPr>
                <w:sz w:val="20"/>
                <w:lang w:val="fr-FR"/>
              </w:rPr>
              <w:t>TS 38.423</w:t>
            </w:r>
            <w:r w:rsidR="00801893" w:rsidRPr="00AC4CA5">
              <w:rPr>
                <w:sz w:val="20"/>
                <w:lang w:val="fr-FR"/>
              </w:rPr>
              <w:br/>
            </w:r>
            <w:r w:rsidRPr="00AC4CA5">
              <w:rPr>
                <w:sz w:val="20"/>
                <w:lang w:val="fr-FR"/>
              </w:rPr>
              <w:t>TS 38.424</w:t>
            </w:r>
            <w:r w:rsidR="00801893" w:rsidRPr="00AC4CA5">
              <w:rPr>
                <w:sz w:val="20"/>
                <w:lang w:val="fr-FR"/>
              </w:rPr>
              <w:br/>
            </w:r>
            <w:r w:rsidRPr="00AC4CA5">
              <w:rPr>
                <w:sz w:val="20"/>
                <w:lang w:val="fr-FR"/>
              </w:rPr>
              <w:t>TS 38.425</w:t>
            </w:r>
            <w:r w:rsidR="00801893" w:rsidRPr="00AC4CA5">
              <w:rPr>
                <w:sz w:val="20"/>
                <w:lang w:val="fr-FR"/>
              </w:rPr>
              <w:br/>
            </w:r>
            <w:r w:rsidRPr="00AC4CA5">
              <w:rPr>
                <w:sz w:val="20"/>
                <w:lang w:val="fr-FR"/>
              </w:rPr>
              <w:t>TS 38.455</w:t>
            </w:r>
            <w:r w:rsidR="00801893" w:rsidRPr="00AC4CA5">
              <w:rPr>
                <w:sz w:val="20"/>
                <w:lang w:val="fr-FR"/>
              </w:rPr>
              <w:br/>
            </w:r>
            <w:r w:rsidRPr="00AC4CA5">
              <w:rPr>
                <w:sz w:val="20"/>
                <w:lang w:val="fr-FR"/>
              </w:rPr>
              <w:t>TS 38.470</w:t>
            </w:r>
            <w:r w:rsidR="00801893" w:rsidRPr="00AC4CA5">
              <w:rPr>
                <w:sz w:val="20"/>
                <w:lang w:val="fr-FR"/>
              </w:rPr>
              <w:br/>
            </w:r>
            <w:r w:rsidRPr="00AC4CA5">
              <w:rPr>
                <w:sz w:val="20"/>
                <w:lang w:val="fr-FR"/>
              </w:rPr>
              <w:t>TS 38.471</w:t>
            </w:r>
            <w:r w:rsidR="00801893" w:rsidRPr="00AC4CA5">
              <w:rPr>
                <w:sz w:val="20"/>
                <w:lang w:val="fr-FR"/>
              </w:rPr>
              <w:br/>
            </w:r>
            <w:r w:rsidRPr="00AC4CA5">
              <w:rPr>
                <w:sz w:val="20"/>
                <w:lang w:val="fr-FR"/>
              </w:rPr>
              <w:t>TS 38.472</w:t>
            </w:r>
            <w:r w:rsidR="00801893" w:rsidRPr="00AC4CA5">
              <w:rPr>
                <w:sz w:val="20"/>
                <w:lang w:val="fr-FR"/>
              </w:rPr>
              <w:br/>
            </w:r>
            <w:r w:rsidRPr="00AC4CA5">
              <w:rPr>
                <w:sz w:val="20"/>
                <w:lang w:val="fr-FR"/>
              </w:rPr>
              <w:t>TS 38.473</w:t>
            </w:r>
            <w:r w:rsidR="00801893" w:rsidRPr="00AC4CA5">
              <w:rPr>
                <w:sz w:val="20"/>
                <w:lang w:val="fr-FR"/>
              </w:rPr>
              <w:br/>
            </w:r>
            <w:r w:rsidRPr="00AC4CA5">
              <w:rPr>
                <w:sz w:val="20"/>
                <w:lang w:val="fr-FR"/>
              </w:rPr>
              <w:t>TS 38.474</w:t>
            </w:r>
          </w:p>
        </w:tc>
      </w:tr>
      <w:tr w:rsidR="00650DF0" w:rsidRPr="00AC4CA5" w14:paraId="0F7B6CB9" w14:textId="77777777" w:rsidTr="00801893">
        <w:trP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558D5B23" w14:textId="77777777" w:rsidR="00650DF0" w:rsidRPr="00AC4CA5" w:rsidRDefault="00650DF0" w:rsidP="0075039F">
            <w:pPr>
              <w:pStyle w:val="Tablehead"/>
              <w:rPr>
                <w:sz w:val="20"/>
                <w:lang w:val="fr-FR"/>
              </w:rPr>
            </w:pPr>
            <w:bookmarkStart w:id="39" w:name="_Hlk53683451"/>
            <w:r w:rsidRPr="00AC4CA5">
              <w:rPr>
                <w:sz w:val="20"/>
                <w:lang w:val="fr-FR"/>
              </w:rPr>
              <w:t>PARTIE B</w:t>
            </w:r>
          </w:p>
          <w:p w14:paraId="2AEE3531" w14:textId="77777777" w:rsidR="00650DF0" w:rsidRPr="00AC4CA5" w:rsidRDefault="00650DF0" w:rsidP="0075039F">
            <w:pPr>
              <w:pStyle w:val="Tablehead"/>
              <w:rPr>
                <w:sz w:val="20"/>
                <w:lang w:val="fr-FR"/>
              </w:rPr>
            </w:pPr>
            <w:r w:rsidRPr="00AC4CA5">
              <w:rPr>
                <w:sz w:val="20"/>
                <w:lang w:val="fr-FR"/>
              </w:rPr>
              <w:t>Versions des spécifications à utiliser</w:t>
            </w:r>
          </w:p>
        </w:tc>
      </w:tr>
      <w:tr w:rsidR="00650DF0" w:rsidRPr="00AC4CA5" w14:paraId="3DC5D8C9" w14:textId="77777777" w:rsidTr="00801893">
        <w:trPr>
          <w:jc w:val="center"/>
        </w:trPr>
        <w:tc>
          <w:tcPr>
            <w:tcW w:w="5000" w:type="pct"/>
            <w:gridSpan w:val="9"/>
            <w:tcBorders>
              <w:top w:val="single" w:sz="4" w:space="0" w:color="auto"/>
              <w:left w:val="single" w:sz="4" w:space="0" w:color="auto"/>
              <w:bottom w:val="single" w:sz="4" w:space="0" w:color="auto"/>
              <w:right w:val="single" w:sz="4" w:space="0" w:color="auto"/>
            </w:tcBorders>
          </w:tcPr>
          <w:p w14:paraId="0D06B978" w14:textId="060DE980" w:rsidR="00650DF0" w:rsidRPr="00AC4CA5" w:rsidRDefault="00650DF0" w:rsidP="0075039F">
            <w:pPr>
              <w:pStyle w:val="Tabletext"/>
              <w:rPr>
                <w:sz w:val="20"/>
                <w:lang w:val="fr-FR"/>
              </w:rPr>
            </w:pPr>
            <w:r w:rsidRPr="00AC4CA5">
              <w:rPr>
                <w:sz w:val="20"/>
                <w:lang w:val="fr-FR"/>
              </w:rPr>
              <w:t>Les versions des spécifications 3GPP qui doivent être utilisées pour la transposition de ces spécifications, qui sont énumérées dans le Tableau 1, sont indiquées à l</w:t>
            </w:r>
            <w:r w:rsidR="00AC4CA5">
              <w:rPr>
                <w:sz w:val="20"/>
                <w:lang w:val="fr-FR"/>
              </w:rPr>
              <w:t>'</w:t>
            </w:r>
            <w:r w:rsidRPr="00AC4CA5">
              <w:rPr>
                <w:sz w:val="20"/>
                <w:lang w:val="fr-FR"/>
              </w:rPr>
              <w:t>adresse ci-dessous:</w:t>
            </w:r>
          </w:p>
          <w:p w14:paraId="5605F647" w14:textId="0CF5E3D1" w:rsidR="00650DF0" w:rsidRPr="00AC4CA5" w:rsidRDefault="00650DF0" w:rsidP="0075039F">
            <w:pPr>
              <w:pStyle w:val="Tabletext"/>
              <w:rPr>
                <w:i/>
                <w:iCs/>
                <w:sz w:val="20"/>
                <w:lang w:val="fr-FR"/>
              </w:rPr>
            </w:pPr>
            <w:r w:rsidRPr="00AC4CA5">
              <w:rPr>
                <w:i/>
                <w:iCs/>
                <w:sz w:val="20"/>
                <w:lang w:val="fr-FR"/>
              </w:rPr>
              <w:t>Note du Secrétariat</w:t>
            </w:r>
            <w:r w:rsidR="0075039F" w:rsidRPr="00AC4CA5">
              <w:rPr>
                <w:i/>
                <w:iCs/>
                <w:sz w:val="20"/>
                <w:lang w:val="fr-FR"/>
              </w:rPr>
              <w:t>:</w:t>
            </w:r>
            <w:r w:rsidRPr="00AC4CA5">
              <w:rPr>
                <w:i/>
                <w:iCs/>
                <w:sz w:val="20"/>
                <w:lang w:val="fr-FR"/>
              </w:rPr>
              <w:t xml:space="preserve"> </w:t>
            </w:r>
            <w:r w:rsidR="0075039F" w:rsidRPr="00AC4CA5">
              <w:rPr>
                <w:i/>
                <w:iCs/>
                <w:sz w:val="20"/>
                <w:lang w:val="fr-FR"/>
              </w:rPr>
              <w:t>l</w:t>
            </w:r>
            <w:r w:rsidRPr="00AC4CA5">
              <w:rPr>
                <w:i/>
                <w:iCs/>
                <w:sz w:val="20"/>
                <w:lang w:val="fr-FR"/>
              </w:rPr>
              <w:t>e lien vers les documents GCS sera mis à disposition dès l</w:t>
            </w:r>
            <w:r w:rsidR="00AC4CA5">
              <w:rPr>
                <w:i/>
                <w:iCs/>
                <w:sz w:val="20"/>
                <w:lang w:val="fr-FR"/>
              </w:rPr>
              <w:t>'</w:t>
            </w:r>
            <w:r w:rsidRPr="00AC4CA5">
              <w:rPr>
                <w:i/>
                <w:iCs/>
                <w:sz w:val="20"/>
                <w:lang w:val="fr-FR"/>
              </w:rPr>
              <w:t>approbation de la Recommandation.</w:t>
            </w:r>
          </w:p>
        </w:tc>
      </w:tr>
      <w:bookmarkEnd w:id="39"/>
    </w:tbl>
    <w:p w14:paraId="6A1A6C6F" w14:textId="77777777" w:rsidR="00650DF0" w:rsidRPr="00AC4CA5" w:rsidRDefault="00650DF0" w:rsidP="00FA11D3">
      <w:pPr>
        <w:pStyle w:val="Tablefin"/>
        <w:rPr>
          <w:lang w:val="fr-FR"/>
        </w:rPr>
      </w:pPr>
    </w:p>
    <w:p w14:paraId="12BEE13A" w14:textId="77777777" w:rsidR="00650DF0" w:rsidRPr="00AC4CA5" w:rsidRDefault="00650DF0" w:rsidP="00650DF0">
      <w:pPr>
        <w:rPr>
          <w:lang w:val="fr-FR"/>
        </w:rPr>
      </w:pPr>
    </w:p>
    <w:p w14:paraId="3FD32E0F" w14:textId="77777777" w:rsidR="00650DF0" w:rsidRPr="00AC4CA5" w:rsidRDefault="00650DF0" w:rsidP="00650DF0">
      <w:pPr>
        <w:rPr>
          <w:lang w:val="fr-FR"/>
        </w:rPr>
        <w:sectPr w:rsidR="00650DF0" w:rsidRPr="00AC4CA5" w:rsidSect="00650DF0">
          <w:footerReference w:type="default" r:id="rId42"/>
          <w:pgSz w:w="11907" w:h="16834" w:code="9"/>
          <w:pgMar w:top="1418" w:right="1134" w:bottom="1134" w:left="1134" w:header="720" w:footer="482" w:gutter="0"/>
          <w:pgNumType w:start="1"/>
          <w:cols w:space="720"/>
        </w:sectPr>
      </w:pPr>
    </w:p>
    <w:p w14:paraId="239AD3F0" w14:textId="694904DE" w:rsidR="00650DF0" w:rsidRPr="00AC4CA5" w:rsidRDefault="00650DF0" w:rsidP="00FA11D3">
      <w:pPr>
        <w:pStyle w:val="Heading3"/>
        <w:rPr>
          <w:lang w:val="fr-FR"/>
        </w:rPr>
      </w:pPr>
      <w:bookmarkStart w:id="40" w:name="_Toc195183174"/>
      <w:r w:rsidRPr="00AC4CA5">
        <w:rPr>
          <w:lang w:val="fr-FR"/>
        </w:rPr>
        <w:lastRenderedPageBreak/>
        <w:t>1.3.1</w:t>
      </w:r>
      <w:r w:rsidRPr="00AC4CA5">
        <w:rPr>
          <w:lang w:val="fr-FR"/>
        </w:rPr>
        <w:tab/>
        <w:t>Titres et résumé des principales spécifications nécessaires à l</w:t>
      </w:r>
      <w:r w:rsidR="00AC4CA5">
        <w:rPr>
          <w:lang w:val="fr-FR"/>
        </w:rPr>
        <w:t>'</w:t>
      </w:r>
      <w:r w:rsidRPr="00AC4CA5">
        <w:rPr>
          <w:lang w:val="fr-FR"/>
        </w:rPr>
        <w:t>échelle mondiale et des normes transposées</w:t>
      </w:r>
      <w:bookmarkEnd w:id="40"/>
    </w:p>
    <w:p w14:paraId="05C1538A" w14:textId="77777777" w:rsidR="00650DF0" w:rsidRPr="00AC4CA5" w:rsidRDefault="00650DF0" w:rsidP="00FA11D3">
      <w:pPr>
        <w:pStyle w:val="Heading4"/>
        <w:rPr>
          <w:lang w:val="fr-FR"/>
        </w:rPr>
      </w:pPr>
      <w:r w:rsidRPr="00AC4CA5">
        <w:rPr>
          <w:lang w:val="fr-FR"/>
        </w:rPr>
        <w:t>1.3.1.1</w:t>
      </w:r>
      <w:r w:rsidRPr="00AC4CA5">
        <w:rPr>
          <w:lang w:val="fr-FR"/>
        </w:rPr>
        <w:tab/>
        <w:t>Introduction</w:t>
      </w:r>
    </w:p>
    <w:p w14:paraId="64AE9532" w14:textId="09B17887" w:rsidR="00650DF0" w:rsidRPr="00AC4CA5" w:rsidRDefault="00650DF0" w:rsidP="00650DF0">
      <w:pPr>
        <w:rPr>
          <w:lang w:val="fr-FR"/>
        </w:rPr>
      </w:pPr>
      <w:r w:rsidRPr="00AC4CA5">
        <w:rPr>
          <w:lang w:val="fr-FR"/>
        </w:rPr>
        <w:t>Les documents normatifs destinés à l</w:t>
      </w:r>
      <w:r w:rsidR="00AC4CA5">
        <w:rPr>
          <w:lang w:val="fr-FR"/>
        </w:rPr>
        <w:t>'</w:t>
      </w:r>
      <w:r w:rsidRPr="00AC4CA5">
        <w:rPr>
          <w:lang w:val="fr-FR"/>
        </w:rPr>
        <w:t>utilisation des satellites mentionnés ci-dessous, qui résultent de la transposition des spécifications pertinentes</w:t>
      </w:r>
      <w:r w:rsidR="00633F56" w:rsidRPr="00AC4CA5">
        <w:rPr>
          <w:lang w:val="fr-FR"/>
        </w:rPr>
        <w:t> </w:t>
      </w:r>
      <w:r w:rsidRPr="00AC4CA5">
        <w:rPr>
          <w:lang w:val="fr-FR"/>
        </w:rPr>
        <w:t xml:space="preserve">3GPP, sont fournis par les </w:t>
      </w:r>
      <w:r w:rsidRPr="00AC4CA5">
        <w:rPr>
          <w:b/>
          <w:bCs/>
          <w:i/>
          <w:iCs/>
          <w:lang w:val="fr-FR"/>
        </w:rPr>
        <w:t>Organismes de transposition</w:t>
      </w:r>
      <w:r w:rsidRPr="00AC4CA5">
        <w:rPr>
          <w:lang w:val="fr-FR"/>
        </w:rPr>
        <w:t xml:space="preserve"> indiqués sous la forme de séries de normes transposées applicables à l</w:t>
      </w:r>
      <w:r w:rsidR="00AC4CA5">
        <w:rPr>
          <w:lang w:val="fr-FR"/>
        </w:rPr>
        <w:t>'</w:t>
      </w:r>
      <w:r w:rsidRPr="00AC4CA5">
        <w:rPr>
          <w:lang w:val="fr-FR"/>
        </w:rPr>
        <w:t>interface radioélectrique satellite des IMT-2020, désignée 5G, et indiquent non seulement les principales caractéristiques des IMT-2020, mais aussi les possibilités supplémentaires offertes par cette technologie qui font, les unes comme les autres, l</w:t>
      </w:r>
      <w:r w:rsidR="00AC4CA5">
        <w:rPr>
          <w:lang w:val="fr-FR"/>
        </w:rPr>
        <w:t>'</w:t>
      </w:r>
      <w:r w:rsidRPr="00AC4CA5">
        <w:rPr>
          <w:lang w:val="fr-FR"/>
        </w:rPr>
        <w:t>objet d</w:t>
      </w:r>
      <w:r w:rsidR="00AC4CA5">
        <w:rPr>
          <w:lang w:val="fr-FR"/>
        </w:rPr>
        <w:t>'</w:t>
      </w:r>
      <w:r w:rsidRPr="00AC4CA5">
        <w:rPr>
          <w:lang w:val="fr-FR"/>
        </w:rPr>
        <w:t>améliorations constantes aux fins de l</w:t>
      </w:r>
      <w:r w:rsidR="00AC4CA5">
        <w:rPr>
          <w:lang w:val="fr-FR"/>
        </w:rPr>
        <w:t>'</w:t>
      </w:r>
      <w:r w:rsidRPr="00AC4CA5">
        <w:rPr>
          <w:lang w:val="fr-FR"/>
        </w:rPr>
        <w:t>utilisation des satellites.</w:t>
      </w:r>
    </w:p>
    <w:p w14:paraId="189E849F" w14:textId="77777777" w:rsidR="00650DF0" w:rsidRPr="00AC4CA5" w:rsidRDefault="00650DF0" w:rsidP="00FA11D3">
      <w:pPr>
        <w:pStyle w:val="Heading4"/>
        <w:rPr>
          <w:lang w:val="fr-FR"/>
        </w:rPr>
      </w:pPr>
      <w:r w:rsidRPr="00AC4CA5">
        <w:rPr>
          <w:lang w:val="fr-FR"/>
        </w:rPr>
        <w:t>1.3.1.2</w:t>
      </w:r>
      <w:r w:rsidRPr="00AC4CA5">
        <w:rPr>
          <w:lang w:val="fr-FR"/>
        </w:rPr>
        <w:tab/>
        <w:t>Couche radioélectrique 1</w:t>
      </w:r>
    </w:p>
    <w:p w14:paraId="145278FE" w14:textId="77777777" w:rsidR="00650DF0" w:rsidRPr="00AC4CA5" w:rsidRDefault="00650DF0" w:rsidP="00FA11D3">
      <w:pPr>
        <w:pStyle w:val="Heading5"/>
        <w:rPr>
          <w:lang w:val="fr-FR"/>
        </w:rPr>
      </w:pPr>
      <w:r w:rsidRPr="00AC4CA5">
        <w:rPr>
          <w:lang w:val="fr-FR"/>
        </w:rPr>
        <w:t>1.3.1.2.1</w:t>
      </w:r>
      <w:r w:rsidRPr="00AC4CA5">
        <w:rPr>
          <w:lang w:val="fr-FR"/>
        </w:rPr>
        <w:tab/>
        <w:t>TS 36.201</w:t>
      </w:r>
    </w:p>
    <w:p w14:paraId="3AF868B6" w14:textId="77777777" w:rsidR="00650DF0" w:rsidRPr="00AC4CA5" w:rsidRDefault="00650DF0" w:rsidP="00551AC8">
      <w:pPr>
        <w:pStyle w:val="Headingb"/>
        <w:rPr>
          <w:lang w:val="fr-FR"/>
        </w:rPr>
      </w:pPr>
      <w:bookmarkStart w:id="41" w:name="_Toc56152343"/>
      <w:bookmarkStart w:id="42" w:name="_Toc56153723"/>
      <w:bookmarkStart w:id="43" w:name="_Toc94532835"/>
      <w:bookmarkStart w:id="44" w:name="_Toc94533305"/>
      <w:r w:rsidRPr="00AC4CA5">
        <w:rPr>
          <w:lang w:val="fr-FR"/>
        </w:rPr>
        <w:t>Accès hertzien de Terre universel évolué (E-UTRA); Couche physique du système LTE; Description générale</w:t>
      </w:r>
      <w:bookmarkEnd w:id="41"/>
      <w:bookmarkEnd w:id="42"/>
      <w:bookmarkEnd w:id="43"/>
      <w:bookmarkEnd w:id="44"/>
    </w:p>
    <w:p w14:paraId="66D5F00C" w14:textId="6252629B" w:rsidR="00650DF0" w:rsidRPr="00AC4CA5" w:rsidRDefault="00650DF0" w:rsidP="00650DF0">
      <w:pPr>
        <w:rPr>
          <w:lang w:val="fr-FR"/>
        </w:rPr>
      </w:pPr>
      <w:r w:rsidRPr="00AC4CA5">
        <w:rPr>
          <w:lang w:val="fr-FR"/>
        </w:rPr>
        <w:t>Ce document fournit une description générale de la couche physique de l</w:t>
      </w:r>
      <w:r w:rsidR="00AC4CA5">
        <w:rPr>
          <w:lang w:val="fr-FR"/>
        </w:rPr>
        <w:t>'</w:t>
      </w:r>
      <w:r w:rsidRPr="00AC4CA5">
        <w:rPr>
          <w:lang w:val="fr-FR"/>
        </w:rPr>
        <w:t>interface radioélectrique E-UTRA. Il décrit également la structure des documents dans lesquels sont énoncées les spécifications de la couche physique de l</w:t>
      </w:r>
      <w:r w:rsidR="00AC4CA5">
        <w:rPr>
          <w:lang w:val="fr-FR"/>
        </w:rPr>
        <w:t>'</w:t>
      </w:r>
      <w:r w:rsidRPr="00AC4CA5">
        <w:rPr>
          <w:lang w:val="fr-FR"/>
        </w:rPr>
        <w:t>E-UTRA établies par le partenariat 3GPP, c</w:t>
      </w:r>
      <w:r w:rsidR="00AC4CA5">
        <w:rPr>
          <w:lang w:val="fr-FR"/>
        </w:rPr>
        <w:t>'</w:t>
      </w:r>
      <w:r w:rsidRPr="00AC4CA5">
        <w:rPr>
          <w:lang w:val="fr-FR"/>
        </w:rPr>
        <w:t>est-à-dire la série TS 36.200. Cette série désigne le point Uu du système mobile LTE et définit le niveau minimal de spécifications requis pour les connexions de base en matière de connectivité mutuelle et de compatibilité.</w:t>
      </w:r>
    </w:p>
    <w:p w14:paraId="74BA057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F718A1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1CA792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ATIS</w:t>
      </w:r>
      <w:r w:rsidRPr="00AC4CA5">
        <w:rPr>
          <w:sz w:val="18"/>
          <w:szCs w:val="18"/>
          <w:lang w:val="fr-FR"/>
        </w:rPr>
        <w:tab/>
        <w:t>ATIS.3GPP.36.201.V17.0.0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3" w:anchor="Rel-17" w:history="1">
        <w:r w:rsidRPr="00AC4CA5">
          <w:rPr>
            <w:rStyle w:val="Hyperlink"/>
            <w:sz w:val="18"/>
            <w:szCs w:val="18"/>
            <w:lang w:val="fr-FR"/>
          </w:rPr>
          <w:t>https://www.atis.org/3gpp-transpositions-Rel-17</w:t>
        </w:r>
      </w:hyperlink>
      <w:r w:rsidRPr="00AC4CA5">
        <w:rPr>
          <w:rStyle w:val="Hyperlink"/>
          <w:sz w:val="18"/>
          <w:szCs w:val="18"/>
          <w:lang w:val="fr-FR"/>
        </w:rPr>
        <w:t xml:space="preserve"> </w:t>
      </w:r>
      <w:hyperlink r:id="rId44" w:anchor="Rel-17" w:history="1"/>
    </w:p>
    <w:p w14:paraId="2F97AC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CCSA</w:t>
      </w:r>
      <w:r w:rsidRPr="00AC4CA5">
        <w:rPr>
          <w:sz w:val="18"/>
          <w:szCs w:val="18"/>
          <w:lang w:val="fr-FR"/>
        </w:rPr>
        <w:tab/>
        <w:t>CCSA.3GPP.36.201.V17.0.0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5" w:history="1">
        <w:r w:rsidRPr="00AC4CA5">
          <w:rPr>
            <w:rStyle w:val="Hyperlink"/>
            <w:sz w:val="18"/>
            <w:szCs w:val="18"/>
            <w:lang w:val="fr-FR"/>
          </w:rPr>
          <w:t>https://www.ccsa.org.cn/api/portalsFile/downloadOldFile?type=17&amp;oldFileUrl=NTN/SRIT/CCSA.3GPP.36.201.V17.0.0.docx</w:t>
        </w:r>
      </w:hyperlink>
      <w:r w:rsidRPr="00AC4CA5">
        <w:rPr>
          <w:rStyle w:val="Hyperlink"/>
          <w:sz w:val="18"/>
          <w:szCs w:val="18"/>
          <w:lang w:val="fr-FR"/>
        </w:rPr>
        <w:t xml:space="preserve"> </w:t>
      </w:r>
      <w:hyperlink r:id="rId46" w:history="1"/>
      <w:hyperlink r:id="rId47" w:history="1"/>
    </w:p>
    <w:p w14:paraId="68CA65A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sz w:val="18"/>
          <w:szCs w:val="18"/>
          <w:lang w:val="fr-FR"/>
        </w:rPr>
      </w:pPr>
      <w:r w:rsidRPr="00AC4CA5">
        <w:rPr>
          <w:sz w:val="18"/>
          <w:szCs w:val="18"/>
          <w:lang w:val="fr-FR"/>
        </w:rPr>
        <w:t>ETSI</w:t>
      </w:r>
      <w:r w:rsidRPr="00AC4CA5">
        <w:rPr>
          <w:sz w:val="18"/>
          <w:szCs w:val="18"/>
          <w:lang w:val="fr-FR"/>
        </w:rPr>
        <w:tab/>
        <w:t>ETSI TS 136 201 V17.0.0 (2022-04)</w:t>
      </w:r>
      <w:r w:rsidRPr="00AC4CA5">
        <w:rPr>
          <w:sz w:val="18"/>
          <w:szCs w:val="18"/>
          <w:lang w:val="fr-FR"/>
        </w:rPr>
        <w:tab/>
        <w:t>17.0.0</w:t>
      </w:r>
      <w:r w:rsidRPr="00AC4CA5">
        <w:rPr>
          <w:sz w:val="18"/>
          <w:szCs w:val="18"/>
          <w:lang w:val="fr-FR"/>
        </w:rPr>
        <w:tab/>
        <w:t>Publié</w:t>
      </w:r>
      <w:r w:rsidRPr="00AC4CA5">
        <w:rPr>
          <w:sz w:val="18"/>
          <w:szCs w:val="18"/>
          <w:lang w:val="fr-FR"/>
        </w:rPr>
        <w:tab/>
        <w:t>20.04.2022</w:t>
      </w:r>
      <w:r w:rsidRPr="00AC4CA5">
        <w:rPr>
          <w:sz w:val="18"/>
          <w:szCs w:val="18"/>
          <w:lang w:val="fr-FR"/>
        </w:rPr>
        <w:tab/>
      </w:r>
      <w:hyperlink r:id="rId48" w:history="1">
        <w:r w:rsidRPr="00AC4CA5">
          <w:rPr>
            <w:rStyle w:val="Hyperlink"/>
            <w:sz w:val="18"/>
            <w:szCs w:val="18"/>
            <w:lang w:val="fr-FR"/>
          </w:rPr>
          <w:t>https://www.etsi.org/deliver/etsi_ts/136200_136299/136201/17.00.00_60/ts_136201v170000p.pdf</w:t>
        </w:r>
      </w:hyperlink>
      <w:r w:rsidRPr="00AC4CA5">
        <w:rPr>
          <w:rStyle w:val="Hyperlink"/>
          <w:sz w:val="18"/>
          <w:szCs w:val="18"/>
          <w:lang w:val="fr-FR"/>
        </w:rPr>
        <w:t xml:space="preserve"> </w:t>
      </w:r>
      <w:hyperlink r:id="rId49" w:history="1"/>
    </w:p>
    <w:p w14:paraId="37AAFB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36.201-17.0.0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50" w:history="1">
        <w:r w:rsidRPr="00AC4CA5">
          <w:rPr>
            <w:rStyle w:val="Hyperlink"/>
            <w:sz w:val="18"/>
            <w:szCs w:val="18"/>
            <w:lang w:val="fr-FR"/>
          </w:rPr>
          <w:t>https://members.tsdsi.in/s/oFAG4NYgpSWpf3A</w:t>
        </w:r>
      </w:hyperlink>
      <w:r w:rsidRPr="00AC4CA5">
        <w:rPr>
          <w:rStyle w:val="Hyperlink"/>
          <w:sz w:val="18"/>
          <w:szCs w:val="18"/>
          <w:lang w:val="fr-FR"/>
        </w:rPr>
        <w:t xml:space="preserve"> </w:t>
      </w:r>
      <w:hyperlink r:id="rId51" w:history="1"/>
    </w:p>
    <w:p w14:paraId="358062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TTA</w:t>
      </w:r>
      <w:r w:rsidRPr="00AC4CA5">
        <w:rPr>
          <w:sz w:val="18"/>
          <w:szCs w:val="18"/>
          <w:lang w:val="fr-FR"/>
        </w:rPr>
        <w:tab/>
        <w:t>TTAT.3G-36.201V17.0.0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52" w:history="1">
        <w:r w:rsidRPr="00AC4CA5">
          <w:rPr>
            <w:rStyle w:val="Hyperlink"/>
            <w:sz w:val="18"/>
            <w:szCs w:val="18"/>
            <w:lang w:val="fr-FR"/>
          </w:rPr>
          <w:t>https://www.tta.or.kr/eng/ttaSearchEngView.do?key=461&amp;searchStandardNo=TTAT.3G-36.201V17.0.0&amp;searchCate=TTAS</w:t>
        </w:r>
      </w:hyperlink>
      <w:r w:rsidRPr="00AC4CA5">
        <w:rPr>
          <w:rStyle w:val="Hyperlink"/>
          <w:sz w:val="18"/>
          <w:szCs w:val="18"/>
          <w:lang w:val="fr-FR"/>
        </w:rPr>
        <w:t xml:space="preserve"> </w:t>
      </w:r>
      <w:hyperlink r:id="rId53" w:history="1"/>
    </w:p>
    <w:p w14:paraId="195F113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F24F20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ATIS</w:t>
      </w:r>
      <w:r w:rsidRPr="00AC4CA5">
        <w:rPr>
          <w:sz w:val="18"/>
          <w:szCs w:val="18"/>
          <w:lang w:val="fr-FR"/>
        </w:rPr>
        <w:tab/>
        <w:t>ATIS.3GPP.36.201.V18.0.0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4" w:anchor="Rel-18" w:history="1">
        <w:r w:rsidRPr="00AC4CA5">
          <w:rPr>
            <w:rStyle w:val="Hyperlink"/>
            <w:sz w:val="18"/>
            <w:szCs w:val="18"/>
            <w:lang w:val="fr-FR"/>
          </w:rPr>
          <w:t>https://www.atis.org/3gpp-transpositions - Rel-18</w:t>
        </w:r>
      </w:hyperlink>
      <w:hyperlink r:id="rId55" w:anchor="Rel-18" w:history="1"/>
    </w:p>
    <w:p w14:paraId="7766D2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CCSA</w:t>
      </w:r>
      <w:r w:rsidRPr="00AC4CA5">
        <w:rPr>
          <w:sz w:val="18"/>
          <w:szCs w:val="18"/>
          <w:lang w:val="fr-FR"/>
        </w:rPr>
        <w:tab/>
        <w:t>CCSA.3GPP.36.201.V18.0.0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6" w:history="1">
        <w:r w:rsidRPr="00AC4CA5">
          <w:rPr>
            <w:rStyle w:val="Hyperlink"/>
            <w:sz w:val="18"/>
            <w:szCs w:val="18"/>
            <w:lang w:val="fr-FR"/>
          </w:rPr>
          <w:t>https://www.ccsa.org.cn/api/portalsFile/downloadOldFile?type=17&amp;oldFileUrl=NTN/SRIT/CCSA.3GPP.36.201.V18.0.0.docx</w:t>
        </w:r>
      </w:hyperlink>
      <w:r w:rsidRPr="00AC4CA5">
        <w:rPr>
          <w:rStyle w:val="Hyperlink"/>
          <w:sz w:val="18"/>
          <w:szCs w:val="18"/>
          <w:lang w:val="fr-FR"/>
        </w:rPr>
        <w:t xml:space="preserve"> </w:t>
      </w:r>
      <w:hyperlink r:id="rId57" w:history="1"/>
      <w:hyperlink r:id="rId58" w:history="1"/>
    </w:p>
    <w:p w14:paraId="3EB7F31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sz w:val="18"/>
          <w:szCs w:val="18"/>
          <w:lang w:val="fr-FR"/>
        </w:rPr>
      </w:pPr>
      <w:r w:rsidRPr="00AC4CA5">
        <w:rPr>
          <w:sz w:val="18"/>
          <w:szCs w:val="18"/>
          <w:lang w:val="fr-FR"/>
        </w:rPr>
        <w:t>ETSI</w:t>
      </w:r>
      <w:r w:rsidRPr="00AC4CA5">
        <w:rPr>
          <w:sz w:val="18"/>
          <w:szCs w:val="18"/>
          <w:lang w:val="fr-FR"/>
        </w:rPr>
        <w:tab/>
        <w:t>ETSI TS 136 201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59" w:history="1">
        <w:r w:rsidRPr="00AC4CA5">
          <w:rPr>
            <w:rStyle w:val="Hyperlink"/>
            <w:sz w:val="18"/>
            <w:szCs w:val="18"/>
            <w:lang w:val="fr-FR"/>
          </w:rPr>
          <w:t>https://www.etsi.org/deliver/etsi_ts/136200_136299/136201/18.00.00_60/ts_136201v180000p.pdf</w:t>
        </w:r>
      </w:hyperlink>
      <w:r w:rsidRPr="00AC4CA5">
        <w:rPr>
          <w:rStyle w:val="Hyperlink"/>
          <w:sz w:val="18"/>
          <w:szCs w:val="18"/>
          <w:lang w:val="fr-FR"/>
        </w:rPr>
        <w:t xml:space="preserve"> </w:t>
      </w:r>
      <w:hyperlink r:id="rId60" w:history="1"/>
    </w:p>
    <w:p w14:paraId="31F6B85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TSDSI</w:t>
      </w:r>
      <w:r w:rsidRPr="00AC4CA5">
        <w:rPr>
          <w:sz w:val="18"/>
          <w:szCs w:val="18"/>
          <w:lang w:val="fr-FR"/>
        </w:rPr>
        <w:tab/>
        <w:t>TSDSI STD T1.3GPP 36.201 -18.0.0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61" w:history="1">
        <w:r w:rsidRPr="00AC4CA5">
          <w:rPr>
            <w:rStyle w:val="Hyperlink"/>
            <w:sz w:val="18"/>
            <w:szCs w:val="18"/>
            <w:lang w:val="fr-FR"/>
          </w:rPr>
          <w:t>https://members.tsdsi.in/s/sCGsWxcG8yWrB3p</w:t>
        </w:r>
      </w:hyperlink>
      <w:r w:rsidRPr="00AC4CA5">
        <w:rPr>
          <w:rStyle w:val="Hyperlink"/>
          <w:sz w:val="18"/>
          <w:szCs w:val="18"/>
          <w:lang w:val="fr-FR"/>
        </w:rPr>
        <w:t xml:space="preserve"> </w:t>
      </w:r>
      <w:hyperlink r:id="rId62" w:history="1"/>
    </w:p>
    <w:p w14:paraId="6109BCE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TTA</w:t>
      </w:r>
      <w:r w:rsidRPr="00AC4CA5">
        <w:rPr>
          <w:sz w:val="18"/>
          <w:szCs w:val="18"/>
          <w:lang w:val="fr-FR"/>
        </w:rPr>
        <w:tab/>
        <w:t>TTAT.3G-36.201V18.0.0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63" w:history="1">
        <w:r w:rsidRPr="00AC4CA5">
          <w:rPr>
            <w:rStyle w:val="Hyperlink"/>
            <w:sz w:val="18"/>
            <w:szCs w:val="18"/>
            <w:lang w:val="fr-FR"/>
          </w:rPr>
          <w:t>https://www.tta.or.kr/eng/ttaSearchEngView.do?key=461&amp;searchStandardNo=TTAT.3G-36.201V18.0.0&amp;searchCate=TTAS</w:t>
        </w:r>
      </w:hyperlink>
      <w:r w:rsidRPr="00AC4CA5">
        <w:rPr>
          <w:rStyle w:val="Hyperlink"/>
          <w:sz w:val="18"/>
          <w:szCs w:val="18"/>
          <w:lang w:val="fr-FR"/>
        </w:rPr>
        <w:t xml:space="preserve"> </w:t>
      </w:r>
      <w:hyperlink r:id="rId64" w:history="1"/>
    </w:p>
    <w:p w14:paraId="11D4F8E2" w14:textId="77777777" w:rsidR="00650DF0" w:rsidRPr="00AC4CA5" w:rsidRDefault="00650DF0" w:rsidP="00FA11D3">
      <w:pPr>
        <w:pStyle w:val="Heading5"/>
        <w:rPr>
          <w:lang w:val="fr-FR"/>
        </w:rPr>
      </w:pPr>
      <w:r w:rsidRPr="00AC4CA5">
        <w:rPr>
          <w:lang w:val="fr-FR"/>
        </w:rPr>
        <w:lastRenderedPageBreak/>
        <w:t>1.3.1.2.2</w:t>
      </w:r>
      <w:r w:rsidRPr="00AC4CA5">
        <w:rPr>
          <w:lang w:val="fr-FR"/>
        </w:rPr>
        <w:tab/>
        <w:t>TS 36.211</w:t>
      </w:r>
    </w:p>
    <w:p w14:paraId="325CC24E" w14:textId="77777777" w:rsidR="00650DF0" w:rsidRPr="00AC4CA5" w:rsidRDefault="00650DF0" w:rsidP="00FA11D3">
      <w:pPr>
        <w:pStyle w:val="Headingb"/>
        <w:rPr>
          <w:lang w:val="fr-FR"/>
        </w:rPr>
      </w:pPr>
      <w:bookmarkStart w:id="45" w:name="_Toc56152344"/>
      <w:bookmarkStart w:id="46" w:name="_Toc56153724"/>
      <w:bookmarkStart w:id="47" w:name="_Toc94532836"/>
      <w:bookmarkStart w:id="48" w:name="_Toc94533306"/>
      <w:r w:rsidRPr="00AC4CA5">
        <w:rPr>
          <w:lang w:val="fr-FR"/>
        </w:rPr>
        <w:t>Accès hertzien de Terre universel évolué (E-UTRA); Canaux physiques et modulation</w:t>
      </w:r>
      <w:bookmarkEnd w:id="45"/>
      <w:bookmarkEnd w:id="46"/>
      <w:bookmarkEnd w:id="47"/>
      <w:bookmarkEnd w:id="48"/>
    </w:p>
    <w:p w14:paraId="2B96F9C3" w14:textId="7514DAA3" w:rsidR="00650DF0" w:rsidRPr="00AC4CA5" w:rsidRDefault="00650DF0" w:rsidP="00650DF0">
      <w:pPr>
        <w:rPr>
          <w:lang w:val="fr-FR"/>
        </w:rPr>
      </w:pPr>
      <w:r w:rsidRPr="00AC4CA5">
        <w:rPr>
          <w:lang w:val="fr-FR"/>
        </w:rPr>
        <w:t>Ce document décrit les canaux physiques et la modulation pour l</w:t>
      </w:r>
      <w:r w:rsidR="00AC4CA5">
        <w:rPr>
          <w:lang w:val="fr-FR"/>
        </w:rPr>
        <w:t>'</w:t>
      </w:r>
      <w:r w:rsidRPr="00AC4CA5">
        <w:rPr>
          <w:lang w:val="fr-FR"/>
        </w:rPr>
        <w:t>E-UTRA.</w:t>
      </w:r>
    </w:p>
    <w:p w14:paraId="59F875FF" w14:textId="77777777" w:rsidR="00650DF0" w:rsidRPr="00AC4CA5" w:rsidRDefault="00650DF0" w:rsidP="00FA11D3">
      <w:pPr>
        <w:widowControl w:val="0"/>
        <w:tabs>
          <w:tab w:val="left" w:pos="90"/>
          <w:tab w:val="left" w:pos="680"/>
          <w:tab w:val="left" w:pos="4080"/>
          <w:tab w:val="left" w:pos="4770"/>
          <w:tab w:val="left" w:pos="5610"/>
          <w:tab w:val="left" w:pos="6580"/>
        </w:tabs>
        <w:overflowPunct/>
        <w:spacing w:before="94"/>
        <w:textAlignment w:val="auto"/>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de publication</w:t>
      </w:r>
      <w:r w:rsidRPr="00AC4CA5">
        <w:rPr>
          <w:b/>
          <w:bCs/>
          <w:sz w:val="18"/>
          <w:szCs w:val="18"/>
          <w:lang w:val="fr-FR"/>
        </w:rPr>
        <w:tab/>
        <w:t>Lieu</w:t>
      </w:r>
    </w:p>
    <w:p w14:paraId="2BD38E68" w14:textId="77777777" w:rsidR="00650DF0" w:rsidRPr="00AC4CA5" w:rsidRDefault="00650DF0" w:rsidP="00FA11D3">
      <w:pPr>
        <w:widowControl w:val="0"/>
        <w:tabs>
          <w:tab w:val="left" w:pos="90"/>
        </w:tabs>
        <w:overflowPunct/>
        <w:spacing w:before="72"/>
        <w:textAlignment w:val="auto"/>
        <w:rPr>
          <w:b/>
          <w:bCs/>
          <w:sz w:val="18"/>
          <w:szCs w:val="18"/>
          <w:lang w:val="fr-FR"/>
        </w:rPr>
      </w:pPr>
      <w:r w:rsidRPr="00AC4CA5">
        <w:rPr>
          <w:b/>
          <w:bCs/>
          <w:sz w:val="18"/>
          <w:szCs w:val="18"/>
          <w:lang w:val="fr-FR"/>
        </w:rPr>
        <w:t>Version 17</w:t>
      </w:r>
    </w:p>
    <w:p w14:paraId="6E0AEC4B" w14:textId="77777777" w:rsidR="00650DF0" w:rsidRPr="00AC4CA5" w:rsidRDefault="00650DF0"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ATIS</w:t>
      </w:r>
      <w:r w:rsidRPr="00AC4CA5">
        <w:rPr>
          <w:sz w:val="18"/>
          <w:szCs w:val="18"/>
          <w:lang w:val="fr-FR"/>
        </w:rPr>
        <w:tab/>
        <w:t>ATIS.3GPP.36.211.V17.40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5" w:anchor="Rel-17" w:history="1">
        <w:r w:rsidRPr="00AC4CA5">
          <w:rPr>
            <w:rStyle w:val="Hyperlink"/>
            <w:sz w:val="18"/>
            <w:szCs w:val="18"/>
            <w:lang w:val="fr-FR"/>
          </w:rPr>
          <w:t>https://www.atis.org/3gpp-transpositions-Rel-17</w:t>
        </w:r>
      </w:hyperlink>
      <w:hyperlink r:id="rId66" w:anchor="Rel-17" w:history="1"/>
    </w:p>
    <w:p w14:paraId="3417E226" w14:textId="367990FC" w:rsidR="00650DF0" w:rsidRPr="00AC4CA5" w:rsidRDefault="00650DF0" w:rsidP="00FA11D3">
      <w:pPr>
        <w:widowControl w:val="0"/>
        <w:tabs>
          <w:tab w:val="left" w:pos="90"/>
          <w:tab w:val="left" w:pos="680"/>
          <w:tab w:val="left" w:pos="4080"/>
          <w:tab w:val="left" w:pos="4770"/>
          <w:tab w:val="left" w:pos="5610"/>
          <w:tab w:val="left" w:pos="6580"/>
        </w:tabs>
        <w:overflowPunct/>
        <w:spacing w:before="16"/>
        <w:textAlignment w:val="auto"/>
        <w:rPr>
          <w:rStyle w:val="Hyperlink"/>
          <w:lang w:val="fr-FR"/>
        </w:rPr>
      </w:pPr>
      <w:r w:rsidRPr="00AC4CA5">
        <w:rPr>
          <w:sz w:val="18"/>
          <w:szCs w:val="18"/>
          <w:lang w:val="fr-FR"/>
        </w:rPr>
        <w:t>CCSA</w:t>
      </w:r>
      <w:r w:rsidRPr="00AC4CA5">
        <w:rPr>
          <w:sz w:val="18"/>
          <w:szCs w:val="18"/>
          <w:lang w:val="fr-FR"/>
        </w:rPr>
        <w:tab/>
        <w:t>CCSA.3GPP.36.211.V17.4.0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00FA11D3" w:rsidRPr="00AC4CA5">
        <w:rPr>
          <w:sz w:val="18"/>
          <w:szCs w:val="18"/>
          <w:lang w:val="fr-FR"/>
        </w:rPr>
        <w:tab/>
      </w:r>
      <w:hyperlink r:id="rId67" w:history="1">
        <w:r w:rsidR="00FA11D3" w:rsidRPr="00AC4CA5">
          <w:rPr>
            <w:rStyle w:val="Hyperlink"/>
            <w:sz w:val="18"/>
            <w:szCs w:val="18"/>
            <w:lang w:val="fr-FR"/>
          </w:rPr>
          <w:t>https://www.ccsa.org.cn/api/portalsFile/downloadOldFile?type=17&amp;oldFileUrl=NTN/SRIT/CCSA.3GPP.36.211.V17.4.0.zip</w:t>
        </w:r>
      </w:hyperlink>
      <w:r w:rsidR="00FA11D3" w:rsidRPr="00AC4CA5">
        <w:rPr>
          <w:rStyle w:val="Hyperlink"/>
          <w:lang w:val="fr-FR"/>
        </w:rPr>
        <w:t xml:space="preserve"> </w:t>
      </w:r>
      <w:hyperlink r:id="rId68" w:history="1"/>
    </w:p>
    <w:p w14:paraId="134B8AAC" w14:textId="77777777" w:rsidR="00650DF0" w:rsidRPr="00AC4CA5" w:rsidRDefault="00650DF0"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ETSI</w:t>
      </w:r>
      <w:r w:rsidRPr="00AC4CA5">
        <w:rPr>
          <w:sz w:val="18"/>
          <w:szCs w:val="18"/>
          <w:lang w:val="fr-FR"/>
        </w:rPr>
        <w:tab/>
        <w:t>ETSI TS 136 211 V17.4.0 (2023-09)</w:t>
      </w:r>
      <w:r w:rsidRPr="00AC4CA5">
        <w:rPr>
          <w:sz w:val="18"/>
          <w:szCs w:val="18"/>
          <w:lang w:val="fr-FR"/>
        </w:rPr>
        <w:tab/>
        <w:t>17.4.0</w:t>
      </w:r>
      <w:r w:rsidRPr="00AC4CA5">
        <w:rPr>
          <w:sz w:val="18"/>
          <w:szCs w:val="18"/>
          <w:lang w:val="fr-FR"/>
        </w:rPr>
        <w:tab/>
        <w:t>Publié</w:t>
      </w:r>
      <w:r w:rsidRPr="00AC4CA5">
        <w:rPr>
          <w:sz w:val="18"/>
          <w:szCs w:val="18"/>
          <w:lang w:val="fr-FR"/>
        </w:rPr>
        <w:tab/>
        <w:t>29.09.2023</w:t>
      </w:r>
      <w:r w:rsidRPr="00AC4CA5">
        <w:rPr>
          <w:sz w:val="18"/>
          <w:szCs w:val="18"/>
          <w:lang w:val="fr-FR"/>
        </w:rPr>
        <w:tab/>
      </w:r>
      <w:hyperlink r:id="rId69" w:history="1">
        <w:r w:rsidRPr="00AC4CA5">
          <w:rPr>
            <w:rStyle w:val="Hyperlink"/>
            <w:sz w:val="18"/>
            <w:szCs w:val="18"/>
            <w:lang w:val="fr-FR"/>
          </w:rPr>
          <w:t>https://www.etsi.org/deliver/etsi_ts/136200_136299/136211/17.04.00_60/ts_136211v170400p.pdf</w:t>
        </w:r>
      </w:hyperlink>
      <w:r w:rsidRPr="00AC4CA5">
        <w:rPr>
          <w:rStyle w:val="Hyperlink"/>
          <w:sz w:val="18"/>
          <w:szCs w:val="18"/>
          <w:lang w:val="fr-FR"/>
        </w:rPr>
        <w:t xml:space="preserve"> </w:t>
      </w:r>
      <w:hyperlink r:id="rId70" w:history="1"/>
    </w:p>
    <w:p w14:paraId="5413AB2B" w14:textId="77777777" w:rsidR="00650DF0" w:rsidRPr="00AC4CA5" w:rsidRDefault="00650DF0"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TSDSI</w:t>
      </w:r>
      <w:r w:rsidRPr="00AC4CA5">
        <w:rPr>
          <w:sz w:val="18"/>
          <w:szCs w:val="18"/>
          <w:lang w:val="fr-FR"/>
        </w:rPr>
        <w:tab/>
        <w:t>TSDSI STD T1.3GPP 36.211-17.4.0 V1.3.0</w:t>
      </w:r>
      <w:r w:rsidRPr="00AC4CA5">
        <w:rPr>
          <w:sz w:val="18"/>
          <w:szCs w:val="18"/>
          <w:lang w:val="fr-FR"/>
        </w:rPr>
        <w:tab/>
        <w:t>17.4.0</w:t>
      </w:r>
      <w:r w:rsidRPr="00AC4CA5">
        <w:rPr>
          <w:sz w:val="18"/>
          <w:szCs w:val="18"/>
          <w:lang w:val="fr-FR"/>
        </w:rPr>
        <w:tab/>
        <w:t>Publié</w:t>
      </w:r>
      <w:r w:rsidRPr="00AC4CA5">
        <w:rPr>
          <w:sz w:val="18"/>
          <w:szCs w:val="18"/>
          <w:lang w:val="fr-FR"/>
        </w:rPr>
        <w:tab/>
        <w:t>23.02.2024</w:t>
      </w:r>
      <w:r w:rsidRPr="00AC4CA5">
        <w:rPr>
          <w:sz w:val="18"/>
          <w:szCs w:val="18"/>
          <w:lang w:val="fr-FR"/>
        </w:rPr>
        <w:tab/>
      </w:r>
      <w:hyperlink r:id="rId71" w:history="1">
        <w:r w:rsidRPr="00AC4CA5">
          <w:rPr>
            <w:rStyle w:val="Hyperlink"/>
            <w:sz w:val="18"/>
            <w:szCs w:val="18"/>
            <w:lang w:val="fr-FR"/>
          </w:rPr>
          <w:t>https://members.tsdsi.in/s/LMtTkzBGfxdiYD7</w:t>
        </w:r>
      </w:hyperlink>
      <w:r w:rsidRPr="00AC4CA5">
        <w:rPr>
          <w:rStyle w:val="Hyperlink"/>
          <w:sz w:val="18"/>
          <w:szCs w:val="18"/>
          <w:lang w:val="fr-FR"/>
        </w:rPr>
        <w:t xml:space="preserve"> </w:t>
      </w:r>
      <w:hyperlink r:id="rId72" w:history="1"/>
    </w:p>
    <w:p w14:paraId="119A83CA" w14:textId="20076702" w:rsidR="00650DF0" w:rsidRPr="00AC4CA5" w:rsidRDefault="00650DF0" w:rsidP="00FA11D3">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TTA</w:t>
      </w:r>
      <w:r w:rsidRPr="00AC4CA5">
        <w:rPr>
          <w:sz w:val="18"/>
          <w:szCs w:val="18"/>
          <w:lang w:val="fr-FR"/>
        </w:rPr>
        <w:tab/>
        <w:t>TTAT.3G-36.211V17.4.0</w:t>
      </w:r>
      <w:r w:rsidRPr="00AC4CA5">
        <w:rPr>
          <w:sz w:val="18"/>
          <w:szCs w:val="18"/>
          <w:lang w:val="fr-FR"/>
        </w:rPr>
        <w:tab/>
        <w:t>17.4.0</w:t>
      </w:r>
      <w:r w:rsidRPr="00AC4CA5">
        <w:rPr>
          <w:sz w:val="18"/>
          <w:szCs w:val="18"/>
          <w:lang w:val="fr-FR"/>
        </w:rPr>
        <w:tab/>
        <w:t>Publié</w:t>
      </w:r>
      <w:r w:rsidRPr="00AC4CA5">
        <w:rPr>
          <w:sz w:val="18"/>
          <w:szCs w:val="18"/>
          <w:lang w:val="fr-FR"/>
        </w:rPr>
        <w:tab/>
        <w:t>13.02.2024</w:t>
      </w:r>
      <w:r w:rsidR="00FA11D3" w:rsidRPr="00AC4CA5">
        <w:rPr>
          <w:sz w:val="18"/>
          <w:szCs w:val="18"/>
          <w:lang w:val="fr-FR"/>
        </w:rPr>
        <w:tab/>
      </w:r>
      <w:hyperlink r:id="rId73" w:history="1">
        <w:r w:rsidR="00FA11D3" w:rsidRPr="00AC4CA5">
          <w:rPr>
            <w:rStyle w:val="Hyperlink"/>
            <w:sz w:val="18"/>
            <w:szCs w:val="18"/>
            <w:lang w:val="fr-FR"/>
          </w:rPr>
          <w:t>https://www.tta.or.kr/eng/ttaSearchEngView.do?key=461&amp;searchStandardNo=TTAT.3G</w:t>
        </w:r>
        <w:r w:rsidR="00FA11D3" w:rsidRPr="00AC4CA5">
          <w:rPr>
            <w:rStyle w:val="Hyperlink"/>
            <w:sz w:val="18"/>
            <w:szCs w:val="18"/>
            <w:lang w:val="fr-FR"/>
          </w:rPr>
          <w:noBreakHyphen/>
          <w:t>36.211V17.4.0</w:t>
        </w:r>
        <w:r w:rsidR="00FA11D3" w:rsidRPr="00AC4CA5">
          <w:rPr>
            <w:rStyle w:val="Hyperlink"/>
            <w:sz w:val="18"/>
            <w:szCs w:val="18"/>
            <w:lang w:val="fr-FR"/>
          </w:rPr>
          <w:br/>
          <w:t>&amp;searchCate=TTAS</w:t>
        </w:r>
      </w:hyperlink>
      <w:r w:rsidRPr="00AC4CA5">
        <w:rPr>
          <w:rStyle w:val="Hyperlink"/>
          <w:sz w:val="18"/>
          <w:szCs w:val="18"/>
          <w:lang w:val="fr-FR"/>
        </w:rPr>
        <w:t xml:space="preserve"> </w:t>
      </w:r>
      <w:hyperlink r:id="rId74" w:history="1"/>
    </w:p>
    <w:p w14:paraId="68FFAFE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40CCB2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ATIS.3GPP.36.211.V18.0.1</w:t>
      </w:r>
      <w:r w:rsidRPr="00AC4CA5">
        <w:rPr>
          <w:sz w:val="18"/>
          <w:szCs w:val="18"/>
          <w:lang w:val="fr-FR"/>
        </w:rPr>
        <w:tab/>
        <w:t>18.0.1</w:t>
      </w:r>
      <w:r w:rsidRPr="00AC4CA5">
        <w:rPr>
          <w:sz w:val="18"/>
          <w:szCs w:val="18"/>
          <w:lang w:val="fr-FR"/>
        </w:rPr>
        <w:tab/>
        <w:t>Publié</w:t>
      </w:r>
      <w:r w:rsidRPr="00AC4CA5">
        <w:rPr>
          <w:sz w:val="18"/>
          <w:szCs w:val="18"/>
          <w:lang w:val="fr-FR"/>
        </w:rPr>
        <w:tab/>
        <w:t>13.02.2025</w:t>
      </w:r>
      <w:r w:rsidRPr="00AC4CA5">
        <w:rPr>
          <w:sz w:val="18"/>
          <w:szCs w:val="18"/>
          <w:lang w:val="fr-FR"/>
        </w:rPr>
        <w:tab/>
      </w:r>
      <w:hyperlink r:id="rId75" w:anchor="Rel-18" w:history="1">
        <w:r w:rsidRPr="00AC4CA5">
          <w:rPr>
            <w:rStyle w:val="Hyperlink"/>
            <w:sz w:val="18"/>
            <w:szCs w:val="18"/>
            <w:lang w:val="fr-FR"/>
          </w:rPr>
          <w:t>https://www.atis.org/3gpp-transpositions - Rel-18</w:t>
        </w:r>
      </w:hyperlink>
      <w:hyperlink r:id="rId76" w:anchor="Rel-18" w:history="1"/>
    </w:p>
    <w:p w14:paraId="69DB3A0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CCSA.3GPP.36.211.V18.0.1</w:t>
      </w:r>
      <w:r w:rsidRPr="00AC4CA5">
        <w:rPr>
          <w:sz w:val="18"/>
          <w:szCs w:val="18"/>
          <w:lang w:val="fr-FR"/>
        </w:rPr>
        <w:tab/>
        <w:t>18.0.1</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7" w:history="1">
        <w:r w:rsidRPr="00AC4CA5">
          <w:rPr>
            <w:rStyle w:val="Hyperlink"/>
            <w:sz w:val="18"/>
            <w:szCs w:val="18"/>
            <w:lang w:val="fr-FR"/>
          </w:rPr>
          <w:t>https://www.ccsa.org.cn/api/portalsFile/downloadOldFile?type=17&amp;oldFileUrl=NTN/SRIT/CCSA.3GPP.36.211.V18.0.1.zip</w:t>
        </w:r>
      </w:hyperlink>
      <w:r w:rsidRPr="00AC4CA5">
        <w:rPr>
          <w:sz w:val="18"/>
          <w:szCs w:val="18"/>
          <w:lang w:val="fr-FR"/>
        </w:rPr>
        <w:t xml:space="preserve"> </w:t>
      </w:r>
      <w:hyperlink r:id="rId78" w:history="1"/>
    </w:p>
    <w:p w14:paraId="1A4E70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136 211 V18.0.1 (2024-05)</w:t>
      </w:r>
      <w:r w:rsidRPr="00AC4CA5">
        <w:rPr>
          <w:sz w:val="18"/>
          <w:szCs w:val="18"/>
          <w:lang w:val="fr-FR"/>
        </w:rPr>
        <w:tab/>
        <w:t>18.0.1</w:t>
      </w:r>
      <w:r w:rsidRPr="00AC4CA5">
        <w:rPr>
          <w:sz w:val="18"/>
          <w:szCs w:val="18"/>
          <w:lang w:val="fr-FR"/>
        </w:rPr>
        <w:tab/>
        <w:t>Publié</w:t>
      </w:r>
      <w:r w:rsidRPr="00AC4CA5">
        <w:rPr>
          <w:sz w:val="18"/>
          <w:szCs w:val="18"/>
          <w:lang w:val="fr-FR"/>
        </w:rPr>
        <w:tab/>
        <w:t>06.05.2024</w:t>
      </w:r>
      <w:r w:rsidRPr="00AC4CA5">
        <w:rPr>
          <w:sz w:val="18"/>
          <w:szCs w:val="18"/>
          <w:lang w:val="fr-FR"/>
        </w:rPr>
        <w:tab/>
      </w:r>
      <w:hyperlink r:id="rId79" w:history="1">
        <w:r w:rsidRPr="00AC4CA5">
          <w:rPr>
            <w:rStyle w:val="Hyperlink"/>
            <w:sz w:val="18"/>
            <w:szCs w:val="18"/>
            <w:lang w:val="fr-FR"/>
          </w:rPr>
          <w:t>https://www.etsi.org/deliver/etsi_ts/136200_136299/136211/18.00.01_60/ts_136211v180001p.pdf</w:t>
        </w:r>
      </w:hyperlink>
      <w:r w:rsidRPr="00AC4CA5">
        <w:rPr>
          <w:sz w:val="18"/>
          <w:szCs w:val="18"/>
          <w:lang w:val="fr-FR"/>
        </w:rPr>
        <w:t xml:space="preserve"> </w:t>
      </w:r>
      <w:hyperlink r:id="rId80" w:history="1"/>
    </w:p>
    <w:p w14:paraId="4E3B8A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36.211 -18.0.1 V1.0.0</w:t>
      </w:r>
      <w:r w:rsidRPr="00AC4CA5">
        <w:rPr>
          <w:sz w:val="18"/>
          <w:szCs w:val="18"/>
          <w:lang w:val="fr-FR"/>
        </w:rPr>
        <w:tab/>
        <w:t>18.0.1</w:t>
      </w:r>
      <w:r w:rsidRPr="00AC4CA5">
        <w:rPr>
          <w:sz w:val="18"/>
          <w:szCs w:val="18"/>
          <w:lang w:val="fr-FR"/>
        </w:rPr>
        <w:tab/>
        <w:t>Publié</w:t>
      </w:r>
      <w:r w:rsidRPr="00AC4CA5">
        <w:rPr>
          <w:sz w:val="18"/>
          <w:szCs w:val="18"/>
          <w:lang w:val="fr-FR"/>
        </w:rPr>
        <w:tab/>
        <w:t>19.11.2024</w:t>
      </w:r>
      <w:r w:rsidRPr="00AC4CA5">
        <w:rPr>
          <w:sz w:val="18"/>
          <w:szCs w:val="18"/>
          <w:lang w:val="fr-FR"/>
        </w:rPr>
        <w:tab/>
      </w:r>
      <w:hyperlink r:id="rId81" w:history="1">
        <w:r w:rsidRPr="00AC4CA5">
          <w:rPr>
            <w:rStyle w:val="Hyperlink"/>
            <w:sz w:val="18"/>
            <w:szCs w:val="18"/>
            <w:lang w:val="fr-FR"/>
          </w:rPr>
          <w:t>https://members.tsdsi.in/s/o2PEwCd2YQwbKmL</w:t>
        </w:r>
      </w:hyperlink>
      <w:r w:rsidRPr="00AC4CA5">
        <w:rPr>
          <w:sz w:val="18"/>
          <w:szCs w:val="18"/>
          <w:lang w:val="fr-FR"/>
        </w:rPr>
        <w:t xml:space="preserve"> </w:t>
      </w:r>
      <w:hyperlink r:id="rId82" w:history="1"/>
    </w:p>
    <w:p w14:paraId="5D2D90A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TTAT.3G-36.211V18.0.1</w:t>
      </w:r>
      <w:r w:rsidRPr="00AC4CA5">
        <w:rPr>
          <w:sz w:val="18"/>
          <w:szCs w:val="18"/>
          <w:lang w:val="fr-FR"/>
        </w:rPr>
        <w:tab/>
        <w:t>18.0.1</w:t>
      </w:r>
      <w:r w:rsidRPr="00AC4CA5">
        <w:rPr>
          <w:sz w:val="18"/>
          <w:szCs w:val="18"/>
          <w:lang w:val="fr-FR"/>
        </w:rPr>
        <w:tab/>
        <w:t>Publié</w:t>
      </w:r>
      <w:r w:rsidRPr="00AC4CA5">
        <w:rPr>
          <w:sz w:val="18"/>
          <w:szCs w:val="18"/>
          <w:lang w:val="fr-FR"/>
        </w:rPr>
        <w:tab/>
        <w:t>01.08.2025</w:t>
      </w:r>
      <w:r w:rsidRPr="00AC4CA5">
        <w:rPr>
          <w:sz w:val="18"/>
          <w:szCs w:val="18"/>
          <w:lang w:val="fr-FR"/>
        </w:rPr>
        <w:tab/>
      </w:r>
      <w:hyperlink r:id="rId83" w:history="1">
        <w:r w:rsidRPr="00AC4CA5">
          <w:rPr>
            <w:rStyle w:val="Hyperlink"/>
            <w:sz w:val="18"/>
            <w:szCs w:val="18"/>
            <w:lang w:val="fr-FR"/>
          </w:rPr>
          <w:t>https://www.tta.or.kr/eng/ttaSearchEngView.do?key=461&amp;searchStandardNo=TTAT.3G-36.211V18.0.1&amp;searchCate=TTAS</w:t>
        </w:r>
      </w:hyperlink>
      <w:r w:rsidRPr="00AC4CA5">
        <w:rPr>
          <w:sz w:val="18"/>
          <w:szCs w:val="18"/>
          <w:lang w:val="fr-FR"/>
        </w:rPr>
        <w:t xml:space="preserve"> </w:t>
      </w:r>
      <w:hyperlink r:id="rId84" w:history="1"/>
    </w:p>
    <w:p w14:paraId="38138A59" w14:textId="77777777" w:rsidR="00FA11D3" w:rsidRPr="00AC4CA5" w:rsidRDefault="00FA11D3" w:rsidP="00FA11D3">
      <w:pPr>
        <w:pStyle w:val="Heading5"/>
        <w:rPr>
          <w:lang w:val="fr-FR"/>
        </w:rPr>
      </w:pPr>
      <w:r w:rsidRPr="00AC4CA5">
        <w:rPr>
          <w:bCs/>
          <w:lang w:val="fr-FR"/>
        </w:rPr>
        <w:t>1.3.1.2.3</w:t>
      </w:r>
      <w:r w:rsidRPr="00AC4CA5">
        <w:rPr>
          <w:lang w:val="fr-FR"/>
        </w:rPr>
        <w:tab/>
      </w:r>
      <w:r w:rsidRPr="00AC4CA5">
        <w:rPr>
          <w:bCs/>
          <w:lang w:val="fr-FR"/>
        </w:rPr>
        <w:t>TS 36.212</w:t>
      </w:r>
    </w:p>
    <w:p w14:paraId="60AF41D6" w14:textId="77777777" w:rsidR="00FA11D3" w:rsidRPr="00AC4CA5" w:rsidRDefault="00FA11D3" w:rsidP="00FA11D3">
      <w:pPr>
        <w:pStyle w:val="Headingb"/>
        <w:rPr>
          <w:lang w:val="fr-FR"/>
        </w:rPr>
      </w:pPr>
      <w:bookmarkStart w:id="49" w:name="_Toc56152345"/>
      <w:bookmarkStart w:id="50" w:name="_Toc56153725"/>
      <w:bookmarkStart w:id="51" w:name="_Toc94532837"/>
      <w:bookmarkStart w:id="52" w:name="_Toc94533307"/>
      <w:r w:rsidRPr="00AC4CA5">
        <w:rPr>
          <w:bCs/>
          <w:lang w:val="fr-FR"/>
        </w:rPr>
        <w:t>Accès hertzien de Terre universel évolué (E-UTRA);</w:t>
      </w:r>
      <w:r w:rsidRPr="00AC4CA5">
        <w:rPr>
          <w:lang w:val="fr-FR"/>
        </w:rPr>
        <w:t xml:space="preserve"> </w:t>
      </w:r>
      <w:r w:rsidRPr="00AC4CA5">
        <w:rPr>
          <w:bCs/>
          <w:lang w:val="fr-FR"/>
        </w:rPr>
        <w:t>Multiplexage et codage des canaux</w:t>
      </w:r>
      <w:bookmarkEnd w:id="49"/>
      <w:bookmarkEnd w:id="50"/>
      <w:bookmarkEnd w:id="51"/>
      <w:bookmarkEnd w:id="52"/>
    </w:p>
    <w:p w14:paraId="3E7D8FDA" w14:textId="7DF28084" w:rsidR="00FA11D3" w:rsidRPr="00AC4CA5" w:rsidRDefault="00FA11D3" w:rsidP="00FA11D3">
      <w:pPr>
        <w:rPr>
          <w:lang w:val="fr-FR"/>
        </w:rPr>
      </w:pPr>
      <w:r w:rsidRPr="00AC4CA5">
        <w:rPr>
          <w:lang w:val="fr-FR"/>
        </w:rPr>
        <w:t>Ce document définit le codage, le multiplexage et le mappage sur les canaux physiques pour l</w:t>
      </w:r>
      <w:r w:rsidR="00AC4CA5">
        <w:rPr>
          <w:lang w:val="fr-FR"/>
        </w:rPr>
        <w:t>'</w:t>
      </w:r>
      <w:r w:rsidRPr="00AC4CA5">
        <w:rPr>
          <w:lang w:val="fr-FR"/>
        </w:rPr>
        <w:t>interface E-UTRA.</w:t>
      </w:r>
    </w:p>
    <w:p w14:paraId="7204614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D13EA42"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00EB25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ATIS.3GPP.36.212.V17.1.0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85" w:anchor="Rel-17" w:history="1">
        <w:r w:rsidRPr="00AC4CA5">
          <w:rPr>
            <w:rStyle w:val="Hyperlink"/>
            <w:sz w:val="18"/>
            <w:szCs w:val="18"/>
            <w:lang w:val="fr-FR"/>
          </w:rPr>
          <w:t>https://www.atis.org/3gpp-transpositions-Rel-17</w:t>
        </w:r>
      </w:hyperlink>
      <w:hyperlink r:id="rId86" w:anchor="Rel-17" w:history="1"/>
    </w:p>
    <w:p w14:paraId="7EDC1DD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CCSA.3GPP.36.212.V17.1.0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87" w:history="1">
        <w:r w:rsidRPr="00AC4CA5">
          <w:rPr>
            <w:rStyle w:val="Hyperlink"/>
            <w:sz w:val="18"/>
            <w:szCs w:val="18"/>
            <w:lang w:val="fr-FR"/>
          </w:rPr>
          <w:t>https://www.ccsa.org.cn/api/portalsFile/downloadOldFile?type=17&amp;oldFileUrl=NTN/SRIT/CCSA.3GPP.36.212.V17.1.0.docx</w:t>
        </w:r>
      </w:hyperlink>
      <w:r w:rsidRPr="00AC4CA5">
        <w:rPr>
          <w:sz w:val="18"/>
          <w:szCs w:val="18"/>
          <w:lang w:val="fr-FR"/>
        </w:rPr>
        <w:t xml:space="preserve"> </w:t>
      </w:r>
      <w:hyperlink r:id="rId88" w:history="1"/>
      <w:hyperlink r:id="rId89" w:history="1"/>
    </w:p>
    <w:p w14:paraId="5D7300C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136 212 V17.1.0 (2022-04)</w:t>
      </w:r>
      <w:r w:rsidRPr="00AC4CA5">
        <w:rPr>
          <w:sz w:val="18"/>
          <w:szCs w:val="18"/>
          <w:lang w:val="fr-FR"/>
        </w:rPr>
        <w:tab/>
        <w:t>17.1.0</w:t>
      </w:r>
      <w:r w:rsidRPr="00AC4CA5">
        <w:rPr>
          <w:sz w:val="18"/>
          <w:szCs w:val="18"/>
          <w:lang w:val="fr-FR"/>
        </w:rPr>
        <w:tab/>
        <w:t>Publié</w:t>
      </w:r>
      <w:r w:rsidRPr="00AC4CA5">
        <w:rPr>
          <w:sz w:val="18"/>
          <w:szCs w:val="18"/>
          <w:lang w:val="fr-FR"/>
        </w:rPr>
        <w:tab/>
        <w:t>25.04.2022</w:t>
      </w:r>
      <w:r w:rsidRPr="00AC4CA5">
        <w:rPr>
          <w:sz w:val="18"/>
          <w:szCs w:val="18"/>
          <w:lang w:val="fr-FR"/>
        </w:rPr>
        <w:tab/>
      </w:r>
      <w:hyperlink r:id="rId90" w:history="1">
        <w:r w:rsidRPr="00AC4CA5">
          <w:rPr>
            <w:rStyle w:val="Hyperlink"/>
            <w:sz w:val="18"/>
            <w:szCs w:val="18"/>
            <w:lang w:val="fr-FR"/>
          </w:rPr>
          <w:t>https://www.etsi.org/deliver/etsi_ts/136200_136299/136212/17.01.00_60/ts_136212v170100p.pdf</w:t>
        </w:r>
      </w:hyperlink>
      <w:r w:rsidRPr="00AC4CA5">
        <w:rPr>
          <w:sz w:val="18"/>
          <w:szCs w:val="18"/>
          <w:lang w:val="fr-FR"/>
        </w:rPr>
        <w:t xml:space="preserve"> </w:t>
      </w:r>
      <w:hyperlink r:id="rId91" w:history="1"/>
    </w:p>
    <w:p w14:paraId="1FF29E0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36.212-17.1.0 V1.0.0</w:t>
      </w:r>
      <w:r w:rsidRPr="00AC4CA5">
        <w:rPr>
          <w:sz w:val="18"/>
          <w:szCs w:val="18"/>
          <w:lang w:val="fr-FR"/>
        </w:rPr>
        <w:tab/>
        <w:t>17.1.0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92" w:history="1">
        <w:r w:rsidRPr="00AC4CA5">
          <w:rPr>
            <w:rStyle w:val="Hyperlink"/>
            <w:sz w:val="18"/>
            <w:szCs w:val="18"/>
            <w:lang w:val="fr-FR"/>
          </w:rPr>
          <w:t>https://members.tsdsi.in/s/b5peAp4oKRTQdJL</w:t>
        </w:r>
      </w:hyperlink>
      <w:r w:rsidRPr="00AC4CA5">
        <w:rPr>
          <w:sz w:val="18"/>
          <w:szCs w:val="18"/>
          <w:lang w:val="fr-FR"/>
        </w:rPr>
        <w:t xml:space="preserve"> </w:t>
      </w:r>
      <w:hyperlink r:id="rId93" w:history="1"/>
    </w:p>
    <w:p w14:paraId="39A4448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TTAT.3G-36.212V17.1.0</w:t>
      </w:r>
      <w:r w:rsidRPr="00AC4CA5">
        <w:rPr>
          <w:sz w:val="18"/>
          <w:szCs w:val="18"/>
          <w:lang w:val="fr-FR"/>
        </w:rPr>
        <w:tab/>
        <w:t>17.1.0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94" w:history="1">
        <w:r w:rsidRPr="00AC4CA5">
          <w:rPr>
            <w:rStyle w:val="Hyperlink"/>
            <w:sz w:val="18"/>
            <w:szCs w:val="18"/>
            <w:lang w:val="fr-FR"/>
          </w:rPr>
          <w:t>https://www.tta.or.kr/eng/ttaSearchEngView.do?key=461&amp;searchStandardNo=TTAT.3G-36.212V17.1.0&amp;searchCate=TTAS</w:t>
        </w:r>
      </w:hyperlink>
      <w:r w:rsidRPr="00AC4CA5">
        <w:rPr>
          <w:sz w:val="18"/>
          <w:szCs w:val="18"/>
          <w:lang w:val="fr-FR"/>
        </w:rPr>
        <w:t xml:space="preserve"> </w:t>
      </w:r>
      <w:hyperlink r:id="rId95" w:history="1"/>
    </w:p>
    <w:p w14:paraId="6DE704A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2A976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6" w:anchor="Rel-18" w:history="1">
        <w:r w:rsidRPr="00AC4CA5">
          <w:rPr>
            <w:rStyle w:val="Hyperlink"/>
            <w:sz w:val="18"/>
            <w:szCs w:val="18"/>
            <w:lang w:val="fr-FR"/>
          </w:rPr>
          <w:t>https://www.atis.org/3gpp-transpositions - Rel-18</w:t>
        </w:r>
      </w:hyperlink>
      <w:hyperlink r:id="rId97" w:anchor="Rel-18" w:history="1"/>
    </w:p>
    <w:p w14:paraId="4A3F2F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8" w:history="1">
        <w:r w:rsidRPr="00AC4CA5">
          <w:rPr>
            <w:rStyle w:val="Hyperlink"/>
            <w:sz w:val="18"/>
            <w:szCs w:val="18"/>
            <w:lang w:val="fr-FR"/>
          </w:rPr>
          <w:t>https://www.ccsa.org.cn/api/portalsFile/downloadOldFile?type=17&amp;oldFileUrl=NTN/SRIT/CCSA.3GPP.36.212.V18.0.0.docx</w:t>
        </w:r>
      </w:hyperlink>
      <w:r w:rsidRPr="00AC4CA5">
        <w:rPr>
          <w:sz w:val="18"/>
          <w:szCs w:val="18"/>
          <w:lang w:val="fr-FR"/>
        </w:rPr>
        <w:t xml:space="preserve"> </w:t>
      </w:r>
      <w:hyperlink r:id="rId99" w:history="1"/>
      <w:hyperlink r:id="rId100" w:history="1"/>
    </w:p>
    <w:p w14:paraId="7510EE78" w14:textId="77777777" w:rsidR="00FA11D3" w:rsidRPr="00AC4CA5" w:rsidRDefault="00FA11D3" w:rsidP="00FA11D3">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136 212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101" w:history="1">
        <w:r w:rsidRPr="00AC4CA5">
          <w:rPr>
            <w:rStyle w:val="Hyperlink"/>
            <w:sz w:val="18"/>
            <w:szCs w:val="18"/>
            <w:lang w:val="fr-FR"/>
          </w:rPr>
          <w:t>https://www.etsi.org/deliver/etsi_ts/136200_136299/136212/18.00.00_60/ts_136212v180000p.pdf</w:t>
        </w:r>
      </w:hyperlink>
      <w:r w:rsidRPr="00AC4CA5">
        <w:rPr>
          <w:sz w:val="18"/>
          <w:szCs w:val="18"/>
          <w:lang w:val="fr-FR"/>
        </w:rPr>
        <w:t xml:space="preserve"> </w:t>
      </w:r>
      <w:hyperlink r:id="rId102" w:history="1"/>
    </w:p>
    <w:p w14:paraId="25996A2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lastRenderedPageBreak/>
        <w:t>TSDSI</w:t>
      </w:r>
      <w:r w:rsidRPr="00AC4CA5">
        <w:rPr>
          <w:sz w:val="18"/>
          <w:szCs w:val="18"/>
          <w:lang w:val="fr-FR"/>
        </w:rPr>
        <w:tab/>
        <w:t>TSDSI STD T1.3GPP 36.212 -18.0.0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3" w:history="1">
        <w:r w:rsidRPr="00AC4CA5">
          <w:rPr>
            <w:rStyle w:val="Hyperlink"/>
            <w:sz w:val="18"/>
            <w:szCs w:val="18"/>
            <w:lang w:val="fr-FR"/>
          </w:rPr>
          <w:t>https://members.tsdsi.in/s/CaFcdB4aJaXGm7F</w:t>
        </w:r>
      </w:hyperlink>
      <w:r w:rsidRPr="00AC4CA5">
        <w:rPr>
          <w:sz w:val="18"/>
          <w:szCs w:val="18"/>
          <w:lang w:val="fr-FR"/>
        </w:rPr>
        <w:t xml:space="preserve"> </w:t>
      </w:r>
      <w:hyperlink r:id="rId104" w:history="1"/>
    </w:p>
    <w:p w14:paraId="098A3E0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TTAT.3G-36.212V18.0.0</w:t>
      </w:r>
      <w:r w:rsidRPr="00AC4CA5">
        <w:rPr>
          <w:sz w:val="18"/>
          <w:szCs w:val="18"/>
          <w:lang w:val="fr-FR"/>
        </w:rPr>
        <w:tab/>
        <w:t>18.0.0</w:t>
      </w:r>
      <w:r w:rsidRPr="00AC4CA5">
        <w:rPr>
          <w:sz w:val="18"/>
          <w:szCs w:val="18"/>
          <w:lang w:val="fr-FR"/>
        </w:rPr>
        <w:tab/>
        <w:t>Publié</w:t>
      </w:r>
      <w:r w:rsidRPr="00AC4CA5">
        <w:rPr>
          <w:sz w:val="18"/>
          <w:szCs w:val="18"/>
          <w:lang w:val="fr-FR"/>
        </w:rPr>
        <w:tab/>
        <w:t>13.02.2024</w:t>
      </w:r>
      <w:r w:rsidRPr="00AC4CA5">
        <w:rPr>
          <w:sz w:val="18"/>
          <w:szCs w:val="18"/>
          <w:lang w:val="fr-FR"/>
        </w:rPr>
        <w:tab/>
      </w:r>
      <w:hyperlink r:id="rId105" w:history="1">
        <w:r w:rsidRPr="00AC4CA5">
          <w:rPr>
            <w:rStyle w:val="Hyperlink"/>
            <w:sz w:val="18"/>
            <w:szCs w:val="18"/>
            <w:lang w:val="fr-FR"/>
          </w:rPr>
          <w:t>https://www.tta.or.kr/eng/ttaSearchEngView.do?key=461&amp;searchStandardNo=TTAT.3G-36.212V18.0.0&amp;searchCate=TTAS</w:t>
        </w:r>
      </w:hyperlink>
      <w:r w:rsidRPr="00AC4CA5">
        <w:rPr>
          <w:sz w:val="18"/>
          <w:szCs w:val="18"/>
          <w:lang w:val="fr-FR"/>
        </w:rPr>
        <w:t xml:space="preserve"> </w:t>
      </w:r>
      <w:hyperlink r:id="rId106" w:history="1"/>
    </w:p>
    <w:p w14:paraId="177B3112" w14:textId="77777777" w:rsidR="00FA11D3" w:rsidRPr="00AC4CA5" w:rsidRDefault="00FA11D3" w:rsidP="00FA11D3">
      <w:pPr>
        <w:pStyle w:val="Heading5"/>
        <w:rPr>
          <w:lang w:val="fr-FR"/>
        </w:rPr>
      </w:pPr>
      <w:r w:rsidRPr="00AC4CA5">
        <w:rPr>
          <w:bCs/>
          <w:lang w:val="fr-FR"/>
        </w:rPr>
        <w:t>1.3.1.2.4</w:t>
      </w:r>
      <w:r w:rsidRPr="00AC4CA5">
        <w:rPr>
          <w:lang w:val="fr-FR"/>
        </w:rPr>
        <w:tab/>
      </w:r>
      <w:r w:rsidRPr="00AC4CA5">
        <w:rPr>
          <w:bCs/>
          <w:lang w:val="fr-FR"/>
        </w:rPr>
        <w:t>TS 36.213</w:t>
      </w:r>
    </w:p>
    <w:p w14:paraId="6C1649CA" w14:textId="77777777" w:rsidR="00FA11D3" w:rsidRPr="00AC4CA5" w:rsidRDefault="00FA11D3" w:rsidP="00FA11D3">
      <w:pPr>
        <w:pStyle w:val="Headingb"/>
        <w:rPr>
          <w:lang w:val="fr-FR"/>
        </w:rPr>
      </w:pPr>
      <w:bookmarkStart w:id="53" w:name="_Toc56152346"/>
      <w:bookmarkStart w:id="54" w:name="_Toc56153726"/>
      <w:bookmarkStart w:id="55" w:name="_Toc94532838"/>
      <w:bookmarkStart w:id="56" w:name="_Toc94533308"/>
      <w:r w:rsidRPr="00AC4CA5">
        <w:rPr>
          <w:bCs/>
          <w:lang w:val="fr-FR"/>
        </w:rPr>
        <w:t>Accès hertzien de Terre universel évolué (E-UTRA);</w:t>
      </w:r>
      <w:r w:rsidRPr="00AC4CA5">
        <w:rPr>
          <w:lang w:val="fr-FR"/>
        </w:rPr>
        <w:t xml:space="preserve"> </w:t>
      </w:r>
      <w:r w:rsidRPr="00AC4CA5">
        <w:rPr>
          <w:bCs/>
          <w:lang w:val="fr-FR"/>
        </w:rPr>
        <w:t>Procédures de couche physique</w:t>
      </w:r>
      <w:bookmarkEnd w:id="53"/>
      <w:bookmarkEnd w:id="54"/>
      <w:bookmarkEnd w:id="55"/>
      <w:bookmarkEnd w:id="56"/>
    </w:p>
    <w:p w14:paraId="2E19CAD0" w14:textId="3C75BC2D" w:rsidR="00FA11D3" w:rsidRPr="00AC4CA5" w:rsidRDefault="00FA11D3" w:rsidP="00FA11D3">
      <w:pPr>
        <w:keepNext/>
        <w:keepLines/>
        <w:rPr>
          <w:lang w:val="fr-FR"/>
        </w:rPr>
      </w:pPr>
      <w:r w:rsidRPr="00AC4CA5">
        <w:rPr>
          <w:lang w:val="fr-FR"/>
        </w:rPr>
        <w:t>Ce document définit et établit les caractéristiques des procédures de couche physique de l</w:t>
      </w:r>
      <w:r w:rsidR="00AC4CA5">
        <w:rPr>
          <w:lang w:val="fr-FR"/>
        </w:rPr>
        <w:t>'</w:t>
      </w:r>
      <w:r w:rsidRPr="00AC4CA5">
        <w:rPr>
          <w:lang w:val="fr-FR"/>
        </w:rPr>
        <w:t>interface E-UTRA.</w:t>
      </w:r>
    </w:p>
    <w:p w14:paraId="2E864DED"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168580F"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B0724E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ATIS.3GPP.36.213.V17.6.0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7" w:anchor="Rel-17" w:history="1">
        <w:r w:rsidRPr="00AC4CA5">
          <w:rPr>
            <w:rStyle w:val="Hyperlink"/>
            <w:sz w:val="18"/>
            <w:szCs w:val="18"/>
            <w:lang w:val="fr-FR"/>
          </w:rPr>
          <w:t>https://www.atis.org/3gpp-transpositions-Rel-17</w:t>
        </w:r>
      </w:hyperlink>
      <w:hyperlink r:id="rId108" w:anchor="Rel-17" w:history="1"/>
    </w:p>
    <w:p w14:paraId="6C2033B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CCSA.3GPP.36.213.V17.6.0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9" w:history="1">
        <w:r w:rsidRPr="00AC4CA5">
          <w:rPr>
            <w:rStyle w:val="Hyperlink"/>
            <w:sz w:val="18"/>
            <w:szCs w:val="18"/>
            <w:lang w:val="fr-FR"/>
          </w:rPr>
          <w:t>https://www.ccsa.org.cn/api/portalsFile/downloadOldFile?type=17&amp;oldFileUrl=NTN/SRIT/CCSA.3GPP.36.213.V17.6.0.zip</w:t>
        </w:r>
      </w:hyperlink>
      <w:hyperlink r:id="rId110" w:history="1"/>
    </w:p>
    <w:p w14:paraId="2A6E0134" w14:textId="682C3DAA"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136 213 V17.6.0 (2024-02)</w:t>
      </w:r>
      <w:r w:rsidRPr="00AC4CA5">
        <w:rPr>
          <w:sz w:val="18"/>
          <w:szCs w:val="18"/>
          <w:lang w:val="fr-FR"/>
        </w:rPr>
        <w:tab/>
        <w:t>17.6.0</w:t>
      </w:r>
      <w:r w:rsidRPr="00AC4CA5">
        <w:rPr>
          <w:sz w:val="18"/>
          <w:szCs w:val="18"/>
          <w:lang w:val="fr-FR"/>
        </w:rPr>
        <w:tab/>
        <w:t>Publié</w:t>
      </w:r>
      <w:r w:rsidRPr="00AC4CA5">
        <w:rPr>
          <w:sz w:val="18"/>
          <w:szCs w:val="18"/>
          <w:lang w:val="fr-FR"/>
        </w:rPr>
        <w:tab/>
        <w:t>15.02.2024</w:t>
      </w:r>
      <w:r w:rsidRPr="00AC4CA5">
        <w:rPr>
          <w:sz w:val="18"/>
          <w:szCs w:val="18"/>
          <w:lang w:val="fr-FR"/>
        </w:rPr>
        <w:tab/>
      </w:r>
      <w:hyperlink r:id="rId111" w:history="1">
        <w:r w:rsidRPr="00AC4CA5">
          <w:rPr>
            <w:rStyle w:val="Hyperlink"/>
            <w:sz w:val="18"/>
            <w:szCs w:val="18"/>
            <w:lang w:val="fr-FR"/>
          </w:rPr>
          <w:t>https://www.etsi.org/deliver/etsi_ts/136200_136299/136213/17.06.00_60/ts_136213v170600p.pdf</w:t>
        </w:r>
      </w:hyperlink>
      <w:r w:rsidRPr="00AC4CA5">
        <w:rPr>
          <w:sz w:val="18"/>
          <w:szCs w:val="18"/>
          <w:lang w:val="fr-FR"/>
        </w:rPr>
        <w:t xml:space="preserve"> </w:t>
      </w:r>
      <w:hyperlink r:id="rId112" w:history="1"/>
    </w:p>
    <w:p w14:paraId="5930E10F" w14:textId="0F27540B"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36.213-17.6.0 V1.5.0</w:t>
      </w:r>
      <w:r w:rsidRPr="00AC4CA5">
        <w:rPr>
          <w:sz w:val="18"/>
          <w:szCs w:val="18"/>
          <w:lang w:val="fr-FR"/>
        </w:rPr>
        <w:tab/>
        <w:t>17.6.0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113" w:history="1">
        <w:r w:rsidRPr="00AC4CA5">
          <w:rPr>
            <w:rStyle w:val="Hyperlink"/>
            <w:sz w:val="18"/>
            <w:szCs w:val="18"/>
            <w:lang w:val="fr-FR"/>
          </w:rPr>
          <w:t>https://members.tsdsi.in/s/dtBjqnm8FkLRLHs</w:t>
        </w:r>
      </w:hyperlink>
      <w:r w:rsidRPr="00AC4CA5">
        <w:rPr>
          <w:sz w:val="18"/>
          <w:szCs w:val="18"/>
          <w:lang w:val="fr-FR"/>
        </w:rPr>
        <w:t xml:space="preserve"> </w:t>
      </w:r>
      <w:hyperlink r:id="rId114" w:history="1"/>
    </w:p>
    <w:p w14:paraId="4336ECFE" w14:textId="75FBF21F"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TTAT.3G-36.213V17.6.0</w:t>
      </w:r>
      <w:r w:rsidRPr="00AC4CA5">
        <w:rPr>
          <w:sz w:val="18"/>
          <w:szCs w:val="18"/>
          <w:lang w:val="fr-FR"/>
        </w:rPr>
        <w:tab/>
        <w:t>17.6.0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115" w:history="1">
        <w:r w:rsidRPr="00AC4CA5">
          <w:rPr>
            <w:rStyle w:val="Hyperlink"/>
            <w:sz w:val="18"/>
            <w:szCs w:val="18"/>
            <w:lang w:val="fr-FR"/>
          </w:rPr>
          <w:t>https://www.tta.or.kr/eng/ttaSearchEngView.do?key=461&amp;searchStandardNo=TTAT.3G-36.213V17.6.0&amp;searchCate=TTAS</w:t>
        </w:r>
      </w:hyperlink>
      <w:r w:rsidRPr="00AC4CA5">
        <w:rPr>
          <w:sz w:val="18"/>
          <w:szCs w:val="18"/>
          <w:lang w:val="fr-FR"/>
        </w:rPr>
        <w:t xml:space="preserve"> </w:t>
      </w:r>
      <w:hyperlink r:id="rId116" w:history="1"/>
    </w:p>
    <w:p w14:paraId="2D2E9F5F"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0A4C3D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7" w:anchor="Rel-18" w:history="1">
        <w:r w:rsidRPr="00AC4CA5">
          <w:rPr>
            <w:rStyle w:val="Hyperlink"/>
            <w:sz w:val="18"/>
            <w:szCs w:val="18"/>
            <w:lang w:val="fr-FR"/>
          </w:rPr>
          <w:t>https://www.atis.org/3gpp-transpositions - Rel-18</w:t>
        </w:r>
      </w:hyperlink>
      <w:hyperlink r:id="rId118" w:anchor="Rel-18" w:history="1"/>
    </w:p>
    <w:p w14:paraId="7BFA287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9" w:history="1">
        <w:r w:rsidRPr="00AC4CA5">
          <w:rPr>
            <w:rStyle w:val="Hyperlink"/>
            <w:sz w:val="18"/>
            <w:szCs w:val="18"/>
            <w:lang w:val="fr-FR"/>
          </w:rPr>
          <w:t>https://www.ccsa.org.cn/api/portalsFile/downloadOldFile?type=17&amp;oldFileUrl=NTN/SRIT/CCSA.3GPP.36.213.V18.2.0.zip</w:t>
        </w:r>
      </w:hyperlink>
      <w:r w:rsidRPr="00AC4CA5">
        <w:rPr>
          <w:sz w:val="18"/>
          <w:szCs w:val="18"/>
          <w:lang w:val="fr-FR"/>
        </w:rPr>
        <w:t xml:space="preserve"> </w:t>
      </w:r>
      <w:hyperlink r:id="rId120" w:history="1"/>
    </w:p>
    <w:p w14:paraId="46EFEFF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136 213 V18.2.0 (2024-06)</w:t>
      </w:r>
      <w:r w:rsidRPr="00AC4CA5">
        <w:rPr>
          <w:sz w:val="18"/>
          <w:szCs w:val="18"/>
          <w:lang w:val="fr-FR"/>
        </w:rPr>
        <w:tab/>
        <w:t>18.2.0</w:t>
      </w:r>
      <w:r w:rsidRPr="00AC4CA5">
        <w:rPr>
          <w:sz w:val="18"/>
          <w:szCs w:val="18"/>
          <w:lang w:val="fr-FR"/>
        </w:rPr>
        <w:tab/>
        <w:t>Publié</w:t>
      </w:r>
      <w:r w:rsidRPr="00AC4CA5">
        <w:rPr>
          <w:sz w:val="18"/>
          <w:szCs w:val="18"/>
          <w:lang w:val="fr-FR"/>
        </w:rPr>
        <w:tab/>
        <w:t>14.06.2024</w:t>
      </w:r>
      <w:r w:rsidRPr="00AC4CA5">
        <w:rPr>
          <w:sz w:val="18"/>
          <w:szCs w:val="18"/>
          <w:lang w:val="fr-FR"/>
        </w:rPr>
        <w:tab/>
      </w:r>
      <w:hyperlink r:id="rId121" w:history="1">
        <w:r w:rsidRPr="00AC4CA5">
          <w:rPr>
            <w:rStyle w:val="Hyperlink"/>
            <w:sz w:val="18"/>
            <w:szCs w:val="18"/>
            <w:lang w:val="fr-FR"/>
          </w:rPr>
          <w:t>https://www.etsi.org/deliver/etsi_ts/136200_136299/136213/18.02.00_60/ts_136213v180200p.pdf</w:t>
        </w:r>
      </w:hyperlink>
      <w:r w:rsidRPr="00AC4CA5">
        <w:rPr>
          <w:sz w:val="18"/>
          <w:szCs w:val="18"/>
          <w:lang w:val="fr-FR"/>
        </w:rPr>
        <w:t xml:space="preserve"> </w:t>
      </w:r>
      <w:hyperlink r:id="rId122" w:history="1"/>
    </w:p>
    <w:p w14:paraId="7DD6C0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36.213 -18.2.0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23" w:history="1">
        <w:r w:rsidRPr="00AC4CA5">
          <w:rPr>
            <w:rStyle w:val="Hyperlink"/>
            <w:sz w:val="18"/>
            <w:szCs w:val="18"/>
            <w:lang w:val="fr-FR"/>
          </w:rPr>
          <w:t>https://members.tsdsi.in/s/YQAW7CgScfdzASw</w:t>
        </w:r>
      </w:hyperlink>
      <w:r w:rsidRPr="00AC4CA5">
        <w:rPr>
          <w:sz w:val="18"/>
          <w:szCs w:val="18"/>
          <w:lang w:val="fr-FR"/>
        </w:rPr>
        <w:t xml:space="preserve"> </w:t>
      </w:r>
      <w:hyperlink r:id="rId124" w:history="1"/>
    </w:p>
    <w:p w14:paraId="3294CE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TTAT.3G-36.213V18.2.0</w:t>
      </w:r>
      <w:r w:rsidRPr="00AC4CA5">
        <w:rPr>
          <w:sz w:val="18"/>
          <w:szCs w:val="18"/>
          <w:lang w:val="fr-FR"/>
        </w:rPr>
        <w:tab/>
        <w:t>18.2.0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25" w:history="1">
        <w:r w:rsidRPr="00AC4CA5">
          <w:rPr>
            <w:rStyle w:val="Hyperlink"/>
            <w:sz w:val="18"/>
            <w:szCs w:val="18"/>
            <w:lang w:val="fr-FR"/>
          </w:rPr>
          <w:t>https://www.tta.or.kr/eng/ttaSearchEngView.do?key=461&amp;searchStandardNo=TTAT.3G-36.213V18.2.0&amp;searchCate=TTAS</w:t>
        </w:r>
      </w:hyperlink>
      <w:r w:rsidRPr="00AC4CA5">
        <w:rPr>
          <w:sz w:val="18"/>
          <w:szCs w:val="18"/>
          <w:lang w:val="fr-FR"/>
        </w:rPr>
        <w:t xml:space="preserve"> </w:t>
      </w:r>
      <w:hyperlink r:id="rId126" w:history="1"/>
    </w:p>
    <w:p w14:paraId="11B0FD6C" w14:textId="77777777" w:rsidR="00FA11D3" w:rsidRPr="00AC4CA5" w:rsidRDefault="00FA11D3" w:rsidP="00FA11D3">
      <w:pPr>
        <w:pStyle w:val="Heading5"/>
        <w:rPr>
          <w:lang w:val="fr-FR"/>
        </w:rPr>
      </w:pPr>
      <w:r w:rsidRPr="00AC4CA5">
        <w:rPr>
          <w:bCs/>
          <w:lang w:val="fr-FR"/>
        </w:rPr>
        <w:t>1.3.1.2.5</w:t>
      </w:r>
      <w:r w:rsidRPr="00AC4CA5">
        <w:rPr>
          <w:lang w:val="fr-FR"/>
        </w:rPr>
        <w:tab/>
      </w:r>
      <w:r w:rsidRPr="00AC4CA5">
        <w:rPr>
          <w:bCs/>
          <w:lang w:val="fr-FR"/>
        </w:rPr>
        <w:t>TS 36.214</w:t>
      </w:r>
    </w:p>
    <w:p w14:paraId="4DF6DD05" w14:textId="77777777" w:rsidR="00FA11D3" w:rsidRPr="00AC4CA5" w:rsidRDefault="00FA11D3" w:rsidP="00FA11D3">
      <w:pPr>
        <w:pStyle w:val="Headingb"/>
        <w:rPr>
          <w:lang w:val="fr-FR"/>
        </w:rPr>
      </w:pPr>
      <w:bookmarkStart w:id="57" w:name="_Toc56152347"/>
      <w:bookmarkStart w:id="58" w:name="_Toc56153727"/>
      <w:bookmarkStart w:id="59" w:name="_Toc94532839"/>
      <w:bookmarkStart w:id="60" w:name="_Toc94533309"/>
      <w:r w:rsidRPr="00AC4CA5">
        <w:rPr>
          <w:bCs/>
          <w:lang w:val="fr-FR"/>
        </w:rPr>
        <w:t>Accès hertzien de Terre universel évolué (E-UTRA);</w:t>
      </w:r>
      <w:r w:rsidRPr="00AC4CA5">
        <w:rPr>
          <w:lang w:val="fr-FR"/>
        </w:rPr>
        <w:t xml:space="preserve"> </w:t>
      </w:r>
      <w:r w:rsidRPr="00AC4CA5">
        <w:rPr>
          <w:bCs/>
          <w:lang w:val="fr-FR"/>
        </w:rPr>
        <w:t>Couche physique;</w:t>
      </w:r>
      <w:r w:rsidRPr="00AC4CA5">
        <w:rPr>
          <w:lang w:val="fr-FR"/>
        </w:rPr>
        <w:t xml:space="preserve"> </w:t>
      </w:r>
      <w:r w:rsidRPr="00AC4CA5">
        <w:rPr>
          <w:bCs/>
          <w:lang w:val="fr-FR"/>
        </w:rPr>
        <w:t>Mesures</w:t>
      </w:r>
      <w:bookmarkEnd w:id="57"/>
      <w:bookmarkEnd w:id="58"/>
      <w:bookmarkEnd w:id="59"/>
      <w:bookmarkEnd w:id="60"/>
    </w:p>
    <w:p w14:paraId="1289D8EB" w14:textId="4C2C6BB1" w:rsidR="00FA11D3" w:rsidRPr="00AC4CA5" w:rsidRDefault="00FA11D3" w:rsidP="00FA11D3">
      <w:pPr>
        <w:rPr>
          <w:lang w:val="fr-FR"/>
        </w:rPr>
      </w:pPr>
      <w:r w:rsidRPr="00AC4CA5">
        <w:rPr>
          <w:lang w:val="fr-FR"/>
        </w:rPr>
        <w:t>Ce document contient la description et la définition des mesures effectuées au niveau de l</w:t>
      </w:r>
      <w:r w:rsidR="00AC4CA5">
        <w:rPr>
          <w:lang w:val="fr-FR"/>
        </w:rPr>
        <w:t>'</w:t>
      </w:r>
      <w:r w:rsidRPr="00AC4CA5">
        <w:rPr>
          <w:lang w:val="fr-FR"/>
        </w:rPr>
        <w:t>UE et du réseau pour prendre en charge le fonctionnement en mode repos et en mode connecté à l</w:t>
      </w:r>
      <w:r w:rsidR="00AC4CA5">
        <w:rPr>
          <w:lang w:val="fr-FR"/>
        </w:rPr>
        <w:t>'</w:t>
      </w:r>
      <w:r w:rsidRPr="00AC4CA5">
        <w:rPr>
          <w:lang w:val="fr-FR"/>
        </w:rPr>
        <w:t>interface E-UTRA.</w:t>
      </w:r>
    </w:p>
    <w:p w14:paraId="4D5369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403C4FF"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FA92E8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7" w:anchor="Rel-17" w:history="1">
        <w:r w:rsidRPr="00AC4CA5">
          <w:rPr>
            <w:rStyle w:val="Hyperlink"/>
            <w:sz w:val="18"/>
            <w:szCs w:val="18"/>
            <w:lang w:val="fr-FR"/>
          </w:rPr>
          <w:t>https://www.atis.org/3gpp-transpositions-Rel-17</w:t>
        </w:r>
      </w:hyperlink>
      <w:hyperlink r:id="rId128" w:anchor="Rel-17" w:history="1"/>
    </w:p>
    <w:p w14:paraId="486A93E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9" w:history="1">
        <w:r w:rsidRPr="00AC4CA5">
          <w:rPr>
            <w:rStyle w:val="Hyperlink"/>
            <w:sz w:val="18"/>
            <w:szCs w:val="18"/>
            <w:lang w:val="fr-FR"/>
          </w:rPr>
          <w:t>https://www.ccsa.org.cn/api/portalsFile/downloadOldFile?type=17&amp;oldFileUrl=NTN/SRIT/CCSA.3GPP.36.214.V17.0.0.docx</w:t>
        </w:r>
      </w:hyperlink>
      <w:r w:rsidRPr="00AC4CA5">
        <w:rPr>
          <w:sz w:val="18"/>
          <w:szCs w:val="18"/>
          <w:lang w:val="fr-FR"/>
        </w:rPr>
        <w:t xml:space="preserve"> </w:t>
      </w:r>
      <w:hyperlink r:id="rId130" w:history="1"/>
      <w:hyperlink r:id="rId131" w:history="1"/>
    </w:p>
    <w:p w14:paraId="3BB830C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136 214 V17.0.0 (2022-04)</w:t>
      </w:r>
      <w:r w:rsidRPr="00AC4CA5">
        <w:rPr>
          <w:sz w:val="18"/>
          <w:szCs w:val="18"/>
          <w:lang w:val="fr-FR"/>
        </w:rPr>
        <w:tab/>
        <w:t>17.0.0</w:t>
      </w:r>
      <w:r w:rsidRPr="00AC4CA5">
        <w:rPr>
          <w:sz w:val="18"/>
          <w:szCs w:val="18"/>
          <w:lang w:val="fr-FR"/>
        </w:rPr>
        <w:tab/>
        <w:t>Publié</w:t>
      </w:r>
      <w:r w:rsidRPr="00AC4CA5">
        <w:rPr>
          <w:sz w:val="18"/>
          <w:szCs w:val="18"/>
          <w:lang w:val="fr-FR"/>
        </w:rPr>
        <w:tab/>
        <w:t>20.04.2022</w:t>
      </w:r>
      <w:r w:rsidRPr="00AC4CA5">
        <w:rPr>
          <w:sz w:val="18"/>
          <w:szCs w:val="18"/>
          <w:lang w:val="fr-FR"/>
        </w:rPr>
        <w:tab/>
      </w:r>
      <w:hyperlink r:id="rId132" w:history="1">
        <w:r w:rsidRPr="00AC4CA5">
          <w:rPr>
            <w:rStyle w:val="Hyperlink"/>
            <w:sz w:val="18"/>
            <w:szCs w:val="18"/>
            <w:lang w:val="fr-FR"/>
          </w:rPr>
          <w:t>https://www.etsi.org/deliver/etsi_ts/136200_136299/136214/17.00.00_60/ts_136214v170000p.pdf</w:t>
        </w:r>
      </w:hyperlink>
      <w:r w:rsidRPr="00AC4CA5">
        <w:rPr>
          <w:sz w:val="18"/>
          <w:szCs w:val="18"/>
          <w:lang w:val="fr-FR"/>
        </w:rPr>
        <w:t xml:space="preserve"> </w:t>
      </w:r>
      <w:hyperlink r:id="rId133" w:history="1"/>
    </w:p>
    <w:p w14:paraId="2433F67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34" w:history="1">
        <w:r w:rsidRPr="00AC4CA5">
          <w:rPr>
            <w:rStyle w:val="Hyperlink"/>
            <w:sz w:val="18"/>
            <w:szCs w:val="18"/>
            <w:lang w:val="fr-FR"/>
          </w:rPr>
          <w:t>https://members.tsdsi.in/s/ktGLRtM7YsK5Jy3</w:t>
        </w:r>
      </w:hyperlink>
      <w:r w:rsidRPr="00AC4CA5">
        <w:rPr>
          <w:sz w:val="18"/>
          <w:szCs w:val="18"/>
          <w:lang w:val="fr-FR"/>
        </w:rPr>
        <w:t xml:space="preserve"> </w:t>
      </w:r>
      <w:hyperlink r:id="rId135" w:history="1"/>
    </w:p>
    <w:p w14:paraId="7882371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36" w:history="1">
        <w:r w:rsidRPr="00AC4CA5">
          <w:rPr>
            <w:rStyle w:val="Hyperlink"/>
            <w:sz w:val="18"/>
            <w:szCs w:val="18"/>
            <w:lang w:val="fr-FR"/>
          </w:rPr>
          <w:t>https://www.tta.or.kr/eng/ttaSearchEngView.do?key=461&amp;searchStandardNo=TTAT.3G-36.214V17.0.0&amp;searchCate=TTAS</w:t>
        </w:r>
      </w:hyperlink>
      <w:r w:rsidRPr="00AC4CA5">
        <w:rPr>
          <w:sz w:val="18"/>
          <w:szCs w:val="18"/>
          <w:lang w:val="fr-FR"/>
        </w:rPr>
        <w:t xml:space="preserve"> </w:t>
      </w:r>
      <w:hyperlink r:id="rId137" w:history="1"/>
    </w:p>
    <w:p w14:paraId="3687AE9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0E40C26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ATIS.3GPP.36.214.V18.0.0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8" w:anchor="Rel-18" w:history="1">
        <w:r w:rsidRPr="00AC4CA5">
          <w:rPr>
            <w:rStyle w:val="Hyperlink"/>
            <w:sz w:val="18"/>
            <w:szCs w:val="18"/>
            <w:lang w:val="fr-FR"/>
          </w:rPr>
          <w:t>https://www.atis.org/3gpp-transpositions - Rel-18</w:t>
        </w:r>
      </w:hyperlink>
      <w:hyperlink r:id="rId139" w:anchor="Rel-18" w:history="1"/>
    </w:p>
    <w:p w14:paraId="656F899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CCSA.3GPP.36.214.V18.0.0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0" w:history="1">
        <w:r w:rsidRPr="00AC4CA5">
          <w:rPr>
            <w:rStyle w:val="Hyperlink"/>
            <w:sz w:val="18"/>
            <w:szCs w:val="18"/>
            <w:lang w:val="fr-FR"/>
          </w:rPr>
          <w:t>https://www.ccsa.org.cn/api/portalsFile/downloadOldFile?type=17&amp;oldFileUrl=NTN/SRIT/CCSA.3GPP.36.214.V18.0.0.docx</w:t>
        </w:r>
      </w:hyperlink>
      <w:r w:rsidRPr="00AC4CA5">
        <w:rPr>
          <w:sz w:val="18"/>
          <w:szCs w:val="18"/>
          <w:lang w:val="fr-FR"/>
        </w:rPr>
        <w:t xml:space="preserve"> </w:t>
      </w:r>
      <w:hyperlink r:id="rId141" w:history="1"/>
      <w:hyperlink r:id="rId142" w:history="1"/>
    </w:p>
    <w:p w14:paraId="02FE565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136 214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43" w:history="1">
        <w:r w:rsidRPr="00AC4CA5">
          <w:rPr>
            <w:rStyle w:val="Hyperlink"/>
            <w:sz w:val="18"/>
            <w:szCs w:val="18"/>
            <w:lang w:val="fr-FR"/>
          </w:rPr>
          <w:t>https://www.etsi.org/deliver/etsi_ts/136200_136299/136214/18.00.00_60/ts_136214v180000p.pdf</w:t>
        </w:r>
      </w:hyperlink>
      <w:r w:rsidRPr="00AC4CA5">
        <w:rPr>
          <w:sz w:val="18"/>
          <w:szCs w:val="18"/>
          <w:lang w:val="fr-FR"/>
        </w:rPr>
        <w:t xml:space="preserve"> </w:t>
      </w:r>
      <w:hyperlink r:id="rId144" w:history="1"/>
    </w:p>
    <w:p w14:paraId="72427A4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36.214 -18.0.0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45" w:history="1">
        <w:r w:rsidRPr="00AC4CA5">
          <w:rPr>
            <w:rStyle w:val="Hyperlink"/>
            <w:sz w:val="18"/>
            <w:szCs w:val="18"/>
            <w:lang w:val="fr-FR"/>
          </w:rPr>
          <w:t>https://members.tsdsi.in/s/QsCJb8C8AoWJqLN</w:t>
        </w:r>
      </w:hyperlink>
      <w:r w:rsidRPr="00AC4CA5">
        <w:rPr>
          <w:sz w:val="18"/>
          <w:szCs w:val="18"/>
          <w:lang w:val="fr-FR"/>
        </w:rPr>
        <w:t xml:space="preserve"> </w:t>
      </w:r>
      <w:hyperlink r:id="rId146" w:history="1"/>
    </w:p>
    <w:p w14:paraId="7B59E49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TTAT.3G-36.214V18.0.0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47" w:history="1">
        <w:r w:rsidRPr="00AC4CA5">
          <w:rPr>
            <w:rStyle w:val="Hyperlink"/>
            <w:sz w:val="18"/>
            <w:szCs w:val="18"/>
            <w:lang w:val="fr-FR"/>
          </w:rPr>
          <w:t>https://www.tta.or.kr/eng/ttaSearchEngView.do?key=461&amp;searchStandardNo=TTAT.3G-36.214V18.0.0&amp;searchCate=TTAS</w:t>
        </w:r>
      </w:hyperlink>
      <w:r w:rsidRPr="00AC4CA5">
        <w:rPr>
          <w:sz w:val="18"/>
          <w:szCs w:val="18"/>
          <w:lang w:val="fr-FR"/>
        </w:rPr>
        <w:t xml:space="preserve"> </w:t>
      </w:r>
      <w:hyperlink r:id="rId148" w:history="1"/>
    </w:p>
    <w:p w14:paraId="42A43E51" w14:textId="77777777" w:rsidR="00FA11D3" w:rsidRPr="00AC4CA5" w:rsidRDefault="00FA11D3" w:rsidP="00FA11D3">
      <w:pPr>
        <w:pStyle w:val="Heading5"/>
        <w:rPr>
          <w:lang w:val="fr-FR"/>
        </w:rPr>
      </w:pPr>
      <w:r w:rsidRPr="00AC4CA5">
        <w:rPr>
          <w:bCs/>
          <w:lang w:val="fr-FR"/>
        </w:rPr>
        <w:t>1.3.1.2.6</w:t>
      </w:r>
      <w:r w:rsidRPr="00AC4CA5">
        <w:rPr>
          <w:lang w:val="fr-FR"/>
        </w:rPr>
        <w:tab/>
      </w:r>
      <w:r w:rsidRPr="00AC4CA5">
        <w:rPr>
          <w:bCs/>
          <w:lang w:val="fr-FR"/>
        </w:rPr>
        <w:t>TS 38.201</w:t>
      </w:r>
    </w:p>
    <w:p w14:paraId="31F776D4" w14:textId="77777777" w:rsidR="00FA11D3" w:rsidRPr="00AC4CA5" w:rsidRDefault="00FA11D3" w:rsidP="00FA11D3">
      <w:pPr>
        <w:pStyle w:val="Headingb"/>
        <w:rPr>
          <w:lang w:val="fr-FR"/>
        </w:rPr>
      </w:pPr>
      <w:bookmarkStart w:id="61" w:name="_Toc56152349"/>
      <w:bookmarkStart w:id="62" w:name="_Toc56153729"/>
      <w:bookmarkStart w:id="63" w:name="_Toc94532841"/>
      <w:bookmarkStart w:id="64" w:name="_Toc94533311"/>
      <w:r w:rsidRPr="00AC4CA5">
        <w:rPr>
          <w:bCs/>
          <w:lang w:val="fr-FR"/>
        </w:rPr>
        <w:t>NR;</w:t>
      </w:r>
      <w:r w:rsidRPr="00AC4CA5">
        <w:rPr>
          <w:lang w:val="fr-FR"/>
        </w:rPr>
        <w:t xml:space="preserve"> </w:t>
      </w:r>
      <w:r w:rsidRPr="00AC4CA5">
        <w:rPr>
          <w:bCs/>
          <w:lang w:val="fr-FR"/>
        </w:rPr>
        <w:t>Couche physique;</w:t>
      </w:r>
      <w:r w:rsidRPr="00AC4CA5">
        <w:rPr>
          <w:lang w:val="fr-FR"/>
        </w:rPr>
        <w:t xml:space="preserve"> </w:t>
      </w:r>
      <w:r w:rsidRPr="00AC4CA5">
        <w:rPr>
          <w:bCs/>
          <w:lang w:val="fr-FR"/>
        </w:rPr>
        <w:t>Description générale</w:t>
      </w:r>
      <w:bookmarkEnd w:id="61"/>
      <w:bookmarkEnd w:id="62"/>
      <w:bookmarkEnd w:id="63"/>
      <w:bookmarkEnd w:id="64"/>
    </w:p>
    <w:p w14:paraId="7D966ED7" w14:textId="34100A5D" w:rsidR="00FA11D3" w:rsidRPr="00AC4CA5" w:rsidRDefault="00FA11D3" w:rsidP="00FA11D3">
      <w:pPr>
        <w:rPr>
          <w:lang w:val="fr-FR"/>
        </w:rPr>
      </w:pPr>
      <w:r w:rsidRPr="00AC4CA5">
        <w:rPr>
          <w:lang w:val="fr-FR"/>
        </w:rPr>
        <w:t>Ce document fournit une description générale de la couche physique de l</w:t>
      </w:r>
      <w:r w:rsidR="00AC4CA5">
        <w:rPr>
          <w:lang w:val="fr-FR"/>
        </w:rPr>
        <w:t>'</w:t>
      </w:r>
      <w:r w:rsidRPr="00AC4CA5">
        <w:rPr>
          <w:lang w:val="fr-FR"/>
        </w:rPr>
        <w:t>interface radioélectrique NR. Il décrit également la structure des documents dans lesquels sont énoncées les spécifications de la couche physique établies par le partenariat 3GPP, c</w:t>
      </w:r>
      <w:r w:rsidR="00AC4CA5">
        <w:rPr>
          <w:lang w:val="fr-FR"/>
        </w:rPr>
        <w:t>'</w:t>
      </w:r>
      <w:r w:rsidRPr="00AC4CA5">
        <w:rPr>
          <w:lang w:val="fr-FR"/>
        </w:rPr>
        <w:t>est-à-dire la série TS 38.200.</w:t>
      </w:r>
    </w:p>
    <w:p w14:paraId="0F2727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C1FEA57"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F6E0DD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ATIS.3GPP.38.201.V17.0.0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9" w:anchor="Rel-17" w:history="1">
        <w:r w:rsidRPr="00AC4CA5">
          <w:rPr>
            <w:rStyle w:val="Hyperlink"/>
            <w:sz w:val="18"/>
            <w:szCs w:val="18"/>
            <w:lang w:val="fr-FR"/>
          </w:rPr>
          <w:t>https://www.atis.org/3gpp-transpositions-Rel-17</w:t>
        </w:r>
      </w:hyperlink>
      <w:hyperlink r:id="rId150" w:anchor="Rel-17" w:history="1"/>
    </w:p>
    <w:p w14:paraId="5C15728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CCSA.3GPP.38.201.V17.0.0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1" w:history="1">
        <w:r w:rsidRPr="00AC4CA5">
          <w:rPr>
            <w:rStyle w:val="Hyperlink"/>
            <w:sz w:val="18"/>
            <w:szCs w:val="18"/>
            <w:lang w:val="fr-FR"/>
          </w:rPr>
          <w:t>https://www.ccsa.org.cn/api/portalsFile/downloadOldFile?type=17&amp;oldFileUrl=NTN/SRIT/CCSA.3GPP.38.201.V17.0.0.doc</w:t>
        </w:r>
      </w:hyperlink>
      <w:r w:rsidRPr="00AC4CA5">
        <w:rPr>
          <w:sz w:val="18"/>
          <w:szCs w:val="18"/>
          <w:lang w:val="fr-FR"/>
        </w:rPr>
        <w:t xml:space="preserve"> </w:t>
      </w:r>
      <w:hyperlink r:id="rId152" w:history="1"/>
      <w:hyperlink r:id="rId153" w:history="1"/>
    </w:p>
    <w:p w14:paraId="3DD7903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138 201 V17.0.0 (2022-05)</w:t>
      </w:r>
      <w:r w:rsidRPr="00AC4CA5">
        <w:rPr>
          <w:sz w:val="18"/>
          <w:szCs w:val="18"/>
          <w:lang w:val="fr-FR"/>
        </w:rPr>
        <w:tab/>
        <w:t>17.0.0</w:t>
      </w:r>
      <w:r w:rsidRPr="00AC4CA5">
        <w:rPr>
          <w:sz w:val="18"/>
          <w:szCs w:val="18"/>
          <w:lang w:val="fr-FR"/>
        </w:rPr>
        <w:tab/>
        <w:t>Publié</w:t>
      </w:r>
      <w:r w:rsidRPr="00AC4CA5">
        <w:rPr>
          <w:sz w:val="18"/>
          <w:szCs w:val="18"/>
          <w:lang w:val="fr-FR"/>
        </w:rPr>
        <w:tab/>
        <w:t>11.05.2022</w:t>
      </w:r>
      <w:r w:rsidRPr="00AC4CA5">
        <w:rPr>
          <w:sz w:val="18"/>
          <w:szCs w:val="18"/>
          <w:lang w:val="fr-FR"/>
        </w:rPr>
        <w:tab/>
      </w:r>
      <w:hyperlink r:id="rId154" w:history="1">
        <w:r w:rsidRPr="00AC4CA5">
          <w:rPr>
            <w:rStyle w:val="Hyperlink"/>
            <w:sz w:val="18"/>
            <w:szCs w:val="18"/>
            <w:lang w:val="fr-FR"/>
          </w:rPr>
          <w:t>https://www.etsi.org/deliver/etsi_ts/138200_138299/138201/17.00.00_60/ts_138201v170000p.pdf</w:t>
        </w:r>
      </w:hyperlink>
      <w:r w:rsidRPr="00AC4CA5">
        <w:rPr>
          <w:sz w:val="18"/>
          <w:szCs w:val="18"/>
          <w:lang w:val="fr-FR"/>
        </w:rPr>
        <w:t xml:space="preserve"> </w:t>
      </w:r>
      <w:hyperlink r:id="rId155" w:history="1"/>
    </w:p>
    <w:p w14:paraId="11C377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38.201-17.0.0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56" w:history="1">
        <w:r w:rsidRPr="00AC4CA5">
          <w:rPr>
            <w:rStyle w:val="Hyperlink"/>
            <w:sz w:val="18"/>
            <w:szCs w:val="18"/>
            <w:lang w:val="fr-FR"/>
          </w:rPr>
          <w:t>https://members.tsdsi.in/s/93kPQABXmpra9ec</w:t>
        </w:r>
      </w:hyperlink>
      <w:r w:rsidRPr="00AC4CA5">
        <w:rPr>
          <w:sz w:val="18"/>
          <w:szCs w:val="18"/>
          <w:lang w:val="fr-FR"/>
        </w:rPr>
        <w:t xml:space="preserve"> </w:t>
      </w:r>
      <w:hyperlink r:id="rId157" w:history="1"/>
    </w:p>
    <w:p w14:paraId="12DB931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TTAT.3G-38.201V17.0.0</w:t>
      </w:r>
      <w:r w:rsidRPr="00AC4CA5">
        <w:rPr>
          <w:sz w:val="18"/>
          <w:szCs w:val="18"/>
          <w:lang w:val="fr-FR"/>
        </w:rPr>
        <w:tab/>
        <w:t>17.0.0</w:t>
      </w:r>
      <w:r w:rsidRPr="00AC4CA5">
        <w:rPr>
          <w:sz w:val="18"/>
          <w:szCs w:val="18"/>
          <w:lang w:val="fr-FR"/>
        </w:rPr>
        <w:tab/>
        <w:t>Publié</w:t>
      </w:r>
      <w:r w:rsidRPr="00AC4CA5">
        <w:rPr>
          <w:sz w:val="18"/>
          <w:szCs w:val="18"/>
          <w:lang w:val="fr-FR"/>
        </w:rPr>
        <w:tab/>
        <w:t>14.03.2022</w:t>
      </w:r>
      <w:r w:rsidRPr="00AC4CA5">
        <w:rPr>
          <w:sz w:val="18"/>
          <w:szCs w:val="18"/>
          <w:lang w:val="fr-FR"/>
        </w:rPr>
        <w:tab/>
      </w:r>
      <w:hyperlink r:id="rId158" w:history="1">
        <w:r w:rsidRPr="00AC4CA5">
          <w:rPr>
            <w:rStyle w:val="Hyperlink"/>
            <w:sz w:val="18"/>
            <w:szCs w:val="18"/>
            <w:lang w:val="fr-FR"/>
          </w:rPr>
          <w:t>https://www.tta.or.kr/eng/ttaSearchEngView.do?key=461&amp;searchStandardNo=TTAT.3G-38.201V17.0.0&amp;searchCate=TTAS</w:t>
        </w:r>
      </w:hyperlink>
      <w:r w:rsidRPr="00AC4CA5">
        <w:rPr>
          <w:sz w:val="18"/>
          <w:szCs w:val="18"/>
          <w:lang w:val="fr-FR"/>
        </w:rPr>
        <w:t xml:space="preserve"> </w:t>
      </w:r>
      <w:hyperlink r:id="rId159" w:history="1"/>
    </w:p>
    <w:p w14:paraId="0CA5A4D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9B2297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ATIS.3GPP.38.201.V18.0.0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0" w:anchor="Rel-18" w:history="1">
        <w:r w:rsidRPr="00AC4CA5">
          <w:rPr>
            <w:rStyle w:val="Hyperlink"/>
            <w:sz w:val="18"/>
            <w:szCs w:val="18"/>
            <w:lang w:val="fr-FR"/>
          </w:rPr>
          <w:t>https://www.atis.org/3gpp-transpositions - Rel-18</w:t>
        </w:r>
      </w:hyperlink>
      <w:hyperlink r:id="rId161" w:anchor="Rel-18" w:history="1"/>
    </w:p>
    <w:p w14:paraId="52ECC3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CCSA.3GPP.38.201.V18.0.0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2" w:history="1">
        <w:r w:rsidRPr="00AC4CA5">
          <w:rPr>
            <w:rStyle w:val="Hyperlink"/>
            <w:sz w:val="18"/>
            <w:szCs w:val="18"/>
            <w:lang w:val="fr-FR"/>
          </w:rPr>
          <w:t>https://www.ccsa.org.cn/api/portalsFile/downloadOldFile?type=17&amp;oldFileUrl=NTN/SRIT/CCSA.3GPP.38.201.V18.0.0.doc</w:t>
        </w:r>
      </w:hyperlink>
      <w:r w:rsidRPr="00AC4CA5">
        <w:rPr>
          <w:sz w:val="18"/>
          <w:szCs w:val="18"/>
          <w:lang w:val="fr-FR"/>
        </w:rPr>
        <w:t xml:space="preserve"> </w:t>
      </w:r>
      <w:hyperlink r:id="rId163" w:history="1"/>
      <w:hyperlink r:id="rId164" w:history="1"/>
    </w:p>
    <w:p w14:paraId="60196FF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138 201 V18.0.0 (2024-05)</w:t>
      </w:r>
      <w:r w:rsidRPr="00AC4CA5">
        <w:rPr>
          <w:sz w:val="18"/>
          <w:szCs w:val="18"/>
          <w:lang w:val="fr-FR"/>
        </w:rPr>
        <w:tab/>
        <w:t>18.0.0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165" w:history="1">
        <w:r w:rsidRPr="00AC4CA5">
          <w:rPr>
            <w:rStyle w:val="Hyperlink"/>
            <w:sz w:val="18"/>
            <w:szCs w:val="18"/>
            <w:lang w:val="fr-FR"/>
          </w:rPr>
          <w:t>https://www.etsi.org/deliver/etsi_ts/138200_138299/138201/18.00.00_60/ts_138201v180000p.pdf</w:t>
        </w:r>
      </w:hyperlink>
      <w:r w:rsidRPr="00AC4CA5">
        <w:rPr>
          <w:sz w:val="18"/>
          <w:szCs w:val="18"/>
          <w:lang w:val="fr-FR"/>
        </w:rPr>
        <w:t xml:space="preserve"> </w:t>
      </w:r>
      <w:hyperlink r:id="rId166" w:history="1"/>
    </w:p>
    <w:p w14:paraId="4AEA5D2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38.201 -18.0.0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67" w:history="1">
        <w:r w:rsidRPr="00AC4CA5">
          <w:rPr>
            <w:rStyle w:val="Hyperlink"/>
            <w:sz w:val="18"/>
            <w:szCs w:val="18"/>
            <w:lang w:val="fr-FR"/>
          </w:rPr>
          <w:t>https://members.tsdsi.in/s/f4j8DgWSikwnkmk</w:t>
        </w:r>
      </w:hyperlink>
      <w:r w:rsidRPr="00AC4CA5">
        <w:rPr>
          <w:sz w:val="18"/>
          <w:szCs w:val="18"/>
          <w:lang w:val="fr-FR"/>
        </w:rPr>
        <w:t xml:space="preserve"> </w:t>
      </w:r>
      <w:hyperlink r:id="rId168" w:history="1"/>
    </w:p>
    <w:p w14:paraId="1C059B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TTAT.3G-38.201V18.0.0</w:t>
      </w:r>
      <w:r w:rsidRPr="00AC4CA5">
        <w:rPr>
          <w:sz w:val="18"/>
          <w:szCs w:val="18"/>
          <w:lang w:val="fr-FR"/>
        </w:rPr>
        <w:tab/>
        <w:t>18.0.0</w:t>
      </w:r>
      <w:r w:rsidRPr="00AC4CA5">
        <w:rPr>
          <w:sz w:val="18"/>
          <w:szCs w:val="18"/>
          <w:lang w:val="fr-FR"/>
        </w:rPr>
        <w:tab/>
        <w:t>Publié</w:t>
      </w:r>
      <w:r w:rsidRPr="00AC4CA5">
        <w:rPr>
          <w:sz w:val="18"/>
          <w:szCs w:val="18"/>
          <w:lang w:val="fr-FR"/>
        </w:rPr>
        <w:tab/>
        <w:t>13.02.2024</w:t>
      </w:r>
      <w:r w:rsidRPr="00AC4CA5">
        <w:rPr>
          <w:sz w:val="18"/>
          <w:szCs w:val="18"/>
          <w:lang w:val="fr-FR"/>
        </w:rPr>
        <w:tab/>
      </w:r>
      <w:hyperlink r:id="rId169" w:history="1">
        <w:r w:rsidRPr="00AC4CA5">
          <w:rPr>
            <w:rStyle w:val="Hyperlink"/>
            <w:sz w:val="18"/>
            <w:szCs w:val="18"/>
            <w:lang w:val="fr-FR"/>
          </w:rPr>
          <w:t>https://www.tta.or.kr/eng/ttaSearchEngView.do?key=461&amp;searchStandardNo=TTAT.3G-38.201V18.0.0&amp;searchCate=TTAS</w:t>
        </w:r>
      </w:hyperlink>
      <w:r w:rsidRPr="00AC4CA5">
        <w:rPr>
          <w:sz w:val="18"/>
          <w:szCs w:val="18"/>
          <w:lang w:val="fr-FR"/>
        </w:rPr>
        <w:t xml:space="preserve"> </w:t>
      </w:r>
      <w:hyperlink r:id="rId170" w:history="1"/>
    </w:p>
    <w:p w14:paraId="1E38FAD9" w14:textId="77777777" w:rsidR="00FA11D3" w:rsidRPr="00AC4CA5" w:rsidRDefault="00FA11D3" w:rsidP="00551AC8">
      <w:pPr>
        <w:pStyle w:val="Heading5"/>
        <w:rPr>
          <w:lang w:val="fr-FR"/>
        </w:rPr>
      </w:pPr>
      <w:r w:rsidRPr="00AC4CA5">
        <w:rPr>
          <w:bCs/>
          <w:lang w:val="fr-FR"/>
        </w:rPr>
        <w:lastRenderedPageBreak/>
        <w:t>1.3.1.2.7</w:t>
      </w:r>
      <w:r w:rsidRPr="00AC4CA5">
        <w:rPr>
          <w:lang w:val="fr-FR"/>
        </w:rPr>
        <w:tab/>
      </w:r>
      <w:r w:rsidRPr="00AC4CA5">
        <w:rPr>
          <w:bCs/>
          <w:lang w:val="fr-FR"/>
        </w:rPr>
        <w:t>TS 38.202</w:t>
      </w:r>
    </w:p>
    <w:p w14:paraId="0AFC2BF4" w14:textId="77777777" w:rsidR="00FA11D3" w:rsidRPr="00AC4CA5" w:rsidRDefault="00FA11D3" w:rsidP="00551AC8">
      <w:pPr>
        <w:pStyle w:val="Headingb"/>
        <w:rPr>
          <w:lang w:val="fr-FR"/>
        </w:rPr>
      </w:pPr>
      <w:bookmarkStart w:id="65" w:name="_Toc56152350"/>
      <w:bookmarkStart w:id="66" w:name="_Toc56153730"/>
      <w:bookmarkStart w:id="67" w:name="_Toc94532842"/>
      <w:bookmarkStart w:id="68" w:name="_Toc94533312"/>
      <w:r w:rsidRPr="00AC4CA5">
        <w:rPr>
          <w:bCs/>
          <w:lang w:val="fr-FR"/>
        </w:rPr>
        <w:t>NR;</w:t>
      </w:r>
      <w:r w:rsidRPr="00AC4CA5">
        <w:rPr>
          <w:lang w:val="fr-FR"/>
        </w:rPr>
        <w:t xml:space="preserve"> </w:t>
      </w:r>
      <w:r w:rsidRPr="00AC4CA5">
        <w:rPr>
          <w:bCs/>
          <w:lang w:val="fr-FR"/>
        </w:rPr>
        <w:t>Services fournis par la couche physique</w:t>
      </w:r>
      <w:bookmarkEnd w:id="65"/>
      <w:bookmarkEnd w:id="66"/>
      <w:bookmarkEnd w:id="67"/>
      <w:bookmarkEnd w:id="68"/>
    </w:p>
    <w:p w14:paraId="072EF04F" w14:textId="77777777" w:rsidR="00FA11D3" w:rsidRPr="00AC4CA5" w:rsidRDefault="00FA11D3" w:rsidP="00551AC8">
      <w:pPr>
        <w:keepNext/>
        <w:keepLines/>
        <w:rPr>
          <w:lang w:val="fr-FR"/>
        </w:rPr>
      </w:pPr>
      <w:r w:rsidRPr="00AC4CA5">
        <w:rPr>
          <w:lang w:val="fr-FR"/>
        </w:rPr>
        <w:t>Ce document présente les spécifications techniques des services fournis aux couches supérieures par la couche physique de 5G-NR.</w:t>
      </w:r>
    </w:p>
    <w:p w14:paraId="2EC5B0CF" w14:textId="77777777" w:rsidR="00FA11D3" w:rsidRPr="00AC4CA5" w:rsidRDefault="00FA11D3" w:rsidP="00551AC8">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11CD22F" w14:textId="77777777" w:rsidR="00FA11D3" w:rsidRPr="00AC4CA5" w:rsidRDefault="00FA11D3" w:rsidP="00551AC8">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9B83EDF" w14:textId="77777777" w:rsidR="00FA11D3" w:rsidRPr="00AC4CA5" w:rsidRDefault="00FA11D3" w:rsidP="00551AC8">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ATIS.3GPP.38.202.V17.5.0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1" w:anchor="Rel-17" w:history="1">
        <w:r w:rsidRPr="00AC4CA5">
          <w:rPr>
            <w:rStyle w:val="Hyperlink"/>
            <w:sz w:val="18"/>
            <w:szCs w:val="18"/>
            <w:lang w:val="fr-FR"/>
          </w:rPr>
          <w:t>https://www.atis.org/3gpp-transpositions-Rel-17</w:t>
        </w:r>
      </w:hyperlink>
      <w:hyperlink r:id="rId172" w:anchor="Rel-17" w:history="1"/>
    </w:p>
    <w:p w14:paraId="2C50DD23" w14:textId="77777777" w:rsidR="00FA11D3" w:rsidRPr="00AC4CA5" w:rsidRDefault="00FA11D3" w:rsidP="00551AC8">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CCSA.3GPP.38.202.V17.5.0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3" w:history="1">
        <w:r w:rsidRPr="00AC4CA5">
          <w:rPr>
            <w:rStyle w:val="Hyperlink"/>
            <w:sz w:val="18"/>
            <w:szCs w:val="18"/>
            <w:lang w:val="fr-FR"/>
          </w:rPr>
          <w:t>https://www.ccsa.org.cn/api/portalsFile/downloadOldFile?type=17&amp;oldFileUrl=NTN/SRIT/CCSA.3GPP.38.202.V17.5.0.docx</w:t>
        </w:r>
      </w:hyperlink>
      <w:r w:rsidRPr="00AC4CA5">
        <w:rPr>
          <w:sz w:val="18"/>
          <w:szCs w:val="18"/>
          <w:lang w:val="fr-FR"/>
        </w:rPr>
        <w:t xml:space="preserve"> </w:t>
      </w:r>
      <w:hyperlink r:id="rId174" w:history="1"/>
      <w:hyperlink r:id="rId175" w:history="1"/>
    </w:p>
    <w:p w14:paraId="35403F6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138 202 V17.5.0 (2024-02)</w:t>
      </w:r>
      <w:r w:rsidRPr="00AC4CA5">
        <w:rPr>
          <w:sz w:val="18"/>
          <w:szCs w:val="18"/>
          <w:lang w:val="fr-FR"/>
        </w:rPr>
        <w:tab/>
        <w:t>17.5.0</w:t>
      </w:r>
      <w:r w:rsidRPr="00AC4CA5">
        <w:rPr>
          <w:sz w:val="18"/>
          <w:szCs w:val="18"/>
          <w:lang w:val="fr-FR"/>
        </w:rPr>
        <w:tab/>
        <w:t>Publié</w:t>
      </w:r>
      <w:r w:rsidRPr="00AC4CA5">
        <w:rPr>
          <w:sz w:val="18"/>
          <w:szCs w:val="18"/>
          <w:lang w:val="fr-FR"/>
        </w:rPr>
        <w:tab/>
        <w:t>01.02.2024</w:t>
      </w:r>
      <w:r w:rsidRPr="00AC4CA5">
        <w:rPr>
          <w:sz w:val="18"/>
          <w:szCs w:val="18"/>
          <w:lang w:val="fr-FR"/>
        </w:rPr>
        <w:tab/>
      </w:r>
      <w:hyperlink r:id="rId176" w:history="1">
        <w:r w:rsidRPr="00AC4CA5">
          <w:rPr>
            <w:rStyle w:val="Hyperlink"/>
            <w:sz w:val="18"/>
            <w:szCs w:val="18"/>
            <w:lang w:val="fr-FR"/>
          </w:rPr>
          <w:t>https://www.etsi.org/deliver/etsi_ts/138200_138299/138202/17.05.00_60/ts_138202v170500p.pdf</w:t>
        </w:r>
      </w:hyperlink>
      <w:r w:rsidRPr="00AC4CA5">
        <w:rPr>
          <w:sz w:val="18"/>
          <w:szCs w:val="18"/>
          <w:lang w:val="fr-FR"/>
        </w:rPr>
        <w:t xml:space="preserve"> </w:t>
      </w:r>
      <w:hyperlink r:id="rId177" w:history="1"/>
    </w:p>
    <w:p w14:paraId="7CCC913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38.202-17.5.0 V1.4.0</w:t>
      </w:r>
      <w:r w:rsidRPr="00AC4CA5">
        <w:rPr>
          <w:sz w:val="18"/>
          <w:szCs w:val="18"/>
          <w:lang w:val="fr-FR"/>
        </w:rPr>
        <w:tab/>
        <w:t>17.5.0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178" w:history="1">
        <w:r w:rsidRPr="00AC4CA5">
          <w:rPr>
            <w:rStyle w:val="Hyperlink"/>
            <w:sz w:val="18"/>
            <w:szCs w:val="18"/>
            <w:lang w:val="fr-FR"/>
          </w:rPr>
          <w:t>https://members.tsdsi.in/s/6koBLoiigxgSWXy</w:t>
        </w:r>
      </w:hyperlink>
      <w:r w:rsidRPr="00AC4CA5">
        <w:rPr>
          <w:sz w:val="18"/>
          <w:szCs w:val="18"/>
          <w:lang w:val="fr-FR"/>
        </w:rPr>
        <w:t xml:space="preserve"> </w:t>
      </w:r>
      <w:hyperlink r:id="rId179" w:history="1"/>
    </w:p>
    <w:p w14:paraId="4EEC5D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TTAT.3G-38.202V17.5.0</w:t>
      </w:r>
      <w:r w:rsidRPr="00AC4CA5">
        <w:rPr>
          <w:sz w:val="18"/>
          <w:szCs w:val="18"/>
          <w:lang w:val="fr-FR"/>
        </w:rPr>
        <w:tab/>
        <w:t>17.5.0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180" w:history="1">
        <w:r w:rsidRPr="00AC4CA5">
          <w:rPr>
            <w:rStyle w:val="Hyperlink"/>
            <w:sz w:val="18"/>
            <w:szCs w:val="18"/>
            <w:lang w:val="fr-FR"/>
          </w:rPr>
          <w:t>https://www.tta.or.kr/eng/ttaSearchEngView.do?key=461&amp;searchStandardNo=TTAT.3G-38.202V17.5.0&amp;searchCate=TTAS</w:t>
        </w:r>
      </w:hyperlink>
      <w:r w:rsidRPr="00AC4CA5">
        <w:rPr>
          <w:sz w:val="18"/>
          <w:szCs w:val="18"/>
          <w:lang w:val="fr-FR"/>
        </w:rPr>
        <w:t xml:space="preserve"> </w:t>
      </w:r>
      <w:hyperlink r:id="rId181" w:history="1"/>
    </w:p>
    <w:p w14:paraId="5CC136F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B67553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ATIS.3GPP.38.202.V18.4.0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82" w:anchor="Rel-18" w:history="1">
        <w:r w:rsidRPr="00AC4CA5">
          <w:rPr>
            <w:rStyle w:val="Hyperlink"/>
            <w:sz w:val="18"/>
            <w:szCs w:val="18"/>
            <w:lang w:val="fr-FR"/>
          </w:rPr>
          <w:t>https://www.atis.org/3gpp-transpositions - Rel-18</w:t>
        </w:r>
      </w:hyperlink>
      <w:hyperlink r:id="rId183" w:anchor="Rel-18" w:history="1"/>
    </w:p>
    <w:p w14:paraId="463DCA0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CCSA.3GPP.38.202.V18.4.0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84" w:history="1">
        <w:r w:rsidRPr="00AC4CA5">
          <w:rPr>
            <w:rStyle w:val="Hyperlink"/>
            <w:sz w:val="18"/>
            <w:szCs w:val="18"/>
            <w:lang w:val="fr-FR"/>
          </w:rPr>
          <w:t>https://www.ccsa.org.cn/api/portalsFile/downloadOldFile?type=17&amp;oldFileUrl=NTN/SRIT/CCSA.3GPP.38.202.V18.4.0.docx</w:t>
        </w:r>
      </w:hyperlink>
      <w:r w:rsidRPr="00AC4CA5">
        <w:rPr>
          <w:sz w:val="18"/>
          <w:szCs w:val="18"/>
          <w:lang w:val="fr-FR"/>
        </w:rPr>
        <w:t xml:space="preserve"> </w:t>
      </w:r>
      <w:hyperlink r:id="rId185" w:history="1"/>
      <w:hyperlink r:id="rId186" w:history="1"/>
    </w:p>
    <w:p w14:paraId="4B7BF8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138 202 V18.4.0 (2024-10)</w:t>
      </w:r>
      <w:r w:rsidRPr="00AC4CA5">
        <w:rPr>
          <w:sz w:val="18"/>
          <w:szCs w:val="18"/>
          <w:lang w:val="fr-FR"/>
        </w:rPr>
        <w:tab/>
        <w:t>18.4.0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187" w:history="1">
        <w:r w:rsidRPr="00AC4CA5">
          <w:rPr>
            <w:rStyle w:val="Hyperlink"/>
            <w:sz w:val="18"/>
            <w:szCs w:val="18"/>
            <w:lang w:val="fr-FR"/>
          </w:rPr>
          <w:t>https://www.etsi.org/deliver/etsi_ts/138200_138299/138202/18.04.00_60/ts_138202v180400p.pdf</w:t>
        </w:r>
      </w:hyperlink>
      <w:r w:rsidRPr="00AC4CA5">
        <w:rPr>
          <w:sz w:val="18"/>
          <w:szCs w:val="18"/>
          <w:lang w:val="fr-FR"/>
        </w:rPr>
        <w:t xml:space="preserve"> </w:t>
      </w:r>
      <w:hyperlink r:id="rId188" w:history="1"/>
    </w:p>
    <w:p w14:paraId="6E0AB25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38.202- 18.4.0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89" w:history="1">
        <w:r w:rsidRPr="00AC4CA5">
          <w:rPr>
            <w:rStyle w:val="Hyperlink"/>
            <w:sz w:val="18"/>
            <w:szCs w:val="18"/>
            <w:lang w:val="fr-FR"/>
          </w:rPr>
          <w:t>https://members.tsdsi.in/s/pm2MeNYaNzMi9G7</w:t>
        </w:r>
      </w:hyperlink>
      <w:r w:rsidRPr="00AC4CA5">
        <w:rPr>
          <w:sz w:val="18"/>
          <w:szCs w:val="18"/>
          <w:lang w:val="fr-FR"/>
        </w:rPr>
        <w:t xml:space="preserve"> </w:t>
      </w:r>
      <w:hyperlink r:id="rId190" w:history="1"/>
    </w:p>
    <w:p w14:paraId="2B6947B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TTAT.3G-38.202V18.4.0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91" w:history="1">
        <w:r w:rsidRPr="00AC4CA5">
          <w:rPr>
            <w:rStyle w:val="Hyperlink"/>
            <w:sz w:val="18"/>
            <w:szCs w:val="18"/>
            <w:lang w:val="fr-FR"/>
          </w:rPr>
          <w:t>https://www.tta.or.kr/eng/ttaSearchEngView.do?key=461&amp;searchStandardNo=TTAT.3G-38.202V18.4.0&amp;searchCate=TTAS</w:t>
        </w:r>
      </w:hyperlink>
      <w:r w:rsidRPr="00AC4CA5">
        <w:rPr>
          <w:sz w:val="18"/>
          <w:szCs w:val="18"/>
          <w:lang w:val="fr-FR"/>
        </w:rPr>
        <w:t xml:space="preserve"> </w:t>
      </w:r>
      <w:hyperlink r:id="rId192" w:history="1"/>
    </w:p>
    <w:p w14:paraId="00F11EA9" w14:textId="77777777" w:rsidR="00FA11D3" w:rsidRPr="00AC4CA5" w:rsidRDefault="00FA11D3" w:rsidP="00FA11D3">
      <w:pPr>
        <w:pStyle w:val="Heading5"/>
        <w:rPr>
          <w:lang w:val="fr-FR"/>
        </w:rPr>
      </w:pPr>
      <w:r w:rsidRPr="00AC4CA5">
        <w:rPr>
          <w:lang w:val="fr-FR"/>
        </w:rPr>
        <w:t>1.3.1.2.8</w:t>
      </w:r>
      <w:r w:rsidRPr="00AC4CA5">
        <w:rPr>
          <w:lang w:val="fr-FR"/>
        </w:rPr>
        <w:tab/>
        <w:t>TS 38.211</w:t>
      </w:r>
    </w:p>
    <w:p w14:paraId="3D31F171" w14:textId="77777777" w:rsidR="00FA11D3" w:rsidRPr="00AC4CA5" w:rsidRDefault="00FA11D3" w:rsidP="00FA11D3">
      <w:pPr>
        <w:pStyle w:val="Headingb"/>
        <w:rPr>
          <w:lang w:val="fr-FR"/>
        </w:rPr>
      </w:pPr>
      <w:bookmarkStart w:id="69" w:name="_Toc56152351"/>
      <w:bookmarkStart w:id="70" w:name="_Toc56153731"/>
      <w:bookmarkStart w:id="71" w:name="_Toc94532843"/>
      <w:bookmarkStart w:id="72" w:name="_Toc94533313"/>
      <w:r w:rsidRPr="00AC4CA5">
        <w:rPr>
          <w:bCs/>
          <w:lang w:val="fr-FR"/>
        </w:rPr>
        <w:t>NR;</w:t>
      </w:r>
      <w:r w:rsidRPr="00AC4CA5">
        <w:rPr>
          <w:lang w:val="fr-FR"/>
        </w:rPr>
        <w:t xml:space="preserve"> </w:t>
      </w:r>
      <w:r w:rsidRPr="00AC4CA5">
        <w:rPr>
          <w:bCs/>
          <w:lang w:val="fr-FR"/>
        </w:rPr>
        <w:t>Canaux physiques et modulation</w:t>
      </w:r>
      <w:bookmarkEnd w:id="69"/>
      <w:bookmarkEnd w:id="70"/>
      <w:bookmarkEnd w:id="71"/>
      <w:bookmarkEnd w:id="72"/>
    </w:p>
    <w:p w14:paraId="400850CC" w14:textId="77777777" w:rsidR="00FA11D3" w:rsidRPr="00AC4CA5" w:rsidRDefault="00FA11D3" w:rsidP="00FA11D3">
      <w:pPr>
        <w:rPr>
          <w:lang w:val="fr-FR"/>
        </w:rPr>
      </w:pPr>
      <w:r w:rsidRPr="00AC4CA5">
        <w:rPr>
          <w:lang w:val="fr-FR"/>
        </w:rPr>
        <w:t>Ce document décrit les canaux physiques et les signaux pour la 5G-NR.</w:t>
      </w:r>
    </w:p>
    <w:p w14:paraId="1A1071C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3E8FC8B"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C2D048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ATIS.3GPP.38.211.V17.9.0</w:t>
      </w:r>
      <w:r w:rsidRPr="00AC4CA5">
        <w:rPr>
          <w:sz w:val="18"/>
          <w:szCs w:val="18"/>
          <w:lang w:val="fr-FR"/>
        </w:rPr>
        <w:tab/>
        <w:t>17.9.0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93" w:anchor="Rel-17" w:history="1">
        <w:r w:rsidRPr="00AC4CA5">
          <w:rPr>
            <w:rStyle w:val="Hyperlink"/>
            <w:sz w:val="18"/>
            <w:szCs w:val="18"/>
            <w:lang w:val="fr-FR"/>
          </w:rPr>
          <w:t>https://www.atis.org/3gpp-transpositions-Rel-17</w:t>
        </w:r>
      </w:hyperlink>
      <w:hyperlink r:id="rId194" w:anchor="Rel-17" w:history="1"/>
    </w:p>
    <w:p w14:paraId="0613E3C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CCSA.3GPP.38.211.V17.9.0</w:t>
      </w:r>
      <w:r w:rsidRPr="00AC4CA5">
        <w:rPr>
          <w:sz w:val="18"/>
          <w:szCs w:val="18"/>
          <w:lang w:val="fr-FR"/>
        </w:rPr>
        <w:tab/>
        <w:t>17.9.0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95" w:history="1">
        <w:r w:rsidRPr="00AC4CA5">
          <w:rPr>
            <w:rStyle w:val="Hyperlink"/>
            <w:sz w:val="18"/>
            <w:szCs w:val="18"/>
            <w:lang w:val="fr-FR"/>
          </w:rPr>
          <w:t>https://www.ccsa.org.cn/api/portalsFile/downloadOldFile?type=17&amp;oldFileUrl=NTN/SRIT/CCSA.3GPP.38.211.V17.9.0.docx</w:t>
        </w:r>
      </w:hyperlink>
      <w:r w:rsidRPr="00AC4CA5">
        <w:rPr>
          <w:sz w:val="18"/>
          <w:szCs w:val="18"/>
          <w:lang w:val="fr-FR"/>
        </w:rPr>
        <w:t xml:space="preserve"> </w:t>
      </w:r>
      <w:hyperlink r:id="rId196" w:history="1"/>
      <w:hyperlink r:id="rId197" w:history="1"/>
    </w:p>
    <w:p w14:paraId="4415DA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138 211 V17.9.0 (2024-10)</w:t>
      </w:r>
      <w:r w:rsidRPr="00AC4CA5">
        <w:rPr>
          <w:sz w:val="18"/>
          <w:szCs w:val="18"/>
          <w:lang w:val="fr-FR"/>
        </w:rPr>
        <w:tab/>
        <w:t>17.9.0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198" w:history="1">
        <w:r w:rsidRPr="00AC4CA5">
          <w:rPr>
            <w:rStyle w:val="Hyperlink"/>
            <w:sz w:val="18"/>
            <w:szCs w:val="18"/>
            <w:lang w:val="fr-FR"/>
          </w:rPr>
          <w:t>https://www.etsi.org/deliver/etsi_ts/138200_138299/138211/17.09.00_60/ts_138211v170900p.pdf</w:t>
        </w:r>
      </w:hyperlink>
      <w:r w:rsidRPr="00AC4CA5">
        <w:rPr>
          <w:sz w:val="18"/>
          <w:szCs w:val="18"/>
          <w:lang w:val="fr-FR"/>
        </w:rPr>
        <w:t xml:space="preserve"> </w:t>
      </w:r>
      <w:hyperlink r:id="rId199" w:history="1"/>
    </w:p>
    <w:p w14:paraId="157B9D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38.211-17.9.0 V1.8.0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00" w:history="1">
        <w:r w:rsidRPr="00AC4CA5">
          <w:rPr>
            <w:rStyle w:val="Hyperlink"/>
            <w:sz w:val="18"/>
            <w:szCs w:val="18"/>
            <w:lang w:val="fr-FR"/>
          </w:rPr>
          <w:t>https://members.tsdsi.in/s/GPQQPQxrQwTiiwH</w:t>
        </w:r>
      </w:hyperlink>
      <w:r w:rsidRPr="00AC4CA5">
        <w:rPr>
          <w:sz w:val="18"/>
          <w:szCs w:val="18"/>
          <w:lang w:val="fr-FR"/>
        </w:rPr>
        <w:t xml:space="preserve"> </w:t>
      </w:r>
      <w:hyperlink r:id="rId201" w:history="1"/>
    </w:p>
    <w:p w14:paraId="425D7DF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TTAT.3G-38.211V17.9.0</w:t>
      </w:r>
      <w:r w:rsidRPr="00AC4CA5">
        <w:rPr>
          <w:sz w:val="18"/>
          <w:szCs w:val="18"/>
          <w:lang w:val="fr-FR"/>
        </w:rPr>
        <w:tab/>
        <w:t>17.9.0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02" w:history="1">
        <w:r w:rsidRPr="00AC4CA5">
          <w:rPr>
            <w:rStyle w:val="Hyperlink"/>
            <w:sz w:val="18"/>
            <w:szCs w:val="18"/>
            <w:lang w:val="fr-FR"/>
          </w:rPr>
          <w:t>https://www.tta.or.kr/eng/ttaSearchEngView.do?key=461&amp;searchStandardNo=TTAT.3G-38.211V17.9.0&amp;searchCate=TTAS</w:t>
        </w:r>
      </w:hyperlink>
      <w:r w:rsidRPr="00AC4CA5">
        <w:rPr>
          <w:sz w:val="18"/>
          <w:szCs w:val="18"/>
          <w:lang w:val="fr-FR"/>
        </w:rPr>
        <w:t xml:space="preserve"> </w:t>
      </w:r>
      <w:hyperlink r:id="rId203" w:history="1"/>
    </w:p>
    <w:p w14:paraId="17B677C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E1EABB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ATIS.3GPP.38.211.V18.4.0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04" w:anchor="Rel-18" w:history="1">
        <w:r w:rsidRPr="00AC4CA5">
          <w:rPr>
            <w:rStyle w:val="Hyperlink"/>
            <w:sz w:val="18"/>
            <w:szCs w:val="18"/>
            <w:lang w:val="fr-FR"/>
          </w:rPr>
          <w:t>https://www.atis.org/3gpp-transpositions - Rel-18</w:t>
        </w:r>
      </w:hyperlink>
      <w:hyperlink r:id="rId205" w:anchor="Rel-18" w:history="1"/>
    </w:p>
    <w:p w14:paraId="09AF81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CCSA.3GPP.38.211.V18.4.0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06" w:history="1">
        <w:r w:rsidRPr="00AC4CA5">
          <w:rPr>
            <w:rStyle w:val="Hyperlink"/>
            <w:sz w:val="18"/>
            <w:szCs w:val="18"/>
            <w:lang w:val="fr-FR"/>
          </w:rPr>
          <w:t>https://www.ccsa.org.cn/api/portalsFile/downloadOldFile?type=17&amp;oldFileUrl=NTN/SRIT/CCSA.3GPP.38.211.V18.4.0.docx</w:t>
        </w:r>
      </w:hyperlink>
      <w:r w:rsidRPr="00AC4CA5">
        <w:rPr>
          <w:sz w:val="18"/>
          <w:szCs w:val="18"/>
          <w:lang w:val="fr-FR"/>
        </w:rPr>
        <w:t xml:space="preserve"> </w:t>
      </w:r>
      <w:hyperlink r:id="rId207" w:history="1"/>
      <w:hyperlink r:id="rId208" w:history="1"/>
    </w:p>
    <w:p w14:paraId="2D0E81AC" w14:textId="77777777" w:rsidR="00FA11D3" w:rsidRPr="00AC4CA5" w:rsidRDefault="00FA11D3" w:rsidP="00FA11D3">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138 211 V18.4.0 (2024-10)</w:t>
      </w:r>
      <w:r w:rsidRPr="00AC4CA5">
        <w:rPr>
          <w:sz w:val="18"/>
          <w:szCs w:val="18"/>
          <w:lang w:val="fr-FR"/>
        </w:rPr>
        <w:tab/>
        <w:t>18.4.0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09" w:history="1">
        <w:r w:rsidRPr="00AC4CA5">
          <w:rPr>
            <w:rStyle w:val="Hyperlink"/>
            <w:sz w:val="18"/>
            <w:szCs w:val="18"/>
            <w:lang w:val="fr-FR"/>
          </w:rPr>
          <w:t>https://www.etsi.org/deliver/etsi_ts/138200_138299/138211/18.04.00_60/ts_138211v180400p.pdf</w:t>
        </w:r>
      </w:hyperlink>
      <w:r w:rsidRPr="00AC4CA5">
        <w:rPr>
          <w:sz w:val="18"/>
          <w:szCs w:val="18"/>
          <w:lang w:val="fr-FR"/>
        </w:rPr>
        <w:t xml:space="preserve"> </w:t>
      </w:r>
      <w:hyperlink r:id="rId210" w:history="1"/>
    </w:p>
    <w:p w14:paraId="2091635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lastRenderedPageBreak/>
        <w:t>TSDSI</w:t>
      </w:r>
      <w:r w:rsidRPr="00AC4CA5">
        <w:rPr>
          <w:sz w:val="18"/>
          <w:szCs w:val="18"/>
          <w:lang w:val="fr-FR"/>
        </w:rPr>
        <w:tab/>
        <w:t>TSDSI STD T1.3GPP 38.211- 18.4.0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1" w:history="1">
        <w:r w:rsidRPr="00AC4CA5">
          <w:rPr>
            <w:rStyle w:val="Hyperlink"/>
            <w:sz w:val="18"/>
            <w:szCs w:val="18"/>
            <w:lang w:val="fr-FR"/>
          </w:rPr>
          <w:t>https://members.tsdsi.in/s/zrcSbAR38m4H3Yy</w:t>
        </w:r>
      </w:hyperlink>
      <w:r w:rsidRPr="00AC4CA5">
        <w:rPr>
          <w:sz w:val="18"/>
          <w:szCs w:val="18"/>
          <w:lang w:val="fr-FR"/>
        </w:rPr>
        <w:t xml:space="preserve"> </w:t>
      </w:r>
      <w:hyperlink r:id="rId212" w:history="1"/>
    </w:p>
    <w:p w14:paraId="049C37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TTAT.3G-38.211V18.4.0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3" w:history="1">
        <w:r w:rsidRPr="00AC4CA5">
          <w:rPr>
            <w:rStyle w:val="Hyperlink"/>
            <w:sz w:val="18"/>
            <w:szCs w:val="18"/>
            <w:lang w:val="fr-FR"/>
          </w:rPr>
          <w:t>https://www.tta.or.kr/eng/ttaSearchEngView.do?key=461&amp;searchStandardNo=TTAT.3G-38.211V18.4.0&amp;searchCate=TTAS</w:t>
        </w:r>
      </w:hyperlink>
      <w:r w:rsidRPr="00AC4CA5">
        <w:rPr>
          <w:sz w:val="18"/>
          <w:szCs w:val="18"/>
          <w:lang w:val="fr-FR"/>
        </w:rPr>
        <w:t xml:space="preserve"> </w:t>
      </w:r>
      <w:hyperlink r:id="rId214" w:history="1"/>
    </w:p>
    <w:p w14:paraId="7811B1FB" w14:textId="77777777" w:rsidR="00FA11D3" w:rsidRPr="00AC4CA5" w:rsidRDefault="00FA11D3" w:rsidP="00FA11D3">
      <w:pPr>
        <w:pStyle w:val="Heading5"/>
        <w:rPr>
          <w:lang w:val="fr-FR"/>
        </w:rPr>
      </w:pPr>
      <w:r w:rsidRPr="00AC4CA5">
        <w:rPr>
          <w:lang w:val="fr-FR"/>
        </w:rPr>
        <w:t>1.3.1.2.9</w:t>
      </w:r>
      <w:r w:rsidRPr="00AC4CA5">
        <w:rPr>
          <w:lang w:val="fr-FR"/>
        </w:rPr>
        <w:tab/>
        <w:t>TS 38.212</w:t>
      </w:r>
    </w:p>
    <w:p w14:paraId="59E5CFDC" w14:textId="77777777" w:rsidR="00FA11D3" w:rsidRPr="00AC4CA5" w:rsidRDefault="00FA11D3" w:rsidP="00FA11D3">
      <w:pPr>
        <w:pStyle w:val="Headingb"/>
        <w:rPr>
          <w:lang w:val="fr-FR"/>
        </w:rPr>
      </w:pPr>
      <w:bookmarkStart w:id="73" w:name="_Toc56152352"/>
      <w:bookmarkStart w:id="74" w:name="_Toc56153732"/>
      <w:bookmarkStart w:id="75" w:name="_Toc94532844"/>
      <w:bookmarkStart w:id="76" w:name="_Toc94533314"/>
      <w:r w:rsidRPr="00AC4CA5">
        <w:rPr>
          <w:bCs/>
          <w:lang w:val="fr-FR"/>
        </w:rPr>
        <w:t>NR;</w:t>
      </w:r>
      <w:r w:rsidRPr="00AC4CA5">
        <w:rPr>
          <w:lang w:val="fr-FR"/>
        </w:rPr>
        <w:t xml:space="preserve"> </w:t>
      </w:r>
      <w:r w:rsidRPr="00AC4CA5">
        <w:rPr>
          <w:bCs/>
          <w:lang w:val="fr-FR"/>
        </w:rPr>
        <w:t>Multiplexage et codage des canaux</w:t>
      </w:r>
      <w:bookmarkEnd w:id="73"/>
      <w:bookmarkEnd w:id="74"/>
      <w:bookmarkEnd w:id="75"/>
      <w:bookmarkEnd w:id="76"/>
    </w:p>
    <w:p w14:paraId="6064177E" w14:textId="77777777" w:rsidR="00FA11D3" w:rsidRPr="00AC4CA5" w:rsidRDefault="00FA11D3" w:rsidP="00FA11D3">
      <w:pPr>
        <w:keepNext/>
        <w:keepLines/>
        <w:rPr>
          <w:lang w:val="fr-FR"/>
        </w:rPr>
      </w:pPr>
      <w:r w:rsidRPr="00AC4CA5">
        <w:rPr>
          <w:lang w:val="fr-FR"/>
        </w:rPr>
        <w:t>Cette spécification définit le codage, le multiplexage et le mappage sur les canaux physiques pour la 5G-NR.</w:t>
      </w:r>
    </w:p>
    <w:p w14:paraId="7AE61E2D"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920A9A5"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518FE2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ATIS.3GPP.38.212.V17.9.0</w:t>
      </w:r>
      <w:r w:rsidRPr="00AC4CA5">
        <w:rPr>
          <w:sz w:val="18"/>
          <w:szCs w:val="18"/>
          <w:lang w:val="fr-FR"/>
        </w:rPr>
        <w:tab/>
        <w:t>17.9.0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5" w:anchor="Rel-17" w:history="1">
        <w:r w:rsidRPr="00AC4CA5">
          <w:rPr>
            <w:rStyle w:val="Hyperlink"/>
            <w:sz w:val="18"/>
            <w:szCs w:val="18"/>
            <w:lang w:val="fr-FR"/>
          </w:rPr>
          <w:t>https://www.atis.org/3gpp-transpositions-Rel-17</w:t>
        </w:r>
      </w:hyperlink>
      <w:hyperlink r:id="rId216" w:anchor="Rel-17" w:history="1"/>
    </w:p>
    <w:p w14:paraId="4ADBD90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CCSA.3GPP.38.212.V17.9.0</w:t>
      </w:r>
      <w:r w:rsidRPr="00AC4CA5">
        <w:rPr>
          <w:sz w:val="18"/>
          <w:szCs w:val="18"/>
          <w:lang w:val="fr-FR"/>
        </w:rPr>
        <w:tab/>
        <w:t>17.9.0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7" w:history="1">
        <w:r w:rsidRPr="00AC4CA5">
          <w:rPr>
            <w:rStyle w:val="Hyperlink"/>
            <w:sz w:val="18"/>
            <w:szCs w:val="18"/>
            <w:lang w:val="fr-FR"/>
          </w:rPr>
          <w:t>https://www.ccsa.org.cn/api/portalsFile/downloadOldFile?type=17&amp;oldFileUrl=NTN/SRIT/CCSA.3GPP.38.212.V17.9.0.docx</w:t>
        </w:r>
      </w:hyperlink>
      <w:r w:rsidRPr="00AC4CA5">
        <w:rPr>
          <w:sz w:val="18"/>
          <w:szCs w:val="18"/>
          <w:lang w:val="fr-FR"/>
        </w:rPr>
        <w:t xml:space="preserve"> </w:t>
      </w:r>
      <w:hyperlink r:id="rId218" w:history="1"/>
      <w:hyperlink r:id="rId219" w:history="1"/>
    </w:p>
    <w:p w14:paraId="6F2152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138 212 V17.9.0 (2024-08)</w:t>
      </w:r>
      <w:r w:rsidRPr="00AC4CA5">
        <w:rPr>
          <w:sz w:val="18"/>
          <w:szCs w:val="18"/>
          <w:lang w:val="fr-FR"/>
        </w:rPr>
        <w:tab/>
        <w:t>17.9.0</w:t>
      </w:r>
      <w:r w:rsidRPr="00AC4CA5">
        <w:rPr>
          <w:sz w:val="18"/>
          <w:szCs w:val="18"/>
          <w:lang w:val="fr-FR"/>
        </w:rPr>
        <w:tab/>
        <w:t>Publié</w:t>
      </w:r>
      <w:r w:rsidRPr="00AC4CA5">
        <w:rPr>
          <w:sz w:val="18"/>
          <w:szCs w:val="18"/>
          <w:lang w:val="fr-FR"/>
        </w:rPr>
        <w:tab/>
        <w:t>05.08.2024</w:t>
      </w:r>
      <w:r w:rsidRPr="00AC4CA5">
        <w:rPr>
          <w:sz w:val="18"/>
          <w:szCs w:val="18"/>
          <w:lang w:val="fr-FR"/>
        </w:rPr>
        <w:tab/>
      </w:r>
      <w:hyperlink r:id="rId220" w:history="1">
        <w:r w:rsidRPr="00AC4CA5">
          <w:rPr>
            <w:rStyle w:val="Hyperlink"/>
            <w:sz w:val="18"/>
            <w:szCs w:val="18"/>
            <w:lang w:val="fr-FR"/>
          </w:rPr>
          <w:t>https://www.etsi.org/deliver/etsi_ts/138200_138299/138212/17.09.00_60/ts_138212v170900p.pdf</w:t>
        </w:r>
      </w:hyperlink>
      <w:r w:rsidRPr="00AC4CA5">
        <w:rPr>
          <w:sz w:val="18"/>
          <w:szCs w:val="18"/>
          <w:lang w:val="fr-FR"/>
        </w:rPr>
        <w:t xml:space="preserve"> </w:t>
      </w:r>
      <w:hyperlink r:id="rId221" w:history="1"/>
    </w:p>
    <w:p w14:paraId="6C54E61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38.212 -17.9.0 V1.8.0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22" w:history="1">
        <w:r w:rsidRPr="00AC4CA5">
          <w:rPr>
            <w:rStyle w:val="Hyperlink"/>
            <w:sz w:val="18"/>
            <w:szCs w:val="18"/>
            <w:lang w:val="fr-FR"/>
          </w:rPr>
          <w:t>https://members.tsdsi.in/s/4oZBfKJ57RbTwzt</w:t>
        </w:r>
      </w:hyperlink>
      <w:r w:rsidRPr="00AC4CA5">
        <w:rPr>
          <w:sz w:val="18"/>
          <w:szCs w:val="18"/>
          <w:lang w:val="fr-FR"/>
        </w:rPr>
        <w:t xml:space="preserve"> </w:t>
      </w:r>
      <w:hyperlink r:id="rId223" w:history="1"/>
    </w:p>
    <w:p w14:paraId="100C748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TTAT.3G-38.212V17.9.0</w:t>
      </w:r>
      <w:r w:rsidRPr="00AC4CA5">
        <w:rPr>
          <w:sz w:val="18"/>
          <w:szCs w:val="18"/>
          <w:lang w:val="fr-FR"/>
        </w:rPr>
        <w:tab/>
        <w:t>17.9.0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224" w:history="1">
        <w:r w:rsidRPr="00AC4CA5">
          <w:rPr>
            <w:rStyle w:val="Hyperlink"/>
            <w:sz w:val="18"/>
            <w:szCs w:val="18"/>
            <w:lang w:val="fr-FR"/>
          </w:rPr>
          <w:t>https://www.tta.or.kr/eng/ttaSearchEngView.do?key=461&amp;searchStandardNo=TTAT.3G-38.212V17.9.0&amp;searchCate=TTAS</w:t>
        </w:r>
      </w:hyperlink>
      <w:r w:rsidRPr="00AC4CA5">
        <w:rPr>
          <w:sz w:val="18"/>
          <w:szCs w:val="18"/>
          <w:lang w:val="fr-FR"/>
        </w:rPr>
        <w:t xml:space="preserve"> </w:t>
      </w:r>
      <w:hyperlink r:id="rId225" w:history="1"/>
    </w:p>
    <w:p w14:paraId="48DFF780"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326BEC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ATIS.3GPP.38.212.V18.4.0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26" w:anchor="Rel-18" w:history="1">
        <w:r w:rsidRPr="00AC4CA5">
          <w:rPr>
            <w:rStyle w:val="Hyperlink"/>
            <w:sz w:val="18"/>
            <w:szCs w:val="18"/>
            <w:lang w:val="fr-FR"/>
          </w:rPr>
          <w:t>https://www.atis.org/3gpp-transpositions - Rel-18</w:t>
        </w:r>
      </w:hyperlink>
      <w:hyperlink r:id="rId227" w:anchor="Rel-18" w:history="1"/>
    </w:p>
    <w:p w14:paraId="10715A2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CCSA.3GPP.38.212.V18.4.0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28" w:history="1">
        <w:r w:rsidRPr="00AC4CA5">
          <w:rPr>
            <w:rStyle w:val="Hyperlink"/>
            <w:sz w:val="18"/>
            <w:szCs w:val="18"/>
            <w:lang w:val="fr-FR"/>
          </w:rPr>
          <w:t>https://www.ccsa.org.cn/api/portalsFile/downloadOldFile?type=17&amp;oldFileUrl=NTN/SRIT/CCSA.3GPP.38.212.V18.4.0.docx</w:t>
        </w:r>
      </w:hyperlink>
      <w:r w:rsidRPr="00AC4CA5">
        <w:rPr>
          <w:sz w:val="18"/>
          <w:szCs w:val="18"/>
          <w:lang w:val="fr-FR"/>
        </w:rPr>
        <w:t xml:space="preserve"> </w:t>
      </w:r>
      <w:hyperlink r:id="rId229" w:history="1"/>
      <w:hyperlink r:id="rId230" w:history="1"/>
    </w:p>
    <w:p w14:paraId="679CEBD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138 212 V18.4.0 (2024-10)</w:t>
      </w:r>
      <w:r w:rsidRPr="00AC4CA5">
        <w:rPr>
          <w:sz w:val="18"/>
          <w:szCs w:val="18"/>
          <w:lang w:val="fr-FR"/>
        </w:rPr>
        <w:tab/>
        <w:t>18.4.0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31" w:history="1">
        <w:r w:rsidRPr="00AC4CA5">
          <w:rPr>
            <w:rStyle w:val="Hyperlink"/>
            <w:sz w:val="18"/>
            <w:szCs w:val="18"/>
            <w:lang w:val="fr-FR"/>
          </w:rPr>
          <w:t>https://www.etsi.org/deliver/etsi_ts/138200_138299/138212/18.04.00_60/ts_138212v180400p.pdf</w:t>
        </w:r>
      </w:hyperlink>
      <w:r w:rsidRPr="00AC4CA5">
        <w:rPr>
          <w:sz w:val="18"/>
          <w:szCs w:val="18"/>
          <w:lang w:val="fr-FR"/>
        </w:rPr>
        <w:t xml:space="preserve"> </w:t>
      </w:r>
      <w:hyperlink r:id="rId232" w:history="1"/>
    </w:p>
    <w:p w14:paraId="0A10E7E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38.212- 18.4.0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33" w:history="1">
        <w:r w:rsidRPr="00AC4CA5">
          <w:rPr>
            <w:rStyle w:val="Hyperlink"/>
            <w:sz w:val="18"/>
            <w:szCs w:val="18"/>
            <w:lang w:val="fr-FR"/>
          </w:rPr>
          <w:t>https://members.tsdsi.in/s/di8moiMrf2PytBa</w:t>
        </w:r>
      </w:hyperlink>
      <w:r w:rsidRPr="00AC4CA5">
        <w:rPr>
          <w:sz w:val="18"/>
          <w:szCs w:val="18"/>
          <w:lang w:val="fr-FR"/>
        </w:rPr>
        <w:t xml:space="preserve"> </w:t>
      </w:r>
      <w:hyperlink r:id="rId234" w:history="1"/>
    </w:p>
    <w:p w14:paraId="459E783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TTAT.3G-38.212V18.4.0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35" w:history="1">
        <w:r w:rsidRPr="00AC4CA5">
          <w:rPr>
            <w:rStyle w:val="Hyperlink"/>
            <w:sz w:val="18"/>
            <w:szCs w:val="18"/>
            <w:lang w:val="fr-FR"/>
          </w:rPr>
          <w:t>https://www.tta.or.kr/eng/ttaSearchEngView.do?key=461&amp;searchStandardNo=TTAT.3G-38.212V18.4.0&amp;searchCate=TTAS</w:t>
        </w:r>
      </w:hyperlink>
      <w:r w:rsidRPr="00AC4CA5">
        <w:rPr>
          <w:sz w:val="18"/>
          <w:szCs w:val="18"/>
          <w:lang w:val="fr-FR"/>
        </w:rPr>
        <w:t xml:space="preserve"> </w:t>
      </w:r>
      <w:hyperlink r:id="rId236" w:history="1"/>
    </w:p>
    <w:p w14:paraId="6B76BF41" w14:textId="77777777" w:rsidR="00FA11D3" w:rsidRPr="00AC4CA5" w:rsidRDefault="00FA11D3" w:rsidP="00FA11D3">
      <w:pPr>
        <w:pStyle w:val="Heading5"/>
        <w:rPr>
          <w:lang w:val="fr-FR"/>
        </w:rPr>
      </w:pPr>
      <w:r w:rsidRPr="00AC4CA5">
        <w:rPr>
          <w:lang w:val="fr-FR"/>
        </w:rPr>
        <w:t>1.3.1.2.10</w:t>
      </w:r>
      <w:r w:rsidRPr="00AC4CA5">
        <w:rPr>
          <w:lang w:val="fr-FR"/>
        </w:rPr>
        <w:tab/>
        <w:t>TS 38.213</w:t>
      </w:r>
    </w:p>
    <w:p w14:paraId="45940252" w14:textId="77777777" w:rsidR="00FA11D3" w:rsidRPr="00AC4CA5" w:rsidRDefault="00FA11D3" w:rsidP="00FA11D3">
      <w:pPr>
        <w:pStyle w:val="Headingb"/>
        <w:rPr>
          <w:lang w:val="fr-FR"/>
        </w:rPr>
      </w:pPr>
      <w:bookmarkStart w:id="77" w:name="_Toc56152353"/>
      <w:bookmarkStart w:id="78" w:name="_Toc56153733"/>
      <w:bookmarkStart w:id="79" w:name="_Toc94532845"/>
      <w:bookmarkStart w:id="80" w:name="_Toc94533315"/>
      <w:r w:rsidRPr="00AC4CA5">
        <w:rPr>
          <w:bCs/>
          <w:lang w:val="fr-FR"/>
        </w:rPr>
        <w:t>NR;</w:t>
      </w:r>
      <w:r w:rsidRPr="00AC4CA5">
        <w:rPr>
          <w:lang w:val="fr-FR"/>
        </w:rPr>
        <w:t xml:space="preserve"> </w:t>
      </w:r>
      <w:r w:rsidRPr="00AC4CA5">
        <w:rPr>
          <w:bCs/>
          <w:lang w:val="fr-FR"/>
        </w:rPr>
        <w:t>Procédures couche physique pour la commande</w:t>
      </w:r>
      <w:bookmarkEnd w:id="77"/>
      <w:bookmarkEnd w:id="78"/>
      <w:bookmarkEnd w:id="79"/>
      <w:bookmarkEnd w:id="80"/>
    </w:p>
    <w:p w14:paraId="5A29D83B" w14:textId="77777777" w:rsidR="00FA11D3" w:rsidRPr="00AC4CA5" w:rsidRDefault="00FA11D3" w:rsidP="00FA11D3">
      <w:pPr>
        <w:keepNext/>
        <w:keepLines/>
        <w:rPr>
          <w:lang w:val="fr-FR"/>
        </w:rPr>
      </w:pPr>
      <w:r w:rsidRPr="00AC4CA5">
        <w:rPr>
          <w:lang w:val="fr-FR"/>
        </w:rPr>
        <w:t>Ce document définit et établit les caractéristiques des procédures de couche physique pour des opérations de commande en 5G-NR.</w:t>
      </w:r>
    </w:p>
    <w:p w14:paraId="1259447A"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5A4A529"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860C92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ATIS.3GPP.38.213.V17.11.0</w:t>
      </w:r>
      <w:r w:rsidRPr="00AC4CA5">
        <w:rPr>
          <w:sz w:val="18"/>
          <w:szCs w:val="18"/>
          <w:lang w:val="fr-FR"/>
        </w:rPr>
        <w:tab/>
        <w:t>17.11.0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37" w:anchor="Rel-17" w:history="1">
        <w:r w:rsidRPr="00AC4CA5">
          <w:rPr>
            <w:rStyle w:val="Hyperlink"/>
            <w:sz w:val="18"/>
            <w:szCs w:val="18"/>
            <w:lang w:val="fr-FR"/>
          </w:rPr>
          <w:t>https://www.atis.org/3gpp-transpositions-Rel-17</w:t>
        </w:r>
      </w:hyperlink>
      <w:hyperlink r:id="rId238" w:anchor="Rel-17" w:history="1"/>
    </w:p>
    <w:p w14:paraId="541173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CCSA.3GPP.38.213.V17.11.0</w:t>
      </w:r>
      <w:r w:rsidRPr="00AC4CA5">
        <w:rPr>
          <w:sz w:val="18"/>
          <w:szCs w:val="18"/>
          <w:lang w:val="fr-FR"/>
        </w:rPr>
        <w:tab/>
        <w:t>17.11.0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39" w:history="1">
        <w:r w:rsidRPr="00AC4CA5">
          <w:rPr>
            <w:rStyle w:val="Hyperlink"/>
            <w:sz w:val="18"/>
            <w:szCs w:val="18"/>
            <w:lang w:val="fr-FR"/>
          </w:rPr>
          <w:t>https://www.ccsa.org.cn/api/portalsFile/downloadOldFile?type=17&amp;oldFileUrl=NTN/SRIT/CCSA.3GPP.38.213.V18.4.0.docx</w:t>
        </w:r>
      </w:hyperlink>
      <w:r w:rsidRPr="00AC4CA5">
        <w:rPr>
          <w:sz w:val="18"/>
          <w:szCs w:val="18"/>
          <w:lang w:val="fr-FR"/>
        </w:rPr>
        <w:t xml:space="preserve"> </w:t>
      </w:r>
      <w:hyperlink r:id="rId240" w:history="1"/>
      <w:hyperlink r:id="rId241" w:history="1"/>
    </w:p>
    <w:p w14:paraId="3C8B8D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138 213 V17.11.0 (2024-10)</w:t>
      </w:r>
      <w:r w:rsidRPr="00AC4CA5">
        <w:rPr>
          <w:sz w:val="18"/>
          <w:szCs w:val="18"/>
          <w:lang w:val="fr-FR"/>
        </w:rPr>
        <w:tab/>
        <w:t>17.11.0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42" w:history="1">
        <w:r w:rsidRPr="00AC4CA5">
          <w:rPr>
            <w:rStyle w:val="Hyperlink"/>
            <w:sz w:val="18"/>
            <w:szCs w:val="18"/>
            <w:lang w:val="fr-FR"/>
          </w:rPr>
          <w:t>https://www.etsi.org/deliver/etsi_ts/138200_138299/138213/17.11.00_60/ts_138213v171100p.pdf</w:t>
        </w:r>
      </w:hyperlink>
      <w:r w:rsidRPr="00AC4CA5">
        <w:rPr>
          <w:sz w:val="18"/>
          <w:szCs w:val="18"/>
          <w:lang w:val="fr-FR"/>
        </w:rPr>
        <w:t xml:space="preserve"> </w:t>
      </w:r>
      <w:hyperlink r:id="rId243" w:history="1"/>
    </w:p>
    <w:p w14:paraId="50CB71D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38.213-17.11.0 V1.10.0</w:t>
      </w:r>
      <w:r w:rsidRPr="00AC4CA5">
        <w:rPr>
          <w:sz w:val="18"/>
          <w:szCs w:val="18"/>
          <w:lang w:val="fr-FR"/>
        </w:rPr>
        <w:tab/>
        <w:t>17.11.0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44" w:history="1">
        <w:r w:rsidRPr="00AC4CA5">
          <w:rPr>
            <w:rStyle w:val="Hyperlink"/>
            <w:sz w:val="18"/>
            <w:szCs w:val="18"/>
            <w:lang w:val="fr-FR"/>
          </w:rPr>
          <w:t>https://members.tsdsi.in/s/nEMrMFtkbAwPraZ</w:t>
        </w:r>
      </w:hyperlink>
      <w:r w:rsidRPr="00AC4CA5">
        <w:rPr>
          <w:sz w:val="18"/>
          <w:szCs w:val="18"/>
          <w:lang w:val="fr-FR"/>
        </w:rPr>
        <w:t xml:space="preserve"> </w:t>
      </w:r>
      <w:hyperlink r:id="rId245" w:history="1"/>
    </w:p>
    <w:p w14:paraId="27DB682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TTAT.3G-38.213V17.11.0</w:t>
      </w:r>
      <w:r w:rsidRPr="00AC4CA5">
        <w:rPr>
          <w:sz w:val="18"/>
          <w:szCs w:val="18"/>
          <w:lang w:val="fr-FR"/>
        </w:rPr>
        <w:tab/>
        <w:t>17.11.0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46" w:history="1">
        <w:r w:rsidRPr="00AC4CA5">
          <w:rPr>
            <w:rStyle w:val="Hyperlink"/>
            <w:sz w:val="18"/>
            <w:szCs w:val="18"/>
            <w:lang w:val="fr-FR"/>
          </w:rPr>
          <w:t>https://www.tta.or.kr/eng/ttaSearchEngView.do?key=461&amp;searchStandardNo=TTAT.3G-38.213V17.11.0&amp;searchCate=TTAS</w:t>
        </w:r>
      </w:hyperlink>
      <w:r w:rsidRPr="00AC4CA5">
        <w:rPr>
          <w:sz w:val="18"/>
          <w:szCs w:val="18"/>
          <w:lang w:val="fr-FR"/>
        </w:rPr>
        <w:t xml:space="preserve"> </w:t>
      </w:r>
      <w:hyperlink r:id="rId247" w:history="1"/>
    </w:p>
    <w:p w14:paraId="27375D3D" w14:textId="77777777" w:rsidR="00FA11D3" w:rsidRPr="00AC4CA5" w:rsidRDefault="00FA11D3" w:rsidP="00551AC8">
      <w:pPr>
        <w:keepNext/>
        <w:keepLines/>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1200A210" w14:textId="77777777" w:rsidR="00FA11D3" w:rsidRPr="00AC4CA5" w:rsidRDefault="00FA11D3" w:rsidP="00551AC8">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ATIS.3GPP.38.213.V18.4.0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48" w:anchor="Rel-18" w:history="1">
        <w:r w:rsidRPr="00AC4CA5">
          <w:rPr>
            <w:rStyle w:val="Hyperlink"/>
            <w:sz w:val="18"/>
            <w:szCs w:val="18"/>
            <w:lang w:val="fr-FR"/>
          </w:rPr>
          <w:t>https://www.atis.org/3gpp-transpositions - Rel-18</w:t>
        </w:r>
      </w:hyperlink>
      <w:hyperlink r:id="rId249" w:anchor="Rel-18" w:history="1"/>
    </w:p>
    <w:p w14:paraId="3D55FC6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CCSA.3GPP.38.213.V18.4.0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50" w:history="1">
        <w:r w:rsidRPr="00AC4CA5">
          <w:rPr>
            <w:rStyle w:val="Hyperlink"/>
            <w:sz w:val="18"/>
            <w:szCs w:val="18"/>
            <w:lang w:val="fr-FR"/>
          </w:rPr>
          <w:t>https://www.ccsa.org.cn/api/portalsFile/downloadOldFile?type=17&amp;oldFileUrl=NTN/SRIT/CCSA.3GPP.38.213.V18.4.0.docx</w:t>
        </w:r>
      </w:hyperlink>
      <w:r w:rsidRPr="00AC4CA5">
        <w:rPr>
          <w:sz w:val="18"/>
          <w:szCs w:val="18"/>
          <w:lang w:val="fr-FR"/>
        </w:rPr>
        <w:t xml:space="preserve"> </w:t>
      </w:r>
      <w:hyperlink r:id="rId251" w:history="1"/>
      <w:hyperlink r:id="rId252" w:history="1"/>
    </w:p>
    <w:p w14:paraId="26C1DF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138 213 V18.4.0 (2024-10)</w:t>
      </w:r>
      <w:r w:rsidRPr="00AC4CA5">
        <w:rPr>
          <w:sz w:val="18"/>
          <w:szCs w:val="18"/>
          <w:lang w:val="fr-FR"/>
        </w:rPr>
        <w:tab/>
        <w:t>18.4.0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53" w:history="1">
        <w:r w:rsidRPr="00AC4CA5">
          <w:rPr>
            <w:rStyle w:val="Hyperlink"/>
            <w:sz w:val="18"/>
            <w:szCs w:val="18"/>
            <w:lang w:val="fr-FR"/>
          </w:rPr>
          <w:t>https://www.etsi.org/deliver/etsi_ts/138200_138299/138213/18.04.00_60/ts_138213v180400p.pdf</w:t>
        </w:r>
      </w:hyperlink>
      <w:r w:rsidRPr="00AC4CA5">
        <w:rPr>
          <w:sz w:val="18"/>
          <w:szCs w:val="18"/>
          <w:lang w:val="fr-FR"/>
        </w:rPr>
        <w:t xml:space="preserve"> </w:t>
      </w:r>
      <w:hyperlink r:id="rId254" w:history="1"/>
    </w:p>
    <w:p w14:paraId="76B2AA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38.213- 18.4.0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55" w:history="1">
        <w:r w:rsidRPr="00AC4CA5">
          <w:rPr>
            <w:rStyle w:val="Hyperlink"/>
            <w:sz w:val="18"/>
            <w:szCs w:val="18"/>
            <w:lang w:val="fr-FR"/>
          </w:rPr>
          <w:t>https://members.tsdsi.in/s/MwLmBkMGZwWZpGp</w:t>
        </w:r>
      </w:hyperlink>
      <w:r w:rsidRPr="00AC4CA5">
        <w:rPr>
          <w:sz w:val="18"/>
          <w:szCs w:val="18"/>
          <w:lang w:val="fr-FR"/>
        </w:rPr>
        <w:t xml:space="preserve"> </w:t>
      </w:r>
      <w:hyperlink r:id="rId256" w:history="1"/>
    </w:p>
    <w:p w14:paraId="3F4904C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TTAT.3G-38.213V18.4.0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57" w:history="1">
        <w:r w:rsidRPr="00AC4CA5">
          <w:rPr>
            <w:rStyle w:val="Hyperlink"/>
            <w:sz w:val="18"/>
            <w:szCs w:val="18"/>
            <w:lang w:val="fr-FR"/>
          </w:rPr>
          <w:t>https://www.tta.or.kr/eng/ttaSearchEngView.do?key=461&amp;searchStandardNo=TTAT.3G-38.213V18.4.0&amp;searchCate=TTAS</w:t>
        </w:r>
      </w:hyperlink>
      <w:r w:rsidRPr="00AC4CA5">
        <w:rPr>
          <w:sz w:val="18"/>
          <w:szCs w:val="18"/>
          <w:lang w:val="fr-FR"/>
        </w:rPr>
        <w:t xml:space="preserve"> </w:t>
      </w:r>
      <w:hyperlink r:id="rId258" w:history="1"/>
    </w:p>
    <w:p w14:paraId="6F495747" w14:textId="77777777" w:rsidR="00FA11D3" w:rsidRPr="00AC4CA5" w:rsidRDefault="00FA11D3" w:rsidP="00FA11D3">
      <w:pPr>
        <w:pStyle w:val="Heading5"/>
        <w:rPr>
          <w:lang w:val="fr-FR"/>
        </w:rPr>
      </w:pPr>
      <w:r w:rsidRPr="00AC4CA5">
        <w:rPr>
          <w:lang w:val="fr-FR"/>
        </w:rPr>
        <w:t>1.3.1.2.11</w:t>
      </w:r>
      <w:r w:rsidRPr="00AC4CA5">
        <w:rPr>
          <w:lang w:val="fr-FR"/>
        </w:rPr>
        <w:tab/>
        <w:t>TS 38.214</w:t>
      </w:r>
    </w:p>
    <w:p w14:paraId="6BA62AD6" w14:textId="77777777" w:rsidR="00FA11D3" w:rsidRPr="00AC4CA5" w:rsidRDefault="00FA11D3" w:rsidP="00FA11D3">
      <w:pPr>
        <w:pStyle w:val="Headingb"/>
        <w:rPr>
          <w:lang w:val="fr-FR"/>
        </w:rPr>
      </w:pPr>
      <w:bookmarkStart w:id="81" w:name="_Toc56152354"/>
      <w:bookmarkStart w:id="82" w:name="_Toc56153734"/>
      <w:bookmarkStart w:id="83" w:name="_Toc94532846"/>
      <w:bookmarkStart w:id="84" w:name="_Toc94533316"/>
      <w:r w:rsidRPr="00AC4CA5">
        <w:rPr>
          <w:bCs/>
          <w:lang w:val="fr-FR"/>
        </w:rPr>
        <w:t>NR;</w:t>
      </w:r>
      <w:r w:rsidRPr="00AC4CA5">
        <w:rPr>
          <w:lang w:val="fr-FR"/>
        </w:rPr>
        <w:t xml:space="preserve"> </w:t>
      </w:r>
      <w:r w:rsidRPr="00AC4CA5">
        <w:rPr>
          <w:bCs/>
          <w:lang w:val="fr-FR"/>
        </w:rPr>
        <w:t>Procédures couche physique pour les données</w:t>
      </w:r>
      <w:bookmarkEnd w:id="81"/>
      <w:bookmarkEnd w:id="82"/>
      <w:bookmarkEnd w:id="83"/>
      <w:bookmarkEnd w:id="84"/>
    </w:p>
    <w:p w14:paraId="60C6513F" w14:textId="77777777" w:rsidR="00FA11D3" w:rsidRPr="00AC4CA5" w:rsidRDefault="00FA11D3" w:rsidP="00FA11D3">
      <w:pPr>
        <w:rPr>
          <w:lang w:val="fr-FR"/>
        </w:rPr>
      </w:pPr>
      <w:r w:rsidRPr="00AC4CA5">
        <w:rPr>
          <w:lang w:val="fr-FR"/>
        </w:rPr>
        <w:t>Ce document définit et établit les caractéristiques des procédures de couche physique de canaux de données pour la 5G-NR.</w:t>
      </w:r>
    </w:p>
    <w:p w14:paraId="3327C15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7301BB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BA311E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ATIS.3GPP.38.214.V17.11.0</w:t>
      </w:r>
      <w:r w:rsidRPr="00AC4CA5">
        <w:rPr>
          <w:sz w:val="18"/>
          <w:szCs w:val="18"/>
          <w:lang w:val="fr-FR"/>
        </w:rPr>
        <w:tab/>
        <w:t>17.11.0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59" w:anchor="Rel-17" w:history="1">
        <w:r w:rsidRPr="00AC4CA5">
          <w:rPr>
            <w:rStyle w:val="Hyperlink"/>
            <w:sz w:val="18"/>
            <w:szCs w:val="18"/>
            <w:lang w:val="fr-FR"/>
          </w:rPr>
          <w:t>https://www.atis.org/3gpp-transpositions-Rel-17</w:t>
        </w:r>
      </w:hyperlink>
      <w:hyperlink r:id="rId260" w:anchor="Rel-17" w:history="1"/>
    </w:p>
    <w:p w14:paraId="29F33C3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CCSA.3GPP.38.214.V17.11.0</w:t>
      </w:r>
      <w:r w:rsidRPr="00AC4CA5">
        <w:rPr>
          <w:sz w:val="18"/>
          <w:szCs w:val="18"/>
          <w:lang w:val="fr-FR"/>
        </w:rPr>
        <w:tab/>
        <w:t>17.11.0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61" w:history="1">
        <w:r w:rsidRPr="00AC4CA5">
          <w:rPr>
            <w:rStyle w:val="Hyperlink"/>
            <w:sz w:val="18"/>
            <w:szCs w:val="18"/>
            <w:lang w:val="fr-FR"/>
          </w:rPr>
          <w:t>https://www.ccsa.org.cn/api/portalsFile/downloadOldFile?type=17&amp;oldFileUrl=NTN/SRIT/CCSA.3GPP.38.214.V17.11.0.docx</w:t>
        </w:r>
      </w:hyperlink>
      <w:r w:rsidRPr="00AC4CA5">
        <w:rPr>
          <w:sz w:val="18"/>
          <w:szCs w:val="18"/>
          <w:lang w:val="fr-FR"/>
        </w:rPr>
        <w:t xml:space="preserve"> </w:t>
      </w:r>
      <w:hyperlink r:id="rId262" w:history="1"/>
      <w:hyperlink r:id="rId263" w:history="1"/>
    </w:p>
    <w:p w14:paraId="7358D2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138 214 V17.11.0 (2024-10)</w:t>
      </w:r>
      <w:r w:rsidRPr="00AC4CA5">
        <w:rPr>
          <w:sz w:val="18"/>
          <w:szCs w:val="18"/>
          <w:lang w:val="fr-FR"/>
        </w:rPr>
        <w:tab/>
        <w:t>17.11.0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64" w:history="1">
        <w:r w:rsidRPr="00AC4CA5">
          <w:rPr>
            <w:rStyle w:val="Hyperlink"/>
            <w:sz w:val="18"/>
            <w:szCs w:val="18"/>
            <w:lang w:val="fr-FR"/>
          </w:rPr>
          <w:t>https://www.etsi.org/deliver/etsi_ts/138200_138299/138214/17.11.00_60/ts_138214v171100p.pdf</w:t>
        </w:r>
      </w:hyperlink>
      <w:r w:rsidRPr="00AC4CA5">
        <w:rPr>
          <w:sz w:val="18"/>
          <w:szCs w:val="18"/>
          <w:lang w:val="fr-FR"/>
        </w:rPr>
        <w:t xml:space="preserve"> </w:t>
      </w:r>
      <w:hyperlink r:id="rId265" w:history="1"/>
    </w:p>
    <w:p w14:paraId="319B183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38.214-17.11.0 V1.9.0</w:t>
      </w:r>
      <w:r w:rsidRPr="00AC4CA5">
        <w:rPr>
          <w:sz w:val="18"/>
          <w:szCs w:val="18"/>
          <w:lang w:val="fr-FR"/>
        </w:rPr>
        <w:tab/>
        <w:t>17.11.0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66" w:history="1">
        <w:r w:rsidRPr="00AC4CA5">
          <w:rPr>
            <w:rStyle w:val="Hyperlink"/>
            <w:sz w:val="18"/>
            <w:szCs w:val="18"/>
            <w:lang w:val="fr-FR"/>
          </w:rPr>
          <w:t>https://members.tsdsi.in/s/gZ4X5Lrz9TmXyfw</w:t>
        </w:r>
      </w:hyperlink>
      <w:r w:rsidRPr="00AC4CA5">
        <w:rPr>
          <w:sz w:val="18"/>
          <w:szCs w:val="18"/>
          <w:lang w:val="fr-FR"/>
        </w:rPr>
        <w:t xml:space="preserve"> </w:t>
      </w:r>
      <w:hyperlink r:id="rId267" w:history="1"/>
    </w:p>
    <w:p w14:paraId="25FD2D5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TTAT.3G-38.214V17.11.0</w:t>
      </w:r>
      <w:r w:rsidRPr="00AC4CA5">
        <w:rPr>
          <w:sz w:val="18"/>
          <w:szCs w:val="18"/>
          <w:lang w:val="fr-FR"/>
        </w:rPr>
        <w:tab/>
        <w:t>17.11.0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68" w:history="1">
        <w:r w:rsidRPr="00AC4CA5">
          <w:rPr>
            <w:rStyle w:val="Hyperlink"/>
            <w:sz w:val="18"/>
            <w:szCs w:val="18"/>
            <w:lang w:val="fr-FR"/>
          </w:rPr>
          <w:t>https://www.tta.or.kr/eng/ttaSearchEngView.do?key=461&amp;searchStandardNo=TTAT.3G-38.214V17.11.0&amp;searchCate=TTAS</w:t>
        </w:r>
      </w:hyperlink>
      <w:r w:rsidRPr="00AC4CA5">
        <w:rPr>
          <w:sz w:val="18"/>
          <w:szCs w:val="18"/>
          <w:lang w:val="fr-FR"/>
        </w:rPr>
        <w:t xml:space="preserve"> </w:t>
      </w:r>
      <w:hyperlink r:id="rId269" w:history="1"/>
    </w:p>
    <w:p w14:paraId="7CC0DB8F"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DB3FA4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ATIS.3GPP.38.214.V18.4.0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70" w:anchor="Rel-18" w:history="1">
        <w:r w:rsidRPr="00AC4CA5">
          <w:rPr>
            <w:rStyle w:val="Hyperlink"/>
            <w:sz w:val="18"/>
            <w:szCs w:val="18"/>
            <w:lang w:val="fr-FR"/>
          </w:rPr>
          <w:t>https://www.atis.org/3gpp-transpositions - Rel-18</w:t>
        </w:r>
      </w:hyperlink>
      <w:hyperlink r:id="rId271" w:anchor="Rel-18" w:history="1"/>
    </w:p>
    <w:p w14:paraId="4C9657D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CCSA.3GPP.38.214.V18.4.0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72" w:history="1">
        <w:r w:rsidRPr="00AC4CA5">
          <w:rPr>
            <w:rStyle w:val="Hyperlink"/>
            <w:sz w:val="18"/>
            <w:szCs w:val="18"/>
            <w:lang w:val="fr-FR"/>
          </w:rPr>
          <w:t>https://www.ccsa.org.cn/api/portalsFile/downloadOldFile?type=17&amp;oldFileUrl=NTN/SRIT/CCSA.3GPP.38.214.V18.4.0.docx</w:t>
        </w:r>
      </w:hyperlink>
      <w:r w:rsidRPr="00AC4CA5">
        <w:rPr>
          <w:sz w:val="18"/>
          <w:szCs w:val="18"/>
          <w:lang w:val="fr-FR"/>
        </w:rPr>
        <w:t xml:space="preserve"> </w:t>
      </w:r>
      <w:hyperlink r:id="rId273" w:history="1"/>
      <w:hyperlink r:id="rId274" w:history="1"/>
    </w:p>
    <w:p w14:paraId="3EB4438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138 214 V18.4.0 (2024-10)</w:t>
      </w:r>
      <w:r w:rsidRPr="00AC4CA5">
        <w:rPr>
          <w:sz w:val="18"/>
          <w:szCs w:val="18"/>
          <w:lang w:val="fr-FR"/>
        </w:rPr>
        <w:tab/>
        <w:t>18.4.0</w:t>
      </w:r>
      <w:r w:rsidRPr="00AC4CA5">
        <w:rPr>
          <w:sz w:val="18"/>
          <w:szCs w:val="18"/>
          <w:lang w:val="fr-FR"/>
        </w:rPr>
        <w:tab/>
        <w:t>Publié</w:t>
      </w:r>
      <w:r w:rsidRPr="00AC4CA5">
        <w:rPr>
          <w:sz w:val="18"/>
          <w:szCs w:val="18"/>
          <w:lang w:val="fr-FR"/>
        </w:rPr>
        <w:tab/>
        <w:t>02.10.2024</w:t>
      </w:r>
      <w:r w:rsidRPr="00AC4CA5">
        <w:rPr>
          <w:sz w:val="18"/>
          <w:szCs w:val="18"/>
          <w:lang w:val="fr-FR"/>
        </w:rPr>
        <w:tab/>
      </w:r>
      <w:hyperlink r:id="rId275" w:history="1">
        <w:r w:rsidRPr="00AC4CA5">
          <w:rPr>
            <w:rStyle w:val="Hyperlink"/>
            <w:sz w:val="18"/>
            <w:szCs w:val="18"/>
            <w:lang w:val="fr-FR"/>
          </w:rPr>
          <w:t>https://www.etsi.org/deliver/etsi_ts/138200_138299/138214/18.04.00_60/ts_138214v180400p.pdf</w:t>
        </w:r>
      </w:hyperlink>
      <w:r w:rsidRPr="00AC4CA5">
        <w:rPr>
          <w:sz w:val="18"/>
          <w:szCs w:val="18"/>
          <w:lang w:val="fr-FR"/>
        </w:rPr>
        <w:t xml:space="preserve"> </w:t>
      </w:r>
      <w:hyperlink r:id="rId276" w:history="1"/>
    </w:p>
    <w:p w14:paraId="248F278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38.214- 18.4.0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77" w:history="1">
        <w:r w:rsidRPr="00AC4CA5">
          <w:rPr>
            <w:rStyle w:val="Hyperlink"/>
            <w:sz w:val="18"/>
            <w:szCs w:val="18"/>
            <w:lang w:val="fr-FR"/>
          </w:rPr>
          <w:t>https://members.tsdsi.in/s/zADzpmzBMZkwXAd</w:t>
        </w:r>
      </w:hyperlink>
      <w:r w:rsidRPr="00AC4CA5">
        <w:rPr>
          <w:sz w:val="18"/>
          <w:szCs w:val="18"/>
          <w:lang w:val="fr-FR"/>
        </w:rPr>
        <w:t xml:space="preserve"> </w:t>
      </w:r>
      <w:hyperlink r:id="rId278" w:history="1"/>
    </w:p>
    <w:p w14:paraId="22ED04B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TTAT.3G-38.214V18.4.0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79" w:history="1">
        <w:r w:rsidRPr="00AC4CA5">
          <w:rPr>
            <w:rStyle w:val="Hyperlink"/>
            <w:sz w:val="18"/>
            <w:szCs w:val="18"/>
            <w:lang w:val="fr-FR"/>
          </w:rPr>
          <w:t>https://www.tta.or.kr/eng/ttaSearchEngView.do?key=461&amp;searchStandardNo=TTAT.3G-38.214V18.4.0&amp;searchCate=TTAS</w:t>
        </w:r>
      </w:hyperlink>
      <w:r w:rsidRPr="00AC4CA5">
        <w:rPr>
          <w:sz w:val="18"/>
          <w:szCs w:val="18"/>
          <w:lang w:val="fr-FR"/>
        </w:rPr>
        <w:t xml:space="preserve"> </w:t>
      </w:r>
      <w:hyperlink r:id="rId280" w:history="1"/>
    </w:p>
    <w:p w14:paraId="79DADF08" w14:textId="77777777" w:rsidR="00FA11D3" w:rsidRPr="00AC4CA5" w:rsidRDefault="00FA11D3" w:rsidP="00FA11D3">
      <w:pPr>
        <w:pStyle w:val="Heading5"/>
        <w:rPr>
          <w:lang w:val="fr-FR"/>
        </w:rPr>
      </w:pPr>
      <w:r w:rsidRPr="00AC4CA5">
        <w:rPr>
          <w:lang w:val="fr-FR"/>
        </w:rPr>
        <w:t>1.3.1.2.12</w:t>
      </w:r>
      <w:r w:rsidRPr="00AC4CA5">
        <w:rPr>
          <w:lang w:val="fr-FR"/>
        </w:rPr>
        <w:tab/>
        <w:t>TS 38.215</w:t>
      </w:r>
    </w:p>
    <w:p w14:paraId="5CAB2E17" w14:textId="77777777" w:rsidR="00FA11D3" w:rsidRPr="00AC4CA5" w:rsidRDefault="00FA11D3" w:rsidP="00FA11D3">
      <w:pPr>
        <w:pStyle w:val="Headingb"/>
        <w:rPr>
          <w:lang w:val="fr-FR"/>
        </w:rPr>
      </w:pPr>
      <w:bookmarkStart w:id="85" w:name="_Toc56152355"/>
      <w:bookmarkStart w:id="86" w:name="_Toc56153735"/>
      <w:bookmarkStart w:id="87" w:name="_Toc94532847"/>
      <w:bookmarkStart w:id="88" w:name="_Toc94533317"/>
      <w:r w:rsidRPr="00AC4CA5">
        <w:rPr>
          <w:bCs/>
          <w:lang w:val="fr-FR"/>
        </w:rPr>
        <w:t>NR;</w:t>
      </w:r>
      <w:r w:rsidRPr="00AC4CA5">
        <w:rPr>
          <w:lang w:val="fr-FR"/>
        </w:rPr>
        <w:t xml:space="preserve"> </w:t>
      </w:r>
      <w:r w:rsidRPr="00AC4CA5">
        <w:rPr>
          <w:bCs/>
          <w:lang w:val="fr-FR"/>
        </w:rPr>
        <w:t>Mesures de couche physique</w:t>
      </w:r>
      <w:bookmarkEnd w:id="85"/>
      <w:bookmarkEnd w:id="86"/>
      <w:bookmarkEnd w:id="87"/>
      <w:bookmarkEnd w:id="88"/>
    </w:p>
    <w:p w14:paraId="2E140FAF" w14:textId="77777777" w:rsidR="00FA11D3" w:rsidRPr="00AC4CA5" w:rsidRDefault="00FA11D3" w:rsidP="00FA11D3">
      <w:pPr>
        <w:rPr>
          <w:lang w:val="fr-FR"/>
        </w:rPr>
      </w:pPr>
      <w:r w:rsidRPr="00AC4CA5">
        <w:rPr>
          <w:lang w:val="fr-FR"/>
        </w:rPr>
        <w:t>Ce document décrit les mesures de couche physique pour la 5G-NR.</w:t>
      </w:r>
    </w:p>
    <w:p w14:paraId="52AA728E"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FF9A47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726BB1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ATIS.3GPP.38.215.V17.5.0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81" w:anchor="Rel-17" w:history="1">
        <w:r w:rsidRPr="00AC4CA5">
          <w:rPr>
            <w:rStyle w:val="Hyperlink"/>
            <w:sz w:val="18"/>
            <w:szCs w:val="18"/>
            <w:lang w:val="fr-FR"/>
          </w:rPr>
          <w:t>https://www.atis.org/3gpp-transpositions-Rel-17</w:t>
        </w:r>
      </w:hyperlink>
      <w:hyperlink r:id="rId282" w:anchor="Rel-17" w:history="1"/>
    </w:p>
    <w:p w14:paraId="03E3A5F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CCSA.3GPP.38.215.V17.5.0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83" w:history="1">
        <w:r w:rsidRPr="00AC4CA5">
          <w:rPr>
            <w:rStyle w:val="Hyperlink"/>
            <w:sz w:val="18"/>
            <w:szCs w:val="18"/>
            <w:lang w:val="fr-FR"/>
          </w:rPr>
          <w:t>https://www.ccsa.org.cn/api/portalsFile/downloadOldFile?type=17&amp;oldFileUrl=NTN/SRIT/CCSA.3GPP.38.215.V17.5.0.docx</w:t>
        </w:r>
      </w:hyperlink>
      <w:r w:rsidRPr="00AC4CA5">
        <w:rPr>
          <w:sz w:val="18"/>
          <w:szCs w:val="18"/>
          <w:lang w:val="fr-FR"/>
        </w:rPr>
        <w:t xml:space="preserve"> </w:t>
      </w:r>
      <w:hyperlink r:id="rId284" w:history="1"/>
      <w:hyperlink r:id="rId285" w:history="1"/>
    </w:p>
    <w:p w14:paraId="4F61C07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lastRenderedPageBreak/>
        <w:t>ETSI</w:t>
      </w:r>
      <w:r w:rsidRPr="00AC4CA5">
        <w:rPr>
          <w:sz w:val="18"/>
          <w:szCs w:val="18"/>
          <w:lang w:val="fr-FR"/>
        </w:rPr>
        <w:tab/>
        <w:t>ETSI TS 138 215 V17.5.0 (2024-08)</w:t>
      </w:r>
      <w:r w:rsidRPr="00AC4CA5">
        <w:rPr>
          <w:sz w:val="18"/>
          <w:szCs w:val="18"/>
          <w:lang w:val="fr-FR"/>
        </w:rPr>
        <w:tab/>
        <w:t>17.5.0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286" w:history="1">
        <w:r w:rsidRPr="00AC4CA5">
          <w:rPr>
            <w:rStyle w:val="Hyperlink"/>
            <w:sz w:val="18"/>
            <w:szCs w:val="18"/>
            <w:lang w:val="fr-FR"/>
          </w:rPr>
          <w:t>https://www.etsi.org/deliver/etsi_ts/138200_138299/138215/17.05.00_60/ts_138215v170500p.pdf</w:t>
        </w:r>
      </w:hyperlink>
      <w:r w:rsidRPr="00AC4CA5">
        <w:rPr>
          <w:sz w:val="18"/>
          <w:szCs w:val="18"/>
          <w:lang w:val="fr-FR"/>
        </w:rPr>
        <w:t xml:space="preserve"> </w:t>
      </w:r>
      <w:hyperlink r:id="rId287" w:history="1"/>
    </w:p>
    <w:p w14:paraId="7420FAE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38.215 -17.5.0 V1.4.0</w:t>
      </w:r>
      <w:r w:rsidRPr="00AC4CA5">
        <w:rPr>
          <w:sz w:val="18"/>
          <w:szCs w:val="18"/>
          <w:lang w:val="fr-FR"/>
        </w:rPr>
        <w:tab/>
        <w:t>17.5.0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88" w:history="1">
        <w:r w:rsidRPr="00AC4CA5">
          <w:rPr>
            <w:rStyle w:val="Hyperlink"/>
            <w:sz w:val="18"/>
            <w:szCs w:val="18"/>
            <w:lang w:val="fr-FR"/>
          </w:rPr>
          <w:t>https://members.tsdsi.in/s/9YEB6gPeKdztmCj</w:t>
        </w:r>
      </w:hyperlink>
      <w:r w:rsidRPr="00AC4CA5">
        <w:rPr>
          <w:sz w:val="18"/>
          <w:szCs w:val="18"/>
          <w:lang w:val="fr-FR"/>
        </w:rPr>
        <w:t xml:space="preserve"> </w:t>
      </w:r>
      <w:hyperlink r:id="rId289" w:history="1"/>
    </w:p>
    <w:p w14:paraId="30475FA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TTAT.3G-38.215V17.5.0</w:t>
      </w:r>
      <w:r w:rsidRPr="00AC4CA5">
        <w:rPr>
          <w:sz w:val="18"/>
          <w:szCs w:val="18"/>
          <w:lang w:val="fr-FR"/>
        </w:rPr>
        <w:tab/>
        <w:t>17.5.0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290" w:history="1">
        <w:r w:rsidRPr="00AC4CA5">
          <w:rPr>
            <w:rStyle w:val="Hyperlink"/>
            <w:sz w:val="18"/>
            <w:szCs w:val="18"/>
            <w:lang w:val="fr-FR"/>
          </w:rPr>
          <w:t>https://www.tta.or.kr/eng/ttaSearchEngView.do?key=461&amp;searchStandardNo=TTAT.3G-38.215V17.5.0&amp;searchCate=TTAS</w:t>
        </w:r>
      </w:hyperlink>
      <w:r w:rsidRPr="00AC4CA5">
        <w:rPr>
          <w:sz w:val="18"/>
          <w:szCs w:val="18"/>
          <w:lang w:val="fr-FR"/>
        </w:rPr>
        <w:t xml:space="preserve"> </w:t>
      </w:r>
      <w:hyperlink r:id="rId291" w:history="1"/>
    </w:p>
    <w:p w14:paraId="3D2DE97B"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2562DCA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ATIS.3GPP.38.215.V18.3.0</w:t>
      </w:r>
      <w:r w:rsidRPr="00AC4CA5">
        <w:rPr>
          <w:sz w:val="18"/>
          <w:szCs w:val="18"/>
          <w:lang w:val="fr-FR"/>
        </w:rPr>
        <w:tab/>
        <w:t>18.3.0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92" w:anchor="Rel-18" w:history="1">
        <w:r w:rsidRPr="00AC4CA5">
          <w:rPr>
            <w:rStyle w:val="Hyperlink"/>
            <w:sz w:val="18"/>
            <w:szCs w:val="18"/>
            <w:lang w:val="fr-FR"/>
          </w:rPr>
          <w:t>https://www.atis.org/3gpp-transpositions - Rel-18</w:t>
        </w:r>
      </w:hyperlink>
      <w:hyperlink r:id="rId293" w:anchor="Rel-18" w:history="1"/>
    </w:p>
    <w:p w14:paraId="5CB83C7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CCSA.3GPP.38.215.V18.3.0</w:t>
      </w:r>
      <w:r w:rsidRPr="00AC4CA5">
        <w:rPr>
          <w:sz w:val="18"/>
          <w:szCs w:val="18"/>
          <w:lang w:val="fr-FR"/>
        </w:rPr>
        <w:tab/>
        <w:t>18.3.0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94" w:history="1">
        <w:r w:rsidRPr="00AC4CA5">
          <w:rPr>
            <w:rStyle w:val="Hyperlink"/>
            <w:sz w:val="18"/>
            <w:szCs w:val="18"/>
            <w:lang w:val="fr-FR"/>
          </w:rPr>
          <w:t>https://www.ccsa.org.cn/api/portalsFile/downloadOldFile?type=17&amp;oldFileUrl=NTN/SRIT/CCSA.3GPP.38.215.V18.3.0.docx</w:t>
        </w:r>
      </w:hyperlink>
      <w:r w:rsidRPr="00AC4CA5">
        <w:rPr>
          <w:sz w:val="18"/>
          <w:szCs w:val="18"/>
          <w:lang w:val="fr-FR"/>
        </w:rPr>
        <w:t xml:space="preserve"> </w:t>
      </w:r>
      <w:hyperlink r:id="rId295" w:history="1"/>
      <w:hyperlink r:id="rId296" w:history="1"/>
    </w:p>
    <w:p w14:paraId="22F3E7B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138 215 V18.3.0 (2024-08)</w:t>
      </w:r>
      <w:r w:rsidRPr="00AC4CA5">
        <w:rPr>
          <w:sz w:val="18"/>
          <w:szCs w:val="18"/>
          <w:lang w:val="fr-FR"/>
        </w:rPr>
        <w:tab/>
        <w:t>18.3.0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297" w:history="1">
        <w:r w:rsidRPr="00AC4CA5">
          <w:rPr>
            <w:rStyle w:val="Hyperlink"/>
            <w:sz w:val="18"/>
            <w:szCs w:val="18"/>
            <w:lang w:val="fr-FR"/>
          </w:rPr>
          <w:t>https://www.etsi.org/deliver/etsi_ts/138200_138299/138215/18.03.00_60/ts_138215v180300p.pdf</w:t>
        </w:r>
      </w:hyperlink>
      <w:r w:rsidRPr="00AC4CA5">
        <w:rPr>
          <w:sz w:val="18"/>
          <w:szCs w:val="18"/>
          <w:lang w:val="fr-FR"/>
        </w:rPr>
        <w:t xml:space="preserve"> </w:t>
      </w:r>
      <w:hyperlink r:id="rId298" w:history="1"/>
    </w:p>
    <w:p w14:paraId="020C119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38.215 -18.3.0 V1.0.0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99" w:history="1">
        <w:r w:rsidRPr="00AC4CA5">
          <w:rPr>
            <w:rStyle w:val="Hyperlink"/>
            <w:sz w:val="18"/>
            <w:szCs w:val="18"/>
            <w:lang w:val="fr-FR"/>
          </w:rPr>
          <w:t>https://members.tsdsi.in/s/rSF7CSJKCBY3Y2b</w:t>
        </w:r>
      </w:hyperlink>
      <w:r w:rsidRPr="00AC4CA5">
        <w:rPr>
          <w:sz w:val="18"/>
          <w:szCs w:val="18"/>
          <w:lang w:val="fr-FR"/>
        </w:rPr>
        <w:t xml:space="preserve"> </w:t>
      </w:r>
      <w:hyperlink r:id="rId300" w:history="1"/>
    </w:p>
    <w:p w14:paraId="240BD91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TTAT.3G-38.215V18.3.0</w:t>
      </w:r>
      <w:r w:rsidRPr="00AC4CA5">
        <w:rPr>
          <w:sz w:val="18"/>
          <w:szCs w:val="18"/>
          <w:lang w:val="fr-FR"/>
        </w:rPr>
        <w:tab/>
        <w:t>18.3.0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301" w:history="1">
        <w:r w:rsidRPr="00AC4CA5">
          <w:rPr>
            <w:rStyle w:val="Hyperlink"/>
            <w:sz w:val="18"/>
            <w:szCs w:val="18"/>
            <w:lang w:val="fr-FR"/>
          </w:rPr>
          <w:t>https://www.tta.or.kr/eng/ttaSearchEngView.do?key=461&amp;searchStandardNo=TTAT.3G-38.215V18.3.0&amp;searchCate=TTAS</w:t>
        </w:r>
      </w:hyperlink>
      <w:r w:rsidRPr="00AC4CA5">
        <w:rPr>
          <w:sz w:val="18"/>
          <w:szCs w:val="18"/>
          <w:lang w:val="fr-FR"/>
        </w:rPr>
        <w:t xml:space="preserve"> </w:t>
      </w:r>
      <w:hyperlink r:id="rId302" w:history="1"/>
    </w:p>
    <w:p w14:paraId="7593741C" w14:textId="77777777" w:rsidR="00FA11D3" w:rsidRPr="00AC4CA5" w:rsidRDefault="00FA11D3" w:rsidP="00FA11D3">
      <w:pPr>
        <w:pStyle w:val="Heading4"/>
        <w:rPr>
          <w:rFonts w:ascii="Aptos" w:hAnsi="Aptos"/>
          <w:kern w:val="2"/>
          <w:szCs w:val="24"/>
          <w:lang w:val="fr-FR"/>
          <w14:ligatures w14:val="standardContextual"/>
        </w:rPr>
      </w:pPr>
      <w:r w:rsidRPr="00AC4CA5">
        <w:rPr>
          <w:lang w:val="fr-FR"/>
        </w:rPr>
        <w:t>1.3.1.3</w:t>
      </w:r>
      <w:r w:rsidRPr="00AC4CA5">
        <w:rPr>
          <w:lang w:val="fr-FR"/>
        </w:rPr>
        <w:tab/>
        <w:t>Couches radioélectriques 2 et 3</w:t>
      </w:r>
    </w:p>
    <w:p w14:paraId="34DA4E95" w14:textId="77777777" w:rsidR="00FA11D3" w:rsidRPr="00AC4CA5" w:rsidRDefault="00FA11D3" w:rsidP="00FA11D3">
      <w:pPr>
        <w:pStyle w:val="Heading5"/>
        <w:rPr>
          <w:lang w:val="fr-FR"/>
        </w:rPr>
      </w:pPr>
      <w:r w:rsidRPr="00AC4CA5">
        <w:rPr>
          <w:bCs/>
          <w:lang w:val="fr-FR"/>
        </w:rPr>
        <w:t>1.3.1.3.1</w:t>
      </w:r>
      <w:r w:rsidRPr="00AC4CA5">
        <w:rPr>
          <w:lang w:val="fr-FR"/>
        </w:rPr>
        <w:tab/>
      </w:r>
      <w:r w:rsidRPr="00AC4CA5">
        <w:rPr>
          <w:bCs/>
          <w:lang w:val="fr-FR"/>
        </w:rPr>
        <w:t>TS 36.300</w:t>
      </w:r>
    </w:p>
    <w:p w14:paraId="36058013" w14:textId="1BB56A8A" w:rsidR="00FA11D3" w:rsidRPr="00AC4CA5" w:rsidRDefault="00FA11D3" w:rsidP="00FA11D3">
      <w:pPr>
        <w:pStyle w:val="Headingb"/>
        <w:rPr>
          <w:lang w:val="fr-FR"/>
        </w:rPr>
      </w:pPr>
      <w:bookmarkStart w:id="89" w:name="_Toc56152356"/>
      <w:bookmarkStart w:id="90" w:name="_Toc56153736"/>
      <w:bookmarkStart w:id="91" w:name="_Toc94532848"/>
      <w:bookmarkStart w:id="92" w:name="_Toc94533318"/>
      <w:r w:rsidRPr="00AC4CA5">
        <w:rPr>
          <w:bCs/>
          <w:lang w:val="fr-FR"/>
        </w:rPr>
        <w:t>Accès hertzien de Terre universel évolué (E-UTRA) et Réseau d</w:t>
      </w:r>
      <w:r w:rsidR="00AC4CA5">
        <w:rPr>
          <w:bCs/>
          <w:lang w:val="fr-FR"/>
        </w:rPr>
        <w:t>'</w:t>
      </w:r>
      <w:r w:rsidRPr="00AC4CA5">
        <w:rPr>
          <w:bCs/>
          <w:lang w:val="fr-FR"/>
        </w:rPr>
        <w:t>accès hertzien de Terre universel évolué (E-UTRAN);</w:t>
      </w:r>
      <w:r w:rsidRPr="00AC4CA5">
        <w:rPr>
          <w:lang w:val="fr-FR"/>
        </w:rPr>
        <w:t xml:space="preserve"> </w:t>
      </w:r>
      <w:r w:rsidRPr="00AC4CA5">
        <w:rPr>
          <w:bCs/>
          <w:lang w:val="fr-FR"/>
        </w:rPr>
        <w:t>Description générale;</w:t>
      </w:r>
      <w:r w:rsidRPr="00AC4CA5">
        <w:rPr>
          <w:lang w:val="fr-FR"/>
        </w:rPr>
        <w:t xml:space="preserve"> </w:t>
      </w:r>
      <w:r w:rsidRPr="00AC4CA5">
        <w:rPr>
          <w:bCs/>
          <w:lang w:val="fr-FR"/>
        </w:rPr>
        <w:t>Étape 2</w:t>
      </w:r>
      <w:bookmarkEnd w:id="89"/>
      <w:bookmarkEnd w:id="90"/>
      <w:bookmarkEnd w:id="91"/>
      <w:bookmarkEnd w:id="92"/>
    </w:p>
    <w:p w14:paraId="0C0F197E" w14:textId="046463A4" w:rsidR="00FA11D3" w:rsidRPr="00AC4CA5" w:rsidRDefault="00FA11D3" w:rsidP="00FA11D3">
      <w:pPr>
        <w:rPr>
          <w:lang w:val="fr-FR"/>
        </w:rPr>
      </w:pPr>
      <w:r w:rsidRPr="00AC4CA5">
        <w:rPr>
          <w:lang w:val="fr-FR"/>
        </w:rPr>
        <w:t>Ce document donne un aperçu et une description générale de l</w:t>
      </w:r>
      <w:r w:rsidR="00AC4CA5">
        <w:rPr>
          <w:lang w:val="fr-FR"/>
        </w:rPr>
        <w:t>'</w:t>
      </w:r>
      <w:r w:rsidRPr="00AC4CA5">
        <w:rPr>
          <w:lang w:val="fr-FR"/>
        </w:rPr>
        <w:t>architecture des protocoles d</w:t>
      </w:r>
      <w:r w:rsidR="00AC4CA5">
        <w:rPr>
          <w:lang w:val="fr-FR"/>
        </w:rPr>
        <w:t>'</w:t>
      </w:r>
      <w:r w:rsidRPr="00AC4CA5">
        <w:rPr>
          <w:lang w:val="fr-FR"/>
        </w:rPr>
        <w:t>interface radioélectrique d</w:t>
      </w:r>
      <w:r w:rsidR="00AC4CA5">
        <w:rPr>
          <w:lang w:val="fr-FR"/>
        </w:rPr>
        <w:t>'</w:t>
      </w:r>
      <w:r w:rsidRPr="00AC4CA5">
        <w:rPr>
          <w:lang w:val="fr-FR"/>
        </w:rPr>
        <w:t>E-UTRAN. Les spécifications détaillées des protocoles d</w:t>
      </w:r>
      <w:r w:rsidR="00AC4CA5">
        <w:rPr>
          <w:lang w:val="fr-FR"/>
        </w:rPr>
        <w:t>'</w:t>
      </w:r>
      <w:r w:rsidRPr="00AC4CA5">
        <w:rPr>
          <w:lang w:val="fr-FR"/>
        </w:rPr>
        <w:t>interface radioélectrique sont données dans des spécifications d</w:t>
      </w:r>
      <w:r w:rsidR="00AC4CA5">
        <w:rPr>
          <w:lang w:val="fr-FR"/>
        </w:rPr>
        <w:t>'</w:t>
      </w:r>
      <w:r w:rsidRPr="00AC4CA5">
        <w:rPr>
          <w:lang w:val="fr-FR"/>
        </w:rPr>
        <w:t>accompagnement de la série 36.</w:t>
      </w:r>
    </w:p>
    <w:p w14:paraId="3A51C04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D4A44E6"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54214F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ATIS.3GPP.36.300.V17.9.0</w:t>
      </w:r>
      <w:r w:rsidRPr="00AC4CA5">
        <w:rPr>
          <w:sz w:val="18"/>
          <w:szCs w:val="18"/>
          <w:lang w:val="fr-FR"/>
        </w:rPr>
        <w:tab/>
        <w:t>17.9.0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303" w:anchor="Rel-17" w:history="1">
        <w:r w:rsidRPr="00AC4CA5">
          <w:rPr>
            <w:rStyle w:val="Hyperlink"/>
            <w:sz w:val="18"/>
            <w:szCs w:val="18"/>
            <w:lang w:val="fr-FR"/>
          </w:rPr>
          <w:t>https://www.atis.org/3gpp-transpositions-Rel-17</w:t>
        </w:r>
      </w:hyperlink>
      <w:hyperlink r:id="rId304" w:anchor="Rel-17" w:history="1"/>
    </w:p>
    <w:p w14:paraId="632BAA8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CCSA.3GPP.36.300.V17.9.0</w:t>
      </w:r>
      <w:r w:rsidRPr="00AC4CA5">
        <w:rPr>
          <w:sz w:val="18"/>
          <w:szCs w:val="18"/>
          <w:lang w:val="fr-FR"/>
        </w:rPr>
        <w:tab/>
        <w:t>17.9.0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305" w:history="1">
        <w:r w:rsidRPr="00AC4CA5">
          <w:rPr>
            <w:rStyle w:val="Hyperlink"/>
            <w:sz w:val="18"/>
            <w:szCs w:val="18"/>
            <w:lang w:val="fr-FR"/>
          </w:rPr>
          <w:t>https://www.ccsa.org.cn/api/portalsFile/downloadOldFile?type=17&amp;oldFileUrl=NTN/SRIT/CCSA.3GPP.36.300.V17.9.0.docx</w:t>
        </w:r>
      </w:hyperlink>
      <w:r w:rsidRPr="00AC4CA5">
        <w:rPr>
          <w:sz w:val="18"/>
          <w:szCs w:val="18"/>
          <w:lang w:val="fr-FR"/>
        </w:rPr>
        <w:t xml:space="preserve"> </w:t>
      </w:r>
      <w:hyperlink r:id="rId306" w:history="1"/>
      <w:hyperlink r:id="rId307" w:history="1"/>
    </w:p>
    <w:p w14:paraId="1D3A434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136 300 V17.9.0 (2024-10)</w:t>
      </w:r>
      <w:r w:rsidRPr="00AC4CA5">
        <w:rPr>
          <w:sz w:val="18"/>
          <w:szCs w:val="18"/>
          <w:lang w:val="fr-FR"/>
        </w:rPr>
        <w:tab/>
        <w:t>17.9.0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308" w:history="1">
        <w:r w:rsidRPr="00AC4CA5">
          <w:rPr>
            <w:rStyle w:val="Hyperlink"/>
            <w:sz w:val="18"/>
            <w:szCs w:val="18"/>
            <w:lang w:val="fr-FR"/>
          </w:rPr>
          <w:t>https://www.etsi.org/deliver/etsi_ts/136300_136399/136300/17.09.00_60/ts_136300v170900p.pdf</w:t>
        </w:r>
      </w:hyperlink>
      <w:r w:rsidRPr="00AC4CA5">
        <w:rPr>
          <w:sz w:val="18"/>
          <w:szCs w:val="18"/>
          <w:lang w:val="fr-FR"/>
        </w:rPr>
        <w:t xml:space="preserve"> </w:t>
      </w:r>
      <w:hyperlink r:id="rId309" w:history="1"/>
    </w:p>
    <w:p w14:paraId="5F34D2A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36.3-17.9.0 V1.9.0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310" w:history="1">
        <w:r w:rsidRPr="00AC4CA5">
          <w:rPr>
            <w:rStyle w:val="Hyperlink"/>
            <w:sz w:val="18"/>
            <w:szCs w:val="18"/>
            <w:lang w:val="fr-FR"/>
          </w:rPr>
          <w:t>https://members.tsdsi.in/s/tmN4Co2LgsT8zXo</w:t>
        </w:r>
      </w:hyperlink>
      <w:r w:rsidRPr="00AC4CA5">
        <w:rPr>
          <w:sz w:val="18"/>
          <w:szCs w:val="18"/>
          <w:lang w:val="fr-FR"/>
        </w:rPr>
        <w:t xml:space="preserve"> </w:t>
      </w:r>
      <w:hyperlink r:id="rId311" w:history="1"/>
    </w:p>
    <w:p w14:paraId="0881A61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TTAT.3G-36.300V17.9.0</w:t>
      </w:r>
      <w:r w:rsidRPr="00AC4CA5">
        <w:rPr>
          <w:sz w:val="18"/>
          <w:szCs w:val="18"/>
          <w:lang w:val="fr-FR"/>
        </w:rPr>
        <w:tab/>
        <w:t>17.9.0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312" w:history="1">
        <w:r w:rsidRPr="00AC4CA5">
          <w:rPr>
            <w:rStyle w:val="Hyperlink"/>
            <w:sz w:val="18"/>
            <w:szCs w:val="18"/>
            <w:lang w:val="fr-FR"/>
          </w:rPr>
          <w:t>https://www.tta.or.kr/eng/ttaSearchEngView.do?key=461&amp;searchStandardNo=TTAT.3G-36.300V17.9.0&amp;searchCate=TTAS</w:t>
        </w:r>
      </w:hyperlink>
      <w:r w:rsidRPr="00AC4CA5">
        <w:rPr>
          <w:sz w:val="18"/>
          <w:szCs w:val="18"/>
          <w:lang w:val="fr-FR"/>
        </w:rPr>
        <w:t xml:space="preserve"> </w:t>
      </w:r>
      <w:hyperlink r:id="rId313" w:history="1"/>
    </w:p>
    <w:p w14:paraId="70CE536A"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663022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ATIS.3GPP.36.300.V18.3.0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314" w:anchor="Rel-18" w:history="1">
        <w:r w:rsidRPr="00AC4CA5">
          <w:rPr>
            <w:rStyle w:val="Hyperlink"/>
            <w:sz w:val="18"/>
            <w:szCs w:val="18"/>
            <w:lang w:val="fr-FR"/>
          </w:rPr>
          <w:t>https://www.atis.org/3gpp-transpositions - Rel-18</w:t>
        </w:r>
      </w:hyperlink>
      <w:hyperlink r:id="rId315" w:anchor="Rel-18" w:history="1"/>
    </w:p>
    <w:p w14:paraId="0F560A0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CCSA.3GPP.36.300.V18.3.0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316" w:history="1">
        <w:r w:rsidRPr="00AC4CA5">
          <w:rPr>
            <w:rStyle w:val="Hyperlink"/>
            <w:sz w:val="18"/>
            <w:szCs w:val="18"/>
            <w:lang w:val="fr-FR"/>
          </w:rPr>
          <w:t>https://www.ccsa.org.cn/api/portalsFile/downloadOldFile?type=17&amp;oldFileUrl=NTN/SRIT/CCSA.3GPP.36.300.V18.3.0.docx</w:t>
        </w:r>
      </w:hyperlink>
      <w:r w:rsidRPr="00AC4CA5">
        <w:rPr>
          <w:sz w:val="18"/>
          <w:szCs w:val="18"/>
          <w:lang w:val="fr-FR"/>
        </w:rPr>
        <w:t xml:space="preserve"> </w:t>
      </w:r>
      <w:hyperlink r:id="rId317" w:history="1"/>
      <w:hyperlink r:id="rId318" w:history="1"/>
    </w:p>
    <w:p w14:paraId="72CA83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136 300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319" w:history="1">
        <w:r w:rsidRPr="00AC4CA5">
          <w:rPr>
            <w:rStyle w:val="Hyperlink"/>
            <w:sz w:val="18"/>
            <w:szCs w:val="18"/>
            <w:lang w:val="fr-FR"/>
          </w:rPr>
          <w:t>https://www.etsi.org/deliver/etsi_ts/136300_136399/136300/18.03.00_60/ts_136300v180300p.pdf</w:t>
        </w:r>
      </w:hyperlink>
      <w:r w:rsidRPr="00AC4CA5">
        <w:rPr>
          <w:sz w:val="18"/>
          <w:szCs w:val="18"/>
          <w:lang w:val="fr-FR"/>
        </w:rPr>
        <w:t xml:space="preserve"> </w:t>
      </w:r>
      <w:hyperlink r:id="rId320" w:history="1"/>
    </w:p>
    <w:p w14:paraId="5E25CB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321" w:history="1">
        <w:r w:rsidRPr="00AC4CA5">
          <w:rPr>
            <w:rStyle w:val="Hyperlink"/>
            <w:sz w:val="18"/>
            <w:szCs w:val="18"/>
            <w:lang w:val="fr-FR"/>
          </w:rPr>
          <w:t>https://members.tsdsi.in/s/eiCpWgbNPpKHCCe</w:t>
        </w:r>
      </w:hyperlink>
      <w:r w:rsidRPr="00AC4CA5">
        <w:rPr>
          <w:sz w:val="18"/>
          <w:szCs w:val="18"/>
          <w:lang w:val="fr-FR"/>
        </w:rPr>
        <w:t xml:space="preserve"> </w:t>
      </w:r>
      <w:hyperlink r:id="rId322" w:history="1"/>
    </w:p>
    <w:p w14:paraId="6AFB1E7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TTAT.3G-36.300V18.3.0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323" w:history="1">
        <w:r w:rsidRPr="00AC4CA5">
          <w:rPr>
            <w:rStyle w:val="Hyperlink"/>
            <w:sz w:val="18"/>
            <w:szCs w:val="18"/>
            <w:lang w:val="fr-FR"/>
          </w:rPr>
          <w:t>https://www.tta.or.kr/eng/ttaSearchEngView.do?key=461&amp;searchStandardNo=TTAT.3G-36.300V18.3.0&amp;searchCate=TTAS</w:t>
        </w:r>
      </w:hyperlink>
      <w:r w:rsidRPr="00AC4CA5">
        <w:rPr>
          <w:sz w:val="18"/>
          <w:szCs w:val="18"/>
          <w:lang w:val="fr-FR"/>
        </w:rPr>
        <w:t xml:space="preserve"> </w:t>
      </w:r>
      <w:hyperlink r:id="rId324" w:history="1"/>
    </w:p>
    <w:p w14:paraId="3ECDC38E" w14:textId="77777777" w:rsidR="00FA11D3" w:rsidRPr="00AC4CA5" w:rsidRDefault="00FA11D3" w:rsidP="00FA11D3">
      <w:pPr>
        <w:pStyle w:val="Heading5"/>
        <w:rPr>
          <w:lang w:val="fr-FR"/>
        </w:rPr>
      </w:pPr>
      <w:r w:rsidRPr="00AC4CA5">
        <w:rPr>
          <w:bCs/>
          <w:lang w:val="fr-FR"/>
        </w:rPr>
        <w:lastRenderedPageBreak/>
        <w:t>1.3.1.3.2</w:t>
      </w:r>
      <w:r w:rsidRPr="00AC4CA5">
        <w:rPr>
          <w:lang w:val="fr-FR"/>
        </w:rPr>
        <w:tab/>
      </w:r>
      <w:r w:rsidRPr="00AC4CA5">
        <w:rPr>
          <w:bCs/>
          <w:lang w:val="fr-FR"/>
        </w:rPr>
        <w:t>TS 36.302</w:t>
      </w:r>
    </w:p>
    <w:p w14:paraId="76D3FB1F" w14:textId="77777777" w:rsidR="00FA11D3" w:rsidRPr="00AC4CA5" w:rsidRDefault="00FA11D3" w:rsidP="00FA11D3">
      <w:pPr>
        <w:pStyle w:val="Headingb"/>
        <w:rPr>
          <w:lang w:val="fr-FR"/>
        </w:rPr>
      </w:pPr>
      <w:bookmarkStart w:id="93" w:name="_Toc56152357"/>
      <w:bookmarkStart w:id="94" w:name="_Toc56153737"/>
      <w:bookmarkStart w:id="95" w:name="_Toc94532849"/>
      <w:bookmarkStart w:id="96" w:name="_Toc94533319"/>
      <w:r w:rsidRPr="00AC4CA5">
        <w:rPr>
          <w:bCs/>
          <w:lang w:val="fr-FR"/>
        </w:rPr>
        <w:t>Accès hertzien de Terre universel évolué (E-UTRA);</w:t>
      </w:r>
      <w:r w:rsidRPr="00AC4CA5">
        <w:rPr>
          <w:lang w:val="fr-FR"/>
        </w:rPr>
        <w:t xml:space="preserve"> </w:t>
      </w:r>
      <w:r w:rsidRPr="00AC4CA5">
        <w:rPr>
          <w:bCs/>
          <w:lang w:val="fr-FR"/>
        </w:rPr>
        <w:t>Services fournis par la couche physique</w:t>
      </w:r>
      <w:bookmarkEnd w:id="93"/>
      <w:bookmarkEnd w:id="94"/>
      <w:bookmarkEnd w:id="95"/>
      <w:bookmarkEnd w:id="96"/>
    </w:p>
    <w:p w14:paraId="3D55BA9D" w14:textId="6D236FB9" w:rsidR="00FA11D3" w:rsidRPr="00AC4CA5" w:rsidRDefault="00FA11D3" w:rsidP="00FA11D3">
      <w:pPr>
        <w:keepNext/>
        <w:keepLines/>
        <w:rPr>
          <w:lang w:val="fr-FR"/>
        </w:rPr>
      </w:pPr>
      <w:r w:rsidRPr="00AC4CA5">
        <w:rPr>
          <w:lang w:val="fr-FR"/>
        </w:rPr>
        <w:t>Ce document présente les spécifications techniques des services fournis aux couches supérieures par la couche physique d</w:t>
      </w:r>
      <w:r w:rsidR="00AC4CA5">
        <w:rPr>
          <w:lang w:val="fr-FR"/>
        </w:rPr>
        <w:t>'</w:t>
      </w:r>
      <w:r w:rsidRPr="00AC4CA5">
        <w:rPr>
          <w:lang w:val="fr-FR"/>
        </w:rPr>
        <w:t>E-UTRA.</w:t>
      </w:r>
    </w:p>
    <w:p w14:paraId="1CE4F7AC"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6FE44C6" w14:textId="77777777" w:rsidR="00FA11D3" w:rsidRPr="00AC4CA5" w:rsidRDefault="00FA11D3" w:rsidP="00FA11D3">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3A117C1"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325" w:anchor="Rel-17" w:history="1">
        <w:r w:rsidRPr="00AC4CA5">
          <w:rPr>
            <w:rStyle w:val="Hyperlink"/>
            <w:sz w:val="18"/>
            <w:szCs w:val="18"/>
            <w:lang w:val="fr-FR"/>
          </w:rPr>
          <w:t>https://www.atis.org/3gpp-transpositions-Rel-17</w:t>
        </w:r>
      </w:hyperlink>
      <w:hyperlink r:id="rId326" w:anchor="Rel-17" w:history="1"/>
    </w:p>
    <w:p w14:paraId="461906F4"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327" w:history="1">
        <w:r w:rsidRPr="00AC4CA5">
          <w:rPr>
            <w:rStyle w:val="Hyperlink"/>
            <w:sz w:val="18"/>
            <w:szCs w:val="18"/>
            <w:lang w:val="fr-FR"/>
          </w:rPr>
          <w:t>https://www.ccsa.org.cn/api/portalsFile/downloadOldFile?type=17&amp;oldFileUrl=NTN/SRIT/CCSA.3GPP.36.302.V17.0.0.docx</w:t>
        </w:r>
      </w:hyperlink>
      <w:r w:rsidRPr="00AC4CA5">
        <w:rPr>
          <w:sz w:val="18"/>
          <w:szCs w:val="18"/>
          <w:lang w:val="fr-FR"/>
        </w:rPr>
        <w:t xml:space="preserve"> </w:t>
      </w:r>
      <w:hyperlink r:id="rId328" w:history="1"/>
      <w:hyperlink r:id="rId329" w:history="1"/>
    </w:p>
    <w:p w14:paraId="492C8F3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136 302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330" w:history="1">
        <w:r w:rsidRPr="00AC4CA5">
          <w:rPr>
            <w:rStyle w:val="Hyperlink"/>
            <w:sz w:val="18"/>
            <w:szCs w:val="18"/>
            <w:lang w:val="fr-FR"/>
          </w:rPr>
          <w:t>https://www.etsi.org/deliver/etsi_ts/136300_136399/136302/17.00.00_60/ts_136302v170000p.pdf</w:t>
        </w:r>
      </w:hyperlink>
      <w:r w:rsidRPr="00AC4CA5">
        <w:rPr>
          <w:sz w:val="18"/>
          <w:szCs w:val="18"/>
          <w:lang w:val="fr-FR"/>
        </w:rPr>
        <w:t xml:space="preserve"> </w:t>
      </w:r>
      <w:hyperlink r:id="rId331" w:history="1"/>
    </w:p>
    <w:p w14:paraId="4D7E086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332" w:history="1">
        <w:r w:rsidRPr="00AC4CA5">
          <w:rPr>
            <w:rStyle w:val="Hyperlink"/>
            <w:sz w:val="18"/>
            <w:szCs w:val="18"/>
            <w:lang w:val="fr-FR"/>
          </w:rPr>
          <w:t>https://members.tsdsi.in/s/fQp7mMYTBgmgQci</w:t>
        </w:r>
      </w:hyperlink>
      <w:r w:rsidRPr="00AC4CA5">
        <w:rPr>
          <w:sz w:val="18"/>
          <w:szCs w:val="18"/>
          <w:lang w:val="fr-FR"/>
        </w:rPr>
        <w:t xml:space="preserve"> </w:t>
      </w:r>
      <w:hyperlink r:id="rId333" w:history="1"/>
    </w:p>
    <w:p w14:paraId="7714CA0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334" w:history="1">
        <w:r w:rsidRPr="00AC4CA5">
          <w:rPr>
            <w:rStyle w:val="Hyperlink"/>
            <w:sz w:val="18"/>
            <w:szCs w:val="18"/>
            <w:lang w:val="fr-FR"/>
          </w:rPr>
          <w:t>https://www.tta.or.kr/eng/ttaSearchEngView.do?key=461&amp;searchStandardNo=TTAT.3G-36.302V17.0.0&amp;searchCate=TTAS</w:t>
        </w:r>
      </w:hyperlink>
      <w:r w:rsidRPr="00AC4CA5">
        <w:rPr>
          <w:sz w:val="18"/>
          <w:szCs w:val="18"/>
          <w:lang w:val="fr-FR"/>
        </w:rPr>
        <w:t xml:space="preserve"> </w:t>
      </w:r>
      <w:hyperlink r:id="rId335" w:history="1"/>
    </w:p>
    <w:p w14:paraId="739674D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E0DF65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36" w:anchor="Rel-18" w:history="1">
        <w:r w:rsidRPr="00AC4CA5">
          <w:rPr>
            <w:rStyle w:val="Hyperlink"/>
            <w:sz w:val="18"/>
            <w:szCs w:val="18"/>
            <w:lang w:val="fr-FR"/>
          </w:rPr>
          <w:t>https://www.atis.org/3gpp-transpositions - Rel-18</w:t>
        </w:r>
      </w:hyperlink>
      <w:hyperlink r:id="rId337" w:anchor="Rel-18" w:history="1"/>
    </w:p>
    <w:p w14:paraId="28B10A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38" w:history="1">
        <w:r w:rsidRPr="00AC4CA5">
          <w:rPr>
            <w:rStyle w:val="Hyperlink"/>
            <w:sz w:val="18"/>
            <w:szCs w:val="18"/>
            <w:lang w:val="fr-FR"/>
          </w:rPr>
          <w:t>https://www.ccsa.org.cn/api/portalsFile/downloadOldFile?type=17&amp;oldFileUrl=NTN/SRIT/CCSA.3GPP.36.302.V18.0.0.docx</w:t>
        </w:r>
      </w:hyperlink>
      <w:r w:rsidRPr="00AC4CA5">
        <w:rPr>
          <w:sz w:val="18"/>
          <w:szCs w:val="18"/>
          <w:lang w:val="fr-FR"/>
        </w:rPr>
        <w:t xml:space="preserve"> </w:t>
      </w:r>
      <w:hyperlink r:id="rId339" w:history="1"/>
      <w:hyperlink r:id="rId340" w:history="1"/>
    </w:p>
    <w:p w14:paraId="2AEEA90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136 302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341" w:history="1">
        <w:r w:rsidRPr="00AC4CA5">
          <w:rPr>
            <w:rStyle w:val="Hyperlink"/>
            <w:sz w:val="18"/>
            <w:szCs w:val="18"/>
            <w:lang w:val="fr-FR"/>
          </w:rPr>
          <w:t>https://www.etsi.org/deliver/etsi_ts/136300_136399/136302/18.00.00_60/ts_136302v180000p.pdf</w:t>
        </w:r>
      </w:hyperlink>
      <w:r w:rsidRPr="00AC4CA5">
        <w:rPr>
          <w:sz w:val="18"/>
          <w:szCs w:val="18"/>
          <w:lang w:val="fr-FR"/>
        </w:rPr>
        <w:t xml:space="preserve"> </w:t>
      </w:r>
      <w:hyperlink r:id="rId342" w:history="1"/>
    </w:p>
    <w:p w14:paraId="20D82B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343" w:history="1">
        <w:r w:rsidRPr="00AC4CA5">
          <w:rPr>
            <w:rStyle w:val="Hyperlink"/>
            <w:sz w:val="18"/>
            <w:szCs w:val="18"/>
            <w:lang w:val="fr-FR"/>
          </w:rPr>
          <w:t>https://members.tsdsi.in/s/L98HDYzDSi8MxRt</w:t>
        </w:r>
      </w:hyperlink>
      <w:r w:rsidRPr="00AC4CA5">
        <w:rPr>
          <w:sz w:val="18"/>
          <w:szCs w:val="18"/>
          <w:lang w:val="fr-FR"/>
        </w:rPr>
        <w:t xml:space="preserve"> </w:t>
      </w:r>
      <w:hyperlink r:id="rId344" w:history="1"/>
    </w:p>
    <w:p w14:paraId="2014DCF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345" w:history="1">
        <w:r w:rsidRPr="00AC4CA5">
          <w:rPr>
            <w:rStyle w:val="Hyperlink"/>
            <w:sz w:val="18"/>
            <w:szCs w:val="18"/>
            <w:lang w:val="fr-FR"/>
          </w:rPr>
          <w:t>https://www.tta.or.kr/eng/ttaSearchEngView.do?key=461&amp;searchStandardNo=TTAT.3G-36.302V18.0.0&amp;searchCate=TTAS</w:t>
        </w:r>
      </w:hyperlink>
      <w:r w:rsidRPr="00AC4CA5">
        <w:rPr>
          <w:sz w:val="18"/>
          <w:szCs w:val="18"/>
          <w:lang w:val="fr-FR"/>
        </w:rPr>
        <w:t xml:space="preserve"> </w:t>
      </w:r>
      <w:hyperlink r:id="rId346" w:history="1"/>
    </w:p>
    <w:p w14:paraId="5B6CED5B" w14:textId="77777777" w:rsidR="00FA11D3" w:rsidRPr="00AC4CA5" w:rsidRDefault="00FA11D3" w:rsidP="00FA11D3">
      <w:pPr>
        <w:pStyle w:val="Heading5"/>
        <w:rPr>
          <w:lang w:val="fr-FR"/>
        </w:rPr>
      </w:pPr>
      <w:r w:rsidRPr="00AC4CA5">
        <w:rPr>
          <w:bCs/>
          <w:lang w:val="fr-FR"/>
        </w:rPr>
        <w:t>1.3.1.3.3</w:t>
      </w:r>
      <w:r w:rsidRPr="00AC4CA5">
        <w:rPr>
          <w:lang w:val="fr-FR"/>
        </w:rPr>
        <w:tab/>
      </w:r>
      <w:r w:rsidRPr="00AC4CA5">
        <w:rPr>
          <w:bCs/>
          <w:lang w:val="fr-FR"/>
        </w:rPr>
        <w:t>TS 36.304</w:t>
      </w:r>
    </w:p>
    <w:p w14:paraId="7CDA93CC" w14:textId="5747311B" w:rsidR="00FA11D3" w:rsidRPr="00AC4CA5" w:rsidRDefault="00FA11D3" w:rsidP="00FA11D3">
      <w:pPr>
        <w:pStyle w:val="Headingb"/>
        <w:rPr>
          <w:lang w:val="fr-FR"/>
        </w:rPr>
      </w:pPr>
      <w:bookmarkStart w:id="97" w:name="_Toc56152358"/>
      <w:bookmarkStart w:id="98" w:name="_Toc56153738"/>
      <w:bookmarkStart w:id="99" w:name="_Toc94532850"/>
      <w:bookmarkStart w:id="100" w:name="_Toc94533320"/>
      <w:r w:rsidRPr="00AC4CA5">
        <w:rPr>
          <w:bCs/>
          <w:lang w:val="fr-FR"/>
        </w:rPr>
        <w:t>Accès hertzien de Terre universel évolué (E-UTRA);</w:t>
      </w:r>
      <w:r w:rsidRPr="00AC4CA5">
        <w:rPr>
          <w:lang w:val="fr-FR"/>
        </w:rPr>
        <w:t xml:space="preserve"> </w:t>
      </w:r>
      <w:r w:rsidRPr="00AC4CA5">
        <w:rPr>
          <w:bCs/>
          <w:lang w:val="fr-FR"/>
        </w:rPr>
        <w:t>Procédures applicables à l</w:t>
      </w:r>
      <w:r w:rsidR="00AC4CA5">
        <w:rPr>
          <w:bCs/>
          <w:lang w:val="fr-FR"/>
        </w:rPr>
        <w:t>'</w:t>
      </w:r>
      <w:r w:rsidRPr="00AC4CA5">
        <w:rPr>
          <w:bCs/>
          <w:lang w:val="fr-FR"/>
        </w:rPr>
        <w:t>équipement d</w:t>
      </w:r>
      <w:r w:rsidR="00AC4CA5">
        <w:rPr>
          <w:bCs/>
          <w:lang w:val="fr-FR"/>
        </w:rPr>
        <w:t>'</w:t>
      </w:r>
      <w:r w:rsidRPr="00AC4CA5">
        <w:rPr>
          <w:bCs/>
          <w:lang w:val="fr-FR"/>
        </w:rPr>
        <w:t>utilisateur (UE) en mode repos</w:t>
      </w:r>
      <w:bookmarkEnd w:id="97"/>
      <w:bookmarkEnd w:id="98"/>
      <w:bookmarkEnd w:id="99"/>
      <w:bookmarkEnd w:id="100"/>
    </w:p>
    <w:p w14:paraId="6864EDD8" w14:textId="1C07C4AE" w:rsidR="00FA11D3" w:rsidRPr="00AC4CA5" w:rsidRDefault="00FA11D3" w:rsidP="00FA11D3">
      <w:pPr>
        <w:rPr>
          <w:lang w:val="fr-FR"/>
        </w:rPr>
      </w:pPr>
      <w:r w:rsidRPr="00AC4CA5">
        <w:rPr>
          <w:lang w:val="fr-FR"/>
        </w:rPr>
        <w:t>Ce document définit la partie strate d</w:t>
      </w:r>
      <w:r w:rsidR="00AC4CA5">
        <w:rPr>
          <w:lang w:val="fr-FR"/>
        </w:rPr>
        <w:t>'</w:t>
      </w:r>
      <w:r w:rsidRPr="00AC4CA5">
        <w:rPr>
          <w:lang w:val="fr-FR"/>
        </w:rPr>
        <w:t>accès (AS) des procédures en mode repos applicables à un équipement d</w:t>
      </w:r>
      <w:r w:rsidR="00AC4CA5">
        <w:rPr>
          <w:lang w:val="fr-FR"/>
        </w:rPr>
        <w:t>'</w:t>
      </w:r>
      <w:r w:rsidRPr="00AC4CA5">
        <w:rPr>
          <w:lang w:val="fr-FR"/>
        </w:rPr>
        <w:t>utilisateur. Il fournit les spécifications du modèle de division fonctionnelle entre la strate de non-accès et la strate d</w:t>
      </w:r>
      <w:r w:rsidR="00AC4CA5">
        <w:rPr>
          <w:lang w:val="fr-FR"/>
        </w:rPr>
        <w:t>'</w:t>
      </w:r>
      <w:r w:rsidRPr="00AC4CA5">
        <w:rPr>
          <w:lang w:val="fr-FR"/>
        </w:rPr>
        <w:t>accès dans un UE. Il s</w:t>
      </w:r>
      <w:r w:rsidR="00AC4CA5">
        <w:rPr>
          <w:lang w:val="fr-FR"/>
        </w:rPr>
        <w:t>'</w:t>
      </w:r>
      <w:r w:rsidRPr="00AC4CA5">
        <w:rPr>
          <w:lang w:val="fr-FR"/>
        </w:rPr>
        <w:t>applique à tous les UE qui prennent au moins l</w:t>
      </w:r>
      <w:r w:rsidR="00AC4CA5">
        <w:rPr>
          <w:lang w:val="fr-FR"/>
        </w:rPr>
        <w:t>'</w:t>
      </w:r>
      <w:r w:rsidRPr="00AC4CA5">
        <w:rPr>
          <w:lang w:val="fr-FR"/>
        </w:rPr>
        <w:t>E</w:t>
      </w:r>
      <w:r w:rsidRPr="00AC4CA5">
        <w:rPr>
          <w:lang w:val="fr-FR"/>
        </w:rPr>
        <w:noBreakHyphen/>
        <w:t>UTRA en charge, y compris aux UE qui acceptent plusieurs techniques d</w:t>
      </w:r>
      <w:r w:rsidR="00AC4CA5">
        <w:rPr>
          <w:lang w:val="fr-FR"/>
        </w:rPr>
        <w:t>'</w:t>
      </w:r>
      <w:r w:rsidRPr="00AC4CA5">
        <w:rPr>
          <w:lang w:val="fr-FR"/>
        </w:rPr>
        <w:t>accès radioélectrique, tels qu</w:t>
      </w:r>
      <w:r w:rsidR="00AC4CA5">
        <w:rPr>
          <w:lang w:val="fr-FR"/>
        </w:rPr>
        <w:t>'</w:t>
      </w:r>
      <w:r w:rsidRPr="00AC4CA5">
        <w:rPr>
          <w:lang w:val="fr-FR"/>
        </w:rPr>
        <w:t>ils sont décrits dans les spécifications du 3GPP, dans les cas suivants: i) lorsque l</w:t>
      </w:r>
      <w:r w:rsidR="00AC4CA5">
        <w:rPr>
          <w:lang w:val="fr-FR"/>
        </w:rPr>
        <w:t>'</w:t>
      </w:r>
      <w:r w:rsidRPr="00AC4CA5">
        <w:rPr>
          <w:lang w:val="fr-FR"/>
        </w:rPr>
        <w:t>UE est attaché à une cellule E-UTRA; ii) lorsque l</w:t>
      </w:r>
      <w:r w:rsidR="00AC4CA5">
        <w:rPr>
          <w:lang w:val="fr-FR"/>
        </w:rPr>
        <w:t>'</w:t>
      </w:r>
      <w:r w:rsidRPr="00AC4CA5">
        <w:rPr>
          <w:lang w:val="fr-FR"/>
        </w:rPr>
        <w:t>UE cherche une cellule à laquelle s</w:t>
      </w:r>
      <w:r w:rsidR="00AC4CA5">
        <w:rPr>
          <w:lang w:val="fr-FR"/>
        </w:rPr>
        <w:t>'</w:t>
      </w:r>
      <w:r w:rsidRPr="00AC4CA5">
        <w:rPr>
          <w:lang w:val="fr-FR"/>
        </w:rPr>
        <w:t>attacher.</w:t>
      </w:r>
    </w:p>
    <w:p w14:paraId="030577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3CCD329"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3CD7EE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ATIS.3GPP.36.304.V17.5.0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47" w:anchor="Rel-17" w:history="1">
        <w:r w:rsidRPr="00AC4CA5">
          <w:rPr>
            <w:rStyle w:val="Hyperlink"/>
            <w:sz w:val="18"/>
            <w:szCs w:val="18"/>
            <w:lang w:val="fr-FR"/>
          </w:rPr>
          <w:t>https://www.atis.org/3gpp-transpositions-Rel-17</w:t>
        </w:r>
      </w:hyperlink>
      <w:hyperlink r:id="rId348" w:anchor="Rel-17" w:history="1"/>
    </w:p>
    <w:p w14:paraId="5D8B08F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CCSA.3GPP.36.304.V17.5.0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49" w:history="1">
        <w:r w:rsidRPr="00AC4CA5">
          <w:rPr>
            <w:rStyle w:val="Hyperlink"/>
            <w:sz w:val="18"/>
            <w:szCs w:val="18"/>
            <w:lang w:val="fr-FR"/>
          </w:rPr>
          <w:t>https://www.ccsa.org.cn/api/portalsFile/downloadOldFile?type=17&amp;oldFileUrl=NTN/SRIT/CCSA.3GPP.36.304.V17.5.0.docx</w:t>
        </w:r>
      </w:hyperlink>
      <w:r w:rsidRPr="00AC4CA5">
        <w:rPr>
          <w:sz w:val="18"/>
          <w:szCs w:val="18"/>
          <w:lang w:val="fr-FR"/>
        </w:rPr>
        <w:t xml:space="preserve"> </w:t>
      </w:r>
      <w:hyperlink r:id="rId350" w:history="1"/>
      <w:hyperlink r:id="rId351" w:history="1"/>
    </w:p>
    <w:p w14:paraId="39E3526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136 304 V17.5.0 (2024-01)</w:t>
      </w:r>
      <w:r w:rsidRPr="00AC4CA5">
        <w:rPr>
          <w:sz w:val="18"/>
          <w:szCs w:val="18"/>
          <w:lang w:val="fr-FR"/>
        </w:rPr>
        <w:tab/>
        <w:t>17.5.0</w:t>
      </w:r>
      <w:r w:rsidRPr="00AC4CA5">
        <w:rPr>
          <w:sz w:val="18"/>
          <w:szCs w:val="18"/>
          <w:lang w:val="fr-FR"/>
        </w:rPr>
        <w:tab/>
        <w:t>Publié</w:t>
      </w:r>
      <w:r w:rsidRPr="00AC4CA5">
        <w:rPr>
          <w:sz w:val="18"/>
          <w:szCs w:val="18"/>
          <w:lang w:val="fr-FR"/>
        </w:rPr>
        <w:tab/>
        <w:t>31.01.2024</w:t>
      </w:r>
      <w:r w:rsidRPr="00AC4CA5">
        <w:rPr>
          <w:sz w:val="18"/>
          <w:szCs w:val="18"/>
          <w:lang w:val="fr-FR"/>
        </w:rPr>
        <w:tab/>
      </w:r>
      <w:hyperlink r:id="rId352" w:history="1">
        <w:r w:rsidRPr="00AC4CA5">
          <w:rPr>
            <w:rStyle w:val="Hyperlink"/>
            <w:sz w:val="18"/>
            <w:szCs w:val="18"/>
            <w:lang w:val="fr-FR"/>
          </w:rPr>
          <w:t>https://www.etsi.org/deliver/etsi_ts/136300_136399/136304/17.05.00_60/ts_136304v170500p.pdf</w:t>
        </w:r>
      </w:hyperlink>
      <w:r w:rsidRPr="00AC4CA5">
        <w:rPr>
          <w:sz w:val="18"/>
          <w:szCs w:val="18"/>
          <w:lang w:val="fr-FR"/>
        </w:rPr>
        <w:t xml:space="preserve"> </w:t>
      </w:r>
      <w:hyperlink r:id="rId353" w:history="1"/>
    </w:p>
    <w:p w14:paraId="60DD2A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36.304-17.5.0 V1.5.0</w:t>
      </w:r>
      <w:r w:rsidRPr="00AC4CA5">
        <w:rPr>
          <w:sz w:val="18"/>
          <w:szCs w:val="18"/>
          <w:lang w:val="fr-FR"/>
        </w:rPr>
        <w:tab/>
        <w:t>17.5.0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354" w:history="1">
        <w:r w:rsidRPr="00AC4CA5">
          <w:rPr>
            <w:rStyle w:val="Hyperlink"/>
            <w:sz w:val="18"/>
            <w:szCs w:val="18"/>
            <w:lang w:val="fr-FR"/>
          </w:rPr>
          <w:t>https://members.tsdsi.in/s/efd3yCJjHjkreY2</w:t>
        </w:r>
      </w:hyperlink>
      <w:r w:rsidRPr="00AC4CA5">
        <w:rPr>
          <w:sz w:val="18"/>
          <w:szCs w:val="18"/>
          <w:lang w:val="fr-FR"/>
        </w:rPr>
        <w:t xml:space="preserve"> </w:t>
      </w:r>
      <w:hyperlink r:id="rId355" w:history="1"/>
    </w:p>
    <w:p w14:paraId="1FB3B48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TTAT.3G-36.304V17.5.0</w:t>
      </w:r>
      <w:r w:rsidRPr="00AC4CA5">
        <w:rPr>
          <w:sz w:val="18"/>
          <w:szCs w:val="18"/>
          <w:lang w:val="fr-FR"/>
        </w:rPr>
        <w:tab/>
        <w:t>17.5.0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356" w:history="1">
        <w:r w:rsidRPr="00AC4CA5">
          <w:rPr>
            <w:rStyle w:val="Hyperlink"/>
            <w:sz w:val="18"/>
            <w:szCs w:val="18"/>
            <w:lang w:val="fr-FR"/>
          </w:rPr>
          <w:t>https://www.tta.or.kr/eng/ttaSearchEngView.do?key=461&amp;searchStandardNo=TTAT.3G-36.304V17.5.0&amp;searchCate=TTAS</w:t>
        </w:r>
      </w:hyperlink>
      <w:r w:rsidRPr="00AC4CA5">
        <w:rPr>
          <w:sz w:val="18"/>
          <w:szCs w:val="18"/>
          <w:lang w:val="fr-FR"/>
        </w:rPr>
        <w:t xml:space="preserve"> </w:t>
      </w:r>
      <w:hyperlink r:id="rId357" w:history="1"/>
    </w:p>
    <w:p w14:paraId="4C229FCD"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67594AB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ATIS.3GPP.36.304.V18.2.0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58" w:anchor="Rel-18" w:history="1">
        <w:r w:rsidRPr="00AC4CA5">
          <w:rPr>
            <w:rStyle w:val="Hyperlink"/>
            <w:sz w:val="18"/>
            <w:szCs w:val="18"/>
            <w:lang w:val="fr-FR"/>
          </w:rPr>
          <w:t>https://www.atis.org/3gpp-transpositions - Rel-18</w:t>
        </w:r>
      </w:hyperlink>
      <w:hyperlink r:id="rId359" w:anchor="Rel-18" w:history="1"/>
    </w:p>
    <w:p w14:paraId="679561F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CCSA.3GPP.36.304.V18.2.0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60" w:history="1">
        <w:r w:rsidRPr="00AC4CA5">
          <w:rPr>
            <w:rStyle w:val="Hyperlink"/>
            <w:sz w:val="18"/>
            <w:szCs w:val="18"/>
            <w:lang w:val="fr-FR"/>
          </w:rPr>
          <w:t>https://www.ccsa.org.cn/api/portalsFile/downloadOldFile?type=17&amp;oldFileUrl=NTN/SRIT/CCSA.3GPP.36.304.V18.2.0.docx</w:t>
        </w:r>
      </w:hyperlink>
      <w:r w:rsidRPr="00AC4CA5">
        <w:rPr>
          <w:sz w:val="18"/>
          <w:szCs w:val="18"/>
          <w:lang w:val="fr-FR"/>
        </w:rPr>
        <w:t xml:space="preserve"> </w:t>
      </w:r>
      <w:hyperlink r:id="rId361" w:history="1"/>
      <w:hyperlink r:id="rId362" w:history="1"/>
    </w:p>
    <w:p w14:paraId="68DC461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136 304 V18.2.0 (2024-08)</w:t>
      </w:r>
      <w:r w:rsidRPr="00AC4CA5">
        <w:rPr>
          <w:sz w:val="18"/>
          <w:szCs w:val="18"/>
          <w:lang w:val="fr-FR"/>
        </w:rPr>
        <w:tab/>
        <w:t>18.2.0</w:t>
      </w:r>
      <w:r w:rsidRPr="00AC4CA5">
        <w:rPr>
          <w:sz w:val="18"/>
          <w:szCs w:val="18"/>
          <w:lang w:val="fr-FR"/>
        </w:rPr>
        <w:tab/>
        <w:t>Publié</w:t>
      </w:r>
      <w:r w:rsidRPr="00AC4CA5">
        <w:rPr>
          <w:sz w:val="18"/>
          <w:szCs w:val="18"/>
          <w:lang w:val="fr-FR"/>
        </w:rPr>
        <w:tab/>
        <w:t>08.08.2024</w:t>
      </w:r>
      <w:r w:rsidRPr="00AC4CA5">
        <w:rPr>
          <w:sz w:val="18"/>
          <w:szCs w:val="18"/>
          <w:lang w:val="fr-FR"/>
        </w:rPr>
        <w:tab/>
      </w:r>
      <w:hyperlink r:id="rId363" w:history="1">
        <w:r w:rsidRPr="00AC4CA5">
          <w:rPr>
            <w:rStyle w:val="Hyperlink"/>
            <w:sz w:val="18"/>
            <w:szCs w:val="18"/>
            <w:lang w:val="fr-FR"/>
          </w:rPr>
          <w:t>https://www.etsi.org/deliver/etsi_ts/136300_136399/136304/18.02.00_60/ts_136304v180200p.pdf</w:t>
        </w:r>
      </w:hyperlink>
      <w:r w:rsidRPr="00AC4CA5">
        <w:rPr>
          <w:sz w:val="18"/>
          <w:szCs w:val="18"/>
          <w:lang w:val="fr-FR"/>
        </w:rPr>
        <w:t xml:space="preserve"> </w:t>
      </w:r>
      <w:hyperlink r:id="rId364" w:history="1"/>
    </w:p>
    <w:p w14:paraId="657A39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36.304 -18.2.0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365" w:history="1">
        <w:r w:rsidRPr="00AC4CA5">
          <w:rPr>
            <w:rStyle w:val="Hyperlink"/>
            <w:sz w:val="18"/>
            <w:szCs w:val="18"/>
            <w:lang w:val="fr-FR"/>
          </w:rPr>
          <w:t>https://members.tsdsi.in/s/DTEaqQstkm3j5sX</w:t>
        </w:r>
      </w:hyperlink>
      <w:r w:rsidRPr="00AC4CA5">
        <w:rPr>
          <w:sz w:val="18"/>
          <w:szCs w:val="18"/>
          <w:lang w:val="fr-FR"/>
        </w:rPr>
        <w:t xml:space="preserve"> </w:t>
      </w:r>
      <w:hyperlink r:id="rId366" w:history="1"/>
    </w:p>
    <w:p w14:paraId="1CFF85F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TTAT.3G-36.304V18.2.0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367" w:history="1">
        <w:r w:rsidRPr="00AC4CA5">
          <w:rPr>
            <w:rStyle w:val="Hyperlink"/>
            <w:sz w:val="18"/>
            <w:szCs w:val="18"/>
            <w:lang w:val="fr-FR"/>
          </w:rPr>
          <w:t>https://www.tta.or.kr/eng/ttaSearchEngView.do?key=461&amp;searchStandardNo=TTAT.3G-36.304V18.2.0&amp;searchCate=TTAS</w:t>
        </w:r>
      </w:hyperlink>
      <w:r w:rsidRPr="00AC4CA5">
        <w:rPr>
          <w:sz w:val="18"/>
          <w:szCs w:val="18"/>
          <w:lang w:val="fr-FR"/>
        </w:rPr>
        <w:t xml:space="preserve"> </w:t>
      </w:r>
      <w:hyperlink r:id="rId368" w:history="1"/>
    </w:p>
    <w:p w14:paraId="11C3D643" w14:textId="77777777" w:rsidR="00FA11D3" w:rsidRPr="00AC4CA5" w:rsidRDefault="00FA11D3" w:rsidP="00FA11D3">
      <w:pPr>
        <w:pStyle w:val="Heading5"/>
        <w:rPr>
          <w:lang w:val="fr-FR"/>
        </w:rPr>
      </w:pPr>
      <w:r w:rsidRPr="00AC4CA5">
        <w:rPr>
          <w:bCs/>
          <w:lang w:val="fr-FR"/>
        </w:rPr>
        <w:t>1.3.1.3.4</w:t>
      </w:r>
      <w:r w:rsidRPr="00AC4CA5">
        <w:rPr>
          <w:lang w:val="fr-FR"/>
        </w:rPr>
        <w:tab/>
      </w:r>
      <w:r w:rsidRPr="00AC4CA5">
        <w:rPr>
          <w:bCs/>
          <w:lang w:val="fr-FR"/>
        </w:rPr>
        <w:t>TS 36.305</w:t>
      </w:r>
    </w:p>
    <w:p w14:paraId="20FF8748" w14:textId="481A862D" w:rsidR="00FA11D3" w:rsidRPr="00AC4CA5" w:rsidRDefault="00FA11D3" w:rsidP="00FA11D3">
      <w:pPr>
        <w:pStyle w:val="Headingb"/>
        <w:rPr>
          <w:lang w:val="fr-FR"/>
        </w:rPr>
      </w:pPr>
      <w:bookmarkStart w:id="101" w:name="_Toc56152359"/>
      <w:bookmarkStart w:id="102" w:name="_Toc56153739"/>
      <w:bookmarkStart w:id="103" w:name="_Toc94532851"/>
      <w:bookmarkStart w:id="104" w:name="_Toc94533321"/>
      <w:r w:rsidRPr="00AC4CA5">
        <w:rPr>
          <w:bCs/>
          <w:lang w:val="fr-FR"/>
        </w:rPr>
        <w:t>Accès hertzien de Terre universel évolué (E-UTRA);</w:t>
      </w:r>
      <w:r w:rsidRPr="00AC4CA5">
        <w:rPr>
          <w:lang w:val="fr-FR"/>
        </w:rPr>
        <w:t xml:space="preserve"> </w:t>
      </w:r>
      <w:r w:rsidRPr="00AC4CA5">
        <w:rPr>
          <w:bCs/>
          <w:lang w:val="fr-FR"/>
        </w:rPr>
        <w:t>Spécification fonctionnelle de l</w:t>
      </w:r>
      <w:r w:rsidR="00AC4CA5">
        <w:rPr>
          <w:bCs/>
          <w:lang w:val="fr-FR"/>
        </w:rPr>
        <w:t>'</w:t>
      </w:r>
      <w:r w:rsidRPr="00AC4CA5">
        <w:rPr>
          <w:bCs/>
          <w:lang w:val="fr-FR"/>
        </w:rPr>
        <w:t>Étape 2 du positionnement de l</w:t>
      </w:r>
      <w:r w:rsidR="00AC4CA5">
        <w:rPr>
          <w:bCs/>
          <w:lang w:val="fr-FR"/>
        </w:rPr>
        <w:t>'</w:t>
      </w:r>
      <w:r w:rsidRPr="00AC4CA5">
        <w:rPr>
          <w:bCs/>
          <w:lang w:val="fr-FR"/>
        </w:rPr>
        <w:t>équipement d</w:t>
      </w:r>
      <w:r w:rsidR="00AC4CA5">
        <w:rPr>
          <w:bCs/>
          <w:lang w:val="fr-FR"/>
        </w:rPr>
        <w:t>'</w:t>
      </w:r>
      <w:r w:rsidRPr="00AC4CA5">
        <w:rPr>
          <w:bCs/>
          <w:lang w:val="fr-FR"/>
        </w:rPr>
        <w:t>utilisateur (UE) dans l</w:t>
      </w:r>
      <w:r w:rsidR="00AC4CA5">
        <w:rPr>
          <w:bCs/>
          <w:lang w:val="fr-FR"/>
        </w:rPr>
        <w:t>'</w:t>
      </w:r>
      <w:r w:rsidRPr="00AC4CA5">
        <w:rPr>
          <w:bCs/>
          <w:lang w:val="fr-FR"/>
        </w:rPr>
        <w:t>E-UTRAN</w:t>
      </w:r>
      <w:bookmarkEnd w:id="101"/>
      <w:bookmarkEnd w:id="102"/>
      <w:bookmarkEnd w:id="103"/>
      <w:bookmarkEnd w:id="104"/>
    </w:p>
    <w:p w14:paraId="05F59ED1" w14:textId="15C51EC2" w:rsidR="00FA11D3" w:rsidRPr="00AC4CA5" w:rsidRDefault="00FA11D3" w:rsidP="00FA11D3">
      <w:pPr>
        <w:rPr>
          <w:lang w:val="fr-FR"/>
        </w:rPr>
      </w:pPr>
      <w:r w:rsidRPr="00AC4CA5">
        <w:rPr>
          <w:lang w:val="fr-FR"/>
        </w:rPr>
        <w:t>Ce document définit l</w:t>
      </w:r>
      <w:r w:rsidR="00AC4CA5">
        <w:rPr>
          <w:lang w:val="fr-FR"/>
        </w:rPr>
        <w:t>'</w:t>
      </w:r>
      <w:r w:rsidRPr="00AC4CA5">
        <w:rPr>
          <w:lang w:val="fr-FR"/>
        </w:rPr>
        <w:t>Étape 2 de la fonction de positionnement d</w:t>
      </w:r>
      <w:r w:rsidR="00AC4CA5">
        <w:rPr>
          <w:lang w:val="fr-FR"/>
        </w:rPr>
        <w:t>'</w:t>
      </w:r>
      <w:r w:rsidRPr="00AC4CA5">
        <w:rPr>
          <w:lang w:val="fr-FR"/>
        </w:rPr>
        <w:t>UE de l</w:t>
      </w:r>
      <w:r w:rsidR="00AC4CA5">
        <w:rPr>
          <w:lang w:val="fr-FR"/>
        </w:rPr>
        <w:t>'</w:t>
      </w:r>
      <w:r w:rsidRPr="00AC4CA5">
        <w:rPr>
          <w:lang w:val="fr-FR"/>
        </w:rPr>
        <w:t>E-UTRAN, qui fournit les mécanismes permettant de prendre en charge ou de faciliter le calcul de la position géographique d</w:t>
      </w:r>
      <w:r w:rsidR="00AC4CA5">
        <w:rPr>
          <w:lang w:val="fr-FR"/>
        </w:rPr>
        <w:t>'</w:t>
      </w:r>
      <w:r w:rsidRPr="00AC4CA5">
        <w:rPr>
          <w:lang w:val="fr-FR"/>
        </w:rPr>
        <w:t>un UE. Cette spécification de l</w:t>
      </w:r>
      <w:r w:rsidR="00AC4CA5">
        <w:rPr>
          <w:lang w:val="fr-FR"/>
        </w:rPr>
        <w:t>'</w:t>
      </w:r>
      <w:r w:rsidRPr="00AC4CA5">
        <w:rPr>
          <w:lang w:val="fr-FR"/>
        </w:rPr>
        <w:t>Étape 2 a pour objet de définir l</w:t>
      </w:r>
      <w:r w:rsidR="00AC4CA5">
        <w:rPr>
          <w:lang w:val="fr-FR"/>
        </w:rPr>
        <w:t>'</w:t>
      </w:r>
      <w:r w:rsidRPr="00AC4CA5">
        <w:rPr>
          <w:lang w:val="fr-FR"/>
        </w:rPr>
        <w:t>architecture de positionnement de l</w:t>
      </w:r>
      <w:r w:rsidR="00AC4CA5">
        <w:rPr>
          <w:lang w:val="fr-FR"/>
        </w:rPr>
        <w:t>'</w:t>
      </w:r>
      <w:r w:rsidRPr="00AC4CA5">
        <w:rPr>
          <w:lang w:val="fr-FR"/>
        </w:rPr>
        <w:t>UE dans l</w:t>
      </w:r>
      <w:r w:rsidR="00AC4CA5">
        <w:rPr>
          <w:lang w:val="fr-FR"/>
        </w:rPr>
        <w:t>'</w:t>
      </w:r>
      <w:r w:rsidRPr="00AC4CA5">
        <w:rPr>
          <w:lang w:val="fr-FR"/>
        </w:rPr>
        <w:t>E-UTRAN, les entités fonctionnelles et les opérations nécessaires à la prise en charge des méthodes de positionnement. Seule la strate d</w:t>
      </w:r>
      <w:r w:rsidR="00AC4CA5">
        <w:rPr>
          <w:lang w:val="fr-FR"/>
        </w:rPr>
        <w:t>'</w:t>
      </w:r>
      <w:r w:rsidRPr="00AC4CA5">
        <w:rPr>
          <w:lang w:val="fr-FR"/>
        </w:rPr>
        <w:t>accès de l</w:t>
      </w:r>
      <w:r w:rsidR="00AC4CA5">
        <w:rPr>
          <w:lang w:val="fr-FR"/>
        </w:rPr>
        <w:t>'</w:t>
      </w:r>
      <w:r w:rsidRPr="00AC4CA5">
        <w:rPr>
          <w:lang w:val="fr-FR"/>
        </w:rPr>
        <w:t>E-UTRAN est décrite. Cette spécification de l</w:t>
      </w:r>
      <w:r w:rsidR="00AC4CA5">
        <w:rPr>
          <w:lang w:val="fr-FR"/>
        </w:rPr>
        <w:t>'</w:t>
      </w:r>
      <w:r w:rsidRPr="00AC4CA5">
        <w:rPr>
          <w:lang w:val="fr-FR"/>
        </w:rPr>
        <w:t>Étape 2 porte sur les méthodes de positionnement, les descriptions d</w:t>
      </w:r>
      <w:r w:rsidR="00AC4CA5">
        <w:rPr>
          <w:lang w:val="fr-FR"/>
        </w:rPr>
        <w:t>'</w:t>
      </w:r>
      <w:r w:rsidRPr="00AC4CA5">
        <w:rPr>
          <w:lang w:val="fr-FR"/>
        </w:rPr>
        <w:t>état et les flux de messages utilisés dans le réseau E-UTRAN pour faciliter le positionnement de l</w:t>
      </w:r>
      <w:r w:rsidR="00AC4CA5">
        <w:rPr>
          <w:lang w:val="fr-FR"/>
        </w:rPr>
        <w:t>'</w:t>
      </w:r>
      <w:r w:rsidRPr="00AC4CA5">
        <w:rPr>
          <w:lang w:val="fr-FR"/>
        </w:rPr>
        <w:t>UE.</w:t>
      </w:r>
    </w:p>
    <w:p w14:paraId="3ADA5A3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5C4DDB4"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C7A32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ATIS.3GPP.36.305.V17.3.0</w:t>
      </w:r>
      <w:r w:rsidRPr="00AC4CA5">
        <w:rPr>
          <w:sz w:val="18"/>
          <w:szCs w:val="18"/>
          <w:lang w:val="fr-FR"/>
        </w:rPr>
        <w:tab/>
        <w:t>17.3.0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69" w:anchor="Rel-17" w:history="1">
        <w:r w:rsidRPr="00AC4CA5">
          <w:rPr>
            <w:rStyle w:val="Hyperlink"/>
            <w:sz w:val="18"/>
            <w:szCs w:val="18"/>
            <w:lang w:val="fr-FR"/>
          </w:rPr>
          <w:t>https://www.atis.org/3gpp-transpositions-Rel-17</w:t>
        </w:r>
      </w:hyperlink>
      <w:hyperlink r:id="rId370" w:anchor="Rel-17" w:history="1"/>
    </w:p>
    <w:p w14:paraId="06FB0E2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CCSA.3GPP.36.305.V17.3.0</w:t>
      </w:r>
      <w:r w:rsidRPr="00AC4CA5">
        <w:rPr>
          <w:sz w:val="18"/>
          <w:szCs w:val="18"/>
          <w:lang w:val="fr-FR"/>
        </w:rPr>
        <w:tab/>
        <w:t>17.3.0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71" w:history="1">
        <w:r w:rsidRPr="00AC4CA5">
          <w:rPr>
            <w:rStyle w:val="Hyperlink"/>
            <w:sz w:val="18"/>
            <w:szCs w:val="18"/>
            <w:lang w:val="fr-FR"/>
          </w:rPr>
          <w:t>https://www.ccsa.org.cn/api/portalsFile/downloadOldFile?type=17&amp;oldFileUrl=NTN/SRIT/CCSA.3GPP.36.305.V17.3.0.docx</w:t>
        </w:r>
      </w:hyperlink>
      <w:r w:rsidRPr="00AC4CA5">
        <w:rPr>
          <w:sz w:val="18"/>
          <w:szCs w:val="18"/>
          <w:lang w:val="fr-FR"/>
        </w:rPr>
        <w:t xml:space="preserve"> </w:t>
      </w:r>
      <w:hyperlink r:id="rId372" w:history="1"/>
      <w:hyperlink r:id="rId373" w:history="1"/>
    </w:p>
    <w:p w14:paraId="685BC7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136 305 V17.3.0 (2023-07)</w:t>
      </w:r>
      <w:r w:rsidRPr="00AC4CA5">
        <w:rPr>
          <w:sz w:val="18"/>
          <w:szCs w:val="18"/>
          <w:lang w:val="fr-FR"/>
        </w:rPr>
        <w:tab/>
        <w:t>17.3.0</w:t>
      </w:r>
      <w:r w:rsidRPr="00AC4CA5">
        <w:rPr>
          <w:sz w:val="18"/>
          <w:szCs w:val="18"/>
          <w:lang w:val="fr-FR"/>
        </w:rPr>
        <w:tab/>
        <w:t>Publié</w:t>
      </w:r>
      <w:r w:rsidRPr="00AC4CA5">
        <w:rPr>
          <w:sz w:val="18"/>
          <w:szCs w:val="18"/>
          <w:lang w:val="fr-FR"/>
        </w:rPr>
        <w:tab/>
        <w:t>24.07.2023</w:t>
      </w:r>
      <w:r w:rsidRPr="00AC4CA5">
        <w:rPr>
          <w:sz w:val="18"/>
          <w:szCs w:val="18"/>
          <w:lang w:val="fr-FR"/>
        </w:rPr>
        <w:tab/>
      </w:r>
      <w:hyperlink r:id="rId374" w:history="1">
        <w:r w:rsidRPr="00AC4CA5">
          <w:rPr>
            <w:rStyle w:val="Hyperlink"/>
            <w:sz w:val="18"/>
            <w:szCs w:val="18"/>
            <w:lang w:val="fr-FR"/>
          </w:rPr>
          <w:t>https://www.etsi.org/deliver/etsi_ts/136300_136399/136305/17.03.00_60/ts_136305v170300p.pdf</w:t>
        </w:r>
      </w:hyperlink>
      <w:r w:rsidRPr="00AC4CA5">
        <w:rPr>
          <w:sz w:val="18"/>
          <w:szCs w:val="18"/>
          <w:lang w:val="fr-FR"/>
        </w:rPr>
        <w:t xml:space="preserve"> </w:t>
      </w:r>
      <w:hyperlink r:id="rId375" w:history="1"/>
    </w:p>
    <w:p w14:paraId="23F92DC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36.305-17.3.0 V1.3.0</w:t>
      </w:r>
      <w:r w:rsidRPr="00AC4CA5">
        <w:rPr>
          <w:sz w:val="18"/>
          <w:szCs w:val="18"/>
          <w:lang w:val="fr-FR"/>
        </w:rPr>
        <w:tab/>
        <w:t>17.3.0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376" w:history="1">
        <w:r w:rsidRPr="00AC4CA5">
          <w:rPr>
            <w:rStyle w:val="Hyperlink"/>
            <w:sz w:val="18"/>
            <w:szCs w:val="18"/>
            <w:lang w:val="fr-FR"/>
          </w:rPr>
          <w:t>https://members.tsdsi.in/s/Z2E3icpy7cSbHDZ</w:t>
        </w:r>
      </w:hyperlink>
      <w:r w:rsidRPr="00AC4CA5">
        <w:rPr>
          <w:sz w:val="18"/>
          <w:szCs w:val="18"/>
          <w:lang w:val="fr-FR"/>
        </w:rPr>
        <w:t xml:space="preserve"> </w:t>
      </w:r>
      <w:hyperlink r:id="rId377" w:history="1"/>
    </w:p>
    <w:p w14:paraId="295E51E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TTAT.3G-36.305V17.3.0</w:t>
      </w:r>
      <w:r w:rsidRPr="00AC4CA5">
        <w:rPr>
          <w:sz w:val="18"/>
          <w:szCs w:val="18"/>
          <w:lang w:val="fr-FR"/>
        </w:rPr>
        <w:tab/>
        <w:t>17.3.0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378" w:history="1">
        <w:r w:rsidRPr="00AC4CA5">
          <w:rPr>
            <w:rStyle w:val="Hyperlink"/>
            <w:sz w:val="18"/>
            <w:szCs w:val="18"/>
            <w:lang w:val="fr-FR"/>
          </w:rPr>
          <w:t>https://www.tta.or.kr/eng/ttaSearchEngView.do?key=461&amp;searchStandardNo=TTAT.3G-36.305V17.3.0&amp;searchCate=TTAS</w:t>
        </w:r>
      </w:hyperlink>
      <w:r w:rsidRPr="00AC4CA5">
        <w:rPr>
          <w:sz w:val="18"/>
          <w:szCs w:val="18"/>
          <w:lang w:val="fr-FR"/>
        </w:rPr>
        <w:t xml:space="preserve"> </w:t>
      </w:r>
      <w:hyperlink r:id="rId379" w:history="1"/>
    </w:p>
    <w:p w14:paraId="227A1677"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0BCA8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ATIS</w:t>
      </w:r>
      <w:r w:rsidRPr="00AC4CA5">
        <w:rPr>
          <w:sz w:val="18"/>
          <w:szCs w:val="18"/>
          <w:lang w:val="fr-FR"/>
        </w:rPr>
        <w:tab/>
        <w:t>ATIS.3GPP.36.305.V18.0.0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80" w:anchor="Rel-18" w:history="1">
        <w:r w:rsidRPr="00AC4CA5">
          <w:rPr>
            <w:rStyle w:val="Hyperlink"/>
            <w:sz w:val="18"/>
            <w:szCs w:val="18"/>
            <w:lang w:val="fr-FR"/>
          </w:rPr>
          <w:t>https://www.atis.org/3gpp-transpositions - Rel-18</w:t>
        </w:r>
      </w:hyperlink>
      <w:hyperlink r:id="rId381" w:anchor="Rel-18" w:history="1"/>
    </w:p>
    <w:p w14:paraId="2099051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82" w:history="1">
        <w:r w:rsidRPr="00AC4CA5">
          <w:rPr>
            <w:rStyle w:val="Hyperlink"/>
            <w:sz w:val="18"/>
            <w:szCs w:val="18"/>
            <w:lang w:val="fr-FR"/>
          </w:rPr>
          <w:t>https://www.ccsa.org.cn/api/portalsFile/downloadOldFile?type=17&amp;oldFileUrl=NTN/SRIT/CCSA.3GPP.36.305.V18.0.0.docx</w:t>
        </w:r>
      </w:hyperlink>
      <w:r w:rsidRPr="00AC4CA5">
        <w:rPr>
          <w:sz w:val="18"/>
          <w:szCs w:val="18"/>
          <w:lang w:val="fr-FR"/>
        </w:rPr>
        <w:t xml:space="preserve"> </w:t>
      </w:r>
      <w:hyperlink r:id="rId383" w:history="1"/>
      <w:hyperlink r:id="rId384" w:history="1"/>
    </w:p>
    <w:p w14:paraId="29657EA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136 305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385" w:history="1">
        <w:r w:rsidRPr="00AC4CA5">
          <w:rPr>
            <w:rStyle w:val="Hyperlink"/>
            <w:sz w:val="18"/>
            <w:szCs w:val="18"/>
            <w:lang w:val="fr-FR"/>
          </w:rPr>
          <w:t>https://www.etsi.org/deliver/etsi_ts/136300_136399/136305/18.00.00_60/ts_136305v180000p.pdf</w:t>
        </w:r>
      </w:hyperlink>
      <w:r w:rsidRPr="00AC4CA5">
        <w:rPr>
          <w:sz w:val="18"/>
          <w:szCs w:val="18"/>
          <w:lang w:val="fr-FR"/>
        </w:rPr>
        <w:t xml:space="preserve"> </w:t>
      </w:r>
      <w:hyperlink r:id="rId386" w:history="1"/>
    </w:p>
    <w:p w14:paraId="35B9909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36.305 -18.0.0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387" w:history="1">
        <w:r w:rsidRPr="00AC4CA5">
          <w:rPr>
            <w:rStyle w:val="Hyperlink"/>
            <w:sz w:val="18"/>
            <w:szCs w:val="18"/>
            <w:lang w:val="fr-FR"/>
          </w:rPr>
          <w:t>https://members.tsdsi.in/s/r8g6idDpWi9nD8a</w:t>
        </w:r>
      </w:hyperlink>
      <w:r w:rsidRPr="00AC4CA5">
        <w:rPr>
          <w:sz w:val="18"/>
          <w:szCs w:val="18"/>
          <w:lang w:val="fr-FR"/>
        </w:rPr>
        <w:t xml:space="preserve"> </w:t>
      </w:r>
      <w:hyperlink r:id="rId388" w:history="1"/>
    </w:p>
    <w:p w14:paraId="2AEC86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TTAT.3G-36.305V18.0.0</w:t>
      </w:r>
      <w:r w:rsidRPr="00AC4CA5">
        <w:rPr>
          <w:sz w:val="18"/>
          <w:szCs w:val="18"/>
          <w:lang w:val="fr-FR"/>
        </w:rPr>
        <w:tab/>
        <w:t>18.0.0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389" w:history="1">
        <w:r w:rsidRPr="00AC4CA5">
          <w:rPr>
            <w:rStyle w:val="Hyperlink"/>
            <w:sz w:val="18"/>
            <w:szCs w:val="18"/>
            <w:lang w:val="fr-FR"/>
          </w:rPr>
          <w:t>https://www.tta.or.kr/eng/ttaSearchEngView.do?key=461&amp;searchStandardNo=TTAT.3G-36.305V18.0.0&amp;searchCate=TTAS</w:t>
        </w:r>
      </w:hyperlink>
      <w:r w:rsidRPr="00AC4CA5">
        <w:rPr>
          <w:sz w:val="18"/>
          <w:szCs w:val="18"/>
          <w:lang w:val="fr-FR"/>
        </w:rPr>
        <w:t xml:space="preserve"> </w:t>
      </w:r>
      <w:hyperlink r:id="rId390" w:history="1"/>
    </w:p>
    <w:p w14:paraId="4EFF7560" w14:textId="77777777" w:rsidR="00FA11D3" w:rsidRPr="00AC4CA5" w:rsidRDefault="00FA11D3" w:rsidP="00FA11D3">
      <w:pPr>
        <w:pStyle w:val="Heading5"/>
        <w:rPr>
          <w:lang w:val="fr-FR"/>
        </w:rPr>
      </w:pPr>
      <w:r w:rsidRPr="00AC4CA5">
        <w:rPr>
          <w:bCs/>
          <w:lang w:val="fr-FR"/>
        </w:rPr>
        <w:lastRenderedPageBreak/>
        <w:t>1.3.1.3.5</w:t>
      </w:r>
      <w:r w:rsidRPr="00AC4CA5">
        <w:rPr>
          <w:lang w:val="fr-FR"/>
        </w:rPr>
        <w:tab/>
      </w:r>
      <w:r w:rsidRPr="00AC4CA5">
        <w:rPr>
          <w:bCs/>
          <w:lang w:val="fr-FR"/>
        </w:rPr>
        <w:t>TS 36.306</w:t>
      </w:r>
    </w:p>
    <w:p w14:paraId="3946C595" w14:textId="424B6C30" w:rsidR="00FA11D3" w:rsidRPr="00AC4CA5" w:rsidRDefault="00FA11D3" w:rsidP="00FA11D3">
      <w:pPr>
        <w:pStyle w:val="Headingb"/>
        <w:rPr>
          <w:lang w:val="fr-FR"/>
        </w:rPr>
      </w:pPr>
      <w:bookmarkStart w:id="105" w:name="_Toc56152360"/>
      <w:bookmarkStart w:id="106" w:name="_Toc56153740"/>
      <w:bookmarkStart w:id="107" w:name="_Toc94532852"/>
      <w:bookmarkStart w:id="108" w:name="_Toc94533322"/>
      <w:r w:rsidRPr="00AC4CA5">
        <w:rPr>
          <w:bCs/>
          <w:lang w:val="fr-FR"/>
        </w:rPr>
        <w:t>Accès hertzien de Terre universel évolué (E-UTRA);</w:t>
      </w:r>
      <w:r w:rsidRPr="00AC4CA5">
        <w:rPr>
          <w:lang w:val="fr-FR"/>
        </w:rPr>
        <w:t xml:space="preserve"> </w:t>
      </w:r>
      <w:r w:rsidRPr="00AC4CA5">
        <w:rPr>
          <w:bCs/>
          <w:lang w:val="fr-FR"/>
        </w:rPr>
        <w:t>Capacités d</w:t>
      </w:r>
      <w:r w:rsidR="00AC4CA5">
        <w:rPr>
          <w:bCs/>
          <w:lang w:val="fr-FR"/>
        </w:rPr>
        <w:t>'</w:t>
      </w:r>
      <w:r w:rsidRPr="00AC4CA5">
        <w:rPr>
          <w:bCs/>
          <w:lang w:val="fr-FR"/>
        </w:rPr>
        <w:t>accès radio de l</w:t>
      </w:r>
      <w:r w:rsidR="00AC4CA5">
        <w:rPr>
          <w:bCs/>
          <w:lang w:val="fr-FR"/>
        </w:rPr>
        <w:t>'</w:t>
      </w:r>
      <w:r w:rsidRPr="00AC4CA5">
        <w:rPr>
          <w:bCs/>
          <w:lang w:val="fr-FR"/>
        </w:rPr>
        <w:t>équipement d</w:t>
      </w:r>
      <w:r w:rsidR="00AC4CA5">
        <w:rPr>
          <w:bCs/>
          <w:lang w:val="fr-FR"/>
        </w:rPr>
        <w:t>'</w:t>
      </w:r>
      <w:r w:rsidRPr="00AC4CA5">
        <w:rPr>
          <w:bCs/>
          <w:lang w:val="fr-FR"/>
        </w:rPr>
        <w:t>utilisateur (UE)</w:t>
      </w:r>
      <w:bookmarkEnd w:id="105"/>
      <w:bookmarkEnd w:id="106"/>
      <w:bookmarkEnd w:id="107"/>
      <w:bookmarkEnd w:id="108"/>
    </w:p>
    <w:p w14:paraId="6B16B992" w14:textId="412F7DCB" w:rsidR="00FA11D3" w:rsidRPr="00AC4CA5" w:rsidRDefault="00FA11D3" w:rsidP="00FA11D3">
      <w:pPr>
        <w:keepNext/>
        <w:keepLines/>
        <w:rPr>
          <w:lang w:val="fr-FR"/>
        </w:rPr>
      </w:pPr>
      <w:r w:rsidRPr="00AC4CA5">
        <w:rPr>
          <w:lang w:val="fr-FR"/>
        </w:rPr>
        <w:t>Ce document définit les paramètres des capacités d</w:t>
      </w:r>
      <w:r w:rsidR="00AC4CA5">
        <w:rPr>
          <w:lang w:val="fr-FR"/>
        </w:rPr>
        <w:t>'</w:t>
      </w:r>
      <w:r w:rsidRPr="00AC4CA5">
        <w:rPr>
          <w:lang w:val="fr-FR"/>
        </w:rPr>
        <w:t>accès radio E-UTRA de l</w:t>
      </w:r>
      <w:r w:rsidR="00AC4CA5">
        <w:rPr>
          <w:lang w:val="fr-FR"/>
        </w:rPr>
        <w:t>'</w:t>
      </w:r>
      <w:r w:rsidRPr="00AC4CA5">
        <w:rPr>
          <w:lang w:val="fr-FR"/>
        </w:rPr>
        <w:t>UE.</w:t>
      </w:r>
    </w:p>
    <w:p w14:paraId="61DA0B13"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4E7CD9E"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BC7E79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ATIS.3GPP.36.306.V17.7.0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91" w:anchor="Rel-17" w:history="1">
        <w:r w:rsidRPr="00AC4CA5">
          <w:rPr>
            <w:rStyle w:val="Hyperlink"/>
            <w:sz w:val="18"/>
            <w:szCs w:val="18"/>
            <w:lang w:val="fr-FR"/>
          </w:rPr>
          <w:t>https://www.atis.org/3gpp-transpositions-Rel-17</w:t>
        </w:r>
      </w:hyperlink>
      <w:hyperlink r:id="rId392" w:anchor="Rel-17" w:history="1"/>
    </w:p>
    <w:p w14:paraId="4F0C406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CCSA.3GPP.36.306.V17.7.0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393" w:history="1">
        <w:r w:rsidRPr="00AC4CA5">
          <w:rPr>
            <w:rStyle w:val="Hyperlink"/>
            <w:sz w:val="18"/>
            <w:szCs w:val="18"/>
            <w:lang w:val="fr-FR"/>
          </w:rPr>
          <w:t>https://www.ccsa.org.cn/api/portalsFile/downloadOldFile?type=17&amp;oldFileUrl=NTN/SRIT/CCSA.3GPP.36.306.V17.7.0.docx</w:t>
        </w:r>
      </w:hyperlink>
      <w:r w:rsidRPr="00AC4CA5">
        <w:rPr>
          <w:sz w:val="18"/>
          <w:szCs w:val="18"/>
          <w:lang w:val="fr-FR"/>
        </w:rPr>
        <w:t xml:space="preserve"> </w:t>
      </w:r>
      <w:hyperlink r:id="rId394" w:history="1"/>
      <w:hyperlink r:id="rId395" w:history="1"/>
    </w:p>
    <w:p w14:paraId="240EAFB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136 306 V17.7.0 (2024-08)</w:t>
      </w:r>
      <w:r w:rsidRPr="00AC4CA5">
        <w:rPr>
          <w:sz w:val="18"/>
          <w:szCs w:val="18"/>
          <w:lang w:val="fr-FR"/>
        </w:rPr>
        <w:tab/>
        <w:t>17.7.0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396" w:history="1">
        <w:r w:rsidRPr="00AC4CA5">
          <w:rPr>
            <w:rStyle w:val="Hyperlink"/>
            <w:sz w:val="18"/>
            <w:szCs w:val="18"/>
            <w:lang w:val="fr-FR"/>
          </w:rPr>
          <w:t>https://www.etsi.org/deliver/etsi_ts/136300_136399/136306/17.07.00_60/ts_136306v170700p.pdf</w:t>
        </w:r>
      </w:hyperlink>
      <w:r w:rsidRPr="00AC4CA5">
        <w:rPr>
          <w:sz w:val="18"/>
          <w:szCs w:val="18"/>
          <w:lang w:val="fr-FR"/>
        </w:rPr>
        <w:t xml:space="preserve"> </w:t>
      </w:r>
      <w:hyperlink r:id="rId397" w:history="1"/>
    </w:p>
    <w:p w14:paraId="6278D21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36.306 -17.7.0 V1.7.0</w:t>
      </w:r>
      <w:r w:rsidRPr="00AC4CA5">
        <w:rPr>
          <w:sz w:val="18"/>
          <w:szCs w:val="18"/>
          <w:lang w:val="fr-FR"/>
        </w:rPr>
        <w:tab/>
        <w:t>17.7.0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398" w:history="1">
        <w:r w:rsidRPr="00AC4CA5">
          <w:rPr>
            <w:rStyle w:val="Hyperlink"/>
            <w:sz w:val="18"/>
            <w:szCs w:val="18"/>
            <w:lang w:val="fr-FR"/>
          </w:rPr>
          <w:t>https://members.tsdsi.in/s/mx5y5XALCDRXCkt</w:t>
        </w:r>
      </w:hyperlink>
      <w:r w:rsidRPr="00AC4CA5">
        <w:rPr>
          <w:sz w:val="18"/>
          <w:szCs w:val="18"/>
          <w:lang w:val="fr-FR"/>
        </w:rPr>
        <w:t xml:space="preserve"> </w:t>
      </w:r>
      <w:hyperlink r:id="rId399" w:history="1"/>
    </w:p>
    <w:p w14:paraId="5020431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TTAT.3G-36.306V17.7.0</w:t>
      </w:r>
      <w:r w:rsidRPr="00AC4CA5">
        <w:rPr>
          <w:sz w:val="18"/>
          <w:szCs w:val="18"/>
          <w:lang w:val="fr-FR"/>
        </w:rPr>
        <w:tab/>
        <w:t>17.7.0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400" w:history="1">
        <w:r w:rsidRPr="00AC4CA5">
          <w:rPr>
            <w:rStyle w:val="Hyperlink"/>
            <w:sz w:val="18"/>
            <w:szCs w:val="18"/>
            <w:lang w:val="fr-FR"/>
          </w:rPr>
          <w:t>https://www.tta.or.kr/eng/ttaSearchEngView.do?key=461&amp;searchStandardNo=TTAT.3G-36.306V17.7.0&amp;searchCate=TTAS</w:t>
        </w:r>
      </w:hyperlink>
      <w:r w:rsidRPr="00AC4CA5">
        <w:rPr>
          <w:sz w:val="18"/>
          <w:szCs w:val="18"/>
          <w:lang w:val="fr-FR"/>
        </w:rPr>
        <w:t xml:space="preserve"> </w:t>
      </w:r>
      <w:hyperlink r:id="rId401" w:history="1"/>
    </w:p>
    <w:p w14:paraId="00BAFD43"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092AB6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ATIS.3GPP.36.306.V18.3.0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402" w:anchor="Rel-18" w:history="1">
        <w:r w:rsidRPr="00AC4CA5">
          <w:rPr>
            <w:rStyle w:val="Hyperlink"/>
            <w:sz w:val="18"/>
            <w:szCs w:val="18"/>
            <w:lang w:val="fr-FR"/>
          </w:rPr>
          <w:t>https://www.atis.org/3gpp-transpositions - Rel-18</w:t>
        </w:r>
      </w:hyperlink>
      <w:hyperlink r:id="rId403" w:anchor="Rel-18" w:history="1"/>
    </w:p>
    <w:p w14:paraId="35C5C9B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CCSA.3GPP.36.306.V18.3.0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404" w:history="1">
        <w:r w:rsidRPr="00AC4CA5">
          <w:rPr>
            <w:rStyle w:val="Hyperlink"/>
            <w:sz w:val="18"/>
            <w:szCs w:val="18"/>
            <w:lang w:val="fr-FR"/>
          </w:rPr>
          <w:t>https://www.ccsa.org.cn/api/portalsFile/downloadOldFile?type=17&amp;oldFileUrl=NTN/SRIT/CCSA.3GPP.36.306.V18.3.0.docx</w:t>
        </w:r>
      </w:hyperlink>
      <w:r w:rsidRPr="00AC4CA5">
        <w:rPr>
          <w:sz w:val="18"/>
          <w:szCs w:val="18"/>
          <w:lang w:val="fr-FR"/>
        </w:rPr>
        <w:t xml:space="preserve"> </w:t>
      </w:r>
      <w:hyperlink r:id="rId405" w:history="1"/>
      <w:hyperlink r:id="rId406" w:history="1"/>
    </w:p>
    <w:p w14:paraId="7FD81AC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136 306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407" w:history="1">
        <w:r w:rsidRPr="00AC4CA5">
          <w:rPr>
            <w:rStyle w:val="Hyperlink"/>
            <w:sz w:val="18"/>
            <w:szCs w:val="18"/>
            <w:lang w:val="fr-FR"/>
          </w:rPr>
          <w:t>https://www.etsi.org/deliver/etsi_ts/136300_136399/136306/18.03.00_60/ts_136306v180300p.pdf</w:t>
        </w:r>
      </w:hyperlink>
      <w:r w:rsidRPr="00AC4CA5">
        <w:rPr>
          <w:sz w:val="18"/>
          <w:szCs w:val="18"/>
          <w:lang w:val="fr-FR"/>
        </w:rPr>
        <w:t xml:space="preserve"> </w:t>
      </w:r>
      <w:hyperlink r:id="rId408" w:history="1"/>
    </w:p>
    <w:p w14:paraId="20891E2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36.306- 18.3.0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409" w:history="1">
        <w:r w:rsidRPr="00AC4CA5">
          <w:rPr>
            <w:rStyle w:val="Hyperlink"/>
            <w:sz w:val="18"/>
            <w:szCs w:val="18"/>
            <w:lang w:val="fr-FR"/>
          </w:rPr>
          <w:t>https://members.tsdsi.in/s/mctbmki57TCxM7s</w:t>
        </w:r>
      </w:hyperlink>
      <w:r w:rsidRPr="00AC4CA5">
        <w:rPr>
          <w:sz w:val="18"/>
          <w:szCs w:val="18"/>
          <w:lang w:val="fr-FR"/>
        </w:rPr>
        <w:t xml:space="preserve"> </w:t>
      </w:r>
      <w:hyperlink r:id="rId410" w:history="1"/>
    </w:p>
    <w:p w14:paraId="4756F61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TTAT.3G-36.306V18.3.0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411" w:history="1">
        <w:r w:rsidRPr="00AC4CA5">
          <w:rPr>
            <w:rStyle w:val="Hyperlink"/>
            <w:sz w:val="18"/>
            <w:szCs w:val="18"/>
            <w:lang w:val="fr-FR"/>
          </w:rPr>
          <w:t>https://www.tta.or.kr/eng/ttaSearchEngView.do?key=461&amp;searchStandardNo=TTAT.3G-36.306V18.3.0&amp;searchCate=TTAS</w:t>
        </w:r>
      </w:hyperlink>
      <w:r w:rsidRPr="00AC4CA5">
        <w:rPr>
          <w:sz w:val="18"/>
          <w:szCs w:val="18"/>
          <w:lang w:val="fr-FR"/>
        </w:rPr>
        <w:t xml:space="preserve"> </w:t>
      </w:r>
      <w:hyperlink r:id="rId412" w:history="1"/>
    </w:p>
    <w:p w14:paraId="6E2CB3F6" w14:textId="77777777" w:rsidR="00FA11D3" w:rsidRPr="00AC4CA5" w:rsidRDefault="00FA11D3" w:rsidP="00FA11D3">
      <w:pPr>
        <w:pStyle w:val="Heading5"/>
        <w:rPr>
          <w:lang w:val="fr-FR"/>
        </w:rPr>
      </w:pPr>
      <w:r w:rsidRPr="00AC4CA5">
        <w:rPr>
          <w:bCs/>
          <w:lang w:val="fr-FR"/>
        </w:rPr>
        <w:t>1.3.1.3.6</w:t>
      </w:r>
      <w:r w:rsidRPr="00AC4CA5">
        <w:rPr>
          <w:lang w:val="fr-FR"/>
        </w:rPr>
        <w:tab/>
      </w:r>
      <w:r w:rsidRPr="00AC4CA5">
        <w:rPr>
          <w:bCs/>
          <w:lang w:val="fr-FR"/>
        </w:rPr>
        <w:t>TS 36.307</w:t>
      </w:r>
    </w:p>
    <w:p w14:paraId="4400E71E" w14:textId="04EC257E" w:rsidR="00FA11D3" w:rsidRPr="00AC4CA5" w:rsidRDefault="00FA11D3" w:rsidP="00FA11D3">
      <w:pPr>
        <w:pStyle w:val="Headingb"/>
        <w:rPr>
          <w:lang w:val="fr-FR"/>
        </w:rPr>
      </w:pPr>
      <w:bookmarkStart w:id="109" w:name="_Toc56152361"/>
      <w:bookmarkStart w:id="110" w:name="_Toc56153741"/>
      <w:bookmarkStart w:id="111" w:name="_Toc94532853"/>
      <w:bookmarkStart w:id="112" w:name="_Toc94533323"/>
      <w:r w:rsidRPr="00AC4CA5">
        <w:rPr>
          <w:bCs/>
          <w:lang w:val="fr-FR"/>
        </w:rPr>
        <w:t>Accès hertzien de Terre universel évolué (E-UTRA);</w:t>
      </w:r>
      <w:r w:rsidRPr="00AC4CA5">
        <w:rPr>
          <w:lang w:val="fr-FR"/>
        </w:rPr>
        <w:t xml:space="preserve"> </w:t>
      </w:r>
      <w:r w:rsidRPr="00AC4CA5">
        <w:rPr>
          <w:bCs/>
          <w:lang w:val="fr-FR"/>
        </w:rPr>
        <w:t>Conditions imposées aux équipements d</w:t>
      </w:r>
      <w:r w:rsidR="00AC4CA5">
        <w:rPr>
          <w:bCs/>
          <w:lang w:val="fr-FR"/>
        </w:rPr>
        <w:t>'</w:t>
      </w:r>
      <w:r w:rsidRPr="00AC4CA5">
        <w:rPr>
          <w:bCs/>
          <w:lang w:val="fr-FR"/>
        </w:rPr>
        <w:t>utilisateur (UE) prenant en charge une bande de fréquences indépendante de l</w:t>
      </w:r>
      <w:r w:rsidR="00AC4CA5">
        <w:rPr>
          <w:bCs/>
          <w:lang w:val="fr-FR"/>
        </w:rPr>
        <w:t>'</w:t>
      </w:r>
      <w:r w:rsidRPr="00AC4CA5">
        <w:rPr>
          <w:bCs/>
          <w:lang w:val="fr-FR"/>
        </w:rPr>
        <w:t>édition</w:t>
      </w:r>
      <w:bookmarkEnd w:id="109"/>
      <w:bookmarkEnd w:id="110"/>
      <w:bookmarkEnd w:id="111"/>
      <w:bookmarkEnd w:id="112"/>
    </w:p>
    <w:p w14:paraId="71AF4263" w14:textId="6443DA22" w:rsidR="00FA11D3" w:rsidRPr="00AC4CA5" w:rsidRDefault="00FA11D3" w:rsidP="00FA11D3">
      <w:pPr>
        <w:rPr>
          <w:lang w:val="fr-FR"/>
        </w:rPr>
      </w:pPr>
      <w:r w:rsidRPr="00AC4CA5">
        <w:rPr>
          <w:lang w:val="fr-FR"/>
        </w:rPr>
        <w:t>Ce document définit les conditions imposées aux équipements d</w:t>
      </w:r>
      <w:r w:rsidR="00AC4CA5">
        <w:rPr>
          <w:lang w:val="fr-FR"/>
        </w:rPr>
        <w:t>'</w:t>
      </w:r>
      <w:r w:rsidRPr="00AC4CA5">
        <w:rPr>
          <w:lang w:val="fr-FR"/>
        </w:rPr>
        <w:t>utilisateur (UE) prenant en charge une bande de fréquences qui est indépendante de l</w:t>
      </w:r>
      <w:r w:rsidR="00AC4CA5">
        <w:rPr>
          <w:lang w:val="fr-FR"/>
        </w:rPr>
        <w:t>'</w:t>
      </w:r>
      <w:r w:rsidRPr="00AC4CA5">
        <w:rPr>
          <w:lang w:val="fr-FR"/>
        </w:rPr>
        <w:t>édition. Le groupe de spécification technique sur les réseaux d</w:t>
      </w:r>
      <w:r w:rsidR="00AC4CA5">
        <w:rPr>
          <w:lang w:val="fr-FR"/>
        </w:rPr>
        <w:t>'</w:t>
      </w:r>
      <w:r w:rsidRPr="00AC4CA5">
        <w:rPr>
          <w:lang w:val="fr-FR"/>
        </w:rPr>
        <w:t>accès radio (TSG-RAN) a reconnu que la normalisation de nouvelles bandes de fréquences pouvait être indépendante d</w:t>
      </w:r>
      <w:r w:rsidR="00AC4CA5">
        <w:rPr>
          <w:lang w:val="fr-FR"/>
        </w:rPr>
        <w:t>'</w:t>
      </w:r>
      <w:r w:rsidRPr="00AC4CA5">
        <w:rPr>
          <w:lang w:val="fr-FR"/>
        </w:rPr>
        <w:t>une édition. Toutefois, pour qu</w:t>
      </w:r>
      <w:r w:rsidR="00AC4CA5">
        <w:rPr>
          <w:lang w:val="fr-FR"/>
        </w:rPr>
        <w:t>'</w:t>
      </w:r>
      <w:r w:rsidRPr="00AC4CA5">
        <w:rPr>
          <w:lang w:val="fr-FR"/>
        </w:rPr>
        <w:t>un UE qui serait conforme à une édition particulière mais fonctionnerait dans une bande spécifiée dans une édition ultérieure puisse être mis en service, des conditions supplémentaires doivent être fixées. Cette édition des spécifications fournit des renseignements complets sur toutes les bandes de fréquences. Elle ne contient aucune prescription applicable aux UE qui prennent en charge des bandes de fréquences indépendantes de celles qu</w:t>
      </w:r>
      <w:r w:rsidR="00AC4CA5">
        <w:rPr>
          <w:lang w:val="fr-FR"/>
        </w:rPr>
        <w:t>'</w:t>
      </w:r>
      <w:r w:rsidRPr="00AC4CA5">
        <w:rPr>
          <w:lang w:val="fr-FR"/>
        </w:rPr>
        <w:t>elle définit.</w:t>
      </w:r>
    </w:p>
    <w:p w14:paraId="6B92BDA8" w14:textId="77777777" w:rsidR="00FA11D3" w:rsidRPr="00AC4CA5" w:rsidRDefault="00FA11D3" w:rsidP="005F37FF">
      <w:pPr>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782D33C" w14:textId="77777777" w:rsidR="00FA11D3" w:rsidRPr="00AC4CA5" w:rsidRDefault="00FA11D3" w:rsidP="005F37FF">
      <w:pPr>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0EE92B7" w14:textId="77777777" w:rsidR="00FA11D3" w:rsidRPr="00AC4CA5" w:rsidRDefault="00FA11D3" w:rsidP="005F37FF">
      <w:pPr>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ATIS.3GPP.36.307.V17.7.0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13" w:anchor="Rel-17" w:history="1">
        <w:r w:rsidRPr="00AC4CA5">
          <w:rPr>
            <w:rStyle w:val="Hyperlink"/>
            <w:sz w:val="18"/>
            <w:szCs w:val="18"/>
            <w:lang w:val="fr-FR"/>
          </w:rPr>
          <w:t>https://www.atis.org/3gpp-transpositions-Rel-17</w:t>
        </w:r>
      </w:hyperlink>
      <w:hyperlink r:id="rId414" w:anchor="Rel-17" w:history="1"/>
    </w:p>
    <w:p w14:paraId="0B7F624E" w14:textId="77777777" w:rsidR="00FA11D3" w:rsidRPr="00AC4CA5" w:rsidRDefault="00FA11D3" w:rsidP="005F37FF">
      <w:pPr>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CCSA.3GPP.36.307.V17.7.0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15" w:history="1">
        <w:r w:rsidRPr="00AC4CA5">
          <w:rPr>
            <w:rStyle w:val="Hyperlink"/>
            <w:sz w:val="18"/>
            <w:szCs w:val="18"/>
            <w:lang w:val="fr-FR"/>
          </w:rPr>
          <w:t>https://www.ccsa.org.cn/api/portalsFile/downloadOldFile?type=17&amp;oldFileUrl=NTN/SRIT/CCSA.3GPP.36.307.V17.7.0.docx</w:t>
        </w:r>
      </w:hyperlink>
      <w:r w:rsidRPr="00AC4CA5">
        <w:rPr>
          <w:sz w:val="18"/>
          <w:szCs w:val="18"/>
          <w:lang w:val="fr-FR"/>
        </w:rPr>
        <w:t xml:space="preserve"> </w:t>
      </w:r>
      <w:hyperlink r:id="rId416" w:history="1"/>
      <w:hyperlink r:id="rId417" w:history="1"/>
    </w:p>
    <w:p w14:paraId="30EB0C80" w14:textId="77777777" w:rsidR="00FA11D3" w:rsidRPr="00AC4CA5" w:rsidRDefault="00FA11D3" w:rsidP="005F37FF">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136 307 V17.7.0 (2024-05)</w:t>
      </w:r>
      <w:r w:rsidRPr="00AC4CA5">
        <w:rPr>
          <w:sz w:val="18"/>
          <w:szCs w:val="18"/>
          <w:lang w:val="fr-FR"/>
        </w:rPr>
        <w:tab/>
        <w:t>17.7.0</w:t>
      </w:r>
      <w:r w:rsidRPr="00AC4CA5">
        <w:rPr>
          <w:sz w:val="18"/>
          <w:szCs w:val="18"/>
          <w:lang w:val="fr-FR"/>
        </w:rPr>
        <w:tab/>
        <w:t>Publié</w:t>
      </w:r>
      <w:r w:rsidRPr="00AC4CA5">
        <w:rPr>
          <w:sz w:val="18"/>
          <w:szCs w:val="18"/>
          <w:lang w:val="fr-FR"/>
        </w:rPr>
        <w:tab/>
        <w:t>14.05.2024</w:t>
      </w:r>
      <w:r w:rsidRPr="00AC4CA5">
        <w:rPr>
          <w:sz w:val="18"/>
          <w:szCs w:val="18"/>
          <w:lang w:val="fr-FR"/>
        </w:rPr>
        <w:tab/>
      </w:r>
      <w:hyperlink r:id="rId418" w:history="1">
        <w:r w:rsidRPr="00AC4CA5">
          <w:rPr>
            <w:rStyle w:val="Hyperlink"/>
            <w:sz w:val="18"/>
            <w:szCs w:val="18"/>
            <w:lang w:val="fr-FR"/>
          </w:rPr>
          <w:t>https://www.etsi.org/deliver/etsi_ts/136300_136399/136307/17.07.00_60/ts_136307v170700p.pdf</w:t>
        </w:r>
      </w:hyperlink>
      <w:r w:rsidRPr="00AC4CA5">
        <w:rPr>
          <w:sz w:val="18"/>
          <w:szCs w:val="18"/>
          <w:lang w:val="fr-FR"/>
        </w:rPr>
        <w:t xml:space="preserve"> </w:t>
      </w:r>
      <w:hyperlink r:id="rId419" w:history="1"/>
    </w:p>
    <w:p w14:paraId="444B4CE3" w14:textId="77777777" w:rsidR="00FA11D3" w:rsidRPr="00AC4CA5" w:rsidRDefault="00FA11D3" w:rsidP="005F37FF">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36.307-17.7.0 V1.7.0</w:t>
      </w:r>
      <w:r w:rsidRPr="00AC4CA5">
        <w:rPr>
          <w:sz w:val="18"/>
          <w:szCs w:val="18"/>
          <w:lang w:val="fr-FR"/>
        </w:rPr>
        <w:tab/>
        <w:t>17.7.0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420" w:history="1">
        <w:r w:rsidRPr="00AC4CA5">
          <w:rPr>
            <w:rStyle w:val="Hyperlink"/>
            <w:sz w:val="18"/>
            <w:szCs w:val="18"/>
            <w:lang w:val="fr-FR"/>
          </w:rPr>
          <w:t>https://members.tsdsi.in/s/HaKkWqwwEX2N9ms</w:t>
        </w:r>
      </w:hyperlink>
      <w:r w:rsidRPr="00AC4CA5">
        <w:rPr>
          <w:sz w:val="18"/>
          <w:szCs w:val="18"/>
          <w:lang w:val="fr-FR"/>
        </w:rPr>
        <w:t xml:space="preserve"> </w:t>
      </w:r>
      <w:hyperlink r:id="rId421" w:history="1"/>
    </w:p>
    <w:p w14:paraId="17D177C2" w14:textId="77777777" w:rsidR="00FA11D3" w:rsidRPr="00AC4CA5" w:rsidRDefault="00FA11D3" w:rsidP="005F37FF">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lastRenderedPageBreak/>
        <w:t>TTA</w:t>
      </w:r>
      <w:r w:rsidRPr="00AC4CA5">
        <w:rPr>
          <w:sz w:val="18"/>
          <w:szCs w:val="18"/>
          <w:lang w:val="fr-FR"/>
        </w:rPr>
        <w:tab/>
        <w:t>TTAT.3G-36.307V17.7.0</w:t>
      </w:r>
      <w:r w:rsidRPr="00AC4CA5">
        <w:rPr>
          <w:sz w:val="18"/>
          <w:szCs w:val="18"/>
          <w:lang w:val="fr-FR"/>
        </w:rPr>
        <w:tab/>
        <w:t>17.7.0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422" w:history="1">
        <w:r w:rsidRPr="00AC4CA5">
          <w:rPr>
            <w:rStyle w:val="Hyperlink"/>
            <w:sz w:val="18"/>
            <w:szCs w:val="18"/>
            <w:lang w:val="fr-FR"/>
          </w:rPr>
          <w:t>https://www.tta.or.kr/eng/ttaSearchEngView.do?key=461&amp;searchStandardNo=TTAT.3G-36.307V17.7.0&amp;searchCate=TTAS</w:t>
        </w:r>
      </w:hyperlink>
      <w:r w:rsidRPr="00AC4CA5">
        <w:rPr>
          <w:sz w:val="18"/>
          <w:szCs w:val="18"/>
          <w:lang w:val="fr-FR"/>
        </w:rPr>
        <w:t xml:space="preserve"> </w:t>
      </w:r>
      <w:hyperlink r:id="rId423" w:history="1"/>
    </w:p>
    <w:p w14:paraId="59EC1867" w14:textId="77777777" w:rsidR="00FA11D3" w:rsidRPr="00AC4CA5" w:rsidRDefault="00FA11D3" w:rsidP="005F37FF">
      <w:pPr>
        <w:tabs>
          <w:tab w:val="left" w:pos="90"/>
        </w:tabs>
        <w:overflowPunct/>
        <w:textAlignment w:val="auto"/>
        <w:rPr>
          <w:b/>
          <w:bCs/>
          <w:color w:val="000000"/>
          <w:sz w:val="18"/>
          <w:szCs w:val="18"/>
          <w:lang w:val="fr-FR"/>
        </w:rPr>
      </w:pPr>
      <w:r w:rsidRPr="00AC4CA5">
        <w:rPr>
          <w:b/>
          <w:bCs/>
          <w:sz w:val="18"/>
          <w:szCs w:val="18"/>
          <w:lang w:val="fr-FR"/>
        </w:rPr>
        <w:t>Version 18</w:t>
      </w:r>
    </w:p>
    <w:p w14:paraId="517119D5" w14:textId="77777777" w:rsidR="00FA11D3" w:rsidRPr="00AC4CA5" w:rsidRDefault="00FA11D3" w:rsidP="005F37FF">
      <w:pPr>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ATIS.3GPP.36.307.V18.5.0</w:t>
      </w:r>
      <w:r w:rsidRPr="00AC4CA5">
        <w:rPr>
          <w:sz w:val="18"/>
          <w:szCs w:val="18"/>
          <w:lang w:val="fr-FR"/>
        </w:rPr>
        <w:tab/>
        <w:t>18.5.0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24" w:anchor="Rel-18" w:history="1">
        <w:r w:rsidRPr="00AC4CA5">
          <w:rPr>
            <w:rStyle w:val="Hyperlink"/>
            <w:sz w:val="18"/>
            <w:szCs w:val="18"/>
            <w:lang w:val="fr-FR"/>
          </w:rPr>
          <w:t>https://www.atis.org/3gpp-transpositions - Rel-18</w:t>
        </w:r>
      </w:hyperlink>
      <w:hyperlink r:id="rId425" w:anchor="Rel-18" w:history="1"/>
    </w:p>
    <w:p w14:paraId="7AF8E83A" w14:textId="77777777" w:rsidR="00FA11D3" w:rsidRPr="00AC4CA5" w:rsidRDefault="00FA11D3" w:rsidP="005F37FF">
      <w:pPr>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CCSA.3GPP.36.307.V18.5.0</w:t>
      </w:r>
      <w:r w:rsidRPr="00AC4CA5">
        <w:rPr>
          <w:sz w:val="18"/>
          <w:szCs w:val="18"/>
          <w:lang w:val="fr-FR"/>
        </w:rPr>
        <w:tab/>
        <w:t>18.5.0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26" w:history="1">
        <w:r w:rsidRPr="00AC4CA5">
          <w:rPr>
            <w:rStyle w:val="Hyperlink"/>
            <w:sz w:val="18"/>
            <w:szCs w:val="18"/>
            <w:lang w:val="fr-FR"/>
          </w:rPr>
          <w:t>https://www.ccsa.org.cn/api/portalsFile/downloadOldFile?type=17&amp;oldFileUrl=NTN/SRIT/CCSA.3GPP.36.307.V18.5.0.docx</w:t>
        </w:r>
      </w:hyperlink>
      <w:r w:rsidRPr="00AC4CA5">
        <w:rPr>
          <w:sz w:val="18"/>
          <w:szCs w:val="18"/>
          <w:lang w:val="fr-FR"/>
        </w:rPr>
        <w:t xml:space="preserve"> </w:t>
      </w:r>
      <w:hyperlink r:id="rId427" w:history="1"/>
      <w:hyperlink r:id="rId428" w:history="1"/>
    </w:p>
    <w:p w14:paraId="39F1EFD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136 307 V18.5.0 (2024-08)</w:t>
      </w:r>
      <w:r w:rsidRPr="00AC4CA5">
        <w:rPr>
          <w:sz w:val="18"/>
          <w:szCs w:val="18"/>
          <w:lang w:val="fr-FR"/>
        </w:rPr>
        <w:tab/>
        <w:t>18.5.0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429" w:history="1">
        <w:r w:rsidRPr="00AC4CA5">
          <w:rPr>
            <w:rStyle w:val="Hyperlink"/>
            <w:sz w:val="18"/>
            <w:szCs w:val="18"/>
            <w:lang w:val="fr-FR"/>
          </w:rPr>
          <w:t>https://www.etsi.org/deliver/etsi_ts/136300_136399/136307/18.05.00_60/ts_136307v180500p.pdf</w:t>
        </w:r>
      </w:hyperlink>
      <w:r w:rsidRPr="00AC4CA5">
        <w:rPr>
          <w:sz w:val="18"/>
          <w:szCs w:val="18"/>
          <w:lang w:val="fr-FR"/>
        </w:rPr>
        <w:t xml:space="preserve"> </w:t>
      </w:r>
      <w:hyperlink r:id="rId430" w:history="1"/>
    </w:p>
    <w:p w14:paraId="118A94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36.307 -18.5.0 V1.0.0</w:t>
      </w:r>
      <w:r w:rsidRPr="00AC4CA5">
        <w:rPr>
          <w:sz w:val="18"/>
          <w:szCs w:val="18"/>
          <w:lang w:val="fr-FR"/>
        </w:rPr>
        <w:tab/>
        <w:t>18.5.0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431" w:history="1">
        <w:r w:rsidRPr="00AC4CA5">
          <w:rPr>
            <w:rStyle w:val="Hyperlink"/>
            <w:sz w:val="18"/>
            <w:szCs w:val="18"/>
            <w:lang w:val="fr-FR"/>
          </w:rPr>
          <w:t>https://members.tsdsi.in/s/BFdDgKPwDFEdGdG</w:t>
        </w:r>
      </w:hyperlink>
      <w:r w:rsidRPr="00AC4CA5">
        <w:rPr>
          <w:sz w:val="18"/>
          <w:szCs w:val="18"/>
          <w:lang w:val="fr-FR"/>
        </w:rPr>
        <w:t xml:space="preserve"> </w:t>
      </w:r>
      <w:hyperlink r:id="rId432" w:history="1"/>
    </w:p>
    <w:p w14:paraId="0C6EB4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TTAT.3G-36.307V18.5.0</w:t>
      </w:r>
      <w:r w:rsidRPr="00AC4CA5">
        <w:rPr>
          <w:sz w:val="18"/>
          <w:szCs w:val="18"/>
          <w:lang w:val="fr-FR"/>
        </w:rPr>
        <w:tab/>
        <w:t>18.5.0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433" w:history="1">
        <w:r w:rsidRPr="00AC4CA5">
          <w:rPr>
            <w:rStyle w:val="Hyperlink"/>
            <w:sz w:val="18"/>
            <w:szCs w:val="18"/>
            <w:lang w:val="fr-FR"/>
          </w:rPr>
          <w:t>https://www.tta.or.kr/eng/ttaSearchEngView.do?key=461&amp;searchStandardNo=TTAT.3G-36.307V18.5.0&amp;searchCate=TTAS</w:t>
        </w:r>
      </w:hyperlink>
      <w:r w:rsidRPr="00AC4CA5">
        <w:rPr>
          <w:sz w:val="18"/>
          <w:szCs w:val="18"/>
          <w:lang w:val="fr-FR"/>
        </w:rPr>
        <w:t xml:space="preserve"> </w:t>
      </w:r>
      <w:hyperlink r:id="rId434" w:history="1"/>
    </w:p>
    <w:p w14:paraId="0E0EBA50" w14:textId="77777777" w:rsidR="00FA11D3" w:rsidRPr="00AC4CA5" w:rsidRDefault="00FA11D3" w:rsidP="00FA11D3">
      <w:pPr>
        <w:pStyle w:val="Heading5"/>
        <w:rPr>
          <w:lang w:val="fr-FR"/>
        </w:rPr>
      </w:pPr>
      <w:r w:rsidRPr="00AC4CA5">
        <w:rPr>
          <w:bCs/>
          <w:lang w:val="fr-FR"/>
        </w:rPr>
        <w:t>1.3.1.3.7</w:t>
      </w:r>
      <w:r w:rsidRPr="00AC4CA5">
        <w:rPr>
          <w:lang w:val="fr-FR"/>
        </w:rPr>
        <w:tab/>
      </w:r>
      <w:r w:rsidRPr="00AC4CA5">
        <w:rPr>
          <w:bCs/>
          <w:lang w:val="fr-FR"/>
        </w:rPr>
        <w:t>TS 36.314</w:t>
      </w:r>
    </w:p>
    <w:p w14:paraId="660E4A8E" w14:textId="77777777" w:rsidR="00FA11D3" w:rsidRPr="00AC4CA5" w:rsidRDefault="00FA11D3" w:rsidP="00FA11D3">
      <w:pPr>
        <w:pStyle w:val="Headingb"/>
        <w:rPr>
          <w:lang w:val="fr-FR"/>
        </w:rPr>
      </w:pPr>
      <w:bookmarkStart w:id="113" w:name="_Toc56152362"/>
      <w:bookmarkStart w:id="114" w:name="_Toc56153742"/>
      <w:bookmarkStart w:id="115" w:name="_Toc94532854"/>
      <w:bookmarkStart w:id="116" w:name="_Toc94533324"/>
      <w:r w:rsidRPr="00AC4CA5">
        <w:rPr>
          <w:bCs/>
          <w:lang w:val="fr-FR"/>
        </w:rPr>
        <w:t>Accès hertzien de Terre universel évolué (E-UTRA);</w:t>
      </w:r>
      <w:r w:rsidRPr="00AC4CA5">
        <w:rPr>
          <w:lang w:val="fr-FR"/>
        </w:rPr>
        <w:t xml:space="preserve"> </w:t>
      </w:r>
      <w:r w:rsidRPr="00AC4CA5">
        <w:rPr>
          <w:bCs/>
          <w:lang w:val="fr-FR"/>
        </w:rPr>
        <w:t>Couche 2 – Mesures</w:t>
      </w:r>
      <w:bookmarkEnd w:id="113"/>
      <w:bookmarkEnd w:id="114"/>
      <w:bookmarkEnd w:id="115"/>
      <w:bookmarkEnd w:id="116"/>
    </w:p>
    <w:p w14:paraId="4D4F0BF7" w14:textId="15DF0DE2" w:rsidR="00FA11D3" w:rsidRPr="00AC4CA5" w:rsidRDefault="00FA11D3" w:rsidP="00FA11D3">
      <w:pPr>
        <w:rPr>
          <w:lang w:val="fr-FR"/>
        </w:rPr>
      </w:pPr>
      <w:r w:rsidRPr="00AC4CA5">
        <w:rPr>
          <w:lang w:val="fr-FR"/>
        </w:rPr>
        <w:t>Ce document décrit et définit les mesures exécutées par le réseau E-UTRAN qui sont transférées sur les interfaces normalisées pour améliorer le fonctionnement des liaisons radioélectriques E-UTRA, la gestion des ressources radioélectriques (RRM), l</w:t>
      </w:r>
      <w:r w:rsidR="00AC4CA5">
        <w:rPr>
          <w:lang w:val="fr-FR"/>
        </w:rPr>
        <w:t>'</w:t>
      </w:r>
      <w:r w:rsidRPr="00AC4CA5">
        <w:rPr>
          <w:lang w:val="fr-FR"/>
        </w:rPr>
        <w:t>exploitation et la maintenance du réseau et pour prendre en charge les réseaux auto-organisés (SON).</w:t>
      </w:r>
    </w:p>
    <w:p w14:paraId="6C8AEF8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913DDFE"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A382BE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35" w:anchor="Rel-17" w:history="1">
        <w:r w:rsidRPr="00AC4CA5">
          <w:rPr>
            <w:rStyle w:val="Hyperlink"/>
            <w:sz w:val="18"/>
            <w:szCs w:val="18"/>
            <w:lang w:val="fr-FR"/>
          </w:rPr>
          <w:t>https://www.atis.org/3gpp-transpositions-Rel-17</w:t>
        </w:r>
      </w:hyperlink>
      <w:hyperlink r:id="rId436" w:anchor="Rel-17" w:history="1"/>
    </w:p>
    <w:p w14:paraId="57F9BD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37" w:history="1">
        <w:r w:rsidRPr="00AC4CA5">
          <w:rPr>
            <w:rStyle w:val="Hyperlink"/>
            <w:sz w:val="18"/>
            <w:szCs w:val="18"/>
            <w:lang w:val="fr-FR"/>
          </w:rPr>
          <w:t>https://www.ccsa.org.cn/api/portalsFile/downloadOldFile?type=17&amp;oldFileUrl=NTN/SRIT/CCSA.3GPP.36.314.V17.0.0.doc</w:t>
        </w:r>
      </w:hyperlink>
      <w:r w:rsidRPr="00AC4CA5">
        <w:rPr>
          <w:sz w:val="18"/>
          <w:szCs w:val="18"/>
          <w:lang w:val="fr-FR"/>
        </w:rPr>
        <w:t xml:space="preserve"> </w:t>
      </w:r>
      <w:hyperlink r:id="rId438" w:history="1"/>
      <w:hyperlink r:id="rId439" w:history="1"/>
    </w:p>
    <w:p w14:paraId="22EC624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136 314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440" w:history="1">
        <w:r w:rsidRPr="00AC4CA5">
          <w:rPr>
            <w:rStyle w:val="Hyperlink"/>
            <w:sz w:val="18"/>
            <w:szCs w:val="18"/>
            <w:lang w:val="fr-FR"/>
          </w:rPr>
          <w:t>https://www.etsi.org/deliver/etsi_ts/136300_136399/136314/17.00.00_60/ts_136314v170000p.pdf</w:t>
        </w:r>
      </w:hyperlink>
      <w:r w:rsidRPr="00AC4CA5">
        <w:rPr>
          <w:sz w:val="18"/>
          <w:szCs w:val="18"/>
          <w:lang w:val="fr-FR"/>
        </w:rPr>
        <w:t xml:space="preserve"> </w:t>
      </w:r>
      <w:hyperlink r:id="rId441" w:history="1"/>
    </w:p>
    <w:p w14:paraId="61838F7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36.314-17.0.0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442" w:history="1">
        <w:r w:rsidRPr="00AC4CA5">
          <w:rPr>
            <w:rStyle w:val="Hyperlink"/>
            <w:sz w:val="18"/>
            <w:szCs w:val="18"/>
            <w:lang w:val="fr-FR"/>
          </w:rPr>
          <w:t>https://members.tsdsi.in/s/WwrAHxRQrJPLBD2</w:t>
        </w:r>
      </w:hyperlink>
      <w:r w:rsidRPr="00AC4CA5">
        <w:rPr>
          <w:sz w:val="18"/>
          <w:szCs w:val="18"/>
          <w:lang w:val="fr-FR"/>
        </w:rPr>
        <w:t xml:space="preserve"> </w:t>
      </w:r>
      <w:hyperlink r:id="rId443" w:history="1"/>
    </w:p>
    <w:p w14:paraId="0F22C4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TTAT.3G-36.314V17.0.0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444" w:history="1">
        <w:r w:rsidRPr="00AC4CA5">
          <w:rPr>
            <w:rStyle w:val="Hyperlink"/>
            <w:sz w:val="18"/>
            <w:szCs w:val="18"/>
            <w:lang w:val="fr-FR"/>
          </w:rPr>
          <w:t>https://www.tta.or.kr/eng/ttaSearchEngView.do?key=461&amp;searchStandardNo=TTAT.3G-36.314V17.0.0&amp;searchCate=TTAS</w:t>
        </w:r>
      </w:hyperlink>
      <w:r w:rsidRPr="00AC4CA5">
        <w:rPr>
          <w:sz w:val="18"/>
          <w:szCs w:val="18"/>
          <w:lang w:val="fr-FR"/>
        </w:rPr>
        <w:t xml:space="preserve"> </w:t>
      </w:r>
      <w:hyperlink r:id="rId445" w:history="1"/>
    </w:p>
    <w:p w14:paraId="43E21C3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46235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46" w:anchor="Rel-18" w:history="1">
        <w:r w:rsidRPr="00AC4CA5">
          <w:rPr>
            <w:rStyle w:val="Hyperlink"/>
            <w:sz w:val="18"/>
            <w:szCs w:val="18"/>
            <w:lang w:val="fr-FR"/>
          </w:rPr>
          <w:t>https://www.atis.org/3gpp-transpositions - Rel-18</w:t>
        </w:r>
      </w:hyperlink>
      <w:hyperlink r:id="rId447" w:anchor="Rel-18" w:history="1"/>
    </w:p>
    <w:p w14:paraId="56BDFEF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48" w:history="1">
        <w:r w:rsidRPr="00AC4CA5">
          <w:rPr>
            <w:rStyle w:val="Hyperlink"/>
            <w:sz w:val="18"/>
            <w:szCs w:val="18"/>
            <w:lang w:val="fr-FR"/>
          </w:rPr>
          <w:t>https://www.ccsa.org.cn/api/portalsFile/downloadOldFile?type=17&amp;oldFileUrl=NTN/SRIT/CCSA.3GPP.36.314.V18.0.0.doc</w:t>
        </w:r>
      </w:hyperlink>
      <w:r w:rsidRPr="00AC4CA5">
        <w:rPr>
          <w:sz w:val="18"/>
          <w:szCs w:val="18"/>
          <w:lang w:val="fr-FR"/>
        </w:rPr>
        <w:t xml:space="preserve"> </w:t>
      </w:r>
      <w:hyperlink r:id="rId449" w:history="1"/>
      <w:hyperlink r:id="rId450" w:history="1"/>
    </w:p>
    <w:p w14:paraId="51EBB56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136 314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451" w:history="1">
        <w:r w:rsidRPr="00AC4CA5">
          <w:rPr>
            <w:rStyle w:val="Hyperlink"/>
            <w:sz w:val="18"/>
            <w:szCs w:val="18"/>
            <w:lang w:val="fr-FR"/>
          </w:rPr>
          <w:t>https://www.etsi.org/deliver/etsi_ts/136300_136399/136314/18.00.00_60/ts_136314v180000p.pdf</w:t>
        </w:r>
      </w:hyperlink>
      <w:r w:rsidRPr="00AC4CA5">
        <w:rPr>
          <w:sz w:val="18"/>
          <w:szCs w:val="18"/>
          <w:lang w:val="fr-FR"/>
        </w:rPr>
        <w:t xml:space="preserve"> </w:t>
      </w:r>
      <w:hyperlink r:id="rId452" w:history="1"/>
    </w:p>
    <w:p w14:paraId="5A9A2E0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36.314 -18.0.0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453" w:history="1">
        <w:r w:rsidRPr="00AC4CA5">
          <w:rPr>
            <w:rStyle w:val="Hyperlink"/>
            <w:sz w:val="18"/>
            <w:szCs w:val="18"/>
            <w:lang w:val="fr-FR"/>
          </w:rPr>
          <w:t>https://members.tsdsi.in/s/AD8Rb2drawNLnNM</w:t>
        </w:r>
      </w:hyperlink>
      <w:r w:rsidRPr="00AC4CA5">
        <w:rPr>
          <w:sz w:val="18"/>
          <w:szCs w:val="18"/>
          <w:lang w:val="fr-FR"/>
        </w:rPr>
        <w:t xml:space="preserve"> </w:t>
      </w:r>
      <w:hyperlink r:id="rId454" w:history="1"/>
    </w:p>
    <w:p w14:paraId="67E533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TTAT.3G-36.314V18.0.0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455" w:history="1">
        <w:r w:rsidRPr="00AC4CA5">
          <w:rPr>
            <w:rStyle w:val="Hyperlink"/>
            <w:sz w:val="18"/>
            <w:szCs w:val="18"/>
            <w:lang w:val="fr-FR"/>
          </w:rPr>
          <w:t>https://www.tta.or.kr/eng/ttaSearchEngView.do?key=461&amp;searchStandardNo=TTAT.3G-36.314V18.0.0&amp;searchCate=TTAS</w:t>
        </w:r>
      </w:hyperlink>
      <w:r w:rsidRPr="00AC4CA5">
        <w:rPr>
          <w:sz w:val="18"/>
          <w:szCs w:val="18"/>
          <w:lang w:val="fr-FR"/>
        </w:rPr>
        <w:t xml:space="preserve"> </w:t>
      </w:r>
      <w:hyperlink r:id="rId456" w:history="1"/>
    </w:p>
    <w:p w14:paraId="5EFEA809" w14:textId="77777777" w:rsidR="00FA11D3" w:rsidRPr="00AC4CA5" w:rsidRDefault="00FA11D3" w:rsidP="00FA11D3">
      <w:pPr>
        <w:pStyle w:val="Heading5"/>
        <w:rPr>
          <w:lang w:val="fr-FR"/>
        </w:rPr>
      </w:pPr>
      <w:r w:rsidRPr="00AC4CA5">
        <w:rPr>
          <w:bCs/>
          <w:lang w:val="fr-FR"/>
        </w:rPr>
        <w:t>1.3.1.3.8</w:t>
      </w:r>
      <w:r w:rsidRPr="00AC4CA5">
        <w:rPr>
          <w:lang w:val="fr-FR"/>
        </w:rPr>
        <w:tab/>
      </w:r>
      <w:r w:rsidRPr="00AC4CA5">
        <w:rPr>
          <w:bCs/>
          <w:lang w:val="fr-FR"/>
        </w:rPr>
        <w:t>TS 36.321</w:t>
      </w:r>
    </w:p>
    <w:p w14:paraId="6A813AF5" w14:textId="72EE832C" w:rsidR="00FA11D3" w:rsidRPr="00AC4CA5" w:rsidRDefault="00FA11D3" w:rsidP="00FA11D3">
      <w:pPr>
        <w:pStyle w:val="Headingb"/>
        <w:rPr>
          <w:lang w:val="fr-FR"/>
        </w:rPr>
      </w:pPr>
      <w:bookmarkStart w:id="117" w:name="_Toc56152363"/>
      <w:bookmarkStart w:id="118" w:name="_Toc56153743"/>
      <w:bookmarkStart w:id="119" w:name="_Toc94532855"/>
      <w:bookmarkStart w:id="120" w:name="_Toc94533325"/>
      <w:r w:rsidRPr="00AC4CA5">
        <w:rPr>
          <w:bCs/>
          <w:lang w:val="fr-FR"/>
        </w:rPr>
        <w:t>Accès hertzien de Terre universel évolué (E-UTRA);</w:t>
      </w:r>
      <w:r w:rsidRPr="00AC4CA5">
        <w:rPr>
          <w:lang w:val="fr-FR"/>
        </w:rPr>
        <w:t xml:space="preserve"> </w:t>
      </w:r>
      <w:r w:rsidRPr="00AC4CA5">
        <w:rPr>
          <w:bCs/>
          <w:lang w:val="fr-FR"/>
        </w:rPr>
        <w:t>Spécification du protocole de commande d</w:t>
      </w:r>
      <w:r w:rsidR="00AC4CA5">
        <w:rPr>
          <w:bCs/>
          <w:lang w:val="fr-FR"/>
        </w:rPr>
        <w:t>'</w:t>
      </w:r>
      <w:r w:rsidRPr="00AC4CA5">
        <w:rPr>
          <w:bCs/>
          <w:lang w:val="fr-FR"/>
        </w:rPr>
        <w:t>accès au support (MAC)</w:t>
      </w:r>
      <w:bookmarkEnd w:id="117"/>
      <w:bookmarkEnd w:id="118"/>
      <w:bookmarkEnd w:id="119"/>
      <w:bookmarkEnd w:id="120"/>
    </w:p>
    <w:p w14:paraId="7ABFB319" w14:textId="4E36E327" w:rsidR="00FA11D3" w:rsidRPr="00AC4CA5" w:rsidRDefault="00FA11D3" w:rsidP="005F37FF">
      <w:pPr>
        <w:rPr>
          <w:lang w:val="fr-FR"/>
        </w:rPr>
      </w:pPr>
      <w:r w:rsidRPr="00AC4CA5">
        <w:rPr>
          <w:lang w:val="fr-FR"/>
        </w:rPr>
        <w:t>Ce document définit le protocole de commande d</w:t>
      </w:r>
      <w:r w:rsidR="00AC4CA5">
        <w:rPr>
          <w:lang w:val="fr-FR"/>
        </w:rPr>
        <w:t>'</w:t>
      </w:r>
      <w:r w:rsidRPr="00AC4CA5">
        <w:rPr>
          <w:lang w:val="fr-FR"/>
        </w:rPr>
        <w:t>accès au support (MAC) de l</w:t>
      </w:r>
      <w:r w:rsidR="00AC4CA5">
        <w:rPr>
          <w:lang w:val="fr-FR"/>
        </w:rPr>
        <w:t>'</w:t>
      </w:r>
      <w:r w:rsidRPr="00AC4CA5">
        <w:rPr>
          <w:lang w:val="fr-FR"/>
        </w:rPr>
        <w:t>E-UTRA.</w:t>
      </w:r>
    </w:p>
    <w:p w14:paraId="2746CE14"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25CA2D1"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6DF05B1"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ATIS.3GPP.36.321.V17.7.0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57" w:anchor="Rel-17" w:history="1">
        <w:r w:rsidRPr="00AC4CA5">
          <w:rPr>
            <w:rStyle w:val="Hyperlink"/>
            <w:sz w:val="18"/>
            <w:szCs w:val="18"/>
            <w:lang w:val="fr-FR"/>
          </w:rPr>
          <w:t>https://www.atis.org/3gpp-transpositions-Rel-17</w:t>
        </w:r>
      </w:hyperlink>
      <w:hyperlink r:id="rId458" w:anchor="Rel-17" w:history="1"/>
    </w:p>
    <w:p w14:paraId="04EA220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CCSA.3GPP.36.321.V17.7.0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59" w:history="1">
        <w:r w:rsidRPr="00AC4CA5">
          <w:rPr>
            <w:rStyle w:val="Hyperlink"/>
            <w:sz w:val="18"/>
            <w:szCs w:val="18"/>
            <w:lang w:val="fr-FR"/>
          </w:rPr>
          <w:t>https://www.ccsa.org.cn/api/portalsFile/downloadOldFile?type=17&amp;oldFileUrl=NTN/SRIT/CCSA.3GPP.36.321.V17.7.0.docx</w:t>
        </w:r>
      </w:hyperlink>
      <w:r w:rsidRPr="00AC4CA5">
        <w:rPr>
          <w:sz w:val="18"/>
          <w:szCs w:val="18"/>
          <w:lang w:val="fr-FR"/>
        </w:rPr>
        <w:t xml:space="preserve"> </w:t>
      </w:r>
      <w:hyperlink r:id="rId460" w:history="1"/>
      <w:hyperlink r:id="rId461" w:history="1"/>
    </w:p>
    <w:p w14:paraId="25275D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136 321 V17.7.0 (2024-01)</w:t>
      </w:r>
      <w:r w:rsidRPr="00AC4CA5">
        <w:rPr>
          <w:sz w:val="18"/>
          <w:szCs w:val="18"/>
          <w:lang w:val="fr-FR"/>
        </w:rPr>
        <w:tab/>
        <w:t>17.7.0</w:t>
      </w:r>
      <w:r w:rsidRPr="00AC4CA5">
        <w:rPr>
          <w:sz w:val="18"/>
          <w:szCs w:val="18"/>
          <w:lang w:val="fr-FR"/>
        </w:rPr>
        <w:tab/>
        <w:t>Publié</w:t>
      </w:r>
      <w:r w:rsidRPr="00AC4CA5">
        <w:rPr>
          <w:sz w:val="18"/>
          <w:szCs w:val="18"/>
          <w:lang w:val="fr-FR"/>
        </w:rPr>
        <w:tab/>
        <w:t>31.01.2024</w:t>
      </w:r>
      <w:r w:rsidRPr="00AC4CA5">
        <w:rPr>
          <w:sz w:val="18"/>
          <w:szCs w:val="18"/>
          <w:lang w:val="fr-FR"/>
        </w:rPr>
        <w:tab/>
      </w:r>
      <w:hyperlink r:id="rId462" w:history="1">
        <w:r w:rsidRPr="00AC4CA5">
          <w:rPr>
            <w:rStyle w:val="Hyperlink"/>
            <w:sz w:val="18"/>
            <w:szCs w:val="18"/>
            <w:lang w:val="fr-FR"/>
          </w:rPr>
          <w:t>https://www.etsi.org/deliver/etsi_ts/136300_136399/136321/17.07.00_60/ts_136321v170700p.pdf</w:t>
        </w:r>
      </w:hyperlink>
      <w:r w:rsidRPr="00AC4CA5">
        <w:rPr>
          <w:sz w:val="18"/>
          <w:szCs w:val="18"/>
          <w:lang w:val="fr-FR"/>
        </w:rPr>
        <w:t xml:space="preserve"> </w:t>
      </w:r>
      <w:hyperlink r:id="rId463" w:history="1"/>
    </w:p>
    <w:p w14:paraId="724928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36.321-17.7.0 V1.7.0</w:t>
      </w:r>
      <w:r w:rsidRPr="00AC4CA5">
        <w:rPr>
          <w:sz w:val="18"/>
          <w:szCs w:val="18"/>
          <w:lang w:val="fr-FR"/>
        </w:rPr>
        <w:tab/>
        <w:t>17.7.0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464" w:history="1">
        <w:r w:rsidRPr="00AC4CA5">
          <w:rPr>
            <w:rStyle w:val="Hyperlink"/>
            <w:sz w:val="18"/>
            <w:szCs w:val="18"/>
            <w:lang w:val="fr-FR"/>
          </w:rPr>
          <w:t>https://members.tsdsi.in/s/AfnKGnrFxssFPRi</w:t>
        </w:r>
      </w:hyperlink>
      <w:r w:rsidRPr="00AC4CA5">
        <w:rPr>
          <w:sz w:val="18"/>
          <w:szCs w:val="18"/>
          <w:lang w:val="fr-FR"/>
        </w:rPr>
        <w:t xml:space="preserve"> </w:t>
      </w:r>
      <w:hyperlink r:id="rId465" w:history="1"/>
    </w:p>
    <w:p w14:paraId="7B99085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TTAT.3G-36.321V17.7.0</w:t>
      </w:r>
      <w:r w:rsidRPr="00AC4CA5">
        <w:rPr>
          <w:sz w:val="18"/>
          <w:szCs w:val="18"/>
          <w:lang w:val="fr-FR"/>
        </w:rPr>
        <w:tab/>
        <w:t>17.7.0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466" w:history="1">
        <w:r w:rsidRPr="00AC4CA5">
          <w:rPr>
            <w:rStyle w:val="Hyperlink"/>
            <w:sz w:val="18"/>
            <w:szCs w:val="18"/>
            <w:lang w:val="fr-FR"/>
          </w:rPr>
          <w:t>https://www.tta.or.kr/eng/ttaSearchEngView.do?key=461&amp;searchStandardNo=TTAT.3G-36.321V17.7.0&amp;searchCate=TTAS</w:t>
        </w:r>
      </w:hyperlink>
      <w:r w:rsidRPr="00AC4CA5">
        <w:rPr>
          <w:sz w:val="18"/>
          <w:szCs w:val="18"/>
          <w:lang w:val="fr-FR"/>
        </w:rPr>
        <w:t xml:space="preserve"> </w:t>
      </w:r>
      <w:hyperlink r:id="rId467" w:history="1"/>
    </w:p>
    <w:p w14:paraId="38E1F8B4"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00ED80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ATIS.3GPP.36.321.V18.3.0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468" w:anchor="Rel-18" w:history="1">
        <w:r w:rsidRPr="00AC4CA5">
          <w:rPr>
            <w:rStyle w:val="Hyperlink"/>
            <w:sz w:val="18"/>
            <w:szCs w:val="18"/>
            <w:lang w:val="fr-FR"/>
          </w:rPr>
          <w:t>https://www.atis.org/3gpp-transpositions - Rel-18</w:t>
        </w:r>
      </w:hyperlink>
      <w:hyperlink r:id="rId469" w:anchor="Rel-18" w:history="1"/>
    </w:p>
    <w:p w14:paraId="648329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CCSA.3GPP.36.321.V18.3.0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470" w:history="1">
        <w:r w:rsidRPr="00AC4CA5">
          <w:rPr>
            <w:rStyle w:val="Hyperlink"/>
            <w:sz w:val="18"/>
            <w:szCs w:val="18"/>
            <w:lang w:val="fr-FR"/>
          </w:rPr>
          <w:t>https://www.ccsa.org.cn/api/portalsFile/downloadOldFile?type=17&amp;oldFileUrl=NTN/SRIT/CCSA.3GPP.36.321.V18.3.0.docx</w:t>
        </w:r>
      </w:hyperlink>
      <w:r w:rsidRPr="00AC4CA5">
        <w:rPr>
          <w:sz w:val="18"/>
          <w:szCs w:val="18"/>
          <w:lang w:val="fr-FR"/>
        </w:rPr>
        <w:t xml:space="preserve"> </w:t>
      </w:r>
      <w:hyperlink r:id="rId471" w:history="1"/>
      <w:hyperlink r:id="rId472" w:history="1"/>
    </w:p>
    <w:p w14:paraId="16D0E93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136 321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473" w:history="1">
        <w:r w:rsidRPr="00AC4CA5">
          <w:rPr>
            <w:rStyle w:val="Hyperlink"/>
            <w:sz w:val="18"/>
            <w:szCs w:val="18"/>
            <w:lang w:val="fr-FR"/>
          </w:rPr>
          <w:t>https://www.etsi.org/deliver/etsi_ts/136300_136399/136321/18.03.00_60/ts_136321v180300p.pdf</w:t>
        </w:r>
      </w:hyperlink>
      <w:r w:rsidRPr="00AC4CA5">
        <w:rPr>
          <w:sz w:val="18"/>
          <w:szCs w:val="18"/>
          <w:lang w:val="fr-FR"/>
        </w:rPr>
        <w:t xml:space="preserve"> </w:t>
      </w:r>
      <w:hyperlink r:id="rId474" w:history="1"/>
    </w:p>
    <w:p w14:paraId="678EB7D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36.321- 18.3.0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475" w:history="1">
        <w:r w:rsidRPr="00AC4CA5">
          <w:rPr>
            <w:rStyle w:val="Hyperlink"/>
            <w:sz w:val="18"/>
            <w:szCs w:val="18"/>
            <w:lang w:val="fr-FR"/>
          </w:rPr>
          <w:t>https://members.tsdsi.in/s/ERdHxiCJ9CWibkC</w:t>
        </w:r>
      </w:hyperlink>
      <w:r w:rsidRPr="00AC4CA5">
        <w:rPr>
          <w:sz w:val="18"/>
          <w:szCs w:val="18"/>
          <w:lang w:val="fr-FR"/>
        </w:rPr>
        <w:t xml:space="preserve"> </w:t>
      </w:r>
      <w:hyperlink r:id="rId476" w:history="1"/>
    </w:p>
    <w:p w14:paraId="692FB86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TTAT.3G-36.321V18.3.0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477" w:history="1">
        <w:r w:rsidRPr="00AC4CA5">
          <w:rPr>
            <w:rStyle w:val="Hyperlink"/>
            <w:sz w:val="18"/>
            <w:szCs w:val="18"/>
            <w:lang w:val="fr-FR"/>
          </w:rPr>
          <w:t>https://www.tta.or.kr/eng/ttaSearchEngView.do?key=461&amp;searchStandardNo=TTAT.3G-36.321V18.3.0&amp;searchCate=TTAS</w:t>
        </w:r>
      </w:hyperlink>
      <w:r w:rsidRPr="00AC4CA5">
        <w:rPr>
          <w:sz w:val="18"/>
          <w:szCs w:val="18"/>
          <w:lang w:val="fr-FR"/>
        </w:rPr>
        <w:t xml:space="preserve"> </w:t>
      </w:r>
      <w:hyperlink r:id="rId478" w:history="1"/>
    </w:p>
    <w:p w14:paraId="66C22693" w14:textId="77777777" w:rsidR="00FA11D3" w:rsidRPr="00AC4CA5" w:rsidRDefault="00FA11D3" w:rsidP="00FA11D3">
      <w:pPr>
        <w:pStyle w:val="Heading5"/>
        <w:rPr>
          <w:lang w:val="fr-FR"/>
        </w:rPr>
      </w:pPr>
      <w:r w:rsidRPr="00AC4CA5">
        <w:rPr>
          <w:bCs/>
          <w:lang w:val="fr-FR"/>
        </w:rPr>
        <w:t>1.3.1.3.9</w:t>
      </w:r>
      <w:r w:rsidRPr="00AC4CA5">
        <w:rPr>
          <w:lang w:val="fr-FR"/>
        </w:rPr>
        <w:tab/>
      </w:r>
      <w:r w:rsidRPr="00AC4CA5">
        <w:rPr>
          <w:bCs/>
          <w:lang w:val="fr-FR"/>
        </w:rPr>
        <w:t>TS 36.322</w:t>
      </w:r>
    </w:p>
    <w:p w14:paraId="414EC977" w14:textId="77777777" w:rsidR="00FA11D3" w:rsidRPr="00AC4CA5" w:rsidRDefault="00FA11D3" w:rsidP="00FA11D3">
      <w:pPr>
        <w:pStyle w:val="Headingb"/>
        <w:rPr>
          <w:lang w:val="fr-FR"/>
        </w:rPr>
      </w:pPr>
      <w:bookmarkStart w:id="121" w:name="_Toc56152364"/>
      <w:bookmarkStart w:id="122" w:name="_Toc56153744"/>
      <w:bookmarkStart w:id="123" w:name="_Toc94532856"/>
      <w:bookmarkStart w:id="124" w:name="_Toc94533326"/>
      <w:r w:rsidRPr="00AC4CA5">
        <w:rPr>
          <w:bCs/>
          <w:lang w:val="fr-FR"/>
        </w:rPr>
        <w:t>Accès hertzien de Terre universel évolué (E-UTRA);</w:t>
      </w:r>
      <w:r w:rsidRPr="00AC4CA5">
        <w:rPr>
          <w:lang w:val="fr-FR"/>
        </w:rPr>
        <w:t xml:space="preserve"> </w:t>
      </w:r>
      <w:r w:rsidRPr="00AC4CA5">
        <w:rPr>
          <w:bCs/>
          <w:lang w:val="fr-FR"/>
        </w:rPr>
        <w:t>Spécification du protocole de commande de liaison radioélectrique (RLC)</w:t>
      </w:r>
      <w:bookmarkEnd w:id="121"/>
      <w:bookmarkEnd w:id="122"/>
      <w:bookmarkEnd w:id="123"/>
      <w:bookmarkEnd w:id="124"/>
    </w:p>
    <w:p w14:paraId="0693C1EF" w14:textId="05E42185" w:rsidR="00FA11D3" w:rsidRPr="00AC4CA5" w:rsidRDefault="00FA11D3" w:rsidP="00FA11D3">
      <w:pPr>
        <w:keepNext/>
        <w:keepLines/>
        <w:rPr>
          <w:lang w:val="fr-FR"/>
        </w:rPr>
      </w:pPr>
      <w:r w:rsidRPr="00AC4CA5">
        <w:rPr>
          <w:lang w:val="fr-FR"/>
        </w:rPr>
        <w:t>Cette spécification décrit le protocole de commande de liaison radioélectrique (RLC) de l</w:t>
      </w:r>
      <w:r w:rsidR="00AC4CA5">
        <w:rPr>
          <w:lang w:val="fr-FR"/>
        </w:rPr>
        <w:t>'</w:t>
      </w:r>
      <w:r w:rsidRPr="00AC4CA5">
        <w:rPr>
          <w:lang w:val="fr-FR"/>
        </w:rPr>
        <w:t>E-UTRA.</w:t>
      </w:r>
    </w:p>
    <w:p w14:paraId="6D83B04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00EBEC7"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0B9C5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79" w:anchor="Rel-17" w:history="1">
        <w:r w:rsidRPr="00AC4CA5">
          <w:rPr>
            <w:rStyle w:val="Hyperlink"/>
            <w:sz w:val="18"/>
            <w:szCs w:val="18"/>
            <w:lang w:val="fr-FR"/>
          </w:rPr>
          <w:t>https://www.atis.org/3gpp-transpositions-Rel-17</w:t>
        </w:r>
      </w:hyperlink>
      <w:hyperlink r:id="rId480" w:anchor="Rel-17" w:history="1"/>
    </w:p>
    <w:p w14:paraId="71DEF27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481" w:history="1">
        <w:r w:rsidRPr="00AC4CA5">
          <w:rPr>
            <w:rStyle w:val="Hyperlink"/>
            <w:sz w:val="18"/>
            <w:szCs w:val="18"/>
            <w:lang w:val="fr-FR"/>
          </w:rPr>
          <w:t>https://www.ccsa.org.cn/api/portalsFile/downloadOldFile?type=17&amp;oldFileUrl=NTN/SRIT/CCSA.3GPP.36.322.V17.0.0.docx</w:t>
        </w:r>
      </w:hyperlink>
      <w:r w:rsidRPr="00AC4CA5">
        <w:rPr>
          <w:sz w:val="18"/>
          <w:szCs w:val="18"/>
          <w:lang w:val="fr-FR"/>
        </w:rPr>
        <w:t xml:space="preserve"> </w:t>
      </w:r>
      <w:hyperlink r:id="rId482" w:history="1"/>
      <w:hyperlink r:id="rId483" w:history="1"/>
    </w:p>
    <w:p w14:paraId="1108EF0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136 322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484" w:history="1">
        <w:r w:rsidRPr="00AC4CA5">
          <w:rPr>
            <w:rStyle w:val="Hyperlink"/>
            <w:sz w:val="18"/>
            <w:szCs w:val="18"/>
            <w:lang w:val="fr-FR"/>
          </w:rPr>
          <w:t>https://www.etsi.org/deliver/etsi_ts/136300_136399/136322/17.00.00_60/ts_136322v170000p.pdf</w:t>
        </w:r>
      </w:hyperlink>
      <w:r w:rsidRPr="00AC4CA5">
        <w:rPr>
          <w:sz w:val="18"/>
          <w:szCs w:val="18"/>
          <w:lang w:val="fr-FR"/>
        </w:rPr>
        <w:t xml:space="preserve"> </w:t>
      </w:r>
      <w:hyperlink r:id="rId485" w:history="1"/>
    </w:p>
    <w:p w14:paraId="1EC6306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36.322-17.0.0 V1.0.0</w:t>
      </w:r>
      <w:r w:rsidRPr="00AC4CA5">
        <w:rPr>
          <w:sz w:val="18"/>
          <w:szCs w:val="18"/>
          <w:lang w:val="fr-FR"/>
        </w:rPr>
        <w:tab/>
        <w:t>17.0.0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486" w:history="1">
        <w:r w:rsidRPr="00AC4CA5">
          <w:rPr>
            <w:rStyle w:val="Hyperlink"/>
            <w:sz w:val="18"/>
            <w:szCs w:val="18"/>
            <w:lang w:val="fr-FR"/>
          </w:rPr>
          <w:t>https://members.tsdsi.in/s/5PdEsQ5jxmSLKYJ</w:t>
        </w:r>
      </w:hyperlink>
      <w:r w:rsidRPr="00AC4CA5">
        <w:rPr>
          <w:sz w:val="18"/>
          <w:szCs w:val="18"/>
          <w:lang w:val="fr-FR"/>
        </w:rPr>
        <w:t xml:space="preserve"> </w:t>
      </w:r>
      <w:hyperlink r:id="rId487" w:history="1"/>
    </w:p>
    <w:p w14:paraId="343C22A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488" w:history="1">
        <w:r w:rsidRPr="00AC4CA5">
          <w:rPr>
            <w:rStyle w:val="Hyperlink"/>
            <w:sz w:val="18"/>
            <w:szCs w:val="18"/>
            <w:lang w:val="fr-FR"/>
          </w:rPr>
          <w:t>https://www.tta.or.kr/eng/ttaSearchEngView.do?key=461&amp;searchStandardNo=TTAT.3G-36.322V17.0.0&amp;searchCate=TTAS</w:t>
        </w:r>
      </w:hyperlink>
      <w:r w:rsidRPr="00AC4CA5">
        <w:rPr>
          <w:sz w:val="18"/>
          <w:szCs w:val="18"/>
          <w:lang w:val="fr-FR"/>
        </w:rPr>
        <w:t xml:space="preserve"> </w:t>
      </w:r>
      <w:hyperlink r:id="rId489" w:history="1"/>
    </w:p>
    <w:p w14:paraId="020B54B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7BCB7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90" w:anchor="Rel-18" w:history="1">
        <w:r w:rsidRPr="00AC4CA5">
          <w:rPr>
            <w:rStyle w:val="Hyperlink"/>
            <w:sz w:val="18"/>
            <w:szCs w:val="18"/>
            <w:lang w:val="fr-FR"/>
          </w:rPr>
          <w:t>https://www.atis.org/3gpp-transpositions - Rel-18</w:t>
        </w:r>
      </w:hyperlink>
      <w:hyperlink r:id="rId491" w:anchor="Rel-18" w:history="1"/>
    </w:p>
    <w:p w14:paraId="6DE6372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492" w:history="1">
        <w:r w:rsidRPr="00AC4CA5">
          <w:rPr>
            <w:rStyle w:val="Hyperlink"/>
            <w:sz w:val="18"/>
            <w:szCs w:val="18"/>
            <w:lang w:val="fr-FR"/>
          </w:rPr>
          <w:t>https://www.ccsa.org.cn/api/portalsFile/downloadOldFile?type=17&amp;oldFileUrl=NTN/SRIT/CCSA.3GPP.36.322.V18.0.0.docx</w:t>
        </w:r>
      </w:hyperlink>
      <w:r w:rsidRPr="00AC4CA5">
        <w:rPr>
          <w:sz w:val="18"/>
          <w:szCs w:val="18"/>
          <w:lang w:val="fr-FR"/>
        </w:rPr>
        <w:t xml:space="preserve"> </w:t>
      </w:r>
      <w:hyperlink r:id="rId493" w:history="1"/>
      <w:hyperlink r:id="rId494" w:history="1"/>
    </w:p>
    <w:p w14:paraId="33DFE2C1"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136 322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495" w:history="1">
        <w:r w:rsidRPr="00AC4CA5">
          <w:rPr>
            <w:rStyle w:val="Hyperlink"/>
            <w:sz w:val="18"/>
            <w:szCs w:val="18"/>
            <w:lang w:val="fr-FR"/>
          </w:rPr>
          <w:t>https://www.etsi.org/deliver/etsi_ts/136300_136399/136322/18.00.00_60/ts_136322v180000p.pdf</w:t>
        </w:r>
      </w:hyperlink>
      <w:r w:rsidRPr="00AC4CA5">
        <w:rPr>
          <w:sz w:val="18"/>
          <w:szCs w:val="18"/>
          <w:lang w:val="fr-FR"/>
        </w:rPr>
        <w:t xml:space="preserve"> </w:t>
      </w:r>
      <w:hyperlink r:id="rId496" w:history="1"/>
    </w:p>
    <w:p w14:paraId="2F0AC4D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497" w:history="1">
        <w:r w:rsidRPr="00AC4CA5">
          <w:rPr>
            <w:rStyle w:val="Hyperlink"/>
            <w:sz w:val="18"/>
            <w:szCs w:val="18"/>
            <w:lang w:val="fr-FR"/>
          </w:rPr>
          <w:t>https://members.tsdsi.in/s/WEjNxqmpX9qMHx4</w:t>
        </w:r>
      </w:hyperlink>
      <w:r w:rsidRPr="00AC4CA5">
        <w:rPr>
          <w:sz w:val="18"/>
          <w:szCs w:val="18"/>
          <w:lang w:val="fr-FR"/>
        </w:rPr>
        <w:t xml:space="preserve"> </w:t>
      </w:r>
      <w:hyperlink r:id="rId498" w:history="1"/>
    </w:p>
    <w:p w14:paraId="4B2DD42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499" w:history="1">
        <w:r w:rsidRPr="00AC4CA5">
          <w:rPr>
            <w:rStyle w:val="Hyperlink"/>
            <w:sz w:val="18"/>
            <w:szCs w:val="18"/>
            <w:lang w:val="fr-FR"/>
          </w:rPr>
          <w:t>https://www.tta.or.kr/eng/ttaSearchEngView.do?key=461&amp;searchStandardNo=TTAT.3G-36.322V18.0.0&amp;searchCate=TTAS</w:t>
        </w:r>
      </w:hyperlink>
      <w:r w:rsidRPr="00AC4CA5">
        <w:rPr>
          <w:sz w:val="18"/>
          <w:szCs w:val="18"/>
          <w:lang w:val="fr-FR"/>
        </w:rPr>
        <w:t xml:space="preserve"> </w:t>
      </w:r>
      <w:hyperlink r:id="rId500" w:history="1"/>
    </w:p>
    <w:p w14:paraId="382FCB08" w14:textId="77777777" w:rsidR="00FA11D3" w:rsidRPr="00AC4CA5" w:rsidRDefault="00FA11D3" w:rsidP="00F43116">
      <w:pPr>
        <w:pStyle w:val="Heading5"/>
        <w:rPr>
          <w:lang w:val="fr-FR"/>
        </w:rPr>
      </w:pPr>
      <w:r w:rsidRPr="00AC4CA5">
        <w:rPr>
          <w:bCs/>
          <w:lang w:val="fr-FR"/>
        </w:rPr>
        <w:lastRenderedPageBreak/>
        <w:t>1.3.1.3.10</w:t>
      </w:r>
      <w:r w:rsidRPr="00AC4CA5">
        <w:rPr>
          <w:lang w:val="fr-FR"/>
        </w:rPr>
        <w:tab/>
      </w:r>
      <w:r w:rsidRPr="00AC4CA5">
        <w:rPr>
          <w:bCs/>
          <w:lang w:val="fr-FR"/>
        </w:rPr>
        <w:t>TS 36.323</w:t>
      </w:r>
    </w:p>
    <w:p w14:paraId="1C8CD1F8" w14:textId="77777777" w:rsidR="00FA11D3" w:rsidRPr="00AC4CA5" w:rsidRDefault="00FA11D3" w:rsidP="00FA11D3">
      <w:pPr>
        <w:pStyle w:val="Headingb"/>
        <w:rPr>
          <w:lang w:val="fr-FR"/>
        </w:rPr>
      </w:pPr>
      <w:bookmarkStart w:id="125" w:name="_Toc56152365"/>
      <w:bookmarkStart w:id="126" w:name="_Toc56153745"/>
      <w:bookmarkStart w:id="127" w:name="_Toc94532857"/>
      <w:bookmarkStart w:id="128" w:name="_Toc94533327"/>
      <w:r w:rsidRPr="00AC4CA5">
        <w:rPr>
          <w:bCs/>
          <w:lang w:val="fr-FR"/>
        </w:rPr>
        <w:t>Accès hertzien de Terre universel évolué (E-UTRA);</w:t>
      </w:r>
      <w:r w:rsidRPr="00AC4CA5">
        <w:rPr>
          <w:lang w:val="fr-FR"/>
        </w:rPr>
        <w:t xml:space="preserve"> </w:t>
      </w:r>
      <w:r w:rsidRPr="00AC4CA5">
        <w:rPr>
          <w:bCs/>
          <w:lang w:val="fr-FR"/>
        </w:rPr>
        <w:t>Spécification du protocole de convergence de données en mode paquet (PDCP)</w:t>
      </w:r>
      <w:bookmarkEnd w:id="125"/>
      <w:bookmarkEnd w:id="126"/>
      <w:bookmarkEnd w:id="127"/>
      <w:bookmarkEnd w:id="128"/>
    </w:p>
    <w:p w14:paraId="615FC553" w14:textId="7880ADC3" w:rsidR="00FA11D3" w:rsidRPr="00AC4CA5" w:rsidRDefault="00FA11D3" w:rsidP="00FA11D3">
      <w:pPr>
        <w:keepNext/>
        <w:keepLines/>
        <w:rPr>
          <w:lang w:val="fr-FR"/>
        </w:rPr>
      </w:pPr>
      <w:r w:rsidRPr="00AC4CA5">
        <w:rPr>
          <w:lang w:val="fr-FR"/>
        </w:rPr>
        <w:t>Ce document décrit le protocole de convergence de données en mode paquet (PDCP) de l</w:t>
      </w:r>
      <w:r w:rsidR="00AC4CA5">
        <w:rPr>
          <w:lang w:val="fr-FR"/>
        </w:rPr>
        <w:t>'</w:t>
      </w:r>
      <w:r w:rsidRPr="00AC4CA5">
        <w:rPr>
          <w:lang w:val="fr-FR"/>
        </w:rPr>
        <w:t>E-UTRA.</w:t>
      </w:r>
    </w:p>
    <w:p w14:paraId="3221DDC4"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8456F29"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AC6524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ATIS.3GPP.36.323.V17.2.0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01" w:anchor="Rel-17" w:history="1">
        <w:r w:rsidRPr="00AC4CA5">
          <w:rPr>
            <w:rStyle w:val="Hyperlink"/>
            <w:sz w:val="18"/>
            <w:szCs w:val="18"/>
            <w:lang w:val="fr-FR"/>
          </w:rPr>
          <w:t>https://www.atis.org/3gpp-transpositions-Rel-17</w:t>
        </w:r>
      </w:hyperlink>
      <w:hyperlink r:id="rId502" w:anchor="Rel-17" w:history="1"/>
    </w:p>
    <w:p w14:paraId="254E8A1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CCSA.3GPP.36.323.V17.2.0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03" w:history="1">
        <w:r w:rsidRPr="00AC4CA5">
          <w:rPr>
            <w:rStyle w:val="Hyperlink"/>
            <w:sz w:val="18"/>
            <w:szCs w:val="18"/>
            <w:lang w:val="fr-FR"/>
          </w:rPr>
          <w:t>https://www.ccsa.org.cn/api/portalsFile/downloadOldFile?type=17&amp;oldFileUrl=NTN/SRIT/CCSA.3GPP.36.323.V17.2.0.docx</w:t>
        </w:r>
      </w:hyperlink>
      <w:r w:rsidRPr="00AC4CA5">
        <w:rPr>
          <w:sz w:val="18"/>
          <w:szCs w:val="18"/>
          <w:lang w:val="fr-FR"/>
        </w:rPr>
        <w:t xml:space="preserve"> </w:t>
      </w:r>
      <w:hyperlink r:id="rId504" w:history="1"/>
      <w:hyperlink r:id="rId505" w:history="1"/>
    </w:p>
    <w:p w14:paraId="51136A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136 323 V17.2.0 (2023-01)</w:t>
      </w:r>
      <w:r w:rsidRPr="00AC4CA5">
        <w:rPr>
          <w:sz w:val="18"/>
          <w:szCs w:val="18"/>
          <w:lang w:val="fr-FR"/>
        </w:rPr>
        <w:tab/>
        <w:t>17.2.0</w:t>
      </w:r>
      <w:r w:rsidRPr="00AC4CA5">
        <w:rPr>
          <w:sz w:val="18"/>
          <w:szCs w:val="18"/>
          <w:lang w:val="fr-FR"/>
        </w:rPr>
        <w:tab/>
        <w:t>Publié</w:t>
      </w:r>
      <w:r w:rsidRPr="00AC4CA5">
        <w:rPr>
          <w:sz w:val="18"/>
          <w:szCs w:val="18"/>
          <w:lang w:val="fr-FR"/>
        </w:rPr>
        <w:tab/>
        <w:t>19.01.2023</w:t>
      </w:r>
      <w:r w:rsidRPr="00AC4CA5">
        <w:rPr>
          <w:sz w:val="18"/>
          <w:szCs w:val="18"/>
          <w:lang w:val="fr-FR"/>
        </w:rPr>
        <w:tab/>
      </w:r>
      <w:hyperlink r:id="rId506" w:history="1">
        <w:r w:rsidRPr="00AC4CA5">
          <w:rPr>
            <w:rStyle w:val="Hyperlink"/>
            <w:sz w:val="18"/>
            <w:szCs w:val="18"/>
            <w:lang w:val="fr-FR"/>
          </w:rPr>
          <w:t>https://www.etsi.org/deliver/etsi_ts/136300_136399/136323/17.02.00_60/ts_136323v170200p.pdf</w:t>
        </w:r>
      </w:hyperlink>
      <w:r w:rsidRPr="00AC4CA5">
        <w:rPr>
          <w:sz w:val="18"/>
          <w:szCs w:val="18"/>
          <w:lang w:val="fr-FR"/>
        </w:rPr>
        <w:t xml:space="preserve"> </w:t>
      </w:r>
      <w:hyperlink r:id="rId507" w:history="1"/>
    </w:p>
    <w:p w14:paraId="70F4C58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36.323 17.2.0 V1.2.0</w:t>
      </w:r>
      <w:r w:rsidRPr="00AC4CA5">
        <w:rPr>
          <w:sz w:val="18"/>
          <w:szCs w:val="18"/>
          <w:lang w:val="fr-FR"/>
        </w:rPr>
        <w:tab/>
        <w:t>17.2.0</w:t>
      </w:r>
      <w:r w:rsidRPr="00AC4CA5">
        <w:rPr>
          <w:sz w:val="18"/>
          <w:szCs w:val="18"/>
          <w:lang w:val="fr-FR"/>
        </w:rPr>
        <w:tab/>
        <w:t>Publié</w:t>
      </w:r>
      <w:r w:rsidRPr="00AC4CA5">
        <w:rPr>
          <w:sz w:val="18"/>
          <w:szCs w:val="18"/>
          <w:lang w:val="fr-FR"/>
        </w:rPr>
        <w:tab/>
        <w:t>02.05.2023</w:t>
      </w:r>
      <w:r w:rsidRPr="00AC4CA5">
        <w:rPr>
          <w:sz w:val="18"/>
          <w:szCs w:val="18"/>
          <w:lang w:val="fr-FR"/>
        </w:rPr>
        <w:tab/>
      </w:r>
      <w:hyperlink r:id="rId508" w:history="1">
        <w:r w:rsidRPr="00AC4CA5">
          <w:rPr>
            <w:rStyle w:val="Hyperlink"/>
            <w:sz w:val="18"/>
            <w:szCs w:val="18"/>
            <w:lang w:val="fr-FR"/>
          </w:rPr>
          <w:t>https://members.tsdsi.in/s/nqMRwxftqRJSxN3</w:t>
        </w:r>
      </w:hyperlink>
      <w:r w:rsidRPr="00AC4CA5">
        <w:rPr>
          <w:sz w:val="18"/>
          <w:szCs w:val="18"/>
          <w:lang w:val="fr-FR"/>
        </w:rPr>
        <w:t xml:space="preserve"> </w:t>
      </w:r>
      <w:hyperlink r:id="rId509" w:history="1"/>
    </w:p>
    <w:p w14:paraId="794BFA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TTAT.3G-36.323V17.2.0</w:t>
      </w:r>
      <w:r w:rsidRPr="00AC4CA5">
        <w:rPr>
          <w:sz w:val="18"/>
          <w:szCs w:val="18"/>
          <w:lang w:val="fr-FR"/>
        </w:rPr>
        <w:tab/>
        <w:t>17.2.0</w:t>
      </w:r>
      <w:r w:rsidRPr="00AC4CA5">
        <w:rPr>
          <w:sz w:val="18"/>
          <w:szCs w:val="18"/>
          <w:lang w:val="fr-FR"/>
        </w:rPr>
        <w:tab/>
        <w:t>Publié</w:t>
      </w:r>
      <w:r w:rsidRPr="00AC4CA5">
        <w:rPr>
          <w:sz w:val="18"/>
          <w:szCs w:val="18"/>
          <w:lang w:val="fr-FR"/>
        </w:rPr>
        <w:tab/>
        <w:t>16.03.2023</w:t>
      </w:r>
      <w:r w:rsidRPr="00AC4CA5">
        <w:rPr>
          <w:sz w:val="18"/>
          <w:szCs w:val="18"/>
          <w:lang w:val="fr-FR"/>
        </w:rPr>
        <w:tab/>
      </w:r>
      <w:hyperlink r:id="rId510" w:history="1">
        <w:r w:rsidRPr="00AC4CA5">
          <w:rPr>
            <w:rStyle w:val="Hyperlink"/>
            <w:sz w:val="18"/>
            <w:szCs w:val="18"/>
            <w:lang w:val="fr-FR"/>
          </w:rPr>
          <w:t>https://www.tta.or.kr/eng/ttaSearchEngView.do?key=461&amp;searchStandardNo=TTAT.3G-36.323V17.2.0&amp;searchCate=TTAS</w:t>
        </w:r>
      </w:hyperlink>
      <w:r w:rsidRPr="00AC4CA5">
        <w:rPr>
          <w:sz w:val="18"/>
          <w:szCs w:val="18"/>
          <w:lang w:val="fr-FR"/>
        </w:rPr>
        <w:t xml:space="preserve"> </w:t>
      </w:r>
      <w:hyperlink r:id="rId511" w:history="1"/>
    </w:p>
    <w:p w14:paraId="72DBD4A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67ABBF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ATIS.3GPP.36.323.V18.0.0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12" w:anchor="Rel-18" w:history="1">
        <w:r w:rsidRPr="00AC4CA5">
          <w:rPr>
            <w:rStyle w:val="Hyperlink"/>
            <w:sz w:val="18"/>
            <w:szCs w:val="18"/>
            <w:lang w:val="fr-FR"/>
          </w:rPr>
          <w:t>https://www.atis.org/3gpp-transpositions - Rel-18</w:t>
        </w:r>
      </w:hyperlink>
      <w:hyperlink r:id="rId513" w:anchor="Rel-18" w:history="1"/>
    </w:p>
    <w:p w14:paraId="5D8B2D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CCSA.3GPP.36.323.V18.0.0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14" w:history="1">
        <w:r w:rsidRPr="00AC4CA5">
          <w:rPr>
            <w:rStyle w:val="Hyperlink"/>
            <w:sz w:val="18"/>
            <w:szCs w:val="18"/>
            <w:lang w:val="fr-FR"/>
          </w:rPr>
          <w:t>https://www.ccsa.org.cn/api/portalsFile/downloadOldFile?type=17&amp;oldFileUrl=NTN/SRIT/CCSA.3GPP.36.323.V18.0.0.docx</w:t>
        </w:r>
      </w:hyperlink>
      <w:r w:rsidRPr="00AC4CA5">
        <w:rPr>
          <w:sz w:val="18"/>
          <w:szCs w:val="18"/>
          <w:lang w:val="fr-FR"/>
        </w:rPr>
        <w:t xml:space="preserve"> </w:t>
      </w:r>
      <w:hyperlink r:id="rId515" w:history="1"/>
      <w:hyperlink r:id="rId516" w:history="1"/>
    </w:p>
    <w:p w14:paraId="3F4B6E7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136 323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517" w:history="1">
        <w:r w:rsidRPr="00AC4CA5">
          <w:rPr>
            <w:rStyle w:val="Hyperlink"/>
            <w:sz w:val="18"/>
            <w:szCs w:val="18"/>
            <w:lang w:val="fr-FR"/>
          </w:rPr>
          <w:t>https://www.etsi.org/deliver/etsi_ts/136300_136399/136323/18.00.00_60/ts_136323v180000p.pdf</w:t>
        </w:r>
      </w:hyperlink>
      <w:r w:rsidRPr="00AC4CA5">
        <w:rPr>
          <w:sz w:val="18"/>
          <w:szCs w:val="18"/>
          <w:lang w:val="fr-FR"/>
        </w:rPr>
        <w:t xml:space="preserve"> </w:t>
      </w:r>
      <w:hyperlink r:id="rId518" w:history="1"/>
    </w:p>
    <w:p w14:paraId="4BD8930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36.323 -18.0.0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519" w:history="1">
        <w:r w:rsidRPr="00AC4CA5">
          <w:rPr>
            <w:rStyle w:val="Hyperlink"/>
            <w:sz w:val="18"/>
            <w:szCs w:val="18"/>
            <w:lang w:val="fr-FR"/>
          </w:rPr>
          <w:t>https://members.tsdsi.in/s/Wc57E8baTJyNNc6</w:t>
        </w:r>
      </w:hyperlink>
      <w:r w:rsidRPr="00AC4CA5">
        <w:rPr>
          <w:sz w:val="18"/>
          <w:szCs w:val="18"/>
          <w:lang w:val="fr-FR"/>
        </w:rPr>
        <w:t xml:space="preserve"> </w:t>
      </w:r>
      <w:hyperlink r:id="rId520" w:history="1"/>
    </w:p>
    <w:p w14:paraId="4E8E6E2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TTAT.3G-36.323V18.0.0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521" w:history="1">
        <w:r w:rsidRPr="00AC4CA5">
          <w:rPr>
            <w:rStyle w:val="Hyperlink"/>
            <w:sz w:val="18"/>
            <w:szCs w:val="18"/>
            <w:lang w:val="fr-FR"/>
          </w:rPr>
          <w:t>https://www.tta.or.kr/eng/ttaSearchEngView.do?key=461&amp;searchStandardNo=TTAT.3G-36.323V18.0.0&amp;searchCate=TTAS</w:t>
        </w:r>
      </w:hyperlink>
      <w:r w:rsidRPr="00AC4CA5">
        <w:rPr>
          <w:sz w:val="18"/>
          <w:szCs w:val="18"/>
          <w:lang w:val="fr-FR"/>
        </w:rPr>
        <w:t xml:space="preserve"> </w:t>
      </w:r>
      <w:hyperlink r:id="rId522" w:history="1"/>
    </w:p>
    <w:p w14:paraId="4924C7DA" w14:textId="77777777" w:rsidR="00FA11D3" w:rsidRPr="00AC4CA5" w:rsidRDefault="00FA11D3" w:rsidP="00F43116">
      <w:pPr>
        <w:pStyle w:val="Heading5"/>
        <w:rPr>
          <w:lang w:val="fr-FR"/>
        </w:rPr>
      </w:pPr>
      <w:r w:rsidRPr="00AC4CA5">
        <w:rPr>
          <w:bCs/>
          <w:lang w:val="fr-FR"/>
        </w:rPr>
        <w:t>1.3.1.3.11</w:t>
      </w:r>
      <w:r w:rsidRPr="00AC4CA5">
        <w:rPr>
          <w:lang w:val="fr-FR"/>
        </w:rPr>
        <w:tab/>
        <w:t>TS</w:t>
      </w:r>
      <w:r w:rsidRPr="00AC4CA5">
        <w:rPr>
          <w:bCs/>
          <w:lang w:val="fr-FR"/>
        </w:rPr>
        <w:t xml:space="preserve"> 36.331</w:t>
      </w:r>
    </w:p>
    <w:p w14:paraId="2313CF70" w14:textId="77777777" w:rsidR="00FA11D3" w:rsidRPr="00AC4CA5" w:rsidRDefault="00FA11D3" w:rsidP="00FA11D3">
      <w:pPr>
        <w:pStyle w:val="Headingb"/>
        <w:rPr>
          <w:lang w:val="fr-FR"/>
        </w:rPr>
      </w:pPr>
      <w:bookmarkStart w:id="129" w:name="_Toc56152366"/>
      <w:bookmarkStart w:id="130" w:name="_Toc56153746"/>
      <w:bookmarkStart w:id="131" w:name="_Toc94532858"/>
      <w:bookmarkStart w:id="132" w:name="_Toc94533328"/>
      <w:r w:rsidRPr="00AC4CA5">
        <w:rPr>
          <w:bCs/>
          <w:lang w:val="fr-FR"/>
        </w:rPr>
        <w:t>Accès hertzien de Terre universel évolué (E-UTRA);</w:t>
      </w:r>
      <w:r w:rsidRPr="00AC4CA5">
        <w:rPr>
          <w:lang w:val="fr-FR"/>
        </w:rPr>
        <w:t xml:space="preserve"> </w:t>
      </w:r>
      <w:r w:rsidRPr="00AC4CA5">
        <w:rPr>
          <w:bCs/>
          <w:lang w:val="fr-FR"/>
        </w:rPr>
        <w:t>Commande des ressources radioélectriques (RRC)</w:t>
      </w:r>
      <w:r w:rsidRPr="00AC4CA5">
        <w:rPr>
          <w:lang w:val="fr-FR"/>
        </w:rPr>
        <w:t xml:space="preserve"> </w:t>
      </w:r>
      <w:r w:rsidRPr="00AC4CA5">
        <w:rPr>
          <w:bCs/>
          <w:lang w:val="fr-FR"/>
        </w:rPr>
        <w:t>Spécification du protocole</w:t>
      </w:r>
      <w:bookmarkEnd w:id="129"/>
      <w:bookmarkEnd w:id="130"/>
      <w:bookmarkEnd w:id="131"/>
      <w:bookmarkEnd w:id="132"/>
    </w:p>
    <w:p w14:paraId="4A09BBFA" w14:textId="51640132" w:rsidR="00FA11D3" w:rsidRPr="00AC4CA5" w:rsidRDefault="00FA11D3" w:rsidP="00FA11D3">
      <w:pPr>
        <w:rPr>
          <w:lang w:val="fr-FR"/>
        </w:rPr>
      </w:pPr>
      <w:r w:rsidRPr="00AC4CA5">
        <w:rPr>
          <w:lang w:val="fr-FR"/>
        </w:rPr>
        <w:t>Ce document décrit le protocole de contrôle des ressources radioélectriques pour l</w:t>
      </w:r>
      <w:r w:rsidR="00AC4CA5">
        <w:rPr>
          <w:lang w:val="fr-FR"/>
        </w:rPr>
        <w:t>'</w:t>
      </w:r>
      <w:r w:rsidRPr="00AC4CA5">
        <w:rPr>
          <w:lang w:val="fr-FR"/>
        </w:rPr>
        <w:t>interface radioélectrique entre l</w:t>
      </w:r>
      <w:r w:rsidR="00AC4CA5">
        <w:rPr>
          <w:lang w:val="fr-FR"/>
        </w:rPr>
        <w:t>'</w:t>
      </w:r>
      <w:r w:rsidRPr="00AC4CA5">
        <w:rPr>
          <w:lang w:val="fr-FR"/>
        </w:rPr>
        <w:t>UE et le réseau E-UTRAN, ainsi que pour l</w:t>
      </w:r>
      <w:r w:rsidR="00AC4CA5">
        <w:rPr>
          <w:lang w:val="fr-FR"/>
        </w:rPr>
        <w:t>'</w:t>
      </w:r>
      <w:r w:rsidRPr="00AC4CA5">
        <w:rPr>
          <w:lang w:val="fr-FR"/>
        </w:rPr>
        <w:t>interface radioélectrique entre le nœud relais et le réseau E-UTRAN. Elle fournit également: i) les informations radioélectriques acheminées dans un conteneur transparent entre le nœud B évolué source et le nœud B évolué cible lors d</w:t>
      </w:r>
      <w:r w:rsidR="00AC4CA5">
        <w:rPr>
          <w:lang w:val="fr-FR"/>
        </w:rPr>
        <w:t>'</w:t>
      </w:r>
      <w:r w:rsidRPr="00AC4CA5">
        <w:rPr>
          <w:lang w:val="fr-FR"/>
        </w:rPr>
        <w:t>un transfert entre nœuds B évolués; ii) les informations radioélectriques acheminées dans un conteneur transparent entre un nœud B évolué source ou cible et un autre système lors d</w:t>
      </w:r>
      <w:r w:rsidR="00AC4CA5">
        <w:rPr>
          <w:lang w:val="fr-FR"/>
        </w:rPr>
        <w:t>'</w:t>
      </w:r>
      <w:r w:rsidRPr="00AC4CA5">
        <w:rPr>
          <w:lang w:val="fr-FR"/>
        </w:rPr>
        <w:t>un transfert entre technologies d</w:t>
      </w:r>
      <w:r w:rsidR="00AC4CA5">
        <w:rPr>
          <w:lang w:val="fr-FR"/>
        </w:rPr>
        <w:t>'</w:t>
      </w:r>
      <w:r w:rsidRPr="00AC4CA5">
        <w:rPr>
          <w:lang w:val="fr-FR"/>
        </w:rPr>
        <w:t>accès radioélectrique.</w:t>
      </w:r>
    </w:p>
    <w:p w14:paraId="727D39D0" w14:textId="77777777" w:rsidR="00FA11D3" w:rsidRPr="00AC4CA5" w:rsidRDefault="00FA11D3" w:rsidP="00F43116">
      <w:pPr>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91FD227" w14:textId="77777777" w:rsidR="00FA11D3" w:rsidRPr="00AC4CA5" w:rsidRDefault="00FA11D3" w:rsidP="00F43116">
      <w:pPr>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4CE0A17" w14:textId="77777777" w:rsidR="00FA11D3" w:rsidRPr="00AC4CA5" w:rsidRDefault="00FA11D3" w:rsidP="00F43116">
      <w:pPr>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ATIS.3GPP.36.331.V17.10.0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523" w:anchor="Rel-17" w:history="1">
        <w:r w:rsidRPr="00AC4CA5">
          <w:rPr>
            <w:rStyle w:val="Hyperlink"/>
            <w:sz w:val="18"/>
            <w:szCs w:val="18"/>
            <w:lang w:val="fr-FR"/>
          </w:rPr>
          <w:t>https://www.atis.org/3gpp-transpositions-Rel-17</w:t>
        </w:r>
      </w:hyperlink>
      <w:hyperlink r:id="rId524" w:anchor="Rel-17" w:history="1"/>
    </w:p>
    <w:p w14:paraId="4F661216"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CCSA.3GPP.36.331.V17.10.0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525" w:history="1">
        <w:r w:rsidRPr="00AC4CA5">
          <w:rPr>
            <w:rStyle w:val="Hyperlink"/>
            <w:sz w:val="18"/>
            <w:szCs w:val="18"/>
            <w:lang w:val="fr-FR"/>
          </w:rPr>
          <w:t>https://www.ccsa.org.cn/api/portalsFile/downloadOldFile?type=17&amp;oldFileUrl=NTN/SRIT/CCSA.3GPP.36.331.V17.10.0.docx</w:t>
        </w:r>
      </w:hyperlink>
      <w:r w:rsidRPr="00AC4CA5">
        <w:rPr>
          <w:sz w:val="18"/>
          <w:szCs w:val="18"/>
          <w:lang w:val="fr-FR"/>
        </w:rPr>
        <w:t xml:space="preserve"> </w:t>
      </w:r>
      <w:hyperlink r:id="rId526" w:history="1"/>
      <w:hyperlink r:id="rId527" w:history="1"/>
    </w:p>
    <w:p w14:paraId="19D0A7E4"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136 331 V17.10.0 (2024-10)</w:t>
      </w:r>
      <w:r w:rsidRPr="00AC4CA5">
        <w:rPr>
          <w:sz w:val="18"/>
          <w:szCs w:val="18"/>
          <w:lang w:val="fr-FR"/>
        </w:rPr>
        <w:tab/>
        <w:t>17.10.0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528" w:history="1">
        <w:r w:rsidRPr="00AC4CA5">
          <w:rPr>
            <w:rStyle w:val="Hyperlink"/>
            <w:sz w:val="18"/>
            <w:szCs w:val="18"/>
            <w:lang w:val="fr-FR"/>
          </w:rPr>
          <w:t>https://www.etsi.org/deliver/etsi_ts/136300_136399/136331/17.10.00_60/ts_136331v171000p.pdf</w:t>
        </w:r>
      </w:hyperlink>
      <w:r w:rsidRPr="00AC4CA5">
        <w:rPr>
          <w:sz w:val="18"/>
          <w:szCs w:val="18"/>
          <w:lang w:val="fr-FR"/>
        </w:rPr>
        <w:t xml:space="preserve"> </w:t>
      </w:r>
      <w:hyperlink r:id="rId529" w:history="1"/>
    </w:p>
    <w:p w14:paraId="74C59DC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36.331-17.10.0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530" w:history="1">
        <w:r w:rsidRPr="00AC4CA5">
          <w:rPr>
            <w:rStyle w:val="Hyperlink"/>
            <w:sz w:val="18"/>
            <w:szCs w:val="18"/>
            <w:lang w:val="fr-FR"/>
          </w:rPr>
          <w:t>https://members.tsdsi.in/s/L4LHZzws59AcBL8</w:t>
        </w:r>
      </w:hyperlink>
      <w:r w:rsidRPr="00AC4CA5">
        <w:rPr>
          <w:sz w:val="18"/>
          <w:szCs w:val="18"/>
          <w:lang w:val="fr-FR"/>
        </w:rPr>
        <w:t xml:space="preserve"> </w:t>
      </w:r>
      <w:hyperlink r:id="rId531" w:history="1"/>
    </w:p>
    <w:p w14:paraId="5C4203B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TTAT.3G-36.331V17.10.0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532" w:history="1">
        <w:r w:rsidRPr="00AC4CA5">
          <w:rPr>
            <w:rStyle w:val="Hyperlink"/>
            <w:sz w:val="18"/>
            <w:szCs w:val="18"/>
            <w:lang w:val="fr-FR"/>
          </w:rPr>
          <w:t>https://www.tta.or.kr/eng/ttaSearchEngView.do?key=461&amp;searchStandardNo=TTAT.3G-36.331V17.10.0&amp;searchCate=TTAS</w:t>
        </w:r>
      </w:hyperlink>
      <w:r w:rsidRPr="00AC4CA5">
        <w:rPr>
          <w:sz w:val="18"/>
          <w:szCs w:val="18"/>
          <w:lang w:val="fr-FR"/>
        </w:rPr>
        <w:t xml:space="preserve"> </w:t>
      </w:r>
      <w:hyperlink r:id="rId533" w:history="1"/>
    </w:p>
    <w:p w14:paraId="6B94DD57"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48FC415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ATIS.3GPP.36.331.V18.3.1</w:t>
      </w:r>
      <w:r w:rsidRPr="00AC4CA5">
        <w:rPr>
          <w:sz w:val="18"/>
          <w:szCs w:val="18"/>
          <w:lang w:val="fr-FR"/>
        </w:rPr>
        <w:tab/>
        <w:t>18.3.1</w:t>
      </w:r>
      <w:r w:rsidRPr="00AC4CA5">
        <w:rPr>
          <w:sz w:val="18"/>
          <w:szCs w:val="18"/>
          <w:lang w:val="fr-FR"/>
        </w:rPr>
        <w:tab/>
        <w:t>Publié</w:t>
      </w:r>
      <w:r w:rsidRPr="00AC4CA5">
        <w:rPr>
          <w:sz w:val="18"/>
          <w:szCs w:val="18"/>
          <w:lang w:val="fr-FR"/>
        </w:rPr>
        <w:tab/>
        <w:t>01.03.2025</w:t>
      </w:r>
      <w:r w:rsidRPr="00AC4CA5">
        <w:rPr>
          <w:sz w:val="18"/>
          <w:szCs w:val="18"/>
          <w:lang w:val="fr-FR"/>
        </w:rPr>
        <w:tab/>
      </w:r>
      <w:hyperlink r:id="rId534" w:anchor="Rel-18" w:history="1">
        <w:r w:rsidRPr="00AC4CA5">
          <w:rPr>
            <w:rStyle w:val="Hyperlink"/>
            <w:sz w:val="18"/>
            <w:szCs w:val="18"/>
            <w:lang w:val="fr-FR"/>
          </w:rPr>
          <w:t>https://www.atis.org/3gpp-transpositions - Rel-18</w:t>
        </w:r>
      </w:hyperlink>
      <w:hyperlink r:id="rId535" w:anchor="Rel-18" w:history="1"/>
    </w:p>
    <w:p w14:paraId="1063DF2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CCSA.3GPP.36.331.V18.3.1</w:t>
      </w:r>
      <w:r w:rsidRPr="00AC4CA5">
        <w:rPr>
          <w:sz w:val="18"/>
          <w:szCs w:val="18"/>
          <w:lang w:val="fr-FR"/>
        </w:rPr>
        <w:tab/>
        <w:t>18.3.1</w:t>
      </w:r>
      <w:r w:rsidRPr="00AC4CA5">
        <w:rPr>
          <w:sz w:val="18"/>
          <w:szCs w:val="18"/>
          <w:lang w:val="fr-FR"/>
        </w:rPr>
        <w:tab/>
        <w:t>Publié</w:t>
      </w:r>
      <w:r w:rsidRPr="00AC4CA5">
        <w:rPr>
          <w:sz w:val="18"/>
          <w:szCs w:val="18"/>
          <w:lang w:val="fr-FR"/>
        </w:rPr>
        <w:tab/>
        <w:t>03.01.2025</w:t>
      </w:r>
      <w:r w:rsidRPr="00AC4CA5">
        <w:rPr>
          <w:sz w:val="18"/>
          <w:szCs w:val="18"/>
          <w:lang w:val="fr-FR"/>
        </w:rPr>
        <w:tab/>
      </w:r>
      <w:hyperlink r:id="rId536" w:history="1">
        <w:r w:rsidRPr="00AC4CA5">
          <w:rPr>
            <w:rStyle w:val="Hyperlink"/>
            <w:sz w:val="18"/>
            <w:szCs w:val="18"/>
            <w:lang w:val="fr-FR"/>
          </w:rPr>
          <w:t>https://www.ccsa.org.cn/api/portalsFile/downloadOldFile?type=17&amp;oldFileUrl=NTN/SRIT/CCSA.3GPP.36.331.V18.3.1.zip</w:t>
        </w:r>
      </w:hyperlink>
      <w:r w:rsidRPr="00AC4CA5">
        <w:rPr>
          <w:sz w:val="18"/>
          <w:szCs w:val="18"/>
          <w:lang w:val="fr-FR"/>
        </w:rPr>
        <w:t xml:space="preserve"> </w:t>
      </w:r>
      <w:hyperlink r:id="rId537" w:history="1"/>
    </w:p>
    <w:p w14:paraId="6274C3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136 331 V18.3.1 (2024-10)</w:t>
      </w:r>
      <w:r w:rsidRPr="00AC4CA5">
        <w:rPr>
          <w:sz w:val="18"/>
          <w:szCs w:val="18"/>
          <w:lang w:val="fr-FR"/>
        </w:rPr>
        <w:tab/>
        <w:t>18.3.1</w:t>
      </w:r>
      <w:r w:rsidRPr="00AC4CA5">
        <w:rPr>
          <w:sz w:val="18"/>
          <w:szCs w:val="18"/>
          <w:lang w:val="fr-FR"/>
        </w:rPr>
        <w:tab/>
        <w:t>Publié</w:t>
      </w:r>
      <w:r w:rsidRPr="00AC4CA5">
        <w:rPr>
          <w:sz w:val="18"/>
          <w:szCs w:val="18"/>
          <w:lang w:val="fr-FR"/>
        </w:rPr>
        <w:tab/>
        <w:t>17.10.2024</w:t>
      </w:r>
      <w:r w:rsidRPr="00AC4CA5">
        <w:rPr>
          <w:sz w:val="18"/>
          <w:szCs w:val="18"/>
          <w:lang w:val="fr-FR"/>
        </w:rPr>
        <w:tab/>
      </w:r>
      <w:hyperlink r:id="rId538" w:history="1">
        <w:r w:rsidRPr="00AC4CA5">
          <w:rPr>
            <w:rStyle w:val="Hyperlink"/>
            <w:sz w:val="18"/>
            <w:szCs w:val="18"/>
            <w:lang w:val="fr-FR"/>
          </w:rPr>
          <w:t>https://www.etsi.org/deliver/etsi_ts/136300_136399/136331/18.03.01_60/ts_136331v180301p.pdf</w:t>
        </w:r>
      </w:hyperlink>
      <w:r w:rsidRPr="00AC4CA5">
        <w:rPr>
          <w:sz w:val="18"/>
          <w:szCs w:val="18"/>
          <w:lang w:val="fr-FR"/>
        </w:rPr>
        <w:t xml:space="preserve"> </w:t>
      </w:r>
      <w:hyperlink r:id="rId539" w:history="1"/>
    </w:p>
    <w:p w14:paraId="3481662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36.331- 18.3.1 V1.1.0</w:t>
      </w:r>
      <w:r w:rsidRPr="00AC4CA5">
        <w:rPr>
          <w:sz w:val="18"/>
          <w:szCs w:val="18"/>
          <w:lang w:val="fr-FR"/>
        </w:rPr>
        <w:tab/>
        <w:t>18.3.1</w:t>
      </w:r>
      <w:r w:rsidRPr="00AC4CA5">
        <w:rPr>
          <w:sz w:val="18"/>
          <w:szCs w:val="18"/>
          <w:lang w:val="fr-FR"/>
        </w:rPr>
        <w:tab/>
        <w:t>Publié</w:t>
      </w:r>
      <w:r w:rsidRPr="00AC4CA5">
        <w:rPr>
          <w:sz w:val="18"/>
          <w:szCs w:val="18"/>
          <w:lang w:val="fr-FR"/>
        </w:rPr>
        <w:tab/>
        <w:t>03.02.2025</w:t>
      </w:r>
      <w:r w:rsidRPr="00AC4CA5">
        <w:rPr>
          <w:sz w:val="18"/>
          <w:szCs w:val="18"/>
          <w:lang w:val="fr-FR"/>
        </w:rPr>
        <w:tab/>
      </w:r>
      <w:hyperlink r:id="rId540" w:history="1">
        <w:r w:rsidRPr="00AC4CA5">
          <w:rPr>
            <w:rStyle w:val="Hyperlink"/>
            <w:sz w:val="18"/>
            <w:szCs w:val="18"/>
            <w:lang w:val="fr-FR"/>
          </w:rPr>
          <w:t>https://members.tsdsi.in/s/QiZ339bA9gWxADP</w:t>
        </w:r>
      </w:hyperlink>
      <w:r w:rsidRPr="00AC4CA5">
        <w:rPr>
          <w:sz w:val="18"/>
          <w:szCs w:val="18"/>
          <w:lang w:val="fr-FR"/>
        </w:rPr>
        <w:t xml:space="preserve"> </w:t>
      </w:r>
      <w:hyperlink r:id="rId541" w:history="1"/>
    </w:p>
    <w:p w14:paraId="6339CE1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TTAT.3G-36.331V18.3.1</w:t>
      </w:r>
      <w:r w:rsidRPr="00AC4CA5">
        <w:rPr>
          <w:sz w:val="18"/>
          <w:szCs w:val="18"/>
          <w:lang w:val="fr-FR"/>
        </w:rPr>
        <w:tab/>
        <w:t>18.3.1</w:t>
      </w:r>
      <w:r w:rsidRPr="00AC4CA5">
        <w:rPr>
          <w:sz w:val="18"/>
          <w:szCs w:val="18"/>
          <w:lang w:val="fr-FR"/>
        </w:rPr>
        <w:tab/>
        <w:t>Publié</w:t>
      </w:r>
      <w:r w:rsidRPr="00AC4CA5">
        <w:rPr>
          <w:sz w:val="18"/>
          <w:szCs w:val="18"/>
          <w:lang w:val="fr-FR"/>
        </w:rPr>
        <w:tab/>
        <w:t>31.01.2025</w:t>
      </w:r>
      <w:r w:rsidRPr="00AC4CA5">
        <w:rPr>
          <w:sz w:val="18"/>
          <w:szCs w:val="18"/>
          <w:lang w:val="fr-FR"/>
        </w:rPr>
        <w:tab/>
      </w:r>
      <w:hyperlink r:id="rId542" w:history="1">
        <w:r w:rsidRPr="00AC4CA5">
          <w:rPr>
            <w:rStyle w:val="Hyperlink"/>
            <w:sz w:val="18"/>
            <w:szCs w:val="18"/>
            <w:lang w:val="fr-FR"/>
          </w:rPr>
          <w:t>https://www.tta.or.kr/eng/ttaSearchEngView.do?key=461&amp;searchStandardNo=TTAT.3G-36.331V18.3.1&amp;searchCate=TTAS</w:t>
        </w:r>
      </w:hyperlink>
      <w:r w:rsidRPr="00AC4CA5">
        <w:rPr>
          <w:sz w:val="18"/>
          <w:szCs w:val="18"/>
          <w:lang w:val="fr-FR"/>
        </w:rPr>
        <w:t xml:space="preserve"> </w:t>
      </w:r>
      <w:hyperlink r:id="rId543" w:history="1"/>
    </w:p>
    <w:p w14:paraId="3BA56C2E" w14:textId="77777777" w:rsidR="00FA11D3" w:rsidRPr="00AC4CA5" w:rsidRDefault="00FA11D3" w:rsidP="00F43116">
      <w:pPr>
        <w:pStyle w:val="Heading5"/>
        <w:rPr>
          <w:lang w:val="fr-FR"/>
        </w:rPr>
      </w:pPr>
      <w:r w:rsidRPr="00AC4CA5">
        <w:rPr>
          <w:bCs/>
          <w:lang w:val="fr-FR"/>
        </w:rPr>
        <w:t>1.3.1.3.12</w:t>
      </w:r>
      <w:r w:rsidRPr="00AC4CA5">
        <w:rPr>
          <w:lang w:val="fr-FR"/>
        </w:rPr>
        <w:tab/>
      </w:r>
      <w:r w:rsidRPr="00AC4CA5">
        <w:rPr>
          <w:bCs/>
          <w:lang w:val="fr-FR"/>
        </w:rPr>
        <w:t>TS 36.</w:t>
      </w:r>
      <w:r w:rsidRPr="00AC4CA5">
        <w:rPr>
          <w:lang w:val="fr-FR"/>
        </w:rPr>
        <w:t>355</w:t>
      </w:r>
    </w:p>
    <w:p w14:paraId="5433F049" w14:textId="77777777" w:rsidR="00FA11D3" w:rsidRPr="00AC4CA5" w:rsidRDefault="00FA11D3" w:rsidP="00FA11D3">
      <w:pPr>
        <w:pStyle w:val="Headingb"/>
        <w:rPr>
          <w:lang w:val="fr-FR"/>
        </w:rPr>
      </w:pPr>
      <w:bookmarkStart w:id="133" w:name="_Toc56152367"/>
      <w:bookmarkStart w:id="134" w:name="_Toc56153747"/>
      <w:bookmarkStart w:id="135" w:name="_Toc94532859"/>
      <w:bookmarkStart w:id="136" w:name="_Toc94533329"/>
      <w:r w:rsidRPr="00AC4CA5">
        <w:rPr>
          <w:bCs/>
          <w:lang w:val="fr-FR"/>
        </w:rPr>
        <w:t>Accès hertzien de Terre universel évolué (E-UTRA);</w:t>
      </w:r>
      <w:r w:rsidRPr="00AC4CA5">
        <w:rPr>
          <w:lang w:val="fr-FR"/>
        </w:rPr>
        <w:t xml:space="preserve"> </w:t>
      </w:r>
      <w:r w:rsidRPr="00AC4CA5">
        <w:rPr>
          <w:bCs/>
          <w:lang w:val="fr-FR"/>
        </w:rPr>
        <w:t>Protocole de positionnement LTE (LPP)</w:t>
      </w:r>
      <w:bookmarkEnd w:id="133"/>
      <w:bookmarkEnd w:id="134"/>
      <w:bookmarkEnd w:id="135"/>
      <w:bookmarkEnd w:id="136"/>
    </w:p>
    <w:p w14:paraId="6795F69C" w14:textId="77777777" w:rsidR="00FA11D3" w:rsidRPr="00AC4CA5" w:rsidRDefault="00FA11D3" w:rsidP="00FA11D3">
      <w:pPr>
        <w:rPr>
          <w:lang w:val="fr-FR"/>
        </w:rPr>
      </w:pPr>
      <w:r w:rsidRPr="00AC4CA5">
        <w:rPr>
          <w:lang w:val="fr-FR"/>
        </w:rPr>
        <w:t>Ce document décrit le protocole de positionnement LTE (LPP).</w:t>
      </w:r>
    </w:p>
    <w:p w14:paraId="7F22B3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14F5C9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C9F555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ATIS.3GPP.36.355.V17.0.0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44" w:anchor="Rel-17" w:history="1">
        <w:r w:rsidRPr="00AC4CA5">
          <w:rPr>
            <w:rStyle w:val="Hyperlink"/>
            <w:sz w:val="18"/>
            <w:szCs w:val="18"/>
            <w:lang w:val="fr-FR"/>
          </w:rPr>
          <w:t>https://www.atis.org/3gpp-transpositions-Rel-17</w:t>
        </w:r>
      </w:hyperlink>
      <w:hyperlink r:id="rId545" w:anchor="Rel-17" w:history="1"/>
    </w:p>
    <w:p w14:paraId="579987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CCSA.3GPP.36.355.V17.0.0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46" w:history="1">
        <w:r w:rsidRPr="00AC4CA5">
          <w:rPr>
            <w:rStyle w:val="Hyperlink"/>
            <w:sz w:val="18"/>
            <w:szCs w:val="18"/>
            <w:lang w:val="fr-FR"/>
          </w:rPr>
          <w:t>https://www.ccsa.org.cn/api/portalsFile/downloadOldFile?type=17&amp;oldFileUrl=NTN/SRIT/CCSA.3GPP.36.355.V17.0.0.docx</w:t>
        </w:r>
      </w:hyperlink>
      <w:r w:rsidRPr="00AC4CA5">
        <w:rPr>
          <w:sz w:val="18"/>
          <w:szCs w:val="18"/>
          <w:lang w:val="fr-FR"/>
        </w:rPr>
        <w:t xml:space="preserve"> </w:t>
      </w:r>
      <w:hyperlink r:id="rId547" w:history="1"/>
      <w:hyperlink r:id="rId548" w:history="1"/>
    </w:p>
    <w:p w14:paraId="37E884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136 355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549" w:history="1">
        <w:r w:rsidRPr="00AC4CA5">
          <w:rPr>
            <w:rStyle w:val="Hyperlink"/>
            <w:sz w:val="18"/>
            <w:szCs w:val="18"/>
            <w:lang w:val="fr-FR"/>
          </w:rPr>
          <w:t>https://www.etsi.org/deliver/etsi_ts/136300_136399/136355/17.00.00_60/ts_136355v170000p.pdf</w:t>
        </w:r>
      </w:hyperlink>
      <w:r w:rsidRPr="00AC4CA5">
        <w:rPr>
          <w:sz w:val="18"/>
          <w:szCs w:val="18"/>
          <w:lang w:val="fr-FR"/>
        </w:rPr>
        <w:t xml:space="preserve"> </w:t>
      </w:r>
      <w:hyperlink r:id="rId550" w:history="1"/>
    </w:p>
    <w:p w14:paraId="6E346D9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36.355-17.0.0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551" w:history="1">
        <w:r w:rsidRPr="00AC4CA5">
          <w:rPr>
            <w:rStyle w:val="Hyperlink"/>
            <w:sz w:val="18"/>
            <w:szCs w:val="18"/>
            <w:lang w:val="fr-FR"/>
          </w:rPr>
          <w:t>https://members.tsdsi.in/s/xNmyXMiQN8szZwt</w:t>
        </w:r>
      </w:hyperlink>
      <w:r w:rsidRPr="00AC4CA5">
        <w:rPr>
          <w:sz w:val="18"/>
          <w:szCs w:val="18"/>
          <w:lang w:val="fr-FR"/>
        </w:rPr>
        <w:t xml:space="preserve"> </w:t>
      </w:r>
      <w:hyperlink r:id="rId552" w:history="1"/>
    </w:p>
    <w:p w14:paraId="6C5D7C5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TTAT.3G-36.355V17.0.0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553" w:history="1">
        <w:r w:rsidRPr="00AC4CA5">
          <w:rPr>
            <w:rStyle w:val="Hyperlink"/>
            <w:sz w:val="18"/>
            <w:szCs w:val="18"/>
            <w:lang w:val="fr-FR"/>
          </w:rPr>
          <w:t>https://www.tta.or.kr/eng/ttaSearchEngView.do?key=461&amp;searchStandardNo=TTAT.3G-36.355V17.0.0&amp;searchCate=TTAS</w:t>
        </w:r>
      </w:hyperlink>
      <w:r w:rsidRPr="00AC4CA5">
        <w:rPr>
          <w:sz w:val="18"/>
          <w:szCs w:val="18"/>
          <w:lang w:val="fr-FR"/>
        </w:rPr>
        <w:t xml:space="preserve"> </w:t>
      </w:r>
      <w:hyperlink r:id="rId554" w:history="1"/>
    </w:p>
    <w:p w14:paraId="597910A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48146F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ATIS.3GPP.36.355.V18.0.0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55" w:anchor="Rel-18" w:history="1">
        <w:r w:rsidRPr="00AC4CA5">
          <w:rPr>
            <w:rStyle w:val="Hyperlink"/>
            <w:sz w:val="18"/>
            <w:szCs w:val="18"/>
            <w:lang w:val="fr-FR"/>
          </w:rPr>
          <w:t>https://www.atis.org/3gpp-transpositions - Rel-18</w:t>
        </w:r>
      </w:hyperlink>
      <w:r w:rsidRPr="00AC4CA5">
        <w:rPr>
          <w:sz w:val="18"/>
          <w:szCs w:val="18"/>
          <w:lang w:val="fr-FR"/>
        </w:rPr>
        <w:t xml:space="preserve"> </w:t>
      </w:r>
      <w:hyperlink r:id="rId556" w:anchor="Rel-18" w:history="1"/>
    </w:p>
    <w:p w14:paraId="3E8C39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CCSA.3GPP.36.355.V18.0.0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57" w:history="1">
        <w:r w:rsidRPr="00AC4CA5">
          <w:rPr>
            <w:rStyle w:val="Hyperlink"/>
            <w:sz w:val="18"/>
            <w:szCs w:val="18"/>
            <w:lang w:val="fr-FR"/>
          </w:rPr>
          <w:t>https://www.ccsa.org.cn/api/portalsFile/downloadOldFile?type=17&amp;oldFileUrl=NTN/SRIT/CCSA.3GPP.36.355.V18.0.0.docx</w:t>
        </w:r>
      </w:hyperlink>
      <w:r w:rsidRPr="00AC4CA5">
        <w:rPr>
          <w:sz w:val="18"/>
          <w:szCs w:val="18"/>
          <w:lang w:val="fr-FR"/>
        </w:rPr>
        <w:t xml:space="preserve"> </w:t>
      </w:r>
      <w:hyperlink r:id="rId558" w:history="1"/>
      <w:hyperlink r:id="rId559" w:history="1"/>
    </w:p>
    <w:p w14:paraId="247BB16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136 355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560" w:history="1">
        <w:r w:rsidRPr="00AC4CA5">
          <w:rPr>
            <w:rStyle w:val="Hyperlink"/>
            <w:sz w:val="18"/>
            <w:szCs w:val="18"/>
            <w:lang w:val="fr-FR"/>
          </w:rPr>
          <w:t>https://www.etsi.org/deliver/etsi_ts/136300_136399/136355/18.00.00_60/ts_136355v180000p.pdf</w:t>
        </w:r>
      </w:hyperlink>
      <w:r w:rsidRPr="00AC4CA5">
        <w:rPr>
          <w:sz w:val="18"/>
          <w:szCs w:val="18"/>
          <w:lang w:val="fr-FR"/>
        </w:rPr>
        <w:t xml:space="preserve"> </w:t>
      </w:r>
      <w:hyperlink r:id="rId561" w:history="1"/>
    </w:p>
    <w:p w14:paraId="3851554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36.355 -18.0.0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562" w:history="1">
        <w:r w:rsidRPr="00AC4CA5">
          <w:rPr>
            <w:rStyle w:val="Hyperlink"/>
            <w:sz w:val="18"/>
            <w:szCs w:val="18"/>
            <w:lang w:val="fr-FR"/>
          </w:rPr>
          <w:t>https://members.tsdsi.in/s/LRdpGpAScWzmJTJ</w:t>
        </w:r>
      </w:hyperlink>
      <w:r w:rsidRPr="00AC4CA5">
        <w:rPr>
          <w:sz w:val="18"/>
          <w:szCs w:val="18"/>
          <w:lang w:val="fr-FR"/>
        </w:rPr>
        <w:t xml:space="preserve"> </w:t>
      </w:r>
      <w:hyperlink r:id="rId563" w:history="1"/>
    </w:p>
    <w:p w14:paraId="234203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TTAT.3G-36.355V18.0.0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564" w:history="1">
        <w:r w:rsidRPr="00AC4CA5">
          <w:rPr>
            <w:rStyle w:val="Hyperlink"/>
            <w:sz w:val="18"/>
            <w:szCs w:val="18"/>
            <w:lang w:val="fr-FR"/>
          </w:rPr>
          <w:t>https://www.tta.or.kr/eng/ttaSearchEngView.do?key=461&amp;searchStandardNo=TTAT.3G-36.355V18.0.0&amp;searchCate=TTAS</w:t>
        </w:r>
      </w:hyperlink>
      <w:r w:rsidRPr="00AC4CA5">
        <w:rPr>
          <w:sz w:val="18"/>
          <w:szCs w:val="18"/>
          <w:lang w:val="fr-FR"/>
        </w:rPr>
        <w:t xml:space="preserve"> </w:t>
      </w:r>
      <w:hyperlink r:id="rId565" w:history="1"/>
    </w:p>
    <w:p w14:paraId="3697A17D" w14:textId="77777777" w:rsidR="00FA11D3" w:rsidRPr="00AC4CA5" w:rsidRDefault="00FA11D3" w:rsidP="00F43116">
      <w:pPr>
        <w:pStyle w:val="Heading5"/>
        <w:rPr>
          <w:lang w:val="fr-FR"/>
        </w:rPr>
      </w:pPr>
      <w:r w:rsidRPr="00AC4CA5">
        <w:rPr>
          <w:lang w:val="fr-FR"/>
        </w:rPr>
        <w:t>1.3.1.3.13</w:t>
      </w:r>
      <w:r w:rsidRPr="00AC4CA5">
        <w:rPr>
          <w:lang w:val="fr-FR"/>
        </w:rPr>
        <w:tab/>
        <w:t xml:space="preserve">TS </w:t>
      </w:r>
      <w:r w:rsidRPr="00AC4CA5">
        <w:rPr>
          <w:bCs/>
          <w:lang w:val="fr-FR"/>
        </w:rPr>
        <w:t>36</w:t>
      </w:r>
      <w:r w:rsidRPr="00AC4CA5">
        <w:rPr>
          <w:lang w:val="fr-FR"/>
        </w:rPr>
        <w:t>.360</w:t>
      </w:r>
    </w:p>
    <w:p w14:paraId="721B1B17" w14:textId="71837BE1" w:rsidR="00FA11D3" w:rsidRPr="00AC4CA5" w:rsidRDefault="00FA11D3" w:rsidP="00F43116">
      <w:pPr>
        <w:pStyle w:val="Headingb"/>
        <w:rPr>
          <w:lang w:val="fr-FR"/>
        </w:rPr>
      </w:pPr>
      <w:bookmarkStart w:id="137" w:name="_Toc56152368"/>
      <w:bookmarkStart w:id="138" w:name="_Toc56153748"/>
      <w:bookmarkStart w:id="139" w:name="_Toc94532860"/>
      <w:bookmarkStart w:id="140" w:name="_Toc94533330"/>
      <w:r w:rsidRPr="00AC4CA5">
        <w:rPr>
          <w:bCs/>
          <w:lang w:val="fr-FR"/>
        </w:rPr>
        <w:t>Accès hertzien de Terre universel évolué (E-UTRA);</w:t>
      </w:r>
      <w:r w:rsidRPr="00AC4CA5">
        <w:rPr>
          <w:lang w:val="fr-FR"/>
        </w:rPr>
        <w:t xml:space="preserve"> </w:t>
      </w:r>
      <w:r w:rsidRPr="00AC4CA5">
        <w:rPr>
          <w:bCs/>
          <w:lang w:val="fr-FR"/>
        </w:rPr>
        <w:t>Spécification du protocole d</w:t>
      </w:r>
      <w:r w:rsidR="00AC4CA5">
        <w:rPr>
          <w:bCs/>
          <w:lang w:val="fr-FR"/>
        </w:rPr>
        <w:t>'</w:t>
      </w:r>
      <w:r w:rsidRPr="00AC4CA5">
        <w:rPr>
          <w:bCs/>
          <w:lang w:val="fr-FR"/>
        </w:rPr>
        <w:t>adaptation-agrégation LTE-WLAN (LWAAP)</w:t>
      </w:r>
      <w:bookmarkEnd w:id="137"/>
      <w:bookmarkEnd w:id="138"/>
      <w:bookmarkEnd w:id="139"/>
      <w:bookmarkEnd w:id="140"/>
    </w:p>
    <w:p w14:paraId="14EB23AA" w14:textId="2EC4C398" w:rsidR="00FA11D3" w:rsidRPr="00AC4CA5" w:rsidRDefault="00FA11D3" w:rsidP="00F43116">
      <w:pPr>
        <w:keepNext/>
        <w:keepLines/>
        <w:rPr>
          <w:lang w:val="fr-FR"/>
        </w:rPr>
      </w:pPr>
      <w:r w:rsidRPr="00AC4CA5">
        <w:rPr>
          <w:lang w:val="fr-FR"/>
        </w:rPr>
        <w:t>Ce document définit le protocole d</w:t>
      </w:r>
      <w:r w:rsidR="00AC4CA5">
        <w:rPr>
          <w:lang w:val="fr-FR"/>
        </w:rPr>
        <w:t>'</w:t>
      </w:r>
      <w:r w:rsidRPr="00AC4CA5">
        <w:rPr>
          <w:lang w:val="fr-FR"/>
        </w:rPr>
        <w:t>adaptation-agrégation LTE-WLAN (LWAAP) pour l</w:t>
      </w:r>
      <w:r w:rsidR="00AC4CA5">
        <w:rPr>
          <w:lang w:val="fr-FR"/>
        </w:rPr>
        <w:t>'</w:t>
      </w:r>
      <w:r w:rsidRPr="00AC4CA5">
        <w:rPr>
          <w:lang w:val="fr-FR"/>
        </w:rPr>
        <w:t>accès E-UTRA.</w:t>
      </w:r>
    </w:p>
    <w:p w14:paraId="1BC3F03A"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6E38EC7" w14:textId="77777777" w:rsidR="00FA11D3" w:rsidRPr="00AC4CA5" w:rsidRDefault="00FA11D3" w:rsidP="00F43116">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2E93A7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ATIS.3GPP.36.360.V17.0.0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66" w:anchor="Rel-17" w:history="1">
        <w:r w:rsidRPr="00AC4CA5">
          <w:rPr>
            <w:rStyle w:val="Hyperlink"/>
            <w:sz w:val="18"/>
            <w:szCs w:val="18"/>
            <w:lang w:val="fr-FR"/>
          </w:rPr>
          <w:t>https://www.atis.org/3gpp-transpositions-Rel-17</w:t>
        </w:r>
      </w:hyperlink>
      <w:hyperlink r:id="rId567" w:anchor="Rel-17" w:history="1"/>
    </w:p>
    <w:p w14:paraId="6875B1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CCSA.3GPP.36.360.V17.0.0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68" w:history="1">
        <w:r w:rsidRPr="00AC4CA5">
          <w:rPr>
            <w:rStyle w:val="Hyperlink"/>
            <w:sz w:val="18"/>
            <w:szCs w:val="18"/>
            <w:lang w:val="fr-FR"/>
          </w:rPr>
          <w:t>https://www.ccsa.org.cn/api/portalsFile/downloadOldFile?type=17&amp;oldFileUrl=NTN/SRIT/CCSA.3GPP.36.360.V17.0.0.doc</w:t>
        </w:r>
      </w:hyperlink>
      <w:r w:rsidRPr="00AC4CA5">
        <w:rPr>
          <w:sz w:val="18"/>
          <w:szCs w:val="18"/>
          <w:lang w:val="fr-FR"/>
        </w:rPr>
        <w:t xml:space="preserve"> </w:t>
      </w:r>
      <w:hyperlink r:id="rId569" w:history="1"/>
      <w:hyperlink r:id="rId570" w:history="1"/>
    </w:p>
    <w:p w14:paraId="061C62B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136 360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571" w:history="1">
        <w:r w:rsidRPr="00AC4CA5">
          <w:rPr>
            <w:rStyle w:val="Hyperlink"/>
            <w:sz w:val="18"/>
            <w:szCs w:val="18"/>
            <w:lang w:val="fr-FR"/>
          </w:rPr>
          <w:t>https://www.etsi.org/deliver/etsi_ts/136300_136399/136360/17.00.00_60/ts_136360v170000p.pdf</w:t>
        </w:r>
      </w:hyperlink>
      <w:r w:rsidRPr="00AC4CA5">
        <w:rPr>
          <w:sz w:val="18"/>
          <w:szCs w:val="18"/>
          <w:lang w:val="fr-FR"/>
        </w:rPr>
        <w:t xml:space="preserve"> </w:t>
      </w:r>
      <w:hyperlink r:id="rId572" w:history="1"/>
    </w:p>
    <w:p w14:paraId="0A04219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lastRenderedPageBreak/>
        <w:t>TSDSI</w:t>
      </w:r>
      <w:r w:rsidRPr="00AC4CA5">
        <w:rPr>
          <w:sz w:val="18"/>
          <w:szCs w:val="18"/>
          <w:lang w:val="fr-FR"/>
        </w:rPr>
        <w:tab/>
        <w:t>TSDSI STD T1.3GPP 36.36-17.0.0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573" w:history="1">
        <w:r w:rsidRPr="00AC4CA5">
          <w:rPr>
            <w:rStyle w:val="Hyperlink"/>
            <w:sz w:val="18"/>
            <w:szCs w:val="18"/>
            <w:lang w:val="fr-FR"/>
          </w:rPr>
          <w:t>https://members.tsdsi.in/s/87RfEGLxi6RQtGB</w:t>
        </w:r>
      </w:hyperlink>
      <w:r w:rsidRPr="00AC4CA5">
        <w:rPr>
          <w:sz w:val="18"/>
          <w:szCs w:val="18"/>
          <w:lang w:val="fr-FR"/>
        </w:rPr>
        <w:t xml:space="preserve"> </w:t>
      </w:r>
      <w:hyperlink r:id="rId574" w:history="1"/>
    </w:p>
    <w:p w14:paraId="5B892AD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TTAT.3G-36.360V17.0.0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575" w:history="1">
        <w:r w:rsidRPr="00AC4CA5">
          <w:rPr>
            <w:rStyle w:val="Hyperlink"/>
            <w:sz w:val="18"/>
            <w:szCs w:val="18"/>
            <w:lang w:val="fr-FR"/>
          </w:rPr>
          <w:t>https://www.tta.or.kr/eng/ttaSearchEngView.do?key=461&amp;searchStandardNo=TTAT.3G-36.360V17.0.0&amp;searchCate=TTAS</w:t>
        </w:r>
      </w:hyperlink>
      <w:r w:rsidRPr="00AC4CA5">
        <w:rPr>
          <w:sz w:val="18"/>
          <w:szCs w:val="18"/>
          <w:lang w:val="fr-FR"/>
        </w:rPr>
        <w:t xml:space="preserve"> </w:t>
      </w:r>
      <w:hyperlink r:id="rId576" w:history="1"/>
    </w:p>
    <w:p w14:paraId="383C7E06"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3BB8DD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ATIS</w:t>
      </w:r>
      <w:r w:rsidRPr="00AC4CA5">
        <w:rPr>
          <w:sz w:val="18"/>
          <w:szCs w:val="18"/>
          <w:lang w:val="fr-FR"/>
        </w:rPr>
        <w:tab/>
        <w:t>ATIS.3GPP.36.360.V18.0.0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77" w:anchor="Rel-18" w:history="1">
        <w:r w:rsidRPr="00AC4CA5">
          <w:rPr>
            <w:rStyle w:val="Hyperlink"/>
            <w:sz w:val="18"/>
            <w:szCs w:val="18"/>
            <w:lang w:val="fr-FR"/>
          </w:rPr>
          <w:t>https://www.atis.org/3gpp-transpositions - Rel-18</w:t>
        </w:r>
      </w:hyperlink>
      <w:hyperlink r:id="rId578" w:anchor="Rel-18" w:history="1"/>
    </w:p>
    <w:p w14:paraId="4D3C320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CCSA.3GPP.36.360.V18.0.0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79" w:history="1">
        <w:r w:rsidRPr="00AC4CA5">
          <w:rPr>
            <w:rStyle w:val="Hyperlink"/>
            <w:sz w:val="18"/>
            <w:szCs w:val="18"/>
            <w:lang w:val="fr-FR"/>
          </w:rPr>
          <w:t>https://www.ccsa.org.cn/api/portalsFile/downloadOldFile?type=17&amp;oldFileUrl=NTN/SRIT/CCSA.3GPP.36.360.V18.0.0.doc</w:t>
        </w:r>
      </w:hyperlink>
      <w:r w:rsidRPr="00AC4CA5">
        <w:rPr>
          <w:sz w:val="18"/>
          <w:szCs w:val="18"/>
          <w:lang w:val="fr-FR"/>
        </w:rPr>
        <w:t xml:space="preserve"> </w:t>
      </w:r>
      <w:hyperlink r:id="rId580" w:history="1"/>
      <w:hyperlink r:id="rId581" w:history="1"/>
    </w:p>
    <w:p w14:paraId="19587C6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136 360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582" w:history="1">
        <w:r w:rsidRPr="00AC4CA5">
          <w:rPr>
            <w:rStyle w:val="Hyperlink"/>
            <w:sz w:val="18"/>
            <w:szCs w:val="18"/>
            <w:lang w:val="fr-FR"/>
          </w:rPr>
          <w:t>https://www.etsi.org/deliver/etsi_ts/136300_136399/136360/18.00.00_60/ts_136360v180000p.pdf</w:t>
        </w:r>
      </w:hyperlink>
      <w:r w:rsidRPr="00AC4CA5">
        <w:rPr>
          <w:sz w:val="18"/>
          <w:szCs w:val="18"/>
          <w:lang w:val="fr-FR"/>
        </w:rPr>
        <w:t xml:space="preserve"> </w:t>
      </w:r>
      <w:hyperlink r:id="rId583" w:history="1"/>
    </w:p>
    <w:p w14:paraId="72AA56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36.36 -18.0.0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584" w:history="1">
        <w:r w:rsidRPr="00AC4CA5">
          <w:rPr>
            <w:rStyle w:val="Hyperlink"/>
            <w:sz w:val="18"/>
            <w:szCs w:val="18"/>
            <w:lang w:val="fr-FR"/>
          </w:rPr>
          <w:t>https://members.tsdsi.in/s/4bYAJqf8ZjSCtKA</w:t>
        </w:r>
      </w:hyperlink>
      <w:r w:rsidRPr="00AC4CA5">
        <w:rPr>
          <w:sz w:val="18"/>
          <w:szCs w:val="18"/>
          <w:lang w:val="fr-FR"/>
        </w:rPr>
        <w:t xml:space="preserve"> </w:t>
      </w:r>
      <w:hyperlink r:id="rId585" w:history="1"/>
    </w:p>
    <w:p w14:paraId="0BD03A2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TTAT.3G-36.360V18.0.0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586" w:history="1">
        <w:r w:rsidRPr="00AC4CA5">
          <w:rPr>
            <w:rStyle w:val="Hyperlink"/>
            <w:sz w:val="18"/>
            <w:szCs w:val="18"/>
            <w:lang w:val="fr-FR"/>
          </w:rPr>
          <w:t>https://www.tta.or.kr/eng/ttaSearchEngView.do?key=461&amp;searchStandardNo=TTAT.3G-36.360V18.0.0&amp;searchCate=TTAS</w:t>
        </w:r>
      </w:hyperlink>
      <w:r w:rsidRPr="00AC4CA5">
        <w:rPr>
          <w:sz w:val="18"/>
          <w:szCs w:val="18"/>
          <w:lang w:val="fr-FR"/>
        </w:rPr>
        <w:t xml:space="preserve"> </w:t>
      </w:r>
      <w:hyperlink r:id="rId587" w:history="1"/>
    </w:p>
    <w:p w14:paraId="4E53E1FA" w14:textId="77777777" w:rsidR="00FA11D3" w:rsidRPr="00AC4CA5" w:rsidRDefault="00FA11D3" w:rsidP="00F43116">
      <w:pPr>
        <w:pStyle w:val="Heading5"/>
        <w:rPr>
          <w:lang w:val="fr-FR"/>
        </w:rPr>
      </w:pPr>
      <w:r w:rsidRPr="00AC4CA5">
        <w:rPr>
          <w:bCs/>
          <w:lang w:val="fr-FR"/>
        </w:rPr>
        <w:t>1.3.1.3.14</w:t>
      </w:r>
      <w:r w:rsidRPr="00AC4CA5">
        <w:rPr>
          <w:lang w:val="fr-FR"/>
        </w:rPr>
        <w:tab/>
      </w:r>
      <w:r w:rsidRPr="00AC4CA5">
        <w:rPr>
          <w:bCs/>
          <w:lang w:val="fr-FR"/>
        </w:rPr>
        <w:t>TS 36.361</w:t>
      </w:r>
    </w:p>
    <w:p w14:paraId="03111EAC" w14:textId="3A1B6BF8" w:rsidR="00FA11D3" w:rsidRPr="00AC4CA5" w:rsidRDefault="00FA11D3" w:rsidP="00FA11D3">
      <w:pPr>
        <w:pStyle w:val="Headingb"/>
        <w:rPr>
          <w:lang w:val="fr-FR"/>
        </w:rPr>
      </w:pPr>
      <w:bookmarkStart w:id="141" w:name="_Toc56152369"/>
      <w:bookmarkStart w:id="142" w:name="_Toc56153749"/>
      <w:bookmarkStart w:id="143" w:name="_Toc94532861"/>
      <w:bookmarkStart w:id="144" w:name="_Toc94533331"/>
      <w:r w:rsidRPr="00AC4CA5">
        <w:rPr>
          <w:bCs/>
          <w:lang w:val="fr-FR"/>
        </w:rPr>
        <w:t>Accès hertzien de Terre universel évolué (E-UTRA);</w:t>
      </w:r>
      <w:r w:rsidRPr="00AC4CA5">
        <w:rPr>
          <w:lang w:val="fr-FR"/>
        </w:rPr>
        <w:t xml:space="preserve"> </w:t>
      </w:r>
      <w:r w:rsidRPr="00AC4CA5">
        <w:rPr>
          <w:bCs/>
          <w:lang w:val="fr-FR"/>
        </w:rPr>
        <w:t>Intégration de niveau radio LTE/WLAN utilisant l</w:t>
      </w:r>
      <w:r w:rsidR="00AC4CA5">
        <w:rPr>
          <w:bCs/>
          <w:lang w:val="fr-FR"/>
        </w:rPr>
        <w:t>'</w:t>
      </w:r>
      <w:r w:rsidRPr="00AC4CA5">
        <w:rPr>
          <w:bCs/>
          <w:lang w:val="fr-FR"/>
        </w:rPr>
        <w:t>encapsulation par tunnel IPsec (LWIP);</w:t>
      </w:r>
      <w:r w:rsidRPr="00AC4CA5">
        <w:rPr>
          <w:lang w:val="fr-FR"/>
        </w:rPr>
        <w:t xml:space="preserve"> </w:t>
      </w:r>
      <w:r w:rsidRPr="00AC4CA5">
        <w:rPr>
          <w:bCs/>
          <w:lang w:val="fr-FR"/>
        </w:rPr>
        <w:t>Spécification du protocole</w:t>
      </w:r>
      <w:bookmarkEnd w:id="141"/>
      <w:bookmarkEnd w:id="142"/>
      <w:bookmarkEnd w:id="143"/>
      <w:bookmarkEnd w:id="144"/>
    </w:p>
    <w:p w14:paraId="42D260B6" w14:textId="35916E07" w:rsidR="00FA11D3" w:rsidRPr="00AC4CA5" w:rsidRDefault="00FA11D3" w:rsidP="00FA11D3">
      <w:pPr>
        <w:rPr>
          <w:lang w:val="fr-FR"/>
        </w:rPr>
      </w:pPr>
      <w:r w:rsidRPr="00AC4CA5">
        <w:rPr>
          <w:lang w:val="fr-FR"/>
        </w:rPr>
        <w:t>Ce document définit le protocole d</w:t>
      </w:r>
      <w:r w:rsidR="00AC4CA5">
        <w:rPr>
          <w:lang w:val="fr-FR"/>
        </w:rPr>
        <w:t>'</w:t>
      </w:r>
      <w:r w:rsidRPr="00AC4CA5">
        <w:rPr>
          <w:lang w:val="fr-FR"/>
        </w:rPr>
        <w:t>encapsulation LWIP.</w:t>
      </w:r>
    </w:p>
    <w:p w14:paraId="1BD4F0C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324BCEE"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370E5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ATIS.3GPP.36.361.V17.0.0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88" w:anchor="Rel-17" w:history="1">
        <w:r w:rsidRPr="00AC4CA5">
          <w:rPr>
            <w:rStyle w:val="Hyperlink"/>
            <w:sz w:val="18"/>
            <w:szCs w:val="18"/>
            <w:lang w:val="fr-FR"/>
          </w:rPr>
          <w:t>https://www.atis.org/3gpp-transpositions-Rel-17</w:t>
        </w:r>
      </w:hyperlink>
      <w:hyperlink r:id="rId589" w:anchor="Rel-17" w:history="1"/>
    </w:p>
    <w:p w14:paraId="5D2A06A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CCSA.3GPP.36.361.V17.0.0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590" w:history="1">
        <w:r w:rsidRPr="00AC4CA5">
          <w:rPr>
            <w:rStyle w:val="Hyperlink"/>
            <w:sz w:val="18"/>
            <w:szCs w:val="18"/>
            <w:lang w:val="fr-FR"/>
          </w:rPr>
          <w:t>https://www.ccsa.org.cn/api/portalsFile/downloadOldFile?type=17&amp;oldFileUrl=NTN/SRIT/CCSA.3GPP.36.361.V17.0.0.doc</w:t>
        </w:r>
      </w:hyperlink>
      <w:r w:rsidRPr="00AC4CA5">
        <w:rPr>
          <w:sz w:val="18"/>
          <w:szCs w:val="18"/>
          <w:lang w:val="fr-FR"/>
        </w:rPr>
        <w:t xml:space="preserve"> </w:t>
      </w:r>
      <w:hyperlink r:id="rId591" w:history="1"/>
      <w:hyperlink r:id="rId592" w:history="1"/>
    </w:p>
    <w:p w14:paraId="304E3F1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136 361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593" w:history="1">
        <w:r w:rsidRPr="00AC4CA5">
          <w:rPr>
            <w:rStyle w:val="Hyperlink"/>
            <w:sz w:val="18"/>
            <w:szCs w:val="18"/>
            <w:lang w:val="fr-FR"/>
          </w:rPr>
          <w:t>https://www.etsi.org/deliver/etsi_ts/136300_136399/136361/17.00.00_60/ts_136361v170000p.pdf</w:t>
        </w:r>
      </w:hyperlink>
      <w:r w:rsidRPr="00AC4CA5">
        <w:rPr>
          <w:sz w:val="18"/>
          <w:szCs w:val="18"/>
          <w:lang w:val="fr-FR"/>
        </w:rPr>
        <w:t xml:space="preserve"> </w:t>
      </w:r>
      <w:hyperlink r:id="rId594" w:history="1"/>
    </w:p>
    <w:p w14:paraId="44D60F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36.361-17.0.0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595" w:history="1">
        <w:r w:rsidRPr="00AC4CA5">
          <w:rPr>
            <w:rStyle w:val="Hyperlink"/>
            <w:sz w:val="18"/>
            <w:szCs w:val="18"/>
            <w:lang w:val="fr-FR"/>
          </w:rPr>
          <w:t>https://members.tsdsi.in/s/oTtwpBB32zkHZmT</w:t>
        </w:r>
      </w:hyperlink>
      <w:r w:rsidRPr="00AC4CA5">
        <w:rPr>
          <w:sz w:val="18"/>
          <w:szCs w:val="18"/>
          <w:lang w:val="fr-FR"/>
        </w:rPr>
        <w:t xml:space="preserve"> </w:t>
      </w:r>
      <w:hyperlink r:id="rId596" w:history="1"/>
    </w:p>
    <w:p w14:paraId="630DF4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TTAT.3G-36.361V17.0.0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597" w:history="1">
        <w:r w:rsidRPr="00AC4CA5">
          <w:rPr>
            <w:rStyle w:val="Hyperlink"/>
            <w:sz w:val="18"/>
            <w:szCs w:val="18"/>
            <w:lang w:val="fr-FR"/>
          </w:rPr>
          <w:t>https://www.tta.or.kr/eng/ttaSearchEngView.do?key=461&amp;searchStandardNo=TTAT.3G-36.361V17.0.0&amp;searchCate=TTAS</w:t>
        </w:r>
      </w:hyperlink>
      <w:r w:rsidRPr="00AC4CA5">
        <w:rPr>
          <w:sz w:val="18"/>
          <w:szCs w:val="18"/>
          <w:lang w:val="fr-FR"/>
        </w:rPr>
        <w:t xml:space="preserve"> </w:t>
      </w:r>
      <w:hyperlink r:id="rId598" w:history="1"/>
    </w:p>
    <w:p w14:paraId="295A178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0459BF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ATIS.3GPP.36.361.V18.0.0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599" w:anchor="Rel-18" w:history="1">
        <w:r w:rsidRPr="00AC4CA5">
          <w:rPr>
            <w:rStyle w:val="Hyperlink"/>
            <w:sz w:val="18"/>
            <w:szCs w:val="18"/>
            <w:lang w:val="fr-FR"/>
          </w:rPr>
          <w:t>https://www.atis.org/3gpp-transpositions - Rel-18</w:t>
        </w:r>
      </w:hyperlink>
      <w:hyperlink r:id="rId600" w:anchor="Rel-18" w:history="1"/>
    </w:p>
    <w:p w14:paraId="097C36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CCSA.3GPP.36.361.V18.0.0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01" w:history="1">
        <w:r w:rsidRPr="00AC4CA5">
          <w:rPr>
            <w:rStyle w:val="Hyperlink"/>
            <w:sz w:val="18"/>
            <w:szCs w:val="18"/>
            <w:lang w:val="fr-FR"/>
          </w:rPr>
          <w:t>https://www.ccsa.org.cn/api/portalsFile/downloadOldFile?type=17&amp;oldFileUrl=NTN/SRIT/CCSA.3GPP.36.361.V18.0.0.doc</w:t>
        </w:r>
      </w:hyperlink>
      <w:r w:rsidRPr="00AC4CA5">
        <w:rPr>
          <w:sz w:val="18"/>
          <w:szCs w:val="18"/>
          <w:lang w:val="fr-FR"/>
        </w:rPr>
        <w:t xml:space="preserve"> </w:t>
      </w:r>
      <w:hyperlink r:id="rId602" w:history="1"/>
      <w:hyperlink r:id="rId603" w:history="1"/>
    </w:p>
    <w:p w14:paraId="7D4C77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136 361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604" w:history="1">
        <w:r w:rsidRPr="00AC4CA5">
          <w:rPr>
            <w:rStyle w:val="Hyperlink"/>
            <w:sz w:val="18"/>
            <w:szCs w:val="18"/>
            <w:lang w:val="fr-FR"/>
          </w:rPr>
          <w:t>https://www.etsi.org/deliver/etsi_ts/136300_136399/136361/18.00.00_60/ts_136361v180000p.pdf</w:t>
        </w:r>
      </w:hyperlink>
      <w:r w:rsidRPr="00AC4CA5">
        <w:rPr>
          <w:sz w:val="18"/>
          <w:szCs w:val="18"/>
          <w:lang w:val="fr-FR"/>
        </w:rPr>
        <w:t xml:space="preserve"> </w:t>
      </w:r>
      <w:hyperlink r:id="rId605" w:history="1"/>
    </w:p>
    <w:p w14:paraId="797F409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36.361 -18.0.0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606" w:history="1">
        <w:r w:rsidRPr="00AC4CA5">
          <w:rPr>
            <w:rStyle w:val="Hyperlink"/>
            <w:sz w:val="18"/>
            <w:szCs w:val="18"/>
            <w:lang w:val="fr-FR"/>
          </w:rPr>
          <w:t>https://members.tsdsi.in/s/X5SsFam3RsjpsDm</w:t>
        </w:r>
      </w:hyperlink>
      <w:r w:rsidRPr="00AC4CA5">
        <w:rPr>
          <w:sz w:val="18"/>
          <w:szCs w:val="18"/>
          <w:lang w:val="fr-FR"/>
        </w:rPr>
        <w:t xml:space="preserve"> </w:t>
      </w:r>
      <w:hyperlink r:id="rId607" w:history="1"/>
    </w:p>
    <w:p w14:paraId="21DECC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TTAT.3G-36.361V18.0.0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608" w:history="1">
        <w:r w:rsidRPr="00AC4CA5">
          <w:rPr>
            <w:rStyle w:val="Hyperlink"/>
            <w:sz w:val="18"/>
            <w:szCs w:val="18"/>
            <w:lang w:val="fr-FR"/>
          </w:rPr>
          <w:t>https://www.tta.or.kr/eng/ttaSearchEngView.do?key=461&amp;searchStandardNo=TTAT.3G-36.361V18.0.0&amp;searchCate=TTAS</w:t>
        </w:r>
      </w:hyperlink>
      <w:r w:rsidRPr="00AC4CA5">
        <w:rPr>
          <w:sz w:val="18"/>
          <w:szCs w:val="18"/>
          <w:lang w:val="fr-FR"/>
        </w:rPr>
        <w:t xml:space="preserve"> </w:t>
      </w:r>
      <w:hyperlink r:id="rId609" w:history="1"/>
    </w:p>
    <w:p w14:paraId="7B5777DA" w14:textId="77777777" w:rsidR="00FA11D3" w:rsidRPr="00AC4CA5" w:rsidRDefault="00FA11D3" w:rsidP="00F43116">
      <w:pPr>
        <w:pStyle w:val="Heading5"/>
        <w:rPr>
          <w:lang w:val="fr-FR"/>
        </w:rPr>
      </w:pPr>
      <w:r w:rsidRPr="00AC4CA5">
        <w:rPr>
          <w:lang w:val="fr-FR"/>
        </w:rPr>
        <w:lastRenderedPageBreak/>
        <w:t>1.3.1.3.15</w:t>
      </w:r>
      <w:r w:rsidRPr="00AC4CA5">
        <w:rPr>
          <w:lang w:val="fr-FR"/>
        </w:rPr>
        <w:tab/>
        <w:t>TS 37.320</w:t>
      </w:r>
    </w:p>
    <w:p w14:paraId="659DD8FC" w14:textId="77777777" w:rsidR="00FA11D3" w:rsidRPr="00AC4CA5" w:rsidRDefault="00FA11D3" w:rsidP="00FA11D3">
      <w:pPr>
        <w:pStyle w:val="Headingb"/>
        <w:rPr>
          <w:lang w:val="fr-FR"/>
        </w:rPr>
      </w:pPr>
      <w:bookmarkStart w:id="145" w:name="_Toc56152370"/>
      <w:bookmarkStart w:id="146" w:name="_Toc56153750"/>
      <w:bookmarkStart w:id="147" w:name="_Toc94532862"/>
      <w:bookmarkStart w:id="148" w:name="_Toc94533332"/>
      <w:r w:rsidRPr="00AC4CA5">
        <w:rPr>
          <w:lang w:val="fr-FR"/>
        </w:rPr>
        <w:t>Accès hertzien de Terre universel (UTRA) et Accès hertzien de Terre universel évolué (E-UTRA); Collecte de mesures radioélectriques pour la minimalisation des essais à bord véhicule (MDT); Description générale; Étape 2</w:t>
      </w:r>
      <w:bookmarkEnd w:id="145"/>
      <w:bookmarkEnd w:id="146"/>
      <w:bookmarkEnd w:id="147"/>
      <w:bookmarkEnd w:id="148"/>
    </w:p>
    <w:p w14:paraId="739A1FDF" w14:textId="32D78436" w:rsidR="00FA11D3" w:rsidRPr="00AC4CA5" w:rsidRDefault="00FA11D3" w:rsidP="00FA11D3">
      <w:pPr>
        <w:rPr>
          <w:lang w:val="fr-FR"/>
        </w:rPr>
      </w:pPr>
      <w:r w:rsidRPr="00AC4CA5">
        <w:rPr>
          <w:lang w:val="fr-FR"/>
        </w:rPr>
        <w:t>Ce document donne un aperçu et une description générale de la fonction de minimalisation des</w:t>
      </w:r>
      <w:r w:rsidRPr="00AC4CA5">
        <w:rPr>
          <w:bCs/>
          <w:lang w:val="fr-FR"/>
        </w:rPr>
        <w:t xml:space="preserve"> essais à bord véhicule</w:t>
      </w:r>
      <w:r w:rsidRPr="00AC4CA5">
        <w:rPr>
          <w:lang w:val="fr-FR"/>
        </w:rPr>
        <w:t>. Il décrit les fonctions et les procédures à suivre pour la collecte de mesures relatives aux équipements d</w:t>
      </w:r>
      <w:r w:rsidR="00AC4CA5">
        <w:rPr>
          <w:lang w:val="fr-FR"/>
        </w:rPr>
        <w:t>'</w:t>
      </w:r>
      <w:r w:rsidRPr="00AC4CA5">
        <w:rPr>
          <w:lang w:val="fr-FR"/>
        </w:rPr>
        <w:t xml:space="preserve">utilisateur pour la minimalisation des </w:t>
      </w:r>
      <w:r w:rsidRPr="00AC4CA5">
        <w:rPr>
          <w:bCs/>
          <w:lang w:val="fr-FR"/>
        </w:rPr>
        <w:t>essais à bord véhicule</w:t>
      </w:r>
      <w:r w:rsidRPr="00AC4CA5">
        <w:rPr>
          <w:lang w:val="fr-FR"/>
        </w:rPr>
        <w:t xml:space="preserve"> en utilisant l</w:t>
      </w:r>
      <w:r w:rsidR="00AC4CA5">
        <w:rPr>
          <w:lang w:val="fr-FR"/>
        </w:rPr>
        <w:t>'</w:t>
      </w:r>
      <w:r w:rsidRPr="00AC4CA5">
        <w:rPr>
          <w:lang w:val="fr-FR"/>
        </w:rPr>
        <w:t>architecture du plan de commande, pour les réseaux UTRAN et E-UTRAN. Des précisions concernant les procédures de signalisation pour un mode de fonctionnement avec une seule technique d</w:t>
      </w:r>
      <w:r w:rsidR="00AC4CA5">
        <w:rPr>
          <w:lang w:val="fr-FR"/>
        </w:rPr>
        <w:t>'</w:t>
      </w:r>
      <w:r w:rsidRPr="00AC4CA5">
        <w:rPr>
          <w:lang w:val="fr-FR"/>
        </w:rPr>
        <w:t>accès radioélectrique sont données dans la spécification du protocole d</w:t>
      </w:r>
      <w:r w:rsidR="00AC4CA5">
        <w:rPr>
          <w:lang w:val="fr-FR"/>
        </w:rPr>
        <w:t>'</w:t>
      </w:r>
      <w:r w:rsidRPr="00AC4CA5">
        <w:rPr>
          <w:lang w:val="fr-FR"/>
        </w:rPr>
        <w:t xml:space="preserve">interface radioélectrique approprié. Le fonctionnement du réseau et la commande générale de la minimalisation des </w:t>
      </w:r>
      <w:r w:rsidRPr="00AC4CA5">
        <w:rPr>
          <w:bCs/>
          <w:lang w:val="fr-FR"/>
        </w:rPr>
        <w:t>essais à bord véhicule</w:t>
      </w:r>
      <w:r w:rsidRPr="00AC4CA5">
        <w:rPr>
          <w:lang w:val="fr-FR"/>
        </w:rPr>
        <w:t xml:space="preserve"> sont décrits dans les spécifications relatives à l</w:t>
      </w:r>
      <w:r w:rsidR="00AC4CA5">
        <w:rPr>
          <w:lang w:val="fr-FR"/>
        </w:rPr>
        <w:t>'</w:t>
      </w:r>
      <w:r w:rsidRPr="00AC4CA5">
        <w:rPr>
          <w:lang w:val="fr-FR"/>
        </w:rPr>
        <w:t>exploitation et la maintenance (OAM).</w:t>
      </w:r>
    </w:p>
    <w:p w14:paraId="7AC5B68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DF8577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B3F9AB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ATIS.3GPP.37.320.V17.5.0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10" w:anchor="Rel-17" w:history="1">
        <w:r w:rsidRPr="00AC4CA5">
          <w:rPr>
            <w:rStyle w:val="Hyperlink"/>
            <w:sz w:val="18"/>
            <w:szCs w:val="18"/>
            <w:lang w:val="fr-FR"/>
          </w:rPr>
          <w:t>https://www.atis.org/3gpp-transpositions-Rel-17</w:t>
        </w:r>
      </w:hyperlink>
      <w:hyperlink r:id="rId611" w:anchor="Rel-17" w:history="1"/>
    </w:p>
    <w:p w14:paraId="222014D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CCSA.3GPP.37.320.V17.5.0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12" w:history="1">
        <w:r w:rsidRPr="00AC4CA5">
          <w:rPr>
            <w:rStyle w:val="Hyperlink"/>
            <w:sz w:val="18"/>
            <w:szCs w:val="18"/>
            <w:lang w:val="fr-FR"/>
          </w:rPr>
          <w:t>https://www.ccsa.org.cn/api/portalsFile/downloadOldFile?type=17&amp;oldFileUrl=NTN/SRIT/CCSA.3GPP.37.320V17.5.0.docx</w:t>
        </w:r>
      </w:hyperlink>
      <w:r w:rsidRPr="00AC4CA5">
        <w:rPr>
          <w:sz w:val="18"/>
          <w:szCs w:val="18"/>
          <w:lang w:val="fr-FR"/>
        </w:rPr>
        <w:t xml:space="preserve"> </w:t>
      </w:r>
      <w:hyperlink r:id="rId613" w:history="1"/>
    </w:p>
    <w:p w14:paraId="43CC16D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137 320 V17.5.0 (2023-10)</w:t>
      </w:r>
      <w:r w:rsidRPr="00AC4CA5">
        <w:rPr>
          <w:sz w:val="18"/>
          <w:szCs w:val="18"/>
          <w:lang w:val="fr-FR"/>
        </w:rPr>
        <w:tab/>
        <w:t>17.5.0</w:t>
      </w:r>
      <w:r w:rsidRPr="00AC4CA5">
        <w:rPr>
          <w:sz w:val="18"/>
          <w:szCs w:val="18"/>
          <w:lang w:val="fr-FR"/>
        </w:rPr>
        <w:tab/>
        <w:t>Publié</w:t>
      </w:r>
      <w:r w:rsidRPr="00AC4CA5">
        <w:rPr>
          <w:sz w:val="18"/>
          <w:szCs w:val="18"/>
          <w:lang w:val="fr-FR"/>
        </w:rPr>
        <w:tab/>
        <w:t>09.10.2023</w:t>
      </w:r>
      <w:r w:rsidRPr="00AC4CA5">
        <w:rPr>
          <w:sz w:val="18"/>
          <w:szCs w:val="18"/>
          <w:lang w:val="fr-FR"/>
        </w:rPr>
        <w:tab/>
      </w:r>
      <w:hyperlink r:id="rId614" w:history="1">
        <w:r w:rsidRPr="00AC4CA5">
          <w:rPr>
            <w:rStyle w:val="Hyperlink"/>
            <w:sz w:val="18"/>
            <w:szCs w:val="18"/>
            <w:lang w:val="fr-FR"/>
          </w:rPr>
          <w:t>https://www.etsi.org/deliver/etsi_ts/137300_137399/137320/17.05.00_60/ts_137320v170500p.pdf</w:t>
        </w:r>
      </w:hyperlink>
      <w:r w:rsidRPr="00AC4CA5">
        <w:rPr>
          <w:sz w:val="18"/>
          <w:szCs w:val="18"/>
          <w:lang w:val="fr-FR"/>
        </w:rPr>
        <w:t xml:space="preserve"> </w:t>
      </w:r>
      <w:hyperlink r:id="rId615" w:history="1"/>
    </w:p>
    <w:p w14:paraId="0795A37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37.32-17.5.0 V1.5.0</w:t>
      </w:r>
      <w:r w:rsidRPr="00AC4CA5">
        <w:rPr>
          <w:sz w:val="18"/>
          <w:szCs w:val="18"/>
          <w:lang w:val="fr-FR"/>
        </w:rPr>
        <w:tab/>
        <w:t>17.5.0</w:t>
      </w:r>
      <w:r w:rsidRPr="00AC4CA5">
        <w:rPr>
          <w:sz w:val="18"/>
          <w:szCs w:val="18"/>
          <w:lang w:val="fr-FR"/>
        </w:rPr>
        <w:tab/>
        <w:t>Publié</w:t>
      </w:r>
      <w:r w:rsidRPr="00AC4CA5">
        <w:rPr>
          <w:sz w:val="18"/>
          <w:szCs w:val="18"/>
          <w:lang w:val="fr-FR"/>
        </w:rPr>
        <w:tab/>
        <w:t>23.02.2024</w:t>
      </w:r>
      <w:r w:rsidRPr="00AC4CA5">
        <w:rPr>
          <w:sz w:val="18"/>
          <w:szCs w:val="18"/>
          <w:lang w:val="fr-FR"/>
        </w:rPr>
        <w:tab/>
      </w:r>
      <w:hyperlink r:id="rId616" w:history="1">
        <w:r w:rsidRPr="00AC4CA5">
          <w:rPr>
            <w:rStyle w:val="Hyperlink"/>
            <w:sz w:val="18"/>
            <w:szCs w:val="18"/>
            <w:lang w:val="fr-FR"/>
          </w:rPr>
          <w:t>https://members.tsdsi.in/s/LGt2C4iqeEtjdGY</w:t>
        </w:r>
      </w:hyperlink>
      <w:r w:rsidRPr="00AC4CA5">
        <w:rPr>
          <w:sz w:val="18"/>
          <w:szCs w:val="18"/>
          <w:lang w:val="fr-FR"/>
        </w:rPr>
        <w:t xml:space="preserve"> </w:t>
      </w:r>
      <w:hyperlink r:id="rId617" w:history="1"/>
    </w:p>
    <w:p w14:paraId="12AD69F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TTAT.3G-37.320V17.5.0</w:t>
      </w:r>
      <w:r w:rsidRPr="00AC4CA5">
        <w:rPr>
          <w:sz w:val="18"/>
          <w:szCs w:val="18"/>
          <w:lang w:val="fr-FR"/>
        </w:rPr>
        <w:tab/>
        <w:t>17.5.0</w:t>
      </w:r>
      <w:r w:rsidRPr="00AC4CA5">
        <w:rPr>
          <w:sz w:val="18"/>
          <w:szCs w:val="18"/>
          <w:lang w:val="fr-FR"/>
        </w:rPr>
        <w:tab/>
        <w:t>Publié</w:t>
      </w:r>
      <w:r w:rsidRPr="00AC4CA5">
        <w:rPr>
          <w:sz w:val="18"/>
          <w:szCs w:val="18"/>
          <w:lang w:val="fr-FR"/>
        </w:rPr>
        <w:tab/>
        <w:t>13.02.2024</w:t>
      </w:r>
      <w:r w:rsidRPr="00AC4CA5">
        <w:rPr>
          <w:sz w:val="18"/>
          <w:szCs w:val="18"/>
          <w:lang w:val="fr-FR"/>
        </w:rPr>
        <w:tab/>
      </w:r>
      <w:hyperlink r:id="rId618" w:history="1">
        <w:r w:rsidRPr="00AC4CA5">
          <w:rPr>
            <w:rStyle w:val="Hyperlink"/>
            <w:sz w:val="18"/>
            <w:szCs w:val="18"/>
            <w:lang w:val="fr-FR"/>
          </w:rPr>
          <w:t>https://www.tta.or.kr/eng/ttaSearchEngView.do?key=461&amp;searchStandardNo=TTAT.3G-37.320V17.5.0&amp;searchCate=TTAS</w:t>
        </w:r>
      </w:hyperlink>
      <w:r w:rsidRPr="00AC4CA5">
        <w:rPr>
          <w:sz w:val="18"/>
          <w:szCs w:val="18"/>
          <w:lang w:val="fr-FR"/>
        </w:rPr>
        <w:t xml:space="preserve"> </w:t>
      </w:r>
      <w:hyperlink r:id="rId619" w:history="1"/>
    </w:p>
    <w:p w14:paraId="21C62E9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AF67A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ATIS.3GPP.37.320.V18.3.0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620" w:anchor="Rel-18" w:history="1">
        <w:r w:rsidRPr="00AC4CA5">
          <w:rPr>
            <w:rStyle w:val="Hyperlink"/>
            <w:sz w:val="18"/>
            <w:szCs w:val="18"/>
            <w:lang w:val="fr-FR"/>
          </w:rPr>
          <w:t>https://www.atis.org/3gpp-transpositions - Rel-18</w:t>
        </w:r>
      </w:hyperlink>
      <w:hyperlink r:id="rId621" w:anchor="Rel-18" w:history="1"/>
    </w:p>
    <w:p w14:paraId="6CC92ED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CCSA.3GPP.37.320.V18.3.0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622" w:history="1">
        <w:r w:rsidRPr="00AC4CA5">
          <w:rPr>
            <w:rStyle w:val="Hyperlink"/>
            <w:sz w:val="18"/>
            <w:szCs w:val="18"/>
            <w:lang w:val="fr-FR"/>
          </w:rPr>
          <w:t>https://www.ccsa.org.cn/api/portalsFile/downloadOldFile?type=17&amp;oldFileUrl=NTN/SRIT/CCSA.3GPP.37.320.V18.3.0.docx</w:t>
        </w:r>
      </w:hyperlink>
      <w:r w:rsidRPr="00AC4CA5">
        <w:rPr>
          <w:sz w:val="18"/>
          <w:szCs w:val="18"/>
          <w:lang w:val="fr-FR"/>
        </w:rPr>
        <w:t xml:space="preserve"> </w:t>
      </w:r>
      <w:hyperlink r:id="rId623" w:history="1"/>
      <w:hyperlink r:id="rId624" w:history="1"/>
    </w:p>
    <w:p w14:paraId="7D160A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137 320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625" w:history="1">
        <w:r w:rsidRPr="00AC4CA5">
          <w:rPr>
            <w:rStyle w:val="Hyperlink"/>
            <w:sz w:val="18"/>
            <w:szCs w:val="18"/>
            <w:lang w:val="fr-FR"/>
          </w:rPr>
          <w:t>https://www.etsi.org/deliver/etsi_ts/137300_137399/137320/18.03.00_60/ts_137320v180300p.pdf</w:t>
        </w:r>
      </w:hyperlink>
      <w:r w:rsidRPr="00AC4CA5">
        <w:rPr>
          <w:sz w:val="18"/>
          <w:szCs w:val="18"/>
          <w:lang w:val="fr-FR"/>
        </w:rPr>
        <w:t xml:space="preserve"> </w:t>
      </w:r>
      <w:hyperlink r:id="rId626" w:history="1"/>
    </w:p>
    <w:p w14:paraId="51AA271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37.32- 18.3.0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627" w:history="1">
        <w:r w:rsidRPr="00AC4CA5">
          <w:rPr>
            <w:rStyle w:val="Hyperlink"/>
            <w:sz w:val="18"/>
            <w:szCs w:val="18"/>
            <w:lang w:val="fr-FR"/>
          </w:rPr>
          <w:t>https://members.tsdsi.in/s/ZFismCcJpMKNa7J</w:t>
        </w:r>
      </w:hyperlink>
      <w:r w:rsidRPr="00AC4CA5">
        <w:rPr>
          <w:sz w:val="18"/>
          <w:szCs w:val="18"/>
          <w:lang w:val="fr-FR"/>
        </w:rPr>
        <w:t xml:space="preserve"> </w:t>
      </w:r>
      <w:hyperlink r:id="rId628" w:history="1"/>
    </w:p>
    <w:p w14:paraId="07AA0FC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TTAT.3G-37.320V18.3.0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629" w:history="1">
        <w:r w:rsidRPr="00AC4CA5">
          <w:rPr>
            <w:rStyle w:val="Hyperlink"/>
            <w:sz w:val="18"/>
            <w:szCs w:val="18"/>
            <w:lang w:val="fr-FR"/>
          </w:rPr>
          <w:t>https://www.tta.or.kr/eng/ttaSearchEngView.do?key=461&amp;searchStandardNo=TTAT.3G-37.320V18.3.0&amp;searchCate=TTAS</w:t>
        </w:r>
      </w:hyperlink>
      <w:r w:rsidRPr="00AC4CA5">
        <w:rPr>
          <w:sz w:val="18"/>
          <w:szCs w:val="18"/>
          <w:lang w:val="fr-FR"/>
        </w:rPr>
        <w:t xml:space="preserve"> </w:t>
      </w:r>
      <w:hyperlink r:id="rId630" w:history="1"/>
    </w:p>
    <w:p w14:paraId="222CBD4F" w14:textId="77777777" w:rsidR="00FA11D3" w:rsidRPr="00AC4CA5" w:rsidRDefault="00FA11D3" w:rsidP="00F43116">
      <w:pPr>
        <w:pStyle w:val="Heading5"/>
        <w:rPr>
          <w:lang w:val="fr-FR"/>
        </w:rPr>
      </w:pPr>
      <w:r w:rsidRPr="00AC4CA5">
        <w:rPr>
          <w:bCs/>
          <w:lang w:val="fr-FR"/>
        </w:rPr>
        <w:t>1.3.1.3.16</w:t>
      </w:r>
      <w:r w:rsidRPr="00AC4CA5">
        <w:rPr>
          <w:lang w:val="fr-FR"/>
        </w:rPr>
        <w:tab/>
      </w:r>
      <w:r w:rsidRPr="00AC4CA5">
        <w:rPr>
          <w:bCs/>
          <w:lang w:val="fr-FR"/>
        </w:rPr>
        <w:t>TS 37.324</w:t>
      </w:r>
    </w:p>
    <w:p w14:paraId="29673C05" w14:textId="10C8CF93" w:rsidR="00FA11D3" w:rsidRPr="00AC4CA5" w:rsidRDefault="00FA11D3" w:rsidP="00FA11D3">
      <w:pPr>
        <w:pStyle w:val="Headingb"/>
        <w:rPr>
          <w:lang w:val="fr-FR"/>
        </w:rPr>
      </w:pPr>
      <w:bookmarkStart w:id="149" w:name="_Toc56152371"/>
      <w:bookmarkStart w:id="150" w:name="_Toc56153751"/>
      <w:bookmarkStart w:id="151" w:name="_Toc94532863"/>
      <w:bookmarkStart w:id="152" w:name="_Toc94533333"/>
      <w:r w:rsidRPr="00AC4CA5">
        <w:rPr>
          <w:bCs/>
          <w:lang w:val="fr-FR"/>
        </w:rPr>
        <w:t>Accès hertzien de Terre universel évolué (E-UTRA) et NR;</w:t>
      </w:r>
      <w:r w:rsidRPr="00AC4CA5">
        <w:rPr>
          <w:lang w:val="fr-FR"/>
        </w:rPr>
        <w:t xml:space="preserve"> </w:t>
      </w:r>
      <w:r w:rsidRPr="00AC4CA5">
        <w:rPr>
          <w:bCs/>
          <w:lang w:val="fr-FR"/>
        </w:rPr>
        <w:t>Spécification du protocole d</w:t>
      </w:r>
      <w:r w:rsidR="00AC4CA5">
        <w:rPr>
          <w:bCs/>
          <w:lang w:val="fr-FR"/>
        </w:rPr>
        <w:t>'</w:t>
      </w:r>
      <w:r w:rsidRPr="00AC4CA5">
        <w:rPr>
          <w:bCs/>
          <w:lang w:val="fr-FR"/>
        </w:rPr>
        <w:t>adaptation des données de service (SDAP)</w:t>
      </w:r>
      <w:bookmarkEnd w:id="149"/>
      <w:bookmarkEnd w:id="150"/>
      <w:bookmarkEnd w:id="151"/>
      <w:bookmarkEnd w:id="152"/>
    </w:p>
    <w:p w14:paraId="787647C2" w14:textId="1132034A" w:rsidR="00FA11D3" w:rsidRPr="00AC4CA5" w:rsidRDefault="00FA11D3" w:rsidP="00FA11D3">
      <w:pPr>
        <w:keepNext/>
        <w:keepLines/>
        <w:rPr>
          <w:lang w:val="fr-FR"/>
        </w:rPr>
      </w:pPr>
      <w:r w:rsidRPr="00AC4CA5">
        <w:rPr>
          <w:lang w:val="fr-FR"/>
        </w:rPr>
        <w:t>Ce document décrit le protocole d</w:t>
      </w:r>
      <w:r w:rsidR="00AC4CA5">
        <w:rPr>
          <w:lang w:val="fr-FR"/>
        </w:rPr>
        <w:t>'</w:t>
      </w:r>
      <w:r w:rsidRPr="00AC4CA5">
        <w:rPr>
          <w:lang w:val="fr-FR"/>
        </w:rPr>
        <w:t>adaptation des données de service (SDAP) pour un UE connecté au réseau 5G-CN.</w:t>
      </w:r>
    </w:p>
    <w:p w14:paraId="6CABC34D"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bookmarkStart w:id="153" w:name="_Hlk211003518"/>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4705B7C"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57256E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631" w:anchor="Rel-17" w:history="1">
        <w:r w:rsidRPr="00AC4CA5">
          <w:rPr>
            <w:rStyle w:val="Hyperlink"/>
            <w:sz w:val="18"/>
            <w:szCs w:val="18"/>
            <w:lang w:val="fr-FR"/>
          </w:rPr>
          <w:t>https://www.atis.org/3gpp-transpositions-Rel-17</w:t>
        </w:r>
      </w:hyperlink>
      <w:hyperlink r:id="rId632" w:anchor="Rel-17" w:history="1"/>
    </w:p>
    <w:p w14:paraId="7E7D826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633" w:history="1">
        <w:r w:rsidRPr="00AC4CA5">
          <w:rPr>
            <w:rStyle w:val="Hyperlink"/>
            <w:sz w:val="18"/>
            <w:szCs w:val="18"/>
            <w:lang w:val="fr-FR"/>
          </w:rPr>
          <w:t>https://www.ccsa.org.cn/api/portalsFile/downloadOldFile?type=17&amp;oldFileUrl=NTN/SRIT/CCSA.3GPP.37.324.V17.0.0.docx</w:t>
        </w:r>
      </w:hyperlink>
      <w:r w:rsidRPr="00AC4CA5">
        <w:rPr>
          <w:sz w:val="18"/>
          <w:szCs w:val="18"/>
          <w:lang w:val="fr-FR"/>
        </w:rPr>
        <w:t xml:space="preserve"> </w:t>
      </w:r>
      <w:hyperlink r:id="rId634" w:history="1"/>
      <w:hyperlink r:id="rId635" w:history="1"/>
    </w:p>
    <w:p w14:paraId="2FFFE3F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137 324 V17.0.0 (2022-05)</w:t>
      </w:r>
      <w:r w:rsidRPr="00AC4CA5">
        <w:rPr>
          <w:sz w:val="18"/>
          <w:szCs w:val="18"/>
          <w:lang w:val="fr-FR"/>
        </w:rPr>
        <w:tab/>
        <w:t>17.0.0</w:t>
      </w:r>
      <w:r w:rsidRPr="00AC4CA5">
        <w:rPr>
          <w:sz w:val="18"/>
          <w:szCs w:val="18"/>
          <w:lang w:val="fr-FR"/>
        </w:rPr>
        <w:tab/>
        <w:t>Publié</w:t>
      </w:r>
      <w:r w:rsidRPr="00AC4CA5">
        <w:rPr>
          <w:sz w:val="18"/>
          <w:szCs w:val="18"/>
          <w:lang w:val="fr-FR"/>
        </w:rPr>
        <w:tab/>
        <w:t>06.05.2022</w:t>
      </w:r>
      <w:r w:rsidRPr="00AC4CA5">
        <w:rPr>
          <w:sz w:val="18"/>
          <w:szCs w:val="18"/>
          <w:lang w:val="fr-FR"/>
        </w:rPr>
        <w:tab/>
      </w:r>
      <w:hyperlink r:id="rId636" w:history="1">
        <w:r w:rsidRPr="00AC4CA5">
          <w:rPr>
            <w:rStyle w:val="Hyperlink"/>
            <w:sz w:val="18"/>
            <w:szCs w:val="18"/>
            <w:lang w:val="fr-FR"/>
          </w:rPr>
          <w:t>https://www.etsi.org/deliver/etsi_ts/137300_137399/137324/17.00.00_60/ts_137324v170000p.pdf</w:t>
        </w:r>
      </w:hyperlink>
      <w:r w:rsidRPr="00AC4CA5">
        <w:rPr>
          <w:sz w:val="18"/>
          <w:szCs w:val="18"/>
          <w:lang w:val="fr-FR"/>
        </w:rPr>
        <w:t xml:space="preserve"> </w:t>
      </w:r>
      <w:hyperlink r:id="rId637" w:history="1"/>
    </w:p>
    <w:p w14:paraId="06D91F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37.324-17.0.0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638" w:history="1">
        <w:r w:rsidRPr="00AC4CA5">
          <w:rPr>
            <w:rStyle w:val="Hyperlink"/>
            <w:sz w:val="18"/>
            <w:szCs w:val="18"/>
            <w:lang w:val="fr-FR"/>
          </w:rPr>
          <w:t>https://members.tsdsi.in/s/mmFwPwzzXe3ECQt</w:t>
        </w:r>
      </w:hyperlink>
      <w:r w:rsidRPr="00AC4CA5">
        <w:rPr>
          <w:sz w:val="18"/>
          <w:szCs w:val="18"/>
          <w:lang w:val="fr-FR"/>
        </w:rPr>
        <w:t xml:space="preserve"> </w:t>
      </w:r>
      <w:hyperlink r:id="rId639" w:history="1"/>
    </w:p>
    <w:p w14:paraId="52A0D20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lastRenderedPageBreak/>
        <w:t>TTA</w:t>
      </w:r>
      <w:r w:rsidRPr="00AC4CA5">
        <w:rPr>
          <w:sz w:val="18"/>
          <w:szCs w:val="18"/>
          <w:lang w:val="fr-FR"/>
        </w:rPr>
        <w:tab/>
        <w:t>TTAT.3G-37.324V17.0.0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640" w:history="1">
        <w:r w:rsidRPr="00AC4CA5">
          <w:rPr>
            <w:rStyle w:val="Hyperlink"/>
            <w:sz w:val="18"/>
            <w:szCs w:val="18"/>
            <w:lang w:val="fr-FR"/>
          </w:rPr>
          <w:t>https://www.tta.or.kr/eng/ttaSearchEngView.do?key=461&amp;searchStandardNo=TTAT.3G-37.324V17.0.0&amp;searchCate=TTAS</w:t>
        </w:r>
      </w:hyperlink>
      <w:r w:rsidRPr="00AC4CA5">
        <w:rPr>
          <w:sz w:val="18"/>
          <w:szCs w:val="18"/>
          <w:lang w:val="fr-FR"/>
        </w:rPr>
        <w:t xml:space="preserve"> </w:t>
      </w:r>
      <w:hyperlink r:id="rId641" w:history="1"/>
    </w:p>
    <w:p w14:paraId="7EA5B6B2"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65EC3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42" w:anchor="Rel-18" w:history="1">
        <w:r w:rsidRPr="00AC4CA5">
          <w:rPr>
            <w:rStyle w:val="Hyperlink"/>
            <w:sz w:val="18"/>
            <w:szCs w:val="18"/>
            <w:lang w:val="fr-FR"/>
          </w:rPr>
          <w:t>https://www.atis.org/3gpp-transpositions - Rel-18</w:t>
        </w:r>
      </w:hyperlink>
      <w:hyperlink r:id="rId643" w:anchor="Rel-18" w:history="1"/>
    </w:p>
    <w:p w14:paraId="6C7725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44" w:history="1">
        <w:r w:rsidRPr="00AC4CA5">
          <w:rPr>
            <w:rStyle w:val="Hyperlink"/>
            <w:sz w:val="18"/>
            <w:szCs w:val="18"/>
            <w:lang w:val="fr-FR"/>
          </w:rPr>
          <w:t>https://www.ccsa.org.cn/api/portalsFile/downloadOldFile?type=17&amp;oldFileUrl=NTN/SRIT/CCSA.3GPP.37.324.V18.0.0.docx</w:t>
        </w:r>
      </w:hyperlink>
      <w:r w:rsidRPr="00AC4CA5">
        <w:rPr>
          <w:sz w:val="18"/>
          <w:szCs w:val="18"/>
          <w:lang w:val="fr-FR"/>
        </w:rPr>
        <w:t xml:space="preserve"> </w:t>
      </w:r>
      <w:hyperlink r:id="rId645" w:history="1"/>
      <w:hyperlink r:id="rId646" w:history="1"/>
    </w:p>
    <w:p w14:paraId="31E7B3F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137 324 V18.0.0 (2024-05)</w:t>
      </w:r>
      <w:r w:rsidRPr="00AC4CA5">
        <w:rPr>
          <w:sz w:val="18"/>
          <w:szCs w:val="18"/>
          <w:lang w:val="fr-FR"/>
        </w:rPr>
        <w:tab/>
        <w:t>18.0.0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647" w:history="1">
        <w:r w:rsidRPr="00AC4CA5">
          <w:rPr>
            <w:rStyle w:val="Hyperlink"/>
            <w:sz w:val="18"/>
            <w:szCs w:val="18"/>
            <w:lang w:val="fr-FR"/>
          </w:rPr>
          <w:t>https://www.etsi.org/deliver/etsi_ts/137300_137399/137324/18.00.00_60/ts_137324v180000p.pdf</w:t>
        </w:r>
      </w:hyperlink>
      <w:r w:rsidRPr="00AC4CA5">
        <w:rPr>
          <w:sz w:val="18"/>
          <w:szCs w:val="18"/>
          <w:lang w:val="fr-FR"/>
        </w:rPr>
        <w:t xml:space="preserve"> </w:t>
      </w:r>
      <w:hyperlink r:id="rId648" w:history="1"/>
    </w:p>
    <w:p w14:paraId="20EFD16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37.324 -18.0.0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649" w:history="1">
        <w:r w:rsidRPr="00AC4CA5">
          <w:rPr>
            <w:rStyle w:val="Hyperlink"/>
            <w:sz w:val="18"/>
            <w:szCs w:val="18"/>
            <w:lang w:val="fr-FR"/>
          </w:rPr>
          <w:t>https://members.tsdsi.in/s/gQgRAZG9G2zbgzY</w:t>
        </w:r>
      </w:hyperlink>
      <w:r w:rsidRPr="00AC4CA5">
        <w:rPr>
          <w:sz w:val="18"/>
          <w:szCs w:val="18"/>
          <w:lang w:val="fr-FR"/>
        </w:rPr>
        <w:t xml:space="preserve"> </w:t>
      </w:r>
      <w:hyperlink r:id="rId650" w:history="1"/>
    </w:p>
    <w:p w14:paraId="2B40A7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TTAT.3G-37.324V18.0.0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651" w:history="1">
        <w:r w:rsidRPr="00AC4CA5">
          <w:rPr>
            <w:rStyle w:val="Hyperlink"/>
            <w:sz w:val="18"/>
            <w:szCs w:val="18"/>
            <w:lang w:val="fr-FR"/>
          </w:rPr>
          <w:t>https://www.tta.or.kr/eng/ttaSearchEngView.do?key=461&amp;searchStandardNo=TTAT.3G-37.324V18.0.0&amp;searchCate=TTAS</w:t>
        </w:r>
      </w:hyperlink>
      <w:r w:rsidRPr="00AC4CA5">
        <w:rPr>
          <w:sz w:val="18"/>
          <w:szCs w:val="18"/>
          <w:lang w:val="fr-FR"/>
        </w:rPr>
        <w:t xml:space="preserve"> </w:t>
      </w:r>
      <w:hyperlink r:id="rId652" w:history="1"/>
    </w:p>
    <w:bookmarkEnd w:id="153"/>
    <w:p w14:paraId="6A72E97F" w14:textId="77777777" w:rsidR="00FA11D3" w:rsidRPr="00AC4CA5" w:rsidRDefault="00FA11D3" w:rsidP="00F43116">
      <w:pPr>
        <w:pStyle w:val="Heading5"/>
        <w:rPr>
          <w:lang w:val="fr-FR"/>
        </w:rPr>
      </w:pPr>
      <w:r w:rsidRPr="00AC4CA5">
        <w:rPr>
          <w:bCs/>
          <w:lang w:val="fr-FR"/>
        </w:rPr>
        <w:t>1.3.1.3.17</w:t>
      </w:r>
      <w:r w:rsidRPr="00AC4CA5">
        <w:rPr>
          <w:lang w:val="fr-FR"/>
        </w:rPr>
        <w:tab/>
      </w:r>
      <w:r w:rsidRPr="00AC4CA5">
        <w:rPr>
          <w:bCs/>
          <w:lang w:val="fr-FR"/>
        </w:rPr>
        <w:t>TS 37.340</w:t>
      </w:r>
    </w:p>
    <w:p w14:paraId="55748E8B" w14:textId="77777777" w:rsidR="00FA11D3" w:rsidRPr="00AC4CA5" w:rsidRDefault="00FA11D3" w:rsidP="00FA11D3">
      <w:pPr>
        <w:pStyle w:val="Headingb"/>
        <w:rPr>
          <w:lang w:val="fr-FR"/>
        </w:rPr>
      </w:pPr>
      <w:bookmarkStart w:id="154" w:name="_Toc56152372"/>
      <w:bookmarkStart w:id="155" w:name="_Toc56153752"/>
      <w:bookmarkStart w:id="156" w:name="_Toc94532864"/>
      <w:bookmarkStart w:id="157" w:name="_Toc94533334"/>
      <w:r w:rsidRPr="00AC4CA5">
        <w:rPr>
          <w:bCs/>
          <w:lang w:val="fr-FR"/>
        </w:rPr>
        <w:t>NR;</w:t>
      </w:r>
      <w:r w:rsidRPr="00AC4CA5">
        <w:rPr>
          <w:lang w:val="fr-FR"/>
        </w:rPr>
        <w:t xml:space="preserve"> </w:t>
      </w:r>
      <w:r w:rsidRPr="00AC4CA5">
        <w:rPr>
          <w:bCs/>
          <w:lang w:val="fr-FR"/>
        </w:rPr>
        <w:t>Connectivité multiple;</w:t>
      </w:r>
      <w:r w:rsidRPr="00AC4CA5">
        <w:rPr>
          <w:lang w:val="fr-FR"/>
        </w:rPr>
        <w:t xml:space="preserve"> </w:t>
      </w:r>
      <w:r w:rsidRPr="00AC4CA5">
        <w:rPr>
          <w:bCs/>
          <w:lang w:val="fr-FR"/>
        </w:rPr>
        <w:t>Description générale;</w:t>
      </w:r>
      <w:r w:rsidRPr="00AC4CA5">
        <w:rPr>
          <w:lang w:val="fr-FR"/>
        </w:rPr>
        <w:t xml:space="preserve"> </w:t>
      </w:r>
      <w:r w:rsidRPr="00AC4CA5">
        <w:rPr>
          <w:bCs/>
          <w:lang w:val="fr-FR"/>
        </w:rPr>
        <w:t>Étape 2</w:t>
      </w:r>
      <w:bookmarkEnd w:id="154"/>
      <w:bookmarkEnd w:id="155"/>
      <w:bookmarkEnd w:id="156"/>
      <w:bookmarkEnd w:id="157"/>
    </w:p>
    <w:p w14:paraId="738D496D" w14:textId="434E8FD7" w:rsidR="00FA11D3" w:rsidRPr="00AC4CA5" w:rsidRDefault="00FA11D3" w:rsidP="00FA11D3">
      <w:pPr>
        <w:keepNext/>
        <w:keepLines/>
        <w:rPr>
          <w:lang w:val="fr-FR"/>
        </w:rPr>
      </w:pPr>
      <w:r w:rsidRPr="00AC4CA5">
        <w:rPr>
          <w:lang w:val="fr-FR"/>
        </w:rPr>
        <w:t>Ce document donne un aperçu du fonctionnement en connectivité multiple faisant appel aux technologies d</w:t>
      </w:r>
      <w:r w:rsidR="00AC4CA5">
        <w:rPr>
          <w:lang w:val="fr-FR"/>
        </w:rPr>
        <w:t>'</w:t>
      </w:r>
      <w:r w:rsidRPr="00AC4CA5">
        <w:rPr>
          <w:lang w:val="fr-FR"/>
        </w:rPr>
        <w:t>accès radioélectrique E-UTRA et NR. Les spécifications détaillées des protocoles de réseau et d</w:t>
      </w:r>
      <w:r w:rsidR="00AC4CA5">
        <w:rPr>
          <w:lang w:val="fr-FR"/>
        </w:rPr>
        <w:t>'</w:t>
      </w:r>
      <w:r w:rsidRPr="00AC4CA5">
        <w:rPr>
          <w:lang w:val="fr-FR"/>
        </w:rPr>
        <w:t>interface radioélectrique sont données dans des spécifications d</w:t>
      </w:r>
      <w:r w:rsidR="00AC4CA5">
        <w:rPr>
          <w:lang w:val="fr-FR"/>
        </w:rPr>
        <w:t>'</w:t>
      </w:r>
      <w:r w:rsidRPr="00AC4CA5">
        <w:rPr>
          <w:lang w:val="fr-FR"/>
        </w:rPr>
        <w:t>accompagnement des séries 36 et 38.</w:t>
      </w:r>
    </w:p>
    <w:p w14:paraId="0E46E02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010D31D"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07FCED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ATIS</w:t>
      </w:r>
      <w:r w:rsidRPr="00AC4CA5">
        <w:rPr>
          <w:sz w:val="18"/>
          <w:szCs w:val="18"/>
          <w:lang w:val="fr-FR"/>
        </w:rPr>
        <w:tab/>
        <w:t>ATIS.3GPP.37.340.V17.7.0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53" w:anchor="Rel-17" w:history="1">
        <w:r w:rsidRPr="00AC4CA5">
          <w:rPr>
            <w:rStyle w:val="Hyperlink"/>
            <w:sz w:val="18"/>
            <w:szCs w:val="18"/>
            <w:lang w:val="fr-FR"/>
          </w:rPr>
          <w:t>https://www.atis.org/3gpp-transpositions-Rel-17</w:t>
        </w:r>
      </w:hyperlink>
      <w:hyperlink r:id="rId654" w:anchor="Rel-17" w:history="1"/>
    </w:p>
    <w:p w14:paraId="322DBB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CCSA.3GPP.37.340.V17.7.0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55" w:history="1">
        <w:r w:rsidRPr="00AC4CA5">
          <w:rPr>
            <w:rStyle w:val="Hyperlink"/>
            <w:sz w:val="18"/>
            <w:szCs w:val="18"/>
            <w:lang w:val="fr-FR"/>
          </w:rPr>
          <w:t>https://www.ccsa.org.cn/api/portalsFile/downloadOldFile?type=17&amp;oldFileUrl=NTN/SRIT/CCSA.3GPP.37.340.V17.7.0.docx</w:t>
        </w:r>
      </w:hyperlink>
      <w:r w:rsidRPr="00AC4CA5">
        <w:rPr>
          <w:sz w:val="18"/>
          <w:szCs w:val="18"/>
          <w:lang w:val="fr-FR"/>
        </w:rPr>
        <w:t xml:space="preserve"> </w:t>
      </w:r>
      <w:hyperlink r:id="rId656" w:history="1"/>
      <w:hyperlink r:id="rId657" w:history="1"/>
    </w:p>
    <w:p w14:paraId="1F89C6A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137 340 V17.7.0 (2024-01)</w:t>
      </w:r>
      <w:r w:rsidRPr="00AC4CA5">
        <w:rPr>
          <w:sz w:val="18"/>
          <w:szCs w:val="18"/>
          <w:lang w:val="fr-FR"/>
        </w:rPr>
        <w:tab/>
        <w:t>17.7.0</w:t>
      </w:r>
      <w:r w:rsidRPr="00AC4CA5">
        <w:rPr>
          <w:sz w:val="18"/>
          <w:szCs w:val="18"/>
          <w:lang w:val="fr-FR"/>
        </w:rPr>
        <w:tab/>
        <w:t>Publié</w:t>
      </w:r>
      <w:r w:rsidRPr="00AC4CA5">
        <w:rPr>
          <w:sz w:val="18"/>
          <w:szCs w:val="18"/>
          <w:lang w:val="fr-FR"/>
        </w:rPr>
        <w:tab/>
        <w:t>31.01.2024</w:t>
      </w:r>
      <w:r w:rsidRPr="00AC4CA5">
        <w:rPr>
          <w:sz w:val="18"/>
          <w:szCs w:val="18"/>
          <w:lang w:val="fr-FR"/>
        </w:rPr>
        <w:tab/>
      </w:r>
      <w:hyperlink r:id="rId658" w:history="1">
        <w:r w:rsidRPr="00AC4CA5">
          <w:rPr>
            <w:rStyle w:val="Hyperlink"/>
            <w:sz w:val="18"/>
            <w:szCs w:val="18"/>
            <w:lang w:val="fr-FR"/>
          </w:rPr>
          <w:t>https://www.etsi.org/deliver/etsi_ts/137300_137399/137340/17.07.00_60/ts_137340v170700p.pdf</w:t>
        </w:r>
      </w:hyperlink>
      <w:r w:rsidRPr="00AC4CA5">
        <w:rPr>
          <w:sz w:val="18"/>
          <w:szCs w:val="18"/>
          <w:lang w:val="fr-FR"/>
        </w:rPr>
        <w:t xml:space="preserve"> </w:t>
      </w:r>
      <w:hyperlink r:id="rId659" w:history="1"/>
    </w:p>
    <w:p w14:paraId="03974DE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37.34-17.7.0 V1.6.0</w:t>
      </w:r>
      <w:r w:rsidRPr="00AC4CA5">
        <w:rPr>
          <w:sz w:val="18"/>
          <w:szCs w:val="18"/>
          <w:lang w:val="fr-FR"/>
        </w:rPr>
        <w:tab/>
        <w:t>17.7.0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660" w:history="1">
        <w:r w:rsidRPr="00AC4CA5">
          <w:rPr>
            <w:rStyle w:val="Hyperlink"/>
            <w:sz w:val="18"/>
            <w:szCs w:val="18"/>
            <w:lang w:val="fr-FR"/>
          </w:rPr>
          <w:t>https://members.tsdsi.in/s/NkpTmB3fcS47Tqc</w:t>
        </w:r>
      </w:hyperlink>
      <w:r w:rsidRPr="00AC4CA5">
        <w:rPr>
          <w:sz w:val="18"/>
          <w:szCs w:val="18"/>
          <w:lang w:val="fr-FR"/>
        </w:rPr>
        <w:t xml:space="preserve"> </w:t>
      </w:r>
      <w:hyperlink r:id="rId661" w:history="1"/>
    </w:p>
    <w:p w14:paraId="5E93C70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TTAT.3G-37.340V17.7.0</w:t>
      </w:r>
      <w:r w:rsidRPr="00AC4CA5">
        <w:rPr>
          <w:sz w:val="18"/>
          <w:szCs w:val="18"/>
          <w:lang w:val="fr-FR"/>
        </w:rPr>
        <w:tab/>
        <w:t>17.7.0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662" w:history="1">
        <w:r w:rsidRPr="00AC4CA5">
          <w:rPr>
            <w:rStyle w:val="Hyperlink"/>
            <w:sz w:val="18"/>
            <w:szCs w:val="18"/>
            <w:lang w:val="fr-FR"/>
          </w:rPr>
          <w:t>https://www.tta.or.kr/eng/ttaSearchEngView.do?key=461&amp;searchStandardNo=TTAT.3G-37.340V17.7.0&amp;searchCate=TTAS</w:t>
        </w:r>
      </w:hyperlink>
      <w:r w:rsidRPr="00AC4CA5">
        <w:rPr>
          <w:sz w:val="18"/>
          <w:szCs w:val="18"/>
          <w:lang w:val="fr-FR"/>
        </w:rPr>
        <w:t xml:space="preserve"> </w:t>
      </w:r>
      <w:hyperlink r:id="rId663" w:history="1"/>
    </w:p>
    <w:p w14:paraId="6647D912" w14:textId="77777777" w:rsidR="00FA11D3" w:rsidRPr="00AC4CA5" w:rsidRDefault="00FA11D3" w:rsidP="00F43116">
      <w:pPr>
        <w:keepNext/>
        <w:keepLines/>
        <w:tabs>
          <w:tab w:val="left" w:pos="90"/>
        </w:tabs>
        <w:overflowPunct/>
        <w:textAlignment w:val="auto"/>
        <w:rPr>
          <w:b/>
          <w:bCs/>
          <w:color w:val="000000"/>
          <w:sz w:val="18"/>
          <w:szCs w:val="18"/>
          <w:lang w:val="fr-FR"/>
        </w:rPr>
      </w:pPr>
      <w:r w:rsidRPr="00AC4CA5">
        <w:rPr>
          <w:b/>
          <w:bCs/>
          <w:sz w:val="18"/>
          <w:szCs w:val="18"/>
          <w:lang w:val="fr-FR"/>
        </w:rPr>
        <w:t>Version 18</w:t>
      </w:r>
    </w:p>
    <w:p w14:paraId="6D5F6CD7"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ATIS.3GPP.37.340.V18.3.0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664" w:anchor="Rel-18" w:history="1">
        <w:r w:rsidRPr="00AC4CA5">
          <w:rPr>
            <w:rStyle w:val="Hyperlink"/>
            <w:sz w:val="18"/>
            <w:szCs w:val="18"/>
            <w:lang w:val="fr-FR"/>
          </w:rPr>
          <w:t>https://www.atis.org/3gpp-transpositions - Rel-18</w:t>
        </w:r>
      </w:hyperlink>
      <w:hyperlink r:id="rId665" w:anchor="Rel-18" w:history="1"/>
    </w:p>
    <w:p w14:paraId="00DF6421"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CCSA.3GPP.37.340.V18.3.0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666" w:history="1">
        <w:r w:rsidRPr="00AC4CA5">
          <w:rPr>
            <w:rStyle w:val="Hyperlink"/>
            <w:sz w:val="18"/>
            <w:szCs w:val="18"/>
            <w:lang w:val="fr-FR"/>
          </w:rPr>
          <w:t>https://www.ccsa.org.cn/api/portalsFile/downloadOldFile?type=17&amp;oldFileUrl=NTN/SRIT/CCSA.3GPP.37.340.V18.3.0.docx</w:t>
        </w:r>
      </w:hyperlink>
      <w:r w:rsidRPr="00AC4CA5">
        <w:rPr>
          <w:sz w:val="18"/>
          <w:szCs w:val="18"/>
          <w:lang w:val="fr-FR"/>
        </w:rPr>
        <w:t xml:space="preserve"> </w:t>
      </w:r>
      <w:hyperlink r:id="rId667" w:history="1"/>
      <w:hyperlink r:id="rId668" w:history="1"/>
    </w:p>
    <w:p w14:paraId="1510E862"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137 340 V18.3.0 (2024-10)</w:t>
      </w:r>
      <w:r w:rsidRPr="00AC4CA5">
        <w:rPr>
          <w:sz w:val="18"/>
          <w:szCs w:val="18"/>
          <w:lang w:val="fr-FR"/>
        </w:rPr>
        <w:tab/>
        <w:t>18.3.0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669" w:history="1">
        <w:r w:rsidRPr="00AC4CA5">
          <w:rPr>
            <w:rStyle w:val="Hyperlink"/>
            <w:sz w:val="18"/>
            <w:szCs w:val="18"/>
            <w:lang w:val="fr-FR"/>
          </w:rPr>
          <w:t>https://www.etsi.org/deliver/etsi_ts/137300_137399/137340/18.03.00_60/ts_137340v180300p.pdf</w:t>
        </w:r>
      </w:hyperlink>
      <w:r w:rsidRPr="00AC4CA5">
        <w:rPr>
          <w:sz w:val="18"/>
          <w:szCs w:val="18"/>
          <w:lang w:val="fr-FR"/>
        </w:rPr>
        <w:t xml:space="preserve"> </w:t>
      </w:r>
      <w:hyperlink r:id="rId670" w:history="1"/>
    </w:p>
    <w:p w14:paraId="44AFB964"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37.34- 18.3.0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671" w:history="1">
        <w:r w:rsidRPr="00AC4CA5">
          <w:rPr>
            <w:rStyle w:val="Hyperlink"/>
            <w:sz w:val="18"/>
            <w:szCs w:val="18"/>
            <w:lang w:val="fr-FR"/>
          </w:rPr>
          <w:t>https://members.tsdsi.in/s/7Bnfa9pPydg3bo4</w:t>
        </w:r>
      </w:hyperlink>
      <w:r w:rsidRPr="00AC4CA5">
        <w:rPr>
          <w:sz w:val="18"/>
          <w:szCs w:val="18"/>
          <w:lang w:val="fr-FR"/>
        </w:rPr>
        <w:t xml:space="preserve"> </w:t>
      </w:r>
      <w:hyperlink r:id="rId672" w:history="1"/>
    </w:p>
    <w:p w14:paraId="246802B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TTAT.3G-37.340V18.3.0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673" w:history="1">
        <w:r w:rsidRPr="00AC4CA5">
          <w:rPr>
            <w:rStyle w:val="Hyperlink"/>
            <w:sz w:val="18"/>
            <w:szCs w:val="18"/>
            <w:lang w:val="fr-FR"/>
          </w:rPr>
          <w:t>https://www.tta.or.kr/eng/ttaSearchEngView.do?key=461&amp;searchStandardNo=TTAT.3G-37.340V18.3.0&amp;searchCate=TTAS</w:t>
        </w:r>
      </w:hyperlink>
      <w:r w:rsidRPr="00AC4CA5">
        <w:rPr>
          <w:sz w:val="18"/>
          <w:szCs w:val="18"/>
          <w:lang w:val="fr-FR"/>
        </w:rPr>
        <w:t xml:space="preserve"> </w:t>
      </w:r>
      <w:hyperlink r:id="rId674" w:history="1"/>
    </w:p>
    <w:p w14:paraId="453DE0E1" w14:textId="77777777" w:rsidR="00FA11D3" w:rsidRPr="00AC4CA5" w:rsidRDefault="00FA11D3" w:rsidP="00F700E5">
      <w:pPr>
        <w:pStyle w:val="Heading5"/>
        <w:rPr>
          <w:lang w:val="fr-FR"/>
        </w:rPr>
      </w:pPr>
      <w:r w:rsidRPr="00AC4CA5">
        <w:rPr>
          <w:lang w:val="fr-FR"/>
        </w:rPr>
        <w:lastRenderedPageBreak/>
        <w:t>1.3.1.3.18</w:t>
      </w:r>
      <w:r w:rsidRPr="00AC4CA5">
        <w:rPr>
          <w:lang w:val="fr-FR"/>
        </w:rPr>
        <w:tab/>
        <w:t>TS 37.355</w:t>
      </w:r>
      <w:bookmarkStart w:id="158" w:name="_Hlk196984408"/>
      <w:bookmarkEnd w:id="158"/>
    </w:p>
    <w:p w14:paraId="71E8F7DE" w14:textId="77777777" w:rsidR="00FA11D3" w:rsidRPr="00AC4CA5" w:rsidRDefault="00FA11D3" w:rsidP="00F700E5">
      <w:pPr>
        <w:pStyle w:val="Headingb"/>
        <w:rPr>
          <w:lang w:val="fr-FR"/>
        </w:rPr>
      </w:pPr>
      <w:bookmarkStart w:id="159" w:name="_Toc56152373"/>
      <w:bookmarkStart w:id="160" w:name="_Toc56153753"/>
      <w:bookmarkStart w:id="161" w:name="_Toc94532865"/>
      <w:bookmarkStart w:id="162" w:name="_Toc94533335"/>
      <w:r w:rsidRPr="00AC4CA5">
        <w:rPr>
          <w:bCs/>
          <w:lang w:val="fr-FR"/>
        </w:rPr>
        <w:t>Protocole de positionnement LTE (LPP)</w:t>
      </w:r>
      <w:bookmarkEnd w:id="159"/>
      <w:bookmarkEnd w:id="160"/>
      <w:bookmarkEnd w:id="161"/>
      <w:bookmarkEnd w:id="162"/>
    </w:p>
    <w:p w14:paraId="117A0194" w14:textId="3662B20D" w:rsidR="00FA11D3" w:rsidRPr="00AC4CA5" w:rsidRDefault="00FA11D3" w:rsidP="00F700E5">
      <w:pPr>
        <w:keepNext/>
        <w:keepLines/>
        <w:rPr>
          <w:lang w:val="fr-FR"/>
        </w:rPr>
      </w:pPr>
      <w:r w:rsidRPr="00AC4CA5">
        <w:rPr>
          <w:lang w:val="fr-FR"/>
        </w:rPr>
        <w:t>Ce document contient la définition du protocole de positionnement LTE (LPP) pour les technologies d</w:t>
      </w:r>
      <w:r w:rsidR="00AC4CA5">
        <w:rPr>
          <w:lang w:val="fr-FR"/>
        </w:rPr>
        <w:t>'</w:t>
      </w:r>
      <w:r w:rsidRPr="00AC4CA5">
        <w:rPr>
          <w:lang w:val="fr-FR"/>
        </w:rPr>
        <w:t>accès radioélectrique E-UTRA/LTE et NR.</w:t>
      </w:r>
    </w:p>
    <w:p w14:paraId="109B3D0C" w14:textId="77777777" w:rsidR="00FA11D3" w:rsidRPr="00AC4CA5" w:rsidRDefault="00FA11D3" w:rsidP="00F700E5">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E81A444" w14:textId="77777777" w:rsidR="00FA11D3" w:rsidRPr="00AC4CA5" w:rsidRDefault="00FA11D3" w:rsidP="00F700E5">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E87934E" w14:textId="77777777" w:rsidR="00FA11D3" w:rsidRPr="00AC4CA5" w:rsidRDefault="00FA11D3" w:rsidP="00F700E5">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ATIS.3GPP.37.355.V17.8.0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75" w:anchor="Rel-17" w:history="1">
        <w:r w:rsidRPr="00AC4CA5">
          <w:rPr>
            <w:rStyle w:val="Hyperlink"/>
            <w:sz w:val="18"/>
            <w:szCs w:val="18"/>
            <w:lang w:val="fr-FR"/>
          </w:rPr>
          <w:t>https://www.atis.org/3gpp-transpositions-Rel-17</w:t>
        </w:r>
      </w:hyperlink>
      <w:hyperlink r:id="rId676" w:anchor="Rel-17" w:history="1"/>
    </w:p>
    <w:p w14:paraId="722ADF9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CCSA.3GPP.37.355.V17.8.0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677" w:history="1">
        <w:r w:rsidRPr="00AC4CA5">
          <w:rPr>
            <w:rStyle w:val="Hyperlink"/>
            <w:sz w:val="18"/>
            <w:szCs w:val="18"/>
            <w:lang w:val="fr-FR"/>
          </w:rPr>
          <w:t>https://www.ccsa.org.cn/api/portalsFile/downloadOldFile?type=17&amp;oldFileUrl=NTN/SRIT/CCSA.3GPP.37.355.V17.8.0.docx</w:t>
        </w:r>
      </w:hyperlink>
      <w:r w:rsidRPr="00AC4CA5">
        <w:rPr>
          <w:sz w:val="18"/>
          <w:szCs w:val="18"/>
          <w:lang w:val="fr-FR"/>
        </w:rPr>
        <w:t xml:space="preserve"> </w:t>
      </w:r>
      <w:hyperlink r:id="rId678" w:history="1"/>
      <w:hyperlink r:id="rId679" w:history="1"/>
    </w:p>
    <w:p w14:paraId="71CF9B6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137 355 V17.8.0 (2024-05)</w:t>
      </w:r>
      <w:r w:rsidRPr="00AC4CA5">
        <w:rPr>
          <w:sz w:val="18"/>
          <w:szCs w:val="18"/>
          <w:lang w:val="fr-FR"/>
        </w:rPr>
        <w:tab/>
        <w:t>17.8.0</w:t>
      </w:r>
      <w:r w:rsidRPr="00AC4CA5">
        <w:rPr>
          <w:sz w:val="18"/>
          <w:szCs w:val="18"/>
          <w:lang w:val="fr-FR"/>
        </w:rPr>
        <w:tab/>
        <w:t>Publié</w:t>
      </w:r>
      <w:r w:rsidRPr="00AC4CA5">
        <w:rPr>
          <w:sz w:val="18"/>
          <w:szCs w:val="18"/>
          <w:lang w:val="fr-FR"/>
        </w:rPr>
        <w:tab/>
        <w:t>07.05.2024</w:t>
      </w:r>
      <w:r w:rsidRPr="00AC4CA5">
        <w:rPr>
          <w:sz w:val="18"/>
          <w:szCs w:val="18"/>
          <w:lang w:val="fr-FR"/>
        </w:rPr>
        <w:tab/>
      </w:r>
      <w:hyperlink r:id="rId680" w:history="1">
        <w:r w:rsidRPr="00AC4CA5">
          <w:rPr>
            <w:rStyle w:val="Hyperlink"/>
            <w:sz w:val="18"/>
            <w:szCs w:val="18"/>
            <w:lang w:val="fr-FR"/>
          </w:rPr>
          <w:t>https://www.etsi.org/deliver/etsi_ts/137300_137399/137355/17.08.00_60/ts_137355v170800p.pdf</w:t>
        </w:r>
      </w:hyperlink>
      <w:r w:rsidRPr="00AC4CA5">
        <w:rPr>
          <w:sz w:val="18"/>
          <w:szCs w:val="18"/>
          <w:lang w:val="fr-FR"/>
        </w:rPr>
        <w:t xml:space="preserve"> </w:t>
      </w:r>
      <w:hyperlink r:id="rId681" w:history="1"/>
    </w:p>
    <w:p w14:paraId="4489EDF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37.355-17.8.0 V1.8.0</w:t>
      </w:r>
      <w:r w:rsidRPr="00AC4CA5">
        <w:rPr>
          <w:sz w:val="18"/>
          <w:szCs w:val="18"/>
          <w:lang w:val="fr-FR"/>
        </w:rPr>
        <w:tab/>
        <w:t>17.8.0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682" w:history="1">
        <w:r w:rsidRPr="00AC4CA5">
          <w:rPr>
            <w:rStyle w:val="Hyperlink"/>
            <w:sz w:val="18"/>
            <w:szCs w:val="18"/>
            <w:lang w:val="fr-FR"/>
          </w:rPr>
          <w:t>https://members.tsdsi.in/s/fME9dYD3dYCoe5S</w:t>
        </w:r>
      </w:hyperlink>
      <w:r w:rsidRPr="00AC4CA5">
        <w:rPr>
          <w:sz w:val="18"/>
          <w:szCs w:val="18"/>
          <w:lang w:val="fr-FR"/>
        </w:rPr>
        <w:t xml:space="preserve"> </w:t>
      </w:r>
      <w:hyperlink r:id="rId683" w:history="1"/>
    </w:p>
    <w:p w14:paraId="7A7B59C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TTAT.3G-37.355V17.8.0</w:t>
      </w:r>
      <w:r w:rsidRPr="00AC4CA5">
        <w:rPr>
          <w:sz w:val="18"/>
          <w:szCs w:val="18"/>
          <w:lang w:val="fr-FR"/>
        </w:rPr>
        <w:tab/>
        <w:t>17.8.0</w:t>
      </w:r>
      <w:r w:rsidRPr="00AC4CA5">
        <w:rPr>
          <w:sz w:val="18"/>
          <w:szCs w:val="18"/>
          <w:lang w:val="fr-FR"/>
        </w:rPr>
        <w:tab/>
        <w:t>Publié</w:t>
      </w:r>
      <w:r w:rsidRPr="00AC4CA5">
        <w:rPr>
          <w:sz w:val="18"/>
          <w:szCs w:val="18"/>
          <w:lang w:val="fr-FR"/>
        </w:rPr>
        <w:tab/>
        <w:t>01.08.2025</w:t>
      </w:r>
      <w:r w:rsidRPr="00AC4CA5">
        <w:rPr>
          <w:sz w:val="18"/>
          <w:szCs w:val="18"/>
          <w:lang w:val="fr-FR"/>
        </w:rPr>
        <w:tab/>
      </w:r>
      <w:hyperlink r:id="rId684" w:history="1">
        <w:r w:rsidRPr="00AC4CA5">
          <w:rPr>
            <w:rStyle w:val="Hyperlink"/>
            <w:sz w:val="18"/>
            <w:szCs w:val="18"/>
            <w:lang w:val="fr-FR"/>
          </w:rPr>
          <w:t>https://www.tta.or.kr/eng/ttaSearchEngView.do?key=461&amp;searchStandardNo=TTAT.3G-37.355V17.8.0&amp;searchCate=TTAS</w:t>
        </w:r>
      </w:hyperlink>
      <w:r w:rsidRPr="00AC4CA5">
        <w:rPr>
          <w:sz w:val="18"/>
          <w:szCs w:val="18"/>
          <w:lang w:val="fr-FR"/>
        </w:rPr>
        <w:t xml:space="preserve"> </w:t>
      </w:r>
      <w:hyperlink r:id="rId685" w:history="1"/>
    </w:p>
    <w:p w14:paraId="692FE57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D8396E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ATIS.3GPP.37.355.V18.3.0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686" w:anchor="Rel-18" w:history="1">
        <w:r w:rsidRPr="00AC4CA5">
          <w:rPr>
            <w:rStyle w:val="Hyperlink"/>
            <w:sz w:val="18"/>
            <w:szCs w:val="18"/>
            <w:lang w:val="fr-FR"/>
          </w:rPr>
          <w:t>https://www.atis.org/3gpp-transpositions - Rel-18</w:t>
        </w:r>
      </w:hyperlink>
      <w:hyperlink r:id="rId687" w:anchor="Rel-18" w:history="1"/>
    </w:p>
    <w:p w14:paraId="6C40A8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CCSA.3GPP.37.355.V18.3.0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688" w:history="1">
        <w:r w:rsidRPr="00AC4CA5">
          <w:rPr>
            <w:rStyle w:val="Hyperlink"/>
            <w:sz w:val="18"/>
            <w:szCs w:val="18"/>
            <w:lang w:val="fr-FR"/>
          </w:rPr>
          <w:t>https://www.ccsa.org.cn/api/portalsFile/downloadOldFile?type=17&amp;oldFileUrl=NTN/SRIT/CCSA.3GPP.37.355.V18.3.0.docx</w:t>
        </w:r>
      </w:hyperlink>
      <w:r w:rsidRPr="00AC4CA5">
        <w:rPr>
          <w:sz w:val="18"/>
          <w:szCs w:val="18"/>
          <w:lang w:val="fr-FR"/>
        </w:rPr>
        <w:t xml:space="preserve"> </w:t>
      </w:r>
      <w:hyperlink r:id="rId689" w:history="1"/>
      <w:hyperlink r:id="rId690" w:history="1"/>
    </w:p>
    <w:p w14:paraId="07930A6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137 355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691" w:history="1">
        <w:r w:rsidRPr="00AC4CA5">
          <w:rPr>
            <w:rStyle w:val="Hyperlink"/>
            <w:sz w:val="18"/>
            <w:szCs w:val="18"/>
            <w:lang w:val="fr-FR"/>
          </w:rPr>
          <w:t>https://www.etsi.org/deliver/etsi_ts/137300_137399/137355/18.03.00_60/ts_137355v180300p.pdf</w:t>
        </w:r>
      </w:hyperlink>
      <w:r w:rsidRPr="00AC4CA5">
        <w:rPr>
          <w:sz w:val="18"/>
          <w:szCs w:val="18"/>
          <w:lang w:val="fr-FR"/>
        </w:rPr>
        <w:t xml:space="preserve"> </w:t>
      </w:r>
      <w:hyperlink r:id="rId692" w:history="1"/>
    </w:p>
    <w:p w14:paraId="2F01DA8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37.355- 18.3.0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693" w:history="1">
        <w:r w:rsidRPr="00AC4CA5">
          <w:rPr>
            <w:rStyle w:val="Hyperlink"/>
            <w:sz w:val="18"/>
            <w:szCs w:val="18"/>
            <w:lang w:val="fr-FR"/>
          </w:rPr>
          <w:t>https://members.tsdsi.in/s/pRFAb4xwH26sdDH</w:t>
        </w:r>
      </w:hyperlink>
      <w:r w:rsidRPr="00AC4CA5">
        <w:rPr>
          <w:sz w:val="18"/>
          <w:szCs w:val="18"/>
          <w:lang w:val="fr-FR"/>
        </w:rPr>
        <w:t xml:space="preserve"> </w:t>
      </w:r>
      <w:hyperlink r:id="rId694" w:history="1"/>
    </w:p>
    <w:p w14:paraId="7528EB6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TTAT.3G-37.355V18.3.0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695" w:history="1">
        <w:r w:rsidRPr="00AC4CA5">
          <w:rPr>
            <w:rStyle w:val="Hyperlink"/>
            <w:sz w:val="18"/>
            <w:szCs w:val="18"/>
            <w:lang w:val="fr-FR"/>
          </w:rPr>
          <w:t>https://www.tta.or.kr/eng/ttaSearchEngView.do?key=461&amp;searchStandardNo=TTAT.3G-37.355V18.3.0&amp;searchCate=TTAS</w:t>
        </w:r>
      </w:hyperlink>
      <w:r w:rsidRPr="00AC4CA5">
        <w:rPr>
          <w:sz w:val="18"/>
          <w:szCs w:val="18"/>
          <w:lang w:val="fr-FR"/>
        </w:rPr>
        <w:t xml:space="preserve"> </w:t>
      </w:r>
      <w:hyperlink r:id="rId696" w:history="1"/>
    </w:p>
    <w:p w14:paraId="3DDB5BAE" w14:textId="77777777" w:rsidR="00FA11D3" w:rsidRPr="00AC4CA5" w:rsidRDefault="00FA11D3" w:rsidP="00F43116">
      <w:pPr>
        <w:pStyle w:val="Heading5"/>
        <w:rPr>
          <w:lang w:val="fr-FR"/>
        </w:rPr>
      </w:pPr>
      <w:r w:rsidRPr="00AC4CA5">
        <w:rPr>
          <w:lang w:val="fr-FR"/>
        </w:rPr>
        <w:t>1.3.1.3.19</w:t>
      </w:r>
      <w:r w:rsidRPr="00AC4CA5">
        <w:rPr>
          <w:lang w:val="fr-FR"/>
        </w:rPr>
        <w:tab/>
        <w:t>TS 38.300</w:t>
      </w:r>
    </w:p>
    <w:p w14:paraId="235901E5" w14:textId="77777777" w:rsidR="00FA11D3" w:rsidRPr="00AC4CA5" w:rsidRDefault="00FA11D3" w:rsidP="00FA11D3">
      <w:pPr>
        <w:pStyle w:val="Headingb"/>
        <w:rPr>
          <w:lang w:val="fr-FR"/>
        </w:rPr>
      </w:pPr>
      <w:bookmarkStart w:id="163" w:name="_Toc56152374"/>
      <w:bookmarkStart w:id="164" w:name="_Toc56153754"/>
      <w:bookmarkStart w:id="165" w:name="_Toc94532866"/>
      <w:bookmarkStart w:id="166" w:name="_Toc94533336"/>
      <w:r w:rsidRPr="00AC4CA5">
        <w:rPr>
          <w:bCs/>
          <w:lang w:val="fr-FR"/>
        </w:rPr>
        <w:t>NR;</w:t>
      </w:r>
      <w:r w:rsidRPr="00AC4CA5">
        <w:rPr>
          <w:lang w:val="fr-FR"/>
        </w:rPr>
        <w:t xml:space="preserve"> </w:t>
      </w:r>
      <w:r w:rsidRPr="00AC4CA5">
        <w:rPr>
          <w:bCs/>
          <w:lang w:val="fr-FR"/>
        </w:rPr>
        <w:t>Description générale des technologies NR et NG-RAN;</w:t>
      </w:r>
      <w:r w:rsidRPr="00AC4CA5">
        <w:rPr>
          <w:lang w:val="fr-FR"/>
        </w:rPr>
        <w:t xml:space="preserve"> </w:t>
      </w:r>
      <w:r w:rsidRPr="00AC4CA5">
        <w:rPr>
          <w:bCs/>
          <w:lang w:val="fr-FR"/>
        </w:rPr>
        <w:t>Étape 2</w:t>
      </w:r>
      <w:bookmarkEnd w:id="163"/>
      <w:bookmarkEnd w:id="164"/>
      <w:bookmarkEnd w:id="165"/>
      <w:bookmarkEnd w:id="166"/>
    </w:p>
    <w:p w14:paraId="28AA864F" w14:textId="7FA63F2E" w:rsidR="00FA11D3" w:rsidRPr="00AC4CA5" w:rsidRDefault="00FA11D3" w:rsidP="00FA11D3">
      <w:pPr>
        <w:rPr>
          <w:lang w:val="fr-FR"/>
        </w:rPr>
      </w:pPr>
      <w:r w:rsidRPr="00AC4CA5">
        <w:rPr>
          <w:lang w:val="fr-FR"/>
        </w:rPr>
        <w:t>Ce document donne un aperçu et une description générale du réseau NG-RAN et porte sur l</w:t>
      </w:r>
      <w:r w:rsidR="00AC4CA5">
        <w:rPr>
          <w:lang w:val="fr-FR"/>
        </w:rPr>
        <w:t>'</w:t>
      </w:r>
      <w:r w:rsidRPr="00AC4CA5">
        <w:rPr>
          <w:lang w:val="fr-FR"/>
        </w:rPr>
        <w:t>architecture de protocole d</w:t>
      </w:r>
      <w:r w:rsidR="00AC4CA5">
        <w:rPr>
          <w:lang w:val="fr-FR"/>
        </w:rPr>
        <w:t>'</w:t>
      </w:r>
      <w:r w:rsidRPr="00AC4CA5">
        <w:rPr>
          <w:lang w:val="fr-FR"/>
        </w:rPr>
        <w:t>interface radioélectrique de la technologie NR connectée au cœur de réseau 5G (5GC) (le cas de l</w:t>
      </w:r>
      <w:r w:rsidR="00AC4CA5">
        <w:rPr>
          <w:lang w:val="fr-FR"/>
        </w:rPr>
        <w:t>'</w:t>
      </w:r>
      <w:r w:rsidRPr="00AC4CA5">
        <w:rPr>
          <w:lang w:val="fr-FR"/>
        </w:rPr>
        <w:t>E-UTRA connecté au 5GC fait l</w:t>
      </w:r>
      <w:r w:rsidR="00AC4CA5">
        <w:rPr>
          <w:lang w:val="fr-FR"/>
        </w:rPr>
        <w:t>'</w:t>
      </w:r>
      <w:r w:rsidRPr="00AC4CA5">
        <w:rPr>
          <w:lang w:val="fr-FR"/>
        </w:rPr>
        <w:t>objet de la série 36). Les spécifications détaillées des protocoles d</w:t>
      </w:r>
      <w:r w:rsidR="00AC4CA5">
        <w:rPr>
          <w:lang w:val="fr-FR"/>
        </w:rPr>
        <w:t>'</w:t>
      </w:r>
      <w:r w:rsidRPr="00AC4CA5">
        <w:rPr>
          <w:lang w:val="fr-FR"/>
        </w:rPr>
        <w:t>interface radioélectrique sont données dans des spécifications d</w:t>
      </w:r>
      <w:r w:rsidR="00AC4CA5">
        <w:rPr>
          <w:lang w:val="fr-FR"/>
        </w:rPr>
        <w:t>'</w:t>
      </w:r>
      <w:r w:rsidRPr="00AC4CA5">
        <w:rPr>
          <w:lang w:val="fr-FR"/>
        </w:rPr>
        <w:t>accompagnement de la série 38.</w:t>
      </w:r>
    </w:p>
    <w:p w14:paraId="30EF4F8E"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7CBBFAB"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E84EF19"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ATIS.3GPP.38.300.V17.10.0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697" w:anchor="Rel-17" w:history="1">
        <w:r w:rsidRPr="00AC4CA5">
          <w:rPr>
            <w:rStyle w:val="Hyperlink"/>
            <w:sz w:val="18"/>
            <w:szCs w:val="18"/>
            <w:lang w:val="fr-FR"/>
          </w:rPr>
          <w:t>https://www.atis.org/3gpp-transpositions-Rel-17</w:t>
        </w:r>
      </w:hyperlink>
      <w:hyperlink r:id="rId698" w:anchor="Rel-17" w:history="1"/>
    </w:p>
    <w:p w14:paraId="1CD53BB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CCSA.3GPP.38.300.V17.10.0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699" w:history="1">
        <w:r w:rsidRPr="00AC4CA5">
          <w:rPr>
            <w:rStyle w:val="Hyperlink"/>
            <w:sz w:val="18"/>
            <w:szCs w:val="18"/>
            <w:lang w:val="fr-FR"/>
          </w:rPr>
          <w:t>https://www.ccsa.org.cn/api/portalsFile/downloadOldFile?type=17&amp;oldFileUrl=NTN/SRIT/CCSA.3GPP.38.300.V17.10.0.docx</w:t>
        </w:r>
      </w:hyperlink>
      <w:r w:rsidRPr="00AC4CA5">
        <w:rPr>
          <w:sz w:val="18"/>
          <w:szCs w:val="18"/>
          <w:lang w:val="fr-FR"/>
        </w:rPr>
        <w:t xml:space="preserve"> </w:t>
      </w:r>
      <w:hyperlink r:id="rId700" w:history="1"/>
      <w:hyperlink r:id="rId701" w:history="1"/>
    </w:p>
    <w:p w14:paraId="3B61C19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138 300 V17.10.0 (2024-10)</w:t>
      </w:r>
      <w:r w:rsidRPr="00AC4CA5">
        <w:rPr>
          <w:sz w:val="18"/>
          <w:szCs w:val="18"/>
          <w:lang w:val="fr-FR"/>
        </w:rPr>
        <w:tab/>
        <w:t>17.10.0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702" w:history="1">
        <w:r w:rsidRPr="00AC4CA5">
          <w:rPr>
            <w:rStyle w:val="Hyperlink"/>
            <w:sz w:val="18"/>
            <w:szCs w:val="18"/>
            <w:lang w:val="fr-FR"/>
          </w:rPr>
          <w:t>https://www.etsi.org/deliver/etsi_ts/138300_138399/138300/17.10.00_60/ts_138300v171000p.pdf</w:t>
        </w:r>
      </w:hyperlink>
      <w:r w:rsidRPr="00AC4CA5">
        <w:rPr>
          <w:sz w:val="18"/>
          <w:szCs w:val="18"/>
          <w:lang w:val="fr-FR"/>
        </w:rPr>
        <w:t xml:space="preserve"> </w:t>
      </w:r>
      <w:hyperlink r:id="rId703" w:history="1"/>
    </w:p>
    <w:p w14:paraId="304B8D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04" w:history="1">
        <w:r w:rsidRPr="00AC4CA5">
          <w:rPr>
            <w:rStyle w:val="Hyperlink"/>
            <w:sz w:val="18"/>
            <w:szCs w:val="18"/>
            <w:lang w:val="fr-FR"/>
          </w:rPr>
          <w:t>https://members.tsdsi.in/s/BdiKTkGfJEMCCCg</w:t>
        </w:r>
      </w:hyperlink>
      <w:r w:rsidRPr="00AC4CA5">
        <w:rPr>
          <w:sz w:val="18"/>
          <w:szCs w:val="18"/>
          <w:lang w:val="fr-FR"/>
        </w:rPr>
        <w:t xml:space="preserve"> </w:t>
      </w:r>
      <w:hyperlink r:id="rId705" w:history="1"/>
    </w:p>
    <w:p w14:paraId="5D7F44D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TTAT.3G-38.300V17.10.0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06" w:history="1">
        <w:r w:rsidRPr="00AC4CA5">
          <w:rPr>
            <w:rStyle w:val="Hyperlink"/>
            <w:sz w:val="18"/>
            <w:szCs w:val="18"/>
            <w:lang w:val="fr-FR"/>
          </w:rPr>
          <w:t>https://www.tta.or.kr/eng/ttaSearchEngView.do?key=461&amp;searchStandardNo=TTAT.3G-38.300V17.10.0&amp;searchCate=TTAS</w:t>
        </w:r>
      </w:hyperlink>
      <w:r w:rsidRPr="00AC4CA5">
        <w:rPr>
          <w:sz w:val="18"/>
          <w:szCs w:val="18"/>
          <w:lang w:val="fr-FR"/>
        </w:rPr>
        <w:t xml:space="preserve"> </w:t>
      </w:r>
      <w:hyperlink r:id="rId707" w:history="1"/>
    </w:p>
    <w:p w14:paraId="76806C1A" w14:textId="77777777" w:rsidR="00FA11D3" w:rsidRPr="00AC4CA5" w:rsidRDefault="00FA11D3" w:rsidP="00F700E5">
      <w:pPr>
        <w:keepNext/>
        <w:keepLines/>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37C021A6" w14:textId="77777777" w:rsidR="00FA11D3" w:rsidRPr="00AC4CA5" w:rsidRDefault="00FA11D3" w:rsidP="00F700E5">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ATIS.3GPP.38.300.V18.3.0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708" w:anchor="Rel-18" w:history="1">
        <w:r w:rsidRPr="00AC4CA5">
          <w:rPr>
            <w:rStyle w:val="Hyperlink"/>
            <w:sz w:val="18"/>
            <w:szCs w:val="18"/>
            <w:lang w:val="fr-FR"/>
          </w:rPr>
          <w:t>https://www.atis.org/3gpp-transpositions - Rel-18</w:t>
        </w:r>
      </w:hyperlink>
      <w:hyperlink r:id="rId709" w:anchor="Rel-18" w:history="1"/>
    </w:p>
    <w:p w14:paraId="60D7AF0D" w14:textId="77777777" w:rsidR="00FA11D3" w:rsidRPr="00AC4CA5" w:rsidRDefault="00FA11D3" w:rsidP="00F700E5">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CCSA.3GPP.38.300.V18.3.0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710" w:history="1">
        <w:r w:rsidRPr="00AC4CA5">
          <w:rPr>
            <w:rStyle w:val="Hyperlink"/>
            <w:sz w:val="18"/>
            <w:szCs w:val="18"/>
            <w:lang w:val="fr-FR"/>
          </w:rPr>
          <w:t>https://www.ccsa.org.cn/api/portalsFile/downloadOldFile?type=17&amp;oldFileUrl=NTN/SRIT/CCSA.3GPP.38.300.V18.3.0.docx</w:t>
        </w:r>
      </w:hyperlink>
      <w:r w:rsidRPr="00AC4CA5">
        <w:rPr>
          <w:sz w:val="18"/>
          <w:szCs w:val="18"/>
          <w:lang w:val="fr-FR"/>
        </w:rPr>
        <w:t xml:space="preserve"> </w:t>
      </w:r>
      <w:hyperlink r:id="rId711" w:history="1"/>
      <w:hyperlink r:id="rId712" w:history="1"/>
    </w:p>
    <w:p w14:paraId="4D636614" w14:textId="77777777" w:rsidR="00FA11D3" w:rsidRPr="00AC4CA5" w:rsidRDefault="00FA11D3" w:rsidP="00F700E5">
      <w:pPr>
        <w:keepNext/>
        <w:keepLines/>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138 300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713" w:history="1">
        <w:r w:rsidRPr="00AC4CA5">
          <w:rPr>
            <w:rStyle w:val="Hyperlink"/>
            <w:sz w:val="18"/>
            <w:szCs w:val="18"/>
            <w:lang w:val="fr-FR"/>
          </w:rPr>
          <w:t>https://www.etsi.org/deliver/etsi_ts/138300_138399/138300/18.03.00_60/ts_138300v180300p.pdf</w:t>
        </w:r>
      </w:hyperlink>
      <w:r w:rsidRPr="00AC4CA5">
        <w:rPr>
          <w:sz w:val="18"/>
          <w:szCs w:val="18"/>
          <w:lang w:val="fr-FR"/>
        </w:rPr>
        <w:t xml:space="preserve"> </w:t>
      </w:r>
      <w:hyperlink r:id="rId714" w:history="1"/>
    </w:p>
    <w:p w14:paraId="794FFD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15" w:history="1">
        <w:r w:rsidRPr="00AC4CA5">
          <w:rPr>
            <w:rStyle w:val="Hyperlink"/>
            <w:sz w:val="18"/>
            <w:szCs w:val="18"/>
            <w:lang w:val="fr-FR"/>
          </w:rPr>
          <w:t>https://members.tsdsi.in/s/rwkqabpK4XC4aYA</w:t>
        </w:r>
      </w:hyperlink>
      <w:r w:rsidRPr="00AC4CA5">
        <w:rPr>
          <w:sz w:val="18"/>
          <w:szCs w:val="18"/>
          <w:lang w:val="fr-FR"/>
        </w:rPr>
        <w:t xml:space="preserve"> </w:t>
      </w:r>
      <w:hyperlink r:id="rId716" w:history="1"/>
    </w:p>
    <w:p w14:paraId="0CC5E16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TTAT.3G-38.300V18.3.0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17" w:history="1">
        <w:r w:rsidRPr="00AC4CA5">
          <w:rPr>
            <w:rStyle w:val="Hyperlink"/>
            <w:sz w:val="18"/>
            <w:szCs w:val="18"/>
            <w:lang w:val="fr-FR"/>
          </w:rPr>
          <w:t>https://www.tta.or.kr/eng/ttaSearchEngView.do?key=461&amp;searchStandardNo=TTAT.3G-38.300V18.3.0&amp;searchCate=TTAS</w:t>
        </w:r>
      </w:hyperlink>
      <w:r w:rsidRPr="00AC4CA5">
        <w:rPr>
          <w:sz w:val="18"/>
          <w:szCs w:val="18"/>
          <w:lang w:val="fr-FR"/>
        </w:rPr>
        <w:t xml:space="preserve"> </w:t>
      </w:r>
      <w:hyperlink r:id="rId718" w:history="1"/>
    </w:p>
    <w:p w14:paraId="1E65DB0E" w14:textId="77777777" w:rsidR="00FA11D3" w:rsidRPr="00AC4CA5" w:rsidRDefault="00FA11D3" w:rsidP="00F43116">
      <w:pPr>
        <w:pStyle w:val="Heading5"/>
        <w:rPr>
          <w:lang w:val="fr-FR"/>
        </w:rPr>
      </w:pPr>
      <w:r w:rsidRPr="00AC4CA5">
        <w:rPr>
          <w:lang w:val="fr-FR"/>
        </w:rPr>
        <w:t>1.3.1.3.20</w:t>
      </w:r>
      <w:r w:rsidRPr="00AC4CA5">
        <w:rPr>
          <w:lang w:val="fr-FR"/>
        </w:rPr>
        <w:tab/>
        <w:t>TS 38.304</w:t>
      </w:r>
    </w:p>
    <w:p w14:paraId="4491745D" w14:textId="0652072F" w:rsidR="00FA11D3" w:rsidRPr="00AC4CA5" w:rsidRDefault="00FA11D3" w:rsidP="00FA11D3">
      <w:pPr>
        <w:pStyle w:val="Headingb"/>
        <w:rPr>
          <w:lang w:val="fr-FR"/>
        </w:rPr>
      </w:pPr>
      <w:bookmarkStart w:id="167" w:name="_Toc56152375"/>
      <w:bookmarkStart w:id="168" w:name="_Toc56153755"/>
      <w:bookmarkStart w:id="169" w:name="_Toc94532867"/>
      <w:bookmarkStart w:id="170" w:name="_Toc94533337"/>
      <w:r w:rsidRPr="00AC4CA5">
        <w:rPr>
          <w:bCs/>
          <w:lang w:val="fr-FR"/>
        </w:rPr>
        <w:t>NR;</w:t>
      </w:r>
      <w:r w:rsidRPr="00AC4CA5">
        <w:rPr>
          <w:lang w:val="fr-FR"/>
        </w:rPr>
        <w:t xml:space="preserve"> </w:t>
      </w:r>
      <w:r w:rsidRPr="00AC4CA5">
        <w:rPr>
          <w:bCs/>
          <w:lang w:val="fr-FR"/>
        </w:rPr>
        <w:t>Procédures relatives à l</w:t>
      </w:r>
      <w:r w:rsidR="00AC4CA5">
        <w:rPr>
          <w:bCs/>
          <w:lang w:val="fr-FR"/>
        </w:rPr>
        <w:t>'</w:t>
      </w:r>
      <w:r w:rsidRPr="00AC4CA5">
        <w:rPr>
          <w:bCs/>
          <w:lang w:val="fr-FR"/>
        </w:rPr>
        <w:t>équipement d</w:t>
      </w:r>
      <w:r w:rsidR="00AC4CA5">
        <w:rPr>
          <w:bCs/>
          <w:lang w:val="fr-FR"/>
        </w:rPr>
        <w:t>'</w:t>
      </w:r>
      <w:r w:rsidRPr="00AC4CA5">
        <w:rPr>
          <w:bCs/>
          <w:lang w:val="fr-FR"/>
        </w:rPr>
        <w:t>utilisateur (UE) en mode repos et dans l</w:t>
      </w:r>
      <w:r w:rsidR="00AC4CA5">
        <w:rPr>
          <w:bCs/>
          <w:lang w:val="fr-FR"/>
        </w:rPr>
        <w:t>'</w:t>
      </w:r>
      <w:r w:rsidRPr="00AC4CA5">
        <w:rPr>
          <w:bCs/>
          <w:lang w:val="fr-FR"/>
        </w:rPr>
        <w:t>état RRC_INACTIVE</w:t>
      </w:r>
      <w:bookmarkEnd w:id="167"/>
      <w:bookmarkEnd w:id="168"/>
      <w:bookmarkEnd w:id="169"/>
      <w:bookmarkEnd w:id="170"/>
    </w:p>
    <w:p w14:paraId="1B29EA2E" w14:textId="519E1C9D" w:rsidR="00FA11D3" w:rsidRPr="00AC4CA5" w:rsidRDefault="00FA11D3" w:rsidP="00FA11D3">
      <w:pPr>
        <w:rPr>
          <w:lang w:val="fr-FR"/>
        </w:rPr>
      </w:pPr>
      <w:r w:rsidRPr="00AC4CA5">
        <w:rPr>
          <w:lang w:val="fr-FR"/>
        </w:rPr>
        <w:t>Ce document définit la partie strate d</w:t>
      </w:r>
      <w:r w:rsidR="00AC4CA5">
        <w:rPr>
          <w:lang w:val="fr-FR"/>
        </w:rPr>
        <w:t>'</w:t>
      </w:r>
      <w:r w:rsidRPr="00AC4CA5">
        <w:rPr>
          <w:lang w:val="fr-FR"/>
        </w:rPr>
        <w:t>accès (AS) des procédures relatives à l</w:t>
      </w:r>
      <w:r w:rsidR="00AC4CA5">
        <w:rPr>
          <w:lang w:val="fr-FR"/>
        </w:rPr>
        <w:t>'</w:t>
      </w:r>
      <w:r w:rsidRPr="00AC4CA5">
        <w:rPr>
          <w:lang w:val="fr-FR"/>
        </w:rPr>
        <w:t>UE dans l</w:t>
      </w:r>
      <w:r w:rsidR="00AC4CA5">
        <w:rPr>
          <w:lang w:val="fr-FR"/>
        </w:rPr>
        <w:t>'</w:t>
      </w:r>
      <w:r w:rsidRPr="00AC4CA5">
        <w:rPr>
          <w:lang w:val="fr-FR"/>
        </w:rPr>
        <w:t>état RRC_IDLE (également appelé mode repos) et dans l</w:t>
      </w:r>
      <w:r w:rsidR="00AC4CA5">
        <w:rPr>
          <w:lang w:val="fr-FR"/>
        </w:rPr>
        <w:t>'</w:t>
      </w:r>
      <w:r w:rsidRPr="00AC4CA5">
        <w:rPr>
          <w:lang w:val="fr-FR"/>
        </w:rPr>
        <w:t>état RRC_INACTIVE. La partie strate de non-accès (NAS) des procédures et processus relatifs au mode repos est décrite dans la Spécification TS 23.122.</w:t>
      </w:r>
    </w:p>
    <w:p w14:paraId="3209AABF" w14:textId="152134C3" w:rsidR="00FA11D3" w:rsidRPr="00AC4CA5" w:rsidRDefault="00FA11D3" w:rsidP="00FA11D3">
      <w:pPr>
        <w:rPr>
          <w:lang w:val="fr-FR"/>
        </w:rPr>
      </w:pPr>
      <w:r w:rsidRPr="00AC4CA5">
        <w:rPr>
          <w:lang w:val="fr-FR"/>
        </w:rPr>
        <w:t>Ce document fournit les spécifications du modèle de division fonctionnelle entre la strate de non-accès et la strate d</w:t>
      </w:r>
      <w:r w:rsidR="00AC4CA5">
        <w:rPr>
          <w:lang w:val="fr-FR"/>
        </w:rPr>
        <w:t>'</w:t>
      </w:r>
      <w:r w:rsidRPr="00AC4CA5">
        <w:rPr>
          <w:lang w:val="fr-FR"/>
        </w:rPr>
        <w:t>accès dans un UE.</w:t>
      </w:r>
    </w:p>
    <w:p w14:paraId="37E83887" w14:textId="36364DA9" w:rsidR="00FA11D3" w:rsidRPr="00AC4CA5" w:rsidRDefault="00FA11D3" w:rsidP="00FA11D3">
      <w:pPr>
        <w:rPr>
          <w:lang w:val="fr-FR"/>
        </w:rPr>
      </w:pPr>
      <w:r w:rsidRPr="00AC4CA5">
        <w:rPr>
          <w:lang w:val="fr-FR"/>
        </w:rPr>
        <w:t>Il s</w:t>
      </w:r>
      <w:r w:rsidR="00AC4CA5">
        <w:rPr>
          <w:lang w:val="fr-FR"/>
        </w:rPr>
        <w:t>'</w:t>
      </w:r>
      <w:r w:rsidRPr="00AC4CA5">
        <w:rPr>
          <w:lang w:val="fr-FR"/>
        </w:rPr>
        <w:t>applique à tous les UE qui prennent au moins l</w:t>
      </w:r>
      <w:r w:rsidR="00AC4CA5">
        <w:rPr>
          <w:lang w:val="fr-FR"/>
        </w:rPr>
        <w:t>'</w:t>
      </w:r>
      <w:r w:rsidRPr="00AC4CA5">
        <w:rPr>
          <w:lang w:val="fr-FR"/>
        </w:rPr>
        <w:t>accès radioélectrique NR en charge, y compris aux UE qui acceptent plusieurs techniques d</w:t>
      </w:r>
      <w:r w:rsidR="00AC4CA5">
        <w:rPr>
          <w:lang w:val="fr-FR"/>
        </w:rPr>
        <w:t>'</w:t>
      </w:r>
      <w:r w:rsidRPr="00AC4CA5">
        <w:rPr>
          <w:lang w:val="fr-FR"/>
        </w:rPr>
        <w:t>accès radioélectrique, tels qu</w:t>
      </w:r>
      <w:r w:rsidR="00AC4CA5">
        <w:rPr>
          <w:lang w:val="fr-FR"/>
        </w:rPr>
        <w:t>'</w:t>
      </w:r>
      <w:r w:rsidRPr="00AC4CA5">
        <w:rPr>
          <w:lang w:val="fr-FR"/>
        </w:rPr>
        <w:t>ils sont décrits dans les spécifications du 3GPP, dans les cas suivants:</w:t>
      </w:r>
    </w:p>
    <w:p w14:paraId="62CD7665" w14:textId="3CB34241" w:rsidR="00FA11D3" w:rsidRPr="00AC4CA5" w:rsidRDefault="00FA11D3" w:rsidP="00FA11D3">
      <w:pPr>
        <w:pStyle w:val="enumlev1"/>
        <w:rPr>
          <w:lang w:val="fr-FR"/>
        </w:rPr>
      </w:pPr>
      <w:r w:rsidRPr="00AC4CA5">
        <w:rPr>
          <w:lang w:val="fr-FR"/>
        </w:rPr>
        <w:t>−</w:t>
      </w:r>
      <w:r w:rsidRPr="00AC4CA5">
        <w:rPr>
          <w:lang w:val="fr-FR"/>
        </w:rPr>
        <w:tab/>
        <w:t>Lorsque l</w:t>
      </w:r>
      <w:r w:rsidR="00AC4CA5">
        <w:rPr>
          <w:lang w:val="fr-FR"/>
        </w:rPr>
        <w:t>'</w:t>
      </w:r>
      <w:r w:rsidRPr="00AC4CA5">
        <w:rPr>
          <w:lang w:val="fr-FR"/>
        </w:rPr>
        <w:t>UE est attaché à une cellule NR;</w:t>
      </w:r>
    </w:p>
    <w:p w14:paraId="7F43FB58" w14:textId="77C9BF03" w:rsidR="00FA11D3" w:rsidRPr="00AC4CA5" w:rsidRDefault="00FA11D3" w:rsidP="00FA11D3">
      <w:pPr>
        <w:pStyle w:val="enumlev1"/>
        <w:rPr>
          <w:lang w:val="fr-FR"/>
        </w:rPr>
      </w:pPr>
      <w:r w:rsidRPr="00AC4CA5">
        <w:rPr>
          <w:lang w:val="fr-FR"/>
        </w:rPr>
        <w:t>−</w:t>
      </w:r>
      <w:r w:rsidRPr="00AC4CA5">
        <w:rPr>
          <w:lang w:val="fr-FR"/>
        </w:rPr>
        <w:tab/>
        <w:t>Lorsque l</w:t>
      </w:r>
      <w:r w:rsidR="00AC4CA5">
        <w:rPr>
          <w:lang w:val="fr-FR"/>
        </w:rPr>
        <w:t>'</w:t>
      </w:r>
      <w:r w:rsidRPr="00AC4CA5">
        <w:rPr>
          <w:lang w:val="fr-FR"/>
        </w:rPr>
        <w:t>UE cherche une cellule à laquelle s</w:t>
      </w:r>
      <w:r w:rsidR="00AC4CA5">
        <w:rPr>
          <w:lang w:val="fr-FR"/>
        </w:rPr>
        <w:t>'</w:t>
      </w:r>
      <w:r w:rsidRPr="00AC4CA5">
        <w:rPr>
          <w:lang w:val="fr-FR"/>
        </w:rPr>
        <w:t>attacher.</w:t>
      </w:r>
    </w:p>
    <w:p w14:paraId="6E0E6C6E" w14:textId="21F22790" w:rsidR="00FA11D3" w:rsidRPr="00AC4CA5" w:rsidRDefault="00FA11D3" w:rsidP="00FA11D3">
      <w:pPr>
        <w:pStyle w:val="Note"/>
        <w:rPr>
          <w:lang w:val="fr-FR"/>
        </w:rPr>
      </w:pPr>
      <w:r w:rsidRPr="00AC4CA5">
        <w:rPr>
          <w:lang w:val="fr-FR"/>
        </w:rPr>
        <w:t>NOTE – Lorsque l</w:t>
      </w:r>
      <w:r w:rsidR="00AC4CA5">
        <w:rPr>
          <w:lang w:val="fr-FR"/>
        </w:rPr>
        <w:t>'</w:t>
      </w:r>
      <w:r w:rsidRPr="00AC4CA5">
        <w:rPr>
          <w:lang w:val="fr-FR"/>
        </w:rPr>
        <w:t>UE est attaché ou cherche à s</w:t>
      </w:r>
      <w:r w:rsidR="00AC4CA5">
        <w:rPr>
          <w:lang w:val="fr-FR"/>
        </w:rPr>
        <w:t>'</w:t>
      </w:r>
      <w:r w:rsidRPr="00AC4CA5">
        <w:rPr>
          <w:lang w:val="fr-FR"/>
        </w:rPr>
        <w:t>attacher à une cellule appartenant à d</w:t>
      </w:r>
      <w:r w:rsidR="00AC4CA5">
        <w:rPr>
          <w:lang w:val="fr-FR"/>
        </w:rPr>
        <w:t>'</w:t>
      </w:r>
      <w:r w:rsidRPr="00AC4CA5">
        <w:rPr>
          <w:lang w:val="fr-FR"/>
        </w:rPr>
        <w:t>autres technologies RAT, son comportement est décrit dans les spécifications des autres technologies RAT.</w:t>
      </w:r>
    </w:p>
    <w:p w14:paraId="3A62B5C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7E3F924"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FD9CB3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ATIS.3GPP.38.304.V17.9.0</w:t>
      </w:r>
      <w:r w:rsidRPr="00AC4CA5">
        <w:rPr>
          <w:sz w:val="18"/>
          <w:szCs w:val="18"/>
          <w:lang w:val="fr-FR"/>
        </w:rPr>
        <w:tab/>
        <w:t>17.9.0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19" w:anchor="Rel-17" w:history="1">
        <w:r w:rsidRPr="00AC4CA5">
          <w:rPr>
            <w:rStyle w:val="Hyperlink"/>
            <w:sz w:val="18"/>
            <w:szCs w:val="18"/>
            <w:lang w:val="fr-FR"/>
          </w:rPr>
          <w:t>https://www.atis.org/3gpp-transpositions-Rel-17</w:t>
        </w:r>
      </w:hyperlink>
      <w:hyperlink r:id="rId720" w:anchor="Rel-17" w:history="1"/>
    </w:p>
    <w:p w14:paraId="615607F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CCSA.3GPP.38.304.V17.9.0</w:t>
      </w:r>
      <w:r w:rsidRPr="00AC4CA5">
        <w:rPr>
          <w:sz w:val="18"/>
          <w:szCs w:val="18"/>
          <w:lang w:val="fr-FR"/>
        </w:rPr>
        <w:tab/>
        <w:t>17.9.0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21" w:history="1">
        <w:r w:rsidRPr="00AC4CA5">
          <w:rPr>
            <w:rStyle w:val="Hyperlink"/>
            <w:sz w:val="18"/>
            <w:szCs w:val="18"/>
            <w:lang w:val="fr-FR"/>
          </w:rPr>
          <w:t>https://www.ccsa.org.cn/api/portalsFile/downloadOldFile?type=17&amp;oldFileUrl=NTN/SRIT/CCSA.3GPP.38.304.V17.9.0.docx</w:t>
        </w:r>
      </w:hyperlink>
      <w:r w:rsidRPr="00AC4CA5">
        <w:rPr>
          <w:sz w:val="18"/>
          <w:szCs w:val="18"/>
          <w:lang w:val="fr-FR"/>
        </w:rPr>
        <w:t xml:space="preserve"> </w:t>
      </w:r>
      <w:hyperlink r:id="rId722" w:history="1"/>
      <w:hyperlink r:id="rId723" w:history="1"/>
    </w:p>
    <w:p w14:paraId="3C7CB333"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138 304 V17.9.0 (2024-08)</w:t>
      </w:r>
      <w:r w:rsidRPr="00AC4CA5">
        <w:rPr>
          <w:sz w:val="18"/>
          <w:szCs w:val="18"/>
          <w:lang w:val="fr-FR"/>
        </w:rPr>
        <w:tab/>
        <w:t>17.9.0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724" w:history="1">
        <w:r w:rsidRPr="00AC4CA5">
          <w:rPr>
            <w:rStyle w:val="Hyperlink"/>
            <w:sz w:val="18"/>
            <w:szCs w:val="18"/>
            <w:lang w:val="fr-FR"/>
          </w:rPr>
          <w:t>https://www.etsi.org/deliver/etsi_ts/138300_138399/138304/17.09.00_60/ts_138304v170900p.pdf</w:t>
        </w:r>
      </w:hyperlink>
      <w:r w:rsidRPr="00AC4CA5">
        <w:rPr>
          <w:sz w:val="18"/>
          <w:szCs w:val="18"/>
          <w:lang w:val="fr-FR"/>
        </w:rPr>
        <w:t xml:space="preserve"> </w:t>
      </w:r>
      <w:hyperlink r:id="rId725" w:history="1"/>
    </w:p>
    <w:p w14:paraId="16F379E8"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38.304 -17.9.0 V1.8.0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26" w:history="1">
        <w:r w:rsidRPr="00AC4CA5">
          <w:rPr>
            <w:rStyle w:val="Hyperlink"/>
            <w:sz w:val="18"/>
            <w:szCs w:val="18"/>
            <w:lang w:val="fr-FR"/>
          </w:rPr>
          <w:t>https://members.tsdsi.in/s/m67LnQA5GzGxsBF</w:t>
        </w:r>
      </w:hyperlink>
      <w:r w:rsidRPr="00AC4CA5">
        <w:rPr>
          <w:sz w:val="18"/>
          <w:szCs w:val="18"/>
          <w:lang w:val="fr-FR"/>
        </w:rPr>
        <w:t xml:space="preserve"> </w:t>
      </w:r>
      <w:hyperlink r:id="rId727" w:history="1"/>
    </w:p>
    <w:p w14:paraId="15986C9C"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TTAT.3G-38.304V17.9.0</w:t>
      </w:r>
      <w:r w:rsidRPr="00AC4CA5">
        <w:rPr>
          <w:sz w:val="18"/>
          <w:szCs w:val="18"/>
          <w:lang w:val="fr-FR"/>
        </w:rPr>
        <w:tab/>
        <w:t>17.9.0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728" w:history="1">
        <w:r w:rsidRPr="00AC4CA5">
          <w:rPr>
            <w:rStyle w:val="Hyperlink"/>
            <w:sz w:val="18"/>
            <w:szCs w:val="18"/>
            <w:lang w:val="fr-FR"/>
          </w:rPr>
          <w:t>https://www.tta.or.kr/eng/ttaSearchEngView.do?key=461&amp;searchStandardNo=TTAT.3G-38.304V17.9.0&amp;searchCate=TTAS</w:t>
        </w:r>
      </w:hyperlink>
      <w:r w:rsidRPr="00AC4CA5">
        <w:rPr>
          <w:sz w:val="18"/>
          <w:szCs w:val="18"/>
          <w:lang w:val="fr-FR"/>
        </w:rPr>
        <w:t xml:space="preserve"> </w:t>
      </w:r>
      <w:hyperlink r:id="rId729" w:history="1"/>
    </w:p>
    <w:p w14:paraId="138B606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4FE576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ATIS.3GPP.38.304.V18.3.0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730" w:anchor="Rel-18" w:history="1">
        <w:r w:rsidRPr="00AC4CA5">
          <w:rPr>
            <w:rStyle w:val="Hyperlink"/>
            <w:sz w:val="18"/>
            <w:szCs w:val="18"/>
            <w:lang w:val="fr-FR"/>
          </w:rPr>
          <w:t>https://www.atis.org/3gpp-transpositions - Rel-18</w:t>
        </w:r>
      </w:hyperlink>
      <w:hyperlink r:id="rId731" w:anchor="Rel-18" w:history="1"/>
    </w:p>
    <w:p w14:paraId="0C6C4A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CCSA.3GPP.38.304.V18.3.0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732" w:history="1">
        <w:r w:rsidRPr="00AC4CA5">
          <w:rPr>
            <w:rStyle w:val="Hyperlink"/>
            <w:sz w:val="18"/>
            <w:szCs w:val="18"/>
            <w:lang w:val="fr-FR"/>
          </w:rPr>
          <w:t>https://www.ccsa.org.cn/api/portalsFile/downloadOldFile?type=17&amp;oldFileUrl=NTN/SRIT/CCSA.3GPP.38.304.V18.3.0.docx</w:t>
        </w:r>
      </w:hyperlink>
      <w:r w:rsidRPr="00AC4CA5">
        <w:rPr>
          <w:sz w:val="18"/>
          <w:szCs w:val="18"/>
          <w:lang w:val="fr-FR"/>
        </w:rPr>
        <w:t xml:space="preserve"> </w:t>
      </w:r>
      <w:hyperlink r:id="rId733" w:history="1"/>
      <w:hyperlink r:id="rId734" w:history="1"/>
    </w:p>
    <w:p w14:paraId="3185785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138 304 V18.3.0 (2024-10)</w:t>
      </w:r>
      <w:r w:rsidRPr="00AC4CA5">
        <w:rPr>
          <w:sz w:val="18"/>
          <w:szCs w:val="18"/>
          <w:lang w:val="fr-FR"/>
        </w:rPr>
        <w:tab/>
        <w:t>18.3.0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735" w:history="1">
        <w:r w:rsidRPr="00AC4CA5">
          <w:rPr>
            <w:rStyle w:val="Hyperlink"/>
            <w:sz w:val="18"/>
            <w:szCs w:val="18"/>
            <w:lang w:val="fr-FR"/>
          </w:rPr>
          <w:t>https://www.etsi.org/deliver/etsi_ts/138300_138399/138304/18.03.00_60/ts_138304v180300p.pdf</w:t>
        </w:r>
      </w:hyperlink>
      <w:r w:rsidRPr="00AC4CA5">
        <w:rPr>
          <w:sz w:val="18"/>
          <w:szCs w:val="18"/>
          <w:lang w:val="fr-FR"/>
        </w:rPr>
        <w:t xml:space="preserve"> </w:t>
      </w:r>
      <w:hyperlink r:id="rId736" w:history="1"/>
    </w:p>
    <w:p w14:paraId="686696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38.304- 18.3.0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37" w:history="1">
        <w:r w:rsidRPr="00AC4CA5">
          <w:rPr>
            <w:rStyle w:val="Hyperlink"/>
            <w:sz w:val="18"/>
            <w:szCs w:val="18"/>
            <w:lang w:val="fr-FR"/>
          </w:rPr>
          <w:t>https://members.tsdsi.in/s/CpQz6T4mtX29QX6</w:t>
        </w:r>
      </w:hyperlink>
      <w:r w:rsidRPr="00AC4CA5">
        <w:rPr>
          <w:sz w:val="18"/>
          <w:szCs w:val="18"/>
          <w:lang w:val="fr-FR"/>
        </w:rPr>
        <w:t xml:space="preserve"> </w:t>
      </w:r>
      <w:hyperlink r:id="rId738" w:history="1"/>
    </w:p>
    <w:p w14:paraId="42B3C6E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TTAT.3G-38.304V18.3.0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39" w:history="1">
        <w:r w:rsidRPr="00AC4CA5">
          <w:rPr>
            <w:rStyle w:val="Hyperlink"/>
            <w:sz w:val="18"/>
            <w:szCs w:val="18"/>
            <w:lang w:val="fr-FR"/>
          </w:rPr>
          <w:t>https://www.tta.or.kr/eng/ttaSearchEngView.do?key=461&amp;searchStandardNo=TTAT.3G-38.304V18.3.0&amp;searchCate=TTAS</w:t>
        </w:r>
      </w:hyperlink>
      <w:r w:rsidRPr="00AC4CA5">
        <w:rPr>
          <w:sz w:val="18"/>
          <w:szCs w:val="18"/>
          <w:lang w:val="fr-FR"/>
        </w:rPr>
        <w:t xml:space="preserve"> </w:t>
      </w:r>
      <w:hyperlink r:id="rId740" w:history="1"/>
    </w:p>
    <w:p w14:paraId="05E19D7A" w14:textId="77777777" w:rsidR="00FA11D3" w:rsidRPr="00AC4CA5" w:rsidRDefault="00FA11D3" w:rsidP="00F43116">
      <w:pPr>
        <w:pStyle w:val="Heading5"/>
        <w:rPr>
          <w:lang w:val="fr-FR"/>
        </w:rPr>
      </w:pPr>
      <w:r w:rsidRPr="00AC4CA5">
        <w:rPr>
          <w:lang w:val="fr-FR"/>
        </w:rPr>
        <w:lastRenderedPageBreak/>
        <w:t>1.3.1.3.21</w:t>
      </w:r>
      <w:r w:rsidRPr="00AC4CA5">
        <w:rPr>
          <w:lang w:val="fr-FR"/>
        </w:rPr>
        <w:tab/>
        <w:t>TS 38.305</w:t>
      </w:r>
    </w:p>
    <w:p w14:paraId="3B630ED6" w14:textId="02D6224A" w:rsidR="00FA11D3" w:rsidRPr="00AC4CA5" w:rsidRDefault="00FA11D3" w:rsidP="00FA11D3">
      <w:pPr>
        <w:pStyle w:val="Headingb"/>
        <w:rPr>
          <w:lang w:val="fr-FR"/>
        </w:rPr>
      </w:pPr>
      <w:bookmarkStart w:id="171" w:name="_Toc56152376"/>
      <w:bookmarkStart w:id="172" w:name="_Toc56153756"/>
      <w:bookmarkStart w:id="173" w:name="_Toc94532868"/>
      <w:bookmarkStart w:id="174" w:name="_Toc94533338"/>
      <w:r w:rsidRPr="00AC4CA5">
        <w:rPr>
          <w:bCs/>
          <w:lang w:val="fr-FR"/>
        </w:rPr>
        <w:t>Réseau d</w:t>
      </w:r>
      <w:r w:rsidR="00AC4CA5">
        <w:rPr>
          <w:bCs/>
          <w:lang w:val="fr-FR"/>
        </w:rPr>
        <w:t>'</w:t>
      </w:r>
      <w:r w:rsidRPr="00AC4CA5">
        <w:rPr>
          <w:bCs/>
          <w:lang w:val="fr-FR"/>
        </w:rPr>
        <w:t>accès radioélectrique NG (NG-RAN);</w:t>
      </w:r>
      <w:r w:rsidRPr="00AC4CA5">
        <w:rPr>
          <w:lang w:val="fr-FR"/>
        </w:rPr>
        <w:t xml:space="preserve"> </w:t>
      </w:r>
      <w:r w:rsidRPr="00AC4CA5">
        <w:rPr>
          <w:bCs/>
          <w:lang w:val="fr-FR"/>
        </w:rPr>
        <w:t>Spécification fonctionnelle de l</w:t>
      </w:r>
      <w:r w:rsidR="00AC4CA5">
        <w:rPr>
          <w:bCs/>
          <w:lang w:val="fr-FR"/>
        </w:rPr>
        <w:t>'</w:t>
      </w:r>
      <w:r w:rsidRPr="00AC4CA5">
        <w:rPr>
          <w:bCs/>
          <w:lang w:val="fr-FR"/>
        </w:rPr>
        <w:t>Étape 2 du positionnement de l</w:t>
      </w:r>
      <w:r w:rsidR="00AC4CA5">
        <w:rPr>
          <w:bCs/>
          <w:lang w:val="fr-FR"/>
        </w:rPr>
        <w:t>'</w:t>
      </w:r>
      <w:r w:rsidRPr="00AC4CA5">
        <w:rPr>
          <w:bCs/>
          <w:lang w:val="fr-FR"/>
        </w:rPr>
        <w:t>équipement d</w:t>
      </w:r>
      <w:r w:rsidR="00AC4CA5">
        <w:rPr>
          <w:bCs/>
          <w:lang w:val="fr-FR"/>
        </w:rPr>
        <w:t>'</w:t>
      </w:r>
      <w:r w:rsidRPr="00AC4CA5">
        <w:rPr>
          <w:bCs/>
          <w:lang w:val="fr-FR"/>
        </w:rPr>
        <w:t>utilisateur (UE) dans le NG-RAN</w:t>
      </w:r>
      <w:bookmarkEnd w:id="171"/>
      <w:bookmarkEnd w:id="172"/>
      <w:bookmarkEnd w:id="173"/>
      <w:bookmarkEnd w:id="174"/>
    </w:p>
    <w:p w14:paraId="623D0673" w14:textId="698F8B1D" w:rsidR="00FA11D3" w:rsidRPr="00AC4CA5" w:rsidRDefault="00FA11D3" w:rsidP="00FA11D3">
      <w:pPr>
        <w:rPr>
          <w:lang w:val="fr-FR"/>
        </w:rPr>
      </w:pPr>
      <w:r w:rsidRPr="00AC4CA5">
        <w:rPr>
          <w:lang w:val="fr-FR"/>
        </w:rPr>
        <w:t>Ce document définit l</w:t>
      </w:r>
      <w:r w:rsidR="00AC4CA5">
        <w:rPr>
          <w:lang w:val="fr-FR"/>
        </w:rPr>
        <w:t>'</w:t>
      </w:r>
      <w:r w:rsidRPr="00AC4CA5">
        <w:rPr>
          <w:lang w:val="fr-FR"/>
        </w:rPr>
        <w:t>Étape 2 de la fonction de positionnement d</w:t>
      </w:r>
      <w:r w:rsidR="00AC4CA5">
        <w:rPr>
          <w:lang w:val="fr-FR"/>
        </w:rPr>
        <w:t>'</w:t>
      </w:r>
      <w:r w:rsidRPr="00AC4CA5">
        <w:rPr>
          <w:lang w:val="fr-FR"/>
        </w:rPr>
        <w:t>UE dans le NG-RAN, qui fournit les mécanismes permettant de prendre en charge ou de faciliter le calcul de la position géographique d</w:t>
      </w:r>
      <w:r w:rsidR="00AC4CA5">
        <w:rPr>
          <w:lang w:val="fr-FR"/>
        </w:rPr>
        <w:t>'</w:t>
      </w:r>
      <w:r w:rsidRPr="00AC4CA5">
        <w:rPr>
          <w:lang w:val="fr-FR"/>
        </w:rPr>
        <w:t>un UE. La connaissance de la position de l</w:t>
      </w:r>
      <w:r w:rsidR="00AC4CA5">
        <w:rPr>
          <w:lang w:val="fr-FR"/>
        </w:rPr>
        <w:t>'</w:t>
      </w:r>
      <w:r w:rsidRPr="00AC4CA5">
        <w:rPr>
          <w:lang w:val="fr-FR"/>
        </w:rPr>
        <w:t>UE peut être utilisée, par exemple, à l</w:t>
      </w:r>
      <w:r w:rsidR="00AC4CA5">
        <w:rPr>
          <w:lang w:val="fr-FR"/>
        </w:rPr>
        <w:t>'</w:t>
      </w:r>
      <w:r w:rsidRPr="00AC4CA5">
        <w:rPr>
          <w:lang w:val="fr-FR"/>
        </w:rPr>
        <w:t>appui des fonctions de gestion des ressources radioélectriques, ainsi que des services fondés sur la localisation pour les opérateurs, les abonnés et les fournisseurs de services tiers. Cette spécification de l</w:t>
      </w:r>
      <w:r w:rsidR="00AC4CA5">
        <w:rPr>
          <w:lang w:val="fr-FR"/>
        </w:rPr>
        <w:t>'</w:t>
      </w:r>
      <w:r w:rsidRPr="00AC4CA5">
        <w:rPr>
          <w:lang w:val="fr-FR"/>
        </w:rPr>
        <w:t>Étape 2 a pour objet de définir l</w:t>
      </w:r>
      <w:r w:rsidR="00AC4CA5">
        <w:rPr>
          <w:lang w:val="fr-FR"/>
        </w:rPr>
        <w:t>'</w:t>
      </w:r>
      <w:r w:rsidRPr="00AC4CA5">
        <w:rPr>
          <w:lang w:val="fr-FR"/>
        </w:rPr>
        <w:t>architecture de positionnement d</w:t>
      </w:r>
      <w:r w:rsidR="00AC4CA5">
        <w:rPr>
          <w:lang w:val="fr-FR"/>
        </w:rPr>
        <w:t>'</w:t>
      </w:r>
      <w:r w:rsidRPr="00AC4CA5">
        <w:rPr>
          <w:lang w:val="fr-FR"/>
        </w:rPr>
        <w:t>UE dans le NG-RAN, les entités fonctionnelles et les opérations nécessaires à la prise en charge des méthodes de positionnement. Seule la strate d</w:t>
      </w:r>
      <w:r w:rsidR="00AC4CA5">
        <w:rPr>
          <w:lang w:val="fr-FR"/>
        </w:rPr>
        <w:t>'</w:t>
      </w:r>
      <w:r w:rsidRPr="00AC4CA5">
        <w:rPr>
          <w:lang w:val="fr-FR"/>
        </w:rPr>
        <w:t>accès du NG-RAN est décrite. Elle ne définit ni ne décrit la manière dont les résultats du calcul de la position de l</w:t>
      </w:r>
      <w:r w:rsidR="00AC4CA5">
        <w:rPr>
          <w:lang w:val="fr-FR"/>
        </w:rPr>
        <w:t>'</w:t>
      </w:r>
      <w:r w:rsidRPr="00AC4CA5">
        <w:rPr>
          <w:lang w:val="fr-FR"/>
        </w:rPr>
        <w:t>UE peuvent être utilisés dans le réseau central (par exemple pour les services de localisation (LCS)) ou dans le réseau NG-RAN (par exemple pour la gestion des ressources radioélectriques (RRM)).</w:t>
      </w:r>
    </w:p>
    <w:p w14:paraId="5A2D5A65" w14:textId="0FC058CE" w:rsidR="00FA11D3" w:rsidRPr="00AC4CA5" w:rsidRDefault="00FA11D3" w:rsidP="00FA11D3">
      <w:pPr>
        <w:rPr>
          <w:lang w:val="fr-FR"/>
        </w:rPr>
      </w:pPr>
      <w:r w:rsidRPr="00AC4CA5">
        <w:rPr>
          <w:lang w:val="fr-FR"/>
        </w:rPr>
        <w:t>Le positionnement de l</w:t>
      </w:r>
      <w:r w:rsidR="00AC4CA5">
        <w:rPr>
          <w:lang w:val="fr-FR"/>
        </w:rPr>
        <w:t>'</w:t>
      </w:r>
      <w:r w:rsidRPr="00AC4CA5">
        <w:rPr>
          <w:lang w:val="fr-FR"/>
        </w:rPr>
        <w:t>UE peut être considéré comme une technologie d</w:t>
      </w:r>
      <w:r w:rsidR="00AC4CA5">
        <w:rPr>
          <w:lang w:val="fr-FR"/>
        </w:rPr>
        <w:t>'</w:t>
      </w:r>
      <w:r w:rsidRPr="00AC4CA5">
        <w:rPr>
          <w:lang w:val="fr-FR"/>
        </w:rPr>
        <w:t>activation assurée par le réseau, composée de capacités de service normalisées qui permettent de fournir des applications de localisation. La ou les applications peuvent être propres au fournisseur de services. La description des applications de localisation, nombreuses et variées, rendues possibles par cette technologie ne relève pas du champ d</w:t>
      </w:r>
      <w:r w:rsidR="00AC4CA5">
        <w:rPr>
          <w:lang w:val="fr-FR"/>
        </w:rPr>
        <w:t>'</w:t>
      </w:r>
      <w:r w:rsidRPr="00AC4CA5">
        <w:rPr>
          <w:lang w:val="fr-FR"/>
        </w:rPr>
        <w:t>application du présent document. Toutefois, on pourra trouver des exemples précisant comment la fonctionnalité décrite peut être utilisée pour fournir des services de localisation particuliers.</w:t>
      </w:r>
    </w:p>
    <w:p w14:paraId="18F1AEC2" w14:textId="5228F6FE" w:rsidR="00FA11D3" w:rsidRPr="00AC4CA5" w:rsidRDefault="00FA11D3" w:rsidP="00FA11D3">
      <w:pPr>
        <w:rPr>
          <w:lang w:val="fr-FR"/>
        </w:rPr>
      </w:pPr>
      <w:r w:rsidRPr="00AC4CA5">
        <w:rPr>
          <w:lang w:val="fr-FR"/>
        </w:rPr>
        <w:t>Cette spécification de l</w:t>
      </w:r>
      <w:r w:rsidR="00AC4CA5">
        <w:rPr>
          <w:lang w:val="fr-FR"/>
        </w:rPr>
        <w:t>'</w:t>
      </w:r>
      <w:r w:rsidRPr="00AC4CA5">
        <w:rPr>
          <w:lang w:val="fr-FR"/>
        </w:rPr>
        <w:t>Étape 2 porte sur les méthodes de positionnement dans le NG-RAN, les descriptions d</w:t>
      </w:r>
      <w:r w:rsidR="00AC4CA5">
        <w:rPr>
          <w:lang w:val="fr-FR"/>
        </w:rPr>
        <w:t>'</w:t>
      </w:r>
      <w:r w:rsidRPr="00AC4CA5">
        <w:rPr>
          <w:lang w:val="fr-FR"/>
        </w:rPr>
        <w:t>état et les flux de messages permettant la prise en charge du positionnement de l</w:t>
      </w:r>
      <w:r w:rsidR="00AC4CA5">
        <w:rPr>
          <w:lang w:val="fr-FR"/>
        </w:rPr>
        <w:t>'</w:t>
      </w:r>
      <w:r w:rsidRPr="00AC4CA5">
        <w:rPr>
          <w:lang w:val="fr-FR"/>
        </w:rPr>
        <w:t>UE.</w:t>
      </w:r>
    </w:p>
    <w:p w14:paraId="0ACA08B2"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3BC3B55"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73CD4D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ATIS.3GPP.38.305.V17.7.0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41" w:anchor="Rel-17" w:history="1">
        <w:r w:rsidRPr="00AC4CA5">
          <w:rPr>
            <w:rStyle w:val="Hyperlink"/>
            <w:sz w:val="18"/>
            <w:szCs w:val="18"/>
            <w:lang w:val="fr-FR"/>
          </w:rPr>
          <w:t>https://www.atis.org/3gpp-transpositions-Rel-17</w:t>
        </w:r>
      </w:hyperlink>
      <w:hyperlink r:id="rId742" w:anchor="Rel-17" w:history="1"/>
    </w:p>
    <w:p w14:paraId="23BF09D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CCSA.3GPP.38.305.V17.7.0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43" w:history="1">
        <w:r w:rsidRPr="00AC4CA5">
          <w:rPr>
            <w:rStyle w:val="Hyperlink"/>
            <w:sz w:val="18"/>
            <w:szCs w:val="18"/>
            <w:lang w:val="fr-FR"/>
          </w:rPr>
          <w:t>https://www.ccsa.org.cn/api/portalsFile/downloadOldFile?type=17&amp;oldFileUrl=NTN/SRIT/CCSA.3GPP.38.305.V17.7.0.docx</w:t>
        </w:r>
      </w:hyperlink>
      <w:r w:rsidRPr="00AC4CA5">
        <w:rPr>
          <w:sz w:val="18"/>
          <w:szCs w:val="18"/>
          <w:lang w:val="fr-FR"/>
        </w:rPr>
        <w:t xml:space="preserve"> </w:t>
      </w:r>
      <w:hyperlink r:id="rId744" w:history="1"/>
      <w:hyperlink r:id="rId745" w:history="1"/>
    </w:p>
    <w:p w14:paraId="72E931A1"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138 305 V17.7.0 (2024-02)</w:t>
      </w:r>
      <w:r w:rsidRPr="00AC4CA5">
        <w:rPr>
          <w:sz w:val="18"/>
          <w:szCs w:val="18"/>
          <w:lang w:val="fr-FR"/>
        </w:rPr>
        <w:tab/>
        <w:t>17.7.0</w:t>
      </w:r>
      <w:r w:rsidRPr="00AC4CA5">
        <w:rPr>
          <w:sz w:val="18"/>
          <w:szCs w:val="18"/>
          <w:lang w:val="fr-FR"/>
        </w:rPr>
        <w:tab/>
        <w:t>Publié</w:t>
      </w:r>
      <w:r w:rsidRPr="00AC4CA5">
        <w:rPr>
          <w:sz w:val="18"/>
          <w:szCs w:val="18"/>
          <w:lang w:val="fr-FR"/>
        </w:rPr>
        <w:tab/>
        <w:t>02.02.2024</w:t>
      </w:r>
      <w:r w:rsidRPr="00AC4CA5">
        <w:rPr>
          <w:sz w:val="18"/>
          <w:szCs w:val="18"/>
          <w:lang w:val="fr-FR"/>
        </w:rPr>
        <w:tab/>
      </w:r>
      <w:hyperlink r:id="rId746" w:history="1">
        <w:r w:rsidRPr="00AC4CA5">
          <w:rPr>
            <w:rStyle w:val="Hyperlink"/>
            <w:sz w:val="18"/>
            <w:szCs w:val="18"/>
            <w:lang w:val="fr-FR"/>
          </w:rPr>
          <w:t>https://www.etsi.org/deliver/etsi_ts/138300_138399/138305/17.07.00_60/ts_138305v170700p.pdf</w:t>
        </w:r>
      </w:hyperlink>
      <w:r w:rsidRPr="00AC4CA5">
        <w:rPr>
          <w:sz w:val="18"/>
          <w:szCs w:val="18"/>
          <w:lang w:val="fr-FR"/>
        </w:rPr>
        <w:t xml:space="preserve"> </w:t>
      </w:r>
      <w:hyperlink r:id="rId747" w:history="1"/>
    </w:p>
    <w:p w14:paraId="7721D3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38.305-17.7.0 V1.7.0</w:t>
      </w:r>
      <w:r w:rsidRPr="00AC4CA5">
        <w:rPr>
          <w:sz w:val="18"/>
          <w:szCs w:val="18"/>
          <w:lang w:val="fr-FR"/>
        </w:rPr>
        <w:tab/>
        <w:t>17.7.0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748" w:history="1">
        <w:r w:rsidRPr="00AC4CA5">
          <w:rPr>
            <w:rStyle w:val="Hyperlink"/>
            <w:sz w:val="18"/>
            <w:szCs w:val="18"/>
            <w:lang w:val="fr-FR"/>
          </w:rPr>
          <w:t>https://members.tsdsi.in/s/HbasPzrcWYDC9Kr</w:t>
        </w:r>
      </w:hyperlink>
      <w:r w:rsidRPr="00AC4CA5">
        <w:rPr>
          <w:sz w:val="18"/>
          <w:szCs w:val="18"/>
          <w:lang w:val="fr-FR"/>
        </w:rPr>
        <w:t xml:space="preserve"> </w:t>
      </w:r>
      <w:hyperlink r:id="rId749" w:history="1"/>
    </w:p>
    <w:p w14:paraId="67CE7D54" w14:textId="77777777" w:rsidR="00FA11D3" w:rsidRPr="00AC4CA5" w:rsidRDefault="00FA11D3" w:rsidP="00F43116">
      <w:pPr>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TTAT.3G-38.305V17.7.0</w:t>
      </w:r>
      <w:r w:rsidRPr="00AC4CA5">
        <w:rPr>
          <w:sz w:val="18"/>
          <w:szCs w:val="18"/>
          <w:lang w:val="fr-FR"/>
        </w:rPr>
        <w:tab/>
        <w:t>17.7.0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750" w:history="1">
        <w:r w:rsidRPr="00AC4CA5">
          <w:rPr>
            <w:rStyle w:val="Hyperlink"/>
            <w:sz w:val="18"/>
            <w:szCs w:val="18"/>
            <w:lang w:val="fr-FR"/>
          </w:rPr>
          <w:t>https://www.tta.or.kr/eng/ttaSearchEngView.do?key=461&amp;searchStandardNo=TTAT.3G-38.305V17.7.0&amp;searchCate=TTAS</w:t>
        </w:r>
      </w:hyperlink>
      <w:r w:rsidRPr="00AC4CA5">
        <w:rPr>
          <w:sz w:val="18"/>
          <w:szCs w:val="18"/>
          <w:lang w:val="fr-FR"/>
        </w:rPr>
        <w:t xml:space="preserve"> </w:t>
      </w:r>
      <w:hyperlink r:id="rId751" w:history="1"/>
    </w:p>
    <w:p w14:paraId="77AAF96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52F926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ATIS.3GPP.38.305.V18.3.0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752" w:anchor="Rel-18" w:history="1">
        <w:r w:rsidRPr="00AC4CA5">
          <w:rPr>
            <w:rStyle w:val="Hyperlink"/>
            <w:sz w:val="18"/>
            <w:szCs w:val="18"/>
            <w:lang w:val="fr-FR"/>
          </w:rPr>
          <w:t>https://www.atis.org/3gpp-transpositions - Rel-18</w:t>
        </w:r>
      </w:hyperlink>
      <w:hyperlink r:id="rId753" w:anchor="Rel-18" w:history="1"/>
    </w:p>
    <w:p w14:paraId="3D0F6D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CCSA.3GPP.38.305.V18.3.0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754" w:history="1">
        <w:r w:rsidRPr="00AC4CA5">
          <w:rPr>
            <w:rStyle w:val="Hyperlink"/>
            <w:sz w:val="18"/>
            <w:szCs w:val="18"/>
            <w:lang w:val="fr-FR"/>
          </w:rPr>
          <w:t>https://www.ccsa.org.cn/api/portalsFile/downloadOldFile?type=17&amp;oldFileUrl=NTN/SRIT/CCSA.3GPP.38.305.V18.3.0.docx</w:t>
        </w:r>
      </w:hyperlink>
      <w:r w:rsidRPr="00AC4CA5">
        <w:rPr>
          <w:sz w:val="18"/>
          <w:szCs w:val="18"/>
          <w:lang w:val="fr-FR"/>
        </w:rPr>
        <w:t xml:space="preserve"> </w:t>
      </w:r>
      <w:hyperlink r:id="rId755" w:history="1"/>
      <w:hyperlink r:id="rId756" w:history="1"/>
    </w:p>
    <w:p w14:paraId="13EF68F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138 305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757" w:history="1">
        <w:r w:rsidRPr="00AC4CA5">
          <w:rPr>
            <w:rStyle w:val="Hyperlink"/>
            <w:sz w:val="18"/>
            <w:szCs w:val="18"/>
            <w:lang w:val="fr-FR"/>
          </w:rPr>
          <w:t>https://www.etsi.org/deliver/etsi_ts/138300_138399/138305/18.03.00_60/ts_138305v180300p.pdf</w:t>
        </w:r>
      </w:hyperlink>
      <w:r w:rsidRPr="00AC4CA5">
        <w:rPr>
          <w:sz w:val="18"/>
          <w:szCs w:val="18"/>
          <w:lang w:val="fr-FR"/>
        </w:rPr>
        <w:t xml:space="preserve"> </w:t>
      </w:r>
      <w:hyperlink r:id="rId758" w:history="1"/>
    </w:p>
    <w:p w14:paraId="629B24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38.305- 18.3.0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59" w:history="1">
        <w:r w:rsidRPr="00AC4CA5">
          <w:rPr>
            <w:rStyle w:val="Hyperlink"/>
            <w:sz w:val="18"/>
            <w:szCs w:val="18"/>
            <w:lang w:val="fr-FR"/>
          </w:rPr>
          <w:t>https://members.tsdsi.in/s/G4zycCfDfbxN7gD</w:t>
        </w:r>
      </w:hyperlink>
      <w:r w:rsidRPr="00AC4CA5">
        <w:rPr>
          <w:sz w:val="18"/>
          <w:szCs w:val="18"/>
          <w:lang w:val="fr-FR"/>
        </w:rPr>
        <w:t xml:space="preserve"> </w:t>
      </w:r>
      <w:hyperlink r:id="rId760" w:history="1"/>
    </w:p>
    <w:p w14:paraId="74D6E8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TTAT.3G-38.305V18.3.0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61" w:history="1">
        <w:r w:rsidRPr="00AC4CA5">
          <w:rPr>
            <w:rStyle w:val="Hyperlink"/>
            <w:sz w:val="18"/>
            <w:szCs w:val="18"/>
            <w:lang w:val="fr-FR"/>
          </w:rPr>
          <w:t>https://www.tta.or.kr/eng/ttaSearchEngView.do?key=461&amp;searchStandardNo=TTAT.3G-38.305V18.3.0&amp;searchCate=TTAS</w:t>
        </w:r>
      </w:hyperlink>
      <w:r w:rsidRPr="00AC4CA5">
        <w:rPr>
          <w:sz w:val="18"/>
          <w:szCs w:val="18"/>
          <w:lang w:val="fr-FR"/>
        </w:rPr>
        <w:t xml:space="preserve"> </w:t>
      </w:r>
      <w:hyperlink r:id="rId762" w:history="1"/>
    </w:p>
    <w:p w14:paraId="73A2732E" w14:textId="77777777" w:rsidR="00FA11D3" w:rsidRPr="00AC4CA5" w:rsidRDefault="00FA11D3" w:rsidP="00F43116">
      <w:pPr>
        <w:pStyle w:val="Heading5"/>
        <w:rPr>
          <w:lang w:val="fr-FR"/>
        </w:rPr>
      </w:pPr>
      <w:r w:rsidRPr="00AC4CA5">
        <w:rPr>
          <w:lang w:val="fr-FR"/>
        </w:rPr>
        <w:lastRenderedPageBreak/>
        <w:t>1.3.1.3.22</w:t>
      </w:r>
      <w:r w:rsidRPr="00AC4CA5">
        <w:rPr>
          <w:lang w:val="fr-FR"/>
        </w:rPr>
        <w:tab/>
        <w:t>TS 38.306</w:t>
      </w:r>
    </w:p>
    <w:p w14:paraId="3A298F24" w14:textId="153E8120" w:rsidR="00FA11D3" w:rsidRPr="00AC4CA5" w:rsidRDefault="00FA11D3" w:rsidP="00FA11D3">
      <w:pPr>
        <w:pStyle w:val="Headingb"/>
        <w:rPr>
          <w:lang w:val="fr-FR"/>
        </w:rPr>
      </w:pPr>
      <w:bookmarkStart w:id="175" w:name="_Toc56152377"/>
      <w:bookmarkStart w:id="176" w:name="_Toc56153757"/>
      <w:bookmarkStart w:id="177" w:name="_Toc94532869"/>
      <w:bookmarkStart w:id="178" w:name="_Toc94533339"/>
      <w:r w:rsidRPr="00AC4CA5">
        <w:rPr>
          <w:bCs/>
          <w:lang w:val="fr-FR"/>
        </w:rPr>
        <w:t>NR;</w:t>
      </w:r>
      <w:r w:rsidRPr="00AC4CA5">
        <w:rPr>
          <w:lang w:val="fr-FR"/>
        </w:rPr>
        <w:t xml:space="preserve"> </w:t>
      </w:r>
      <w:r w:rsidRPr="00AC4CA5">
        <w:rPr>
          <w:bCs/>
          <w:lang w:val="fr-FR"/>
        </w:rPr>
        <w:t>Capacités d</w:t>
      </w:r>
      <w:r w:rsidR="00AC4CA5">
        <w:rPr>
          <w:bCs/>
          <w:lang w:val="fr-FR"/>
        </w:rPr>
        <w:t>'</w:t>
      </w:r>
      <w:r w:rsidRPr="00AC4CA5">
        <w:rPr>
          <w:bCs/>
          <w:lang w:val="fr-FR"/>
        </w:rPr>
        <w:t>accès radio de l</w:t>
      </w:r>
      <w:r w:rsidR="00AC4CA5">
        <w:rPr>
          <w:bCs/>
          <w:lang w:val="fr-FR"/>
        </w:rPr>
        <w:t>'</w:t>
      </w:r>
      <w:r w:rsidRPr="00AC4CA5">
        <w:rPr>
          <w:bCs/>
          <w:lang w:val="fr-FR"/>
        </w:rPr>
        <w:t>équipement d</w:t>
      </w:r>
      <w:r w:rsidR="00AC4CA5">
        <w:rPr>
          <w:bCs/>
          <w:lang w:val="fr-FR"/>
        </w:rPr>
        <w:t>'</w:t>
      </w:r>
      <w:r w:rsidRPr="00AC4CA5">
        <w:rPr>
          <w:bCs/>
          <w:lang w:val="fr-FR"/>
        </w:rPr>
        <w:t>utilisateur (UE)</w:t>
      </w:r>
      <w:bookmarkEnd w:id="175"/>
      <w:bookmarkEnd w:id="176"/>
      <w:bookmarkEnd w:id="177"/>
      <w:bookmarkEnd w:id="178"/>
    </w:p>
    <w:p w14:paraId="6765336A" w14:textId="1B6E4D5B" w:rsidR="00FA11D3" w:rsidRPr="00AC4CA5" w:rsidRDefault="00FA11D3" w:rsidP="00FA11D3">
      <w:pPr>
        <w:keepNext/>
        <w:keepLines/>
        <w:rPr>
          <w:lang w:val="fr-FR"/>
        </w:rPr>
      </w:pPr>
      <w:r w:rsidRPr="00AC4CA5">
        <w:rPr>
          <w:lang w:val="fr-FR"/>
        </w:rPr>
        <w:t>Ce document définit les paramètres des capacités d</w:t>
      </w:r>
      <w:r w:rsidR="00AC4CA5">
        <w:rPr>
          <w:lang w:val="fr-FR"/>
        </w:rPr>
        <w:t>'</w:t>
      </w:r>
      <w:r w:rsidRPr="00AC4CA5">
        <w:rPr>
          <w:lang w:val="fr-FR"/>
        </w:rPr>
        <w:t>accès radioélectrique NR de l</w:t>
      </w:r>
      <w:r w:rsidR="00AC4CA5">
        <w:rPr>
          <w:lang w:val="fr-FR"/>
        </w:rPr>
        <w:t>'</w:t>
      </w:r>
      <w:r w:rsidRPr="00AC4CA5">
        <w:rPr>
          <w:lang w:val="fr-FR"/>
        </w:rPr>
        <w:t>UE.</w:t>
      </w:r>
    </w:p>
    <w:p w14:paraId="307253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CF8833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4CE113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ATIS.3GPP.38.306.V17.10.0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763" w:anchor="Rel-17" w:history="1">
        <w:r w:rsidRPr="00AC4CA5">
          <w:rPr>
            <w:rStyle w:val="Hyperlink"/>
            <w:sz w:val="18"/>
            <w:szCs w:val="18"/>
            <w:lang w:val="fr-FR"/>
          </w:rPr>
          <w:t>https://www.atis.org/3gpp-transpositions-Rel-17</w:t>
        </w:r>
      </w:hyperlink>
      <w:hyperlink r:id="rId764" w:anchor="Rel-17" w:history="1"/>
    </w:p>
    <w:p w14:paraId="00786FF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CCSA.3GPP.38.306.V17.10.0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765" w:history="1">
        <w:r w:rsidRPr="00AC4CA5">
          <w:rPr>
            <w:rStyle w:val="Hyperlink"/>
            <w:sz w:val="18"/>
            <w:szCs w:val="18"/>
            <w:lang w:val="fr-FR"/>
          </w:rPr>
          <w:t>https://www.ccsa.org.cn/api/portalsFile/downloadOldFile?type=17&amp;oldFileUrl=NTN/SRIT/CCSA.3GPP.38.306.V17.10.0.docx</w:t>
        </w:r>
      </w:hyperlink>
      <w:r w:rsidRPr="00AC4CA5">
        <w:rPr>
          <w:sz w:val="18"/>
          <w:szCs w:val="18"/>
          <w:lang w:val="fr-FR"/>
        </w:rPr>
        <w:t xml:space="preserve"> </w:t>
      </w:r>
      <w:hyperlink r:id="rId766" w:history="1"/>
      <w:hyperlink r:id="rId767" w:history="1"/>
    </w:p>
    <w:p w14:paraId="276AF9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138 306 V17.10.0 (2024-10)</w:t>
      </w:r>
      <w:r w:rsidRPr="00AC4CA5">
        <w:rPr>
          <w:sz w:val="18"/>
          <w:szCs w:val="18"/>
          <w:lang w:val="fr-FR"/>
        </w:rPr>
        <w:tab/>
        <w:t>17.10.0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768" w:history="1">
        <w:r w:rsidRPr="00AC4CA5">
          <w:rPr>
            <w:rStyle w:val="Hyperlink"/>
            <w:sz w:val="18"/>
            <w:szCs w:val="18"/>
            <w:lang w:val="fr-FR"/>
          </w:rPr>
          <w:t>https://www.etsi.org/deliver/etsi_ts/138300_138399/138306/17.10.00_60/ts_138306v171000p.pdf</w:t>
        </w:r>
      </w:hyperlink>
      <w:r w:rsidRPr="00AC4CA5">
        <w:rPr>
          <w:sz w:val="18"/>
          <w:szCs w:val="18"/>
          <w:lang w:val="fr-FR"/>
        </w:rPr>
        <w:t xml:space="preserve"> </w:t>
      </w:r>
      <w:hyperlink r:id="rId769" w:history="1"/>
    </w:p>
    <w:p w14:paraId="4DF9DB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38.306-17.10.0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70" w:history="1">
        <w:r w:rsidRPr="00AC4CA5">
          <w:rPr>
            <w:rStyle w:val="Hyperlink"/>
            <w:sz w:val="18"/>
            <w:szCs w:val="18"/>
            <w:lang w:val="fr-FR"/>
          </w:rPr>
          <w:t>https://members.tsdsi.in/s/HxTbET5q2zKF4Xj</w:t>
        </w:r>
      </w:hyperlink>
      <w:r w:rsidRPr="00AC4CA5">
        <w:rPr>
          <w:sz w:val="18"/>
          <w:szCs w:val="18"/>
          <w:lang w:val="fr-FR"/>
        </w:rPr>
        <w:t xml:space="preserve"> </w:t>
      </w:r>
      <w:hyperlink r:id="rId771" w:history="1"/>
    </w:p>
    <w:p w14:paraId="055E58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TTAT.3G-38.306V17.10.0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72" w:history="1">
        <w:r w:rsidRPr="00AC4CA5">
          <w:rPr>
            <w:rStyle w:val="Hyperlink"/>
            <w:sz w:val="18"/>
            <w:szCs w:val="18"/>
            <w:lang w:val="fr-FR"/>
          </w:rPr>
          <w:t>https://www.tta.or.kr/eng/ttaSearchEngView.do?key=461&amp;searchStandardNo=TTAT.3G-38.306V17.10.0&amp;searchCate=TTAS</w:t>
        </w:r>
      </w:hyperlink>
      <w:r w:rsidRPr="00AC4CA5">
        <w:rPr>
          <w:sz w:val="18"/>
          <w:szCs w:val="18"/>
          <w:lang w:val="fr-FR"/>
        </w:rPr>
        <w:t xml:space="preserve"> </w:t>
      </w:r>
      <w:hyperlink r:id="rId773" w:history="1"/>
    </w:p>
    <w:p w14:paraId="0F7BA14A"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4E7443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ATIS.3GPP.38.306.V18.3.0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774" w:anchor="Rel-18" w:history="1">
        <w:r w:rsidRPr="00AC4CA5">
          <w:rPr>
            <w:rStyle w:val="Hyperlink"/>
            <w:sz w:val="18"/>
            <w:szCs w:val="18"/>
            <w:lang w:val="fr-FR"/>
          </w:rPr>
          <w:t>https://www.atis.org/3gpp-transpositions - Rel-18</w:t>
        </w:r>
      </w:hyperlink>
      <w:hyperlink r:id="rId775" w:anchor="Rel-18" w:history="1"/>
    </w:p>
    <w:p w14:paraId="0730AB8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CCSA.3GPP.38.306.V18.3.0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776" w:history="1">
        <w:r w:rsidRPr="00AC4CA5">
          <w:rPr>
            <w:rStyle w:val="Hyperlink"/>
            <w:sz w:val="18"/>
            <w:szCs w:val="18"/>
            <w:lang w:val="fr-FR"/>
          </w:rPr>
          <w:t>https://www.ccsa.org.cn/api/portalsFile/downloadOldFile?type=17&amp;oldFileUrl=NTN/SRIT/CCSA.3GPP.38.306.V18.3.0.docx</w:t>
        </w:r>
      </w:hyperlink>
      <w:r w:rsidRPr="00AC4CA5">
        <w:rPr>
          <w:sz w:val="18"/>
          <w:szCs w:val="18"/>
          <w:lang w:val="fr-FR"/>
        </w:rPr>
        <w:t xml:space="preserve"> </w:t>
      </w:r>
      <w:hyperlink r:id="rId777" w:history="1"/>
    </w:p>
    <w:p w14:paraId="713120B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ETSI</w:t>
      </w:r>
      <w:r w:rsidRPr="00AC4CA5">
        <w:rPr>
          <w:sz w:val="18"/>
          <w:szCs w:val="18"/>
          <w:lang w:val="fr-FR"/>
        </w:rPr>
        <w:tab/>
        <w:t>ETSI TS 138 306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778" w:history="1">
        <w:r w:rsidRPr="00AC4CA5">
          <w:rPr>
            <w:rStyle w:val="Hyperlink"/>
            <w:sz w:val="18"/>
            <w:szCs w:val="18"/>
            <w:lang w:val="fr-FR"/>
          </w:rPr>
          <w:t>https://www.etsi.org/deliver/etsi_ts/138300_138399/138306/18.03.00_60/ts_138306v180300p.pdf</w:t>
        </w:r>
      </w:hyperlink>
      <w:r w:rsidRPr="00AC4CA5">
        <w:rPr>
          <w:sz w:val="18"/>
          <w:szCs w:val="18"/>
          <w:lang w:val="fr-FR"/>
        </w:rPr>
        <w:t xml:space="preserve"> </w:t>
      </w:r>
      <w:hyperlink r:id="rId779" w:history="1"/>
    </w:p>
    <w:p w14:paraId="04C057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38.306- 18.3.0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80" w:history="1">
        <w:r w:rsidRPr="00AC4CA5">
          <w:rPr>
            <w:rStyle w:val="Hyperlink"/>
            <w:sz w:val="18"/>
            <w:szCs w:val="18"/>
            <w:lang w:val="fr-FR"/>
          </w:rPr>
          <w:t>https://members.tsdsi.in/s/4RKTxnbtRdiKNRP</w:t>
        </w:r>
      </w:hyperlink>
      <w:r w:rsidRPr="00AC4CA5">
        <w:rPr>
          <w:sz w:val="18"/>
          <w:szCs w:val="18"/>
          <w:lang w:val="fr-FR"/>
        </w:rPr>
        <w:t xml:space="preserve"> </w:t>
      </w:r>
      <w:hyperlink r:id="rId781" w:history="1"/>
    </w:p>
    <w:p w14:paraId="61F83F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TTAT.3G-38.306V18.3.0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782" w:history="1">
        <w:r w:rsidRPr="00AC4CA5">
          <w:rPr>
            <w:rStyle w:val="Hyperlink"/>
            <w:sz w:val="18"/>
            <w:szCs w:val="18"/>
            <w:lang w:val="fr-FR"/>
          </w:rPr>
          <w:t>https://www.tta.or.kr/eng/ttaSearchEngView.do?key=461&amp;searchStandardNo=TTAT.3G-38.306V18.3.0&amp;searchCate=TTAS</w:t>
        </w:r>
      </w:hyperlink>
      <w:r w:rsidRPr="00AC4CA5">
        <w:rPr>
          <w:sz w:val="18"/>
          <w:szCs w:val="18"/>
          <w:lang w:val="fr-FR"/>
        </w:rPr>
        <w:t xml:space="preserve"> </w:t>
      </w:r>
      <w:hyperlink r:id="rId783" w:history="1"/>
    </w:p>
    <w:p w14:paraId="0BA75ADA" w14:textId="77777777" w:rsidR="00FA11D3" w:rsidRPr="00AC4CA5" w:rsidRDefault="00FA11D3" w:rsidP="00F43116">
      <w:pPr>
        <w:pStyle w:val="Heading5"/>
        <w:rPr>
          <w:lang w:val="fr-FR"/>
        </w:rPr>
      </w:pPr>
      <w:r w:rsidRPr="00AC4CA5">
        <w:rPr>
          <w:lang w:val="fr-FR"/>
        </w:rPr>
        <w:t>1.3.1.3.23</w:t>
      </w:r>
      <w:r w:rsidRPr="00AC4CA5">
        <w:rPr>
          <w:lang w:val="fr-FR"/>
        </w:rPr>
        <w:tab/>
        <w:t>TS 38.307</w:t>
      </w:r>
    </w:p>
    <w:p w14:paraId="2E550D87" w14:textId="498DB98F" w:rsidR="00FA11D3" w:rsidRPr="00AC4CA5" w:rsidRDefault="00FA11D3" w:rsidP="00FA11D3">
      <w:pPr>
        <w:pStyle w:val="Headingb"/>
        <w:rPr>
          <w:lang w:val="fr-FR"/>
        </w:rPr>
      </w:pPr>
      <w:bookmarkStart w:id="179" w:name="_Toc56152378"/>
      <w:bookmarkStart w:id="180" w:name="_Toc56153758"/>
      <w:bookmarkStart w:id="181" w:name="_Toc94532870"/>
      <w:bookmarkStart w:id="182" w:name="_Toc94533340"/>
      <w:r w:rsidRPr="00AC4CA5">
        <w:rPr>
          <w:bCs/>
          <w:lang w:val="fr-FR"/>
        </w:rPr>
        <w:t>NR;</w:t>
      </w:r>
      <w:r w:rsidRPr="00AC4CA5">
        <w:rPr>
          <w:lang w:val="fr-FR"/>
        </w:rPr>
        <w:t xml:space="preserve"> </w:t>
      </w:r>
      <w:r w:rsidRPr="00AC4CA5">
        <w:rPr>
          <w:bCs/>
          <w:lang w:val="fr-FR"/>
        </w:rPr>
        <w:t>Conditions imposées aux équipements d</w:t>
      </w:r>
      <w:r w:rsidR="00AC4CA5">
        <w:rPr>
          <w:bCs/>
          <w:lang w:val="fr-FR"/>
        </w:rPr>
        <w:t>'</w:t>
      </w:r>
      <w:r w:rsidRPr="00AC4CA5">
        <w:rPr>
          <w:bCs/>
          <w:lang w:val="fr-FR"/>
        </w:rPr>
        <w:t xml:space="preserve">utilisateur (UE) prenant en charge une bande de fréquences indépendante de </w:t>
      </w:r>
      <w:bookmarkEnd w:id="179"/>
      <w:bookmarkEnd w:id="180"/>
      <w:bookmarkEnd w:id="181"/>
      <w:bookmarkEnd w:id="182"/>
      <w:r w:rsidRPr="00AC4CA5">
        <w:rPr>
          <w:bCs/>
          <w:lang w:val="fr-FR"/>
        </w:rPr>
        <w:t>la version</w:t>
      </w:r>
    </w:p>
    <w:p w14:paraId="0FF4AD97" w14:textId="77777777" w:rsidR="00FA11D3" w:rsidRPr="00AC4CA5" w:rsidRDefault="00FA11D3" w:rsidP="00F43116">
      <w:pPr>
        <w:rPr>
          <w:lang w:val="fr-FR"/>
        </w:rPr>
      </w:pPr>
      <w:r w:rsidRPr="00AC4CA5">
        <w:rPr>
          <w:lang w:val="fr-FR"/>
        </w:rPr>
        <w:t>Ce document définit les exigences pour les UE prenant en charge des caractéristiques indépendantes de la version, telles que des bandes de fonctionnement NR et des classes de puissance supplémentaires, en plus de celles établies dans les Spécifications TS 38.101 et TS 38.133.</w:t>
      </w:r>
    </w:p>
    <w:p w14:paraId="38B44083"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61BC671" w14:textId="77777777" w:rsidR="00FA11D3" w:rsidRPr="00AC4CA5" w:rsidRDefault="00FA11D3" w:rsidP="00F43116">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298C9A0"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ATIS.3GPP.38.307.V17.13.0</w:t>
      </w:r>
      <w:r w:rsidRPr="00AC4CA5">
        <w:rPr>
          <w:sz w:val="18"/>
          <w:szCs w:val="18"/>
          <w:lang w:val="fr-FR"/>
        </w:rPr>
        <w:tab/>
        <w:t>17.13.0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84" w:anchor="Rel-17" w:history="1">
        <w:r w:rsidRPr="00AC4CA5">
          <w:rPr>
            <w:rStyle w:val="Hyperlink"/>
            <w:sz w:val="18"/>
            <w:szCs w:val="18"/>
            <w:lang w:val="fr-FR"/>
          </w:rPr>
          <w:t>https://www.atis.org/3gpp-transpositions-Rel-17</w:t>
        </w:r>
      </w:hyperlink>
      <w:hyperlink r:id="rId785" w:anchor="Rel-17" w:history="1"/>
    </w:p>
    <w:p w14:paraId="5A7BBA3E"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CCSA.3GPP.38.307.V17.13.0</w:t>
      </w:r>
      <w:r w:rsidRPr="00AC4CA5">
        <w:rPr>
          <w:sz w:val="18"/>
          <w:szCs w:val="18"/>
          <w:lang w:val="fr-FR"/>
        </w:rPr>
        <w:tab/>
        <w:t>17.13.0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86" w:history="1">
        <w:r w:rsidRPr="00AC4CA5">
          <w:rPr>
            <w:rStyle w:val="Hyperlink"/>
            <w:sz w:val="18"/>
            <w:szCs w:val="18"/>
            <w:lang w:val="fr-FR"/>
          </w:rPr>
          <w:t>https://www.ccsa.org.cn/api/portalsFile/downloadOldFile?type=17&amp;oldFileUrl=NTN/SRIT/CCSA.3GPP.38.307.V17.13.0.docx</w:t>
        </w:r>
      </w:hyperlink>
      <w:r w:rsidRPr="00AC4CA5">
        <w:rPr>
          <w:sz w:val="18"/>
          <w:szCs w:val="18"/>
          <w:lang w:val="fr-FR"/>
        </w:rPr>
        <w:t xml:space="preserve"> </w:t>
      </w:r>
      <w:hyperlink r:id="rId787" w:history="1"/>
      <w:hyperlink r:id="rId788" w:history="1"/>
    </w:p>
    <w:p w14:paraId="57A4C26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138 307 V17.13.0 (2024-08)</w:t>
      </w:r>
      <w:r w:rsidRPr="00AC4CA5">
        <w:rPr>
          <w:sz w:val="18"/>
          <w:szCs w:val="18"/>
          <w:lang w:val="fr-FR"/>
        </w:rPr>
        <w:tab/>
        <w:t>17.13.0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789" w:history="1">
        <w:r w:rsidRPr="00AC4CA5">
          <w:rPr>
            <w:rStyle w:val="Hyperlink"/>
            <w:sz w:val="18"/>
            <w:szCs w:val="18"/>
            <w:lang w:val="fr-FR"/>
          </w:rPr>
          <w:t>https://www.etsi.org/deliver/etsi_ts/138300_138399/138307/17.13.00_60/ts_138307v171300p.pdf</w:t>
        </w:r>
      </w:hyperlink>
      <w:r w:rsidRPr="00AC4CA5">
        <w:rPr>
          <w:sz w:val="18"/>
          <w:szCs w:val="18"/>
          <w:lang w:val="fr-FR"/>
        </w:rPr>
        <w:t xml:space="preserve"> </w:t>
      </w:r>
      <w:hyperlink r:id="rId790" w:history="1"/>
    </w:p>
    <w:p w14:paraId="66C3AA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38.307 -17.13.0 V1.8.0</w:t>
      </w:r>
      <w:r w:rsidRPr="00AC4CA5">
        <w:rPr>
          <w:sz w:val="18"/>
          <w:szCs w:val="18"/>
          <w:lang w:val="fr-FR"/>
        </w:rPr>
        <w:tab/>
        <w:t>17.13.0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791" w:history="1">
        <w:r w:rsidRPr="00AC4CA5">
          <w:rPr>
            <w:rStyle w:val="Hyperlink"/>
            <w:sz w:val="18"/>
            <w:szCs w:val="18"/>
            <w:lang w:val="fr-FR"/>
          </w:rPr>
          <w:t>https://members.tsdsi.in/s/QcAXj9KKitCJr2Y</w:t>
        </w:r>
      </w:hyperlink>
      <w:r w:rsidRPr="00AC4CA5">
        <w:rPr>
          <w:sz w:val="18"/>
          <w:szCs w:val="18"/>
          <w:lang w:val="fr-FR"/>
        </w:rPr>
        <w:t xml:space="preserve"> </w:t>
      </w:r>
      <w:hyperlink r:id="rId792" w:history="1"/>
    </w:p>
    <w:p w14:paraId="7B75FD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TTAT.3G-38.307V17.13.0</w:t>
      </w:r>
      <w:r w:rsidRPr="00AC4CA5">
        <w:rPr>
          <w:sz w:val="18"/>
          <w:szCs w:val="18"/>
          <w:lang w:val="fr-FR"/>
        </w:rPr>
        <w:tab/>
        <w:t>17.13.0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793" w:history="1">
        <w:r w:rsidRPr="00AC4CA5">
          <w:rPr>
            <w:rStyle w:val="Hyperlink"/>
            <w:sz w:val="18"/>
            <w:szCs w:val="18"/>
            <w:lang w:val="fr-FR"/>
          </w:rPr>
          <w:t>https://www.tta.or.kr/eng/ttaSearchEngView.do?key=461&amp;searchStandardNo=TTAT.3G-38.307V17.13.0&amp;searchCate=TTAS</w:t>
        </w:r>
      </w:hyperlink>
      <w:r w:rsidRPr="00AC4CA5">
        <w:rPr>
          <w:sz w:val="18"/>
          <w:szCs w:val="18"/>
          <w:lang w:val="fr-FR"/>
        </w:rPr>
        <w:t xml:space="preserve"> </w:t>
      </w:r>
      <w:hyperlink r:id="rId794" w:history="1"/>
    </w:p>
    <w:p w14:paraId="7882E40F"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0740E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ATIS.3GPP.38.307.V18.2.0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95" w:anchor="Rel-18" w:history="1">
        <w:r w:rsidRPr="00AC4CA5">
          <w:rPr>
            <w:rStyle w:val="Hyperlink"/>
            <w:sz w:val="18"/>
            <w:szCs w:val="18"/>
            <w:lang w:val="fr-FR"/>
          </w:rPr>
          <w:t>https://www.atis.org/3gpp-transpositions - Rel-18</w:t>
        </w:r>
      </w:hyperlink>
      <w:hyperlink r:id="rId796" w:anchor="Rel-18" w:history="1"/>
    </w:p>
    <w:p w14:paraId="0F4E08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CCSA.3GPP.38.307.V18.2.0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797" w:history="1">
        <w:r w:rsidRPr="00AC4CA5">
          <w:rPr>
            <w:rStyle w:val="Hyperlink"/>
            <w:sz w:val="18"/>
            <w:szCs w:val="18"/>
            <w:lang w:val="fr-FR"/>
          </w:rPr>
          <w:t>https://www.ccsa.org.cn/api/portalsFile/downloadOldFile?type=17&amp;oldFileUrl=NTN/SRIT/CCSA.3GPP.38.307.V18.2.0.docx</w:t>
        </w:r>
      </w:hyperlink>
      <w:r w:rsidRPr="00AC4CA5">
        <w:rPr>
          <w:sz w:val="18"/>
          <w:szCs w:val="18"/>
          <w:lang w:val="fr-FR"/>
        </w:rPr>
        <w:t xml:space="preserve"> </w:t>
      </w:r>
      <w:hyperlink r:id="rId798" w:history="1"/>
      <w:hyperlink r:id="rId799" w:history="1"/>
    </w:p>
    <w:p w14:paraId="3FBB89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lastRenderedPageBreak/>
        <w:t>ETSI</w:t>
      </w:r>
      <w:r w:rsidRPr="00AC4CA5">
        <w:rPr>
          <w:sz w:val="18"/>
          <w:szCs w:val="18"/>
          <w:lang w:val="fr-FR"/>
        </w:rPr>
        <w:tab/>
        <w:t>ETSI TS 138 307 V18.2.0 (2024-08)</w:t>
      </w:r>
      <w:r w:rsidRPr="00AC4CA5">
        <w:rPr>
          <w:sz w:val="18"/>
          <w:szCs w:val="18"/>
          <w:lang w:val="fr-FR"/>
        </w:rPr>
        <w:tab/>
        <w:t>18.2.0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800" w:history="1">
        <w:r w:rsidRPr="00AC4CA5">
          <w:rPr>
            <w:rStyle w:val="Hyperlink"/>
            <w:sz w:val="18"/>
            <w:szCs w:val="18"/>
            <w:lang w:val="fr-FR"/>
          </w:rPr>
          <w:t>https://www.etsi.org/deliver/etsi_ts/138300_138399/138307/18.02.00_60/ts_138307v180200p.pdf</w:t>
        </w:r>
      </w:hyperlink>
      <w:r w:rsidRPr="00AC4CA5">
        <w:rPr>
          <w:sz w:val="18"/>
          <w:szCs w:val="18"/>
          <w:lang w:val="fr-FR"/>
        </w:rPr>
        <w:t xml:space="preserve"> </w:t>
      </w:r>
      <w:hyperlink r:id="rId801" w:history="1"/>
    </w:p>
    <w:p w14:paraId="18A850C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38.307 -18.2.0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802" w:history="1">
        <w:r w:rsidRPr="00AC4CA5">
          <w:rPr>
            <w:rStyle w:val="Hyperlink"/>
            <w:sz w:val="18"/>
            <w:szCs w:val="18"/>
            <w:lang w:val="fr-FR"/>
          </w:rPr>
          <w:t>https://members.tsdsi.in/s/nJbCstnLAzdorPY</w:t>
        </w:r>
      </w:hyperlink>
      <w:r w:rsidRPr="00AC4CA5">
        <w:rPr>
          <w:sz w:val="18"/>
          <w:szCs w:val="18"/>
          <w:lang w:val="fr-FR"/>
        </w:rPr>
        <w:t xml:space="preserve"> </w:t>
      </w:r>
      <w:hyperlink r:id="rId803" w:history="1"/>
    </w:p>
    <w:p w14:paraId="0C2E99F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TTAT.3G-38.307V18.2.0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804" w:history="1">
        <w:r w:rsidRPr="00AC4CA5">
          <w:rPr>
            <w:rStyle w:val="Hyperlink"/>
            <w:sz w:val="18"/>
            <w:szCs w:val="18"/>
            <w:lang w:val="fr-FR"/>
          </w:rPr>
          <w:t>https://www.tta.or.kr/eng/ttaSearchEngView.do?key=461&amp;searchStandardNo=TTAT.3G-38.307V18.2.0&amp;searchCate=TTAS</w:t>
        </w:r>
      </w:hyperlink>
      <w:r w:rsidRPr="00AC4CA5">
        <w:rPr>
          <w:sz w:val="18"/>
          <w:szCs w:val="18"/>
          <w:lang w:val="fr-FR"/>
        </w:rPr>
        <w:t xml:space="preserve"> </w:t>
      </w:r>
      <w:hyperlink r:id="rId805" w:history="1"/>
    </w:p>
    <w:p w14:paraId="72D44AE6" w14:textId="77777777" w:rsidR="00FA11D3" w:rsidRPr="00AC4CA5" w:rsidRDefault="00FA11D3" w:rsidP="00F43116">
      <w:pPr>
        <w:pStyle w:val="Heading5"/>
        <w:rPr>
          <w:lang w:val="fr-FR"/>
        </w:rPr>
      </w:pPr>
      <w:r w:rsidRPr="00AC4CA5">
        <w:rPr>
          <w:lang w:val="fr-FR"/>
        </w:rPr>
        <w:t>1.3.1.3.24</w:t>
      </w:r>
      <w:r w:rsidRPr="00AC4CA5">
        <w:rPr>
          <w:lang w:val="fr-FR"/>
        </w:rPr>
        <w:tab/>
        <w:t>TS 38.314</w:t>
      </w:r>
    </w:p>
    <w:p w14:paraId="554A5B08" w14:textId="77777777" w:rsidR="00FA11D3" w:rsidRPr="00AC4CA5" w:rsidRDefault="00FA11D3" w:rsidP="00FA11D3">
      <w:pPr>
        <w:pStyle w:val="Headingb"/>
        <w:rPr>
          <w:lang w:val="fr-FR"/>
        </w:rPr>
      </w:pPr>
      <w:bookmarkStart w:id="183" w:name="_Toc56152379"/>
      <w:bookmarkStart w:id="184" w:name="_Toc56153759"/>
      <w:bookmarkStart w:id="185" w:name="_Toc94532871"/>
      <w:bookmarkStart w:id="186" w:name="_Toc94533341"/>
      <w:r w:rsidRPr="00AC4CA5">
        <w:rPr>
          <w:bCs/>
          <w:lang w:val="fr-FR"/>
        </w:rPr>
        <w:t>NR;</w:t>
      </w:r>
      <w:r w:rsidRPr="00AC4CA5">
        <w:rPr>
          <w:lang w:val="fr-FR"/>
        </w:rPr>
        <w:t xml:space="preserve"> </w:t>
      </w:r>
      <w:bookmarkEnd w:id="183"/>
      <w:bookmarkEnd w:id="184"/>
      <w:bookmarkEnd w:id="185"/>
      <w:bookmarkEnd w:id="186"/>
      <w:r w:rsidRPr="00AC4CA5">
        <w:rPr>
          <w:bCs/>
          <w:lang w:val="fr-FR"/>
        </w:rPr>
        <w:t>Mesures de couche 2</w:t>
      </w:r>
    </w:p>
    <w:p w14:paraId="209316F4" w14:textId="1A48908F" w:rsidR="00FA11D3" w:rsidRPr="00AC4CA5" w:rsidRDefault="00FA11D3" w:rsidP="00FA11D3">
      <w:pPr>
        <w:keepNext/>
        <w:keepLines/>
        <w:rPr>
          <w:lang w:val="fr-FR"/>
        </w:rPr>
      </w:pPr>
      <w:r w:rsidRPr="00AC4CA5">
        <w:rPr>
          <w:lang w:val="fr-FR"/>
        </w:rPr>
        <w:t>Ce document décrit et définit les mesures exécutées par la technologie NR ou par l</w:t>
      </w:r>
      <w:r w:rsidR="00AC4CA5">
        <w:rPr>
          <w:lang w:val="fr-FR"/>
        </w:rPr>
        <w:t>'</w:t>
      </w:r>
      <w:r w:rsidRPr="00AC4CA5">
        <w:rPr>
          <w:lang w:val="fr-FR"/>
        </w:rPr>
        <w:t>UE qui sont transférées sur les interfaces normalisées pour prendre en charge les opérations des liaisons radioélectriques NR, la gestion des ressources radioélectriques (RRM), l</w:t>
      </w:r>
      <w:r w:rsidR="00AC4CA5">
        <w:rPr>
          <w:lang w:val="fr-FR"/>
        </w:rPr>
        <w:t>'</w:t>
      </w:r>
      <w:r w:rsidRPr="00AC4CA5">
        <w:rPr>
          <w:lang w:val="fr-FR"/>
        </w:rPr>
        <w:t xml:space="preserve">exploitation et la maintenance (OAM) du réseau, la minimisation des essais à bord de véhicules (MDT) et les réseaux auto-organisés (SON). </w:t>
      </w:r>
    </w:p>
    <w:p w14:paraId="45E44856" w14:textId="77777777" w:rsidR="00FA11D3" w:rsidRPr="00AC4CA5" w:rsidRDefault="00FA11D3" w:rsidP="00FA11D3">
      <w:pPr>
        <w:rPr>
          <w:lang w:val="fr-FR"/>
        </w:rPr>
      </w:pPr>
      <w:r w:rsidRPr="00AC4CA5">
        <w:rPr>
          <w:lang w:val="fr-FR"/>
        </w:rPr>
        <w:t>Seules les différences par rapport à la Spécification TS 28.552 sont mises en lumière dans cette spécification.</w:t>
      </w:r>
    </w:p>
    <w:p w14:paraId="61B7DFD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612F15A"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FC1F70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ATIS.3GPP.38.314.V17.5.0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06" w:anchor="Rel-17" w:history="1">
        <w:r w:rsidRPr="00AC4CA5">
          <w:rPr>
            <w:rStyle w:val="Hyperlink"/>
            <w:sz w:val="18"/>
            <w:szCs w:val="18"/>
            <w:lang w:val="fr-FR"/>
          </w:rPr>
          <w:t>https://www.atis.org/3gpp-transpositions-Rel-17</w:t>
        </w:r>
      </w:hyperlink>
      <w:hyperlink r:id="rId807" w:anchor="Rel-17" w:history="1"/>
    </w:p>
    <w:p w14:paraId="4F2E2ED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CCSA.3GPP.38.314.V17.5.0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08" w:history="1">
        <w:r w:rsidRPr="00AC4CA5">
          <w:rPr>
            <w:rStyle w:val="Hyperlink"/>
            <w:sz w:val="18"/>
            <w:szCs w:val="18"/>
            <w:lang w:val="fr-FR"/>
          </w:rPr>
          <w:t>https://www.ccsa.org.cn/api/portalsFile/downloadOldFile?type=17&amp;oldFileUrl=NTN/SRIT/CCSA.3GPP.38.314.V17.5.0.docx</w:t>
        </w:r>
      </w:hyperlink>
      <w:r w:rsidRPr="00AC4CA5">
        <w:rPr>
          <w:sz w:val="18"/>
          <w:szCs w:val="18"/>
          <w:lang w:val="fr-FR"/>
        </w:rPr>
        <w:t xml:space="preserve"> </w:t>
      </w:r>
      <w:hyperlink r:id="rId809" w:history="1"/>
    </w:p>
    <w:p w14:paraId="39C6E42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138 314 V17.5.0 (2024-05)</w:t>
      </w:r>
      <w:r w:rsidRPr="00AC4CA5">
        <w:rPr>
          <w:sz w:val="18"/>
          <w:szCs w:val="18"/>
          <w:lang w:val="fr-FR"/>
        </w:rPr>
        <w:tab/>
        <w:t>17.5.0</w:t>
      </w:r>
      <w:r w:rsidRPr="00AC4CA5">
        <w:rPr>
          <w:sz w:val="18"/>
          <w:szCs w:val="18"/>
          <w:lang w:val="fr-FR"/>
        </w:rPr>
        <w:tab/>
        <w:t>Publié</w:t>
      </w:r>
      <w:r w:rsidRPr="00AC4CA5">
        <w:rPr>
          <w:sz w:val="18"/>
          <w:szCs w:val="18"/>
          <w:lang w:val="fr-FR"/>
        </w:rPr>
        <w:tab/>
        <w:t>14.05.2024</w:t>
      </w:r>
      <w:r w:rsidRPr="00AC4CA5">
        <w:rPr>
          <w:sz w:val="18"/>
          <w:szCs w:val="18"/>
          <w:lang w:val="fr-FR"/>
        </w:rPr>
        <w:tab/>
      </w:r>
      <w:hyperlink r:id="rId810" w:history="1">
        <w:r w:rsidRPr="00AC4CA5">
          <w:rPr>
            <w:rStyle w:val="Hyperlink"/>
            <w:sz w:val="18"/>
            <w:szCs w:val="18"/>
            <w:lang w:val="fr-FR"/>
          </w:rPr>
          <w:t>https://www.etsi.org/deliver/etsi_ts/138300_138399/138314/17.05.00_60/ts_138314v170500p.pdf</w:t>
        </w:r>
      </w:hyperlink>
      <w:r w:rsidRPr="00AC4CA5">
        <w:rPr>
          <w:sz w:val="18"/>
          <w:szCs w:val="18"/>
          <w:lang w:val="fr-FR"/>
        </w:rPr>
        <w:t xml:space="preserve"> </w:t>
      </w:r>
      <w:hyperlink r:id="rId811" w:history="1"/>
    </w:p>
    <w:p w14:paraId="1E2BE9B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38.314-17.5.0 V1.5.0</w:t>
      </w:r>
      <w:r w:rsidRPr="00AC4CA5">
        <w:rPr>
          <w:sz w:val="18"/>
          <w:szCs w:val="18"/>
          <w:lang w:val="fr-FR"/>
        </w:rPr>
        <w:tab/>
        <w:t>17.5.0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812" w:history="1">
        <w:r w:rsidRPr="00AC4CA5">
          <w:rPr>
            <w:rStyle w:val="Hyperlink"/>
            <w:sz w:val="18"/>
            <w:szCs w:val="18"/>
            <w:lang w:val="fr-FR"/>
          </w:rPr>
          <w:t>https://members.tsdsi.in/s/ce9sRRHH2tWdREK</w:t>
        </w:r>
      </w:hyperlink>
      <w:r w:rsidRPr="00AC4CA5">
        <w:rPr>
          <w:sz w:val="18"/>
          <w:szCs w:val="18"/>
          <w:lang w:val="fr-FR"/>
        </w:rPr>
        <w:t xml:space="preserve"> </w:t>
      </w:r>
      <w:hyperlink r:id="rId813" w:history="1"/>
    </w:p>
    <w:p w14:paraId="15B2C04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TTAT.3G-38.314V17.5.0</w:t>
      </w:r>
      <w:r w:rsidRPr="00AC4CA5">
        <w:rPr>
          <w:sz w:val="18"/>
          <w:szCs w:val="18"/>
          <w:lang w:val="fr-FR"/>
        </w:rPr>
        <w:tab/>
        <w:t>17.5.0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814" w:history="1">
        <w:r w:rsidRPr="00AC4CA5">
          <w:rPr>
            <w:rStyle w:val="Hyperlink"/>
            <w:sz w:val="18"/>
            <w:szCs w:val="18"/>
            <w:lang w:val="fr-FR"/>
          </w:rPr>
          <w:t>https://www.tta.or.kr/eng/ttaSearchEngView.do?key=461&amp;searchStandardNo=TTAT.3G-38.314V17.5.0&amp;searchCate=TTAS</w:t>
        </w:r>
      </w:hyperlink>
      <w:r w:rsidRPr="00AC4CA5">
        <w:rPr>
          <w:sz w:val="18"/>
          <w:szCs w:val="18"/>
          <w:lang w:val="fr-FR"/>
        </w:rPr>
        <w:t xml:space="preserve"> </w:t>
      </w:r>
      <w:hyperlink r:id="rId815" w:history="1"/>
    </w:p>
    <w:p w14:paraId="0586CAE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F23678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ATIS</w:t>
      </w:r>
      <w:r w:rsidRPr="00AC4CA5">
        <w:rPr>
          <w:sz w:val="18"/>
          <w:szCs w:val="18"/>
          <w:lang w:val="fr-FR"/>
        </w:rPr>
        <w:tab/>
        <w:t>ATIS.3GPP.38.314.V18.0.0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16" w:anchor="Rel-18" w:history="1">
        <w:r w:rsidRPr="00AC4CA5">
          <w:rPr>
            <w:rStyle w:val="Hyperlink"/>
            <w:sz w:val="18"/>
            <w:szCs w:val="18"/>
            <w:lang w:val="fr-FR"/>
          </w:rPr>
          <w:t>https://www.atis.org/3gpp-transpositions - Rel-18</w:t>
        </w:r>
      </w:hyperlink>
      <w:hyperlink r:id="rId817" w:anchor="Rel-18" w:history="1"/>
    </w:p>
    <w:p w14:paraId="2C47447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18" w:history="1">
        <w:r w:rsidRPr="00AC4CA5">
          <w:rPr>
            <w:rStyle w:val="Hyperlink"/>
            <w:sz w:val="18"/>
            <w:szCs w:val="18"/>
            <w:lang w:val="fr-FR"/>
          </w:rPr>
          <w:t>https://www.ccsa.org.cn/api/portalsFile/downloadOldFile?type=17&amp;oldFileUrl=NTN/SRIT/CCSA.3GPP.38.314.V18.0.0.docx</w:t>
        </w:r>
      </w:hyperlink>
      <w:r w:rsidRPr="00AC4CA5">
        <w:rPr>
          <w:sz w:val="18"/>
          <w:szCs w:val="18"/>
          <w:lang w:val="fr-FR"/>
        </w:rPr>
        <w:t xml:space="preserve"> </w:t>
      </w:r>
      <w:hyperlink r:id="rId819" w:history="1"/>
      <w:hyperlink r:id="rId820" w:history="1"/>
    </w:p>
    <w:p w14:paraId="451A595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138 314 V18.0.0 (2024-05)</w:t>
      </w:r>
      <w:r w:rsidRPr="00AC4CA5">
        <w:rPr>
          <w:sz w:val="18"/>
          <w:szCs w:val="18"/>
          <w:lang w:val="fr-FR"/>
        </w:rPr>
        <w:tab/>
        <w:t>18.0.0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821" w:history="1">
        <w:r w:rsidRPr="00AC4CA5">
          <w:rPr>
            <w:rStyle w:val="Hyperlink"/>
            <w:sz w:val="18"/>
            <w:szCs w:val="18"/>
            <w:lang w:val="fr-FR"/>
          </w:rPr>
          <w:t>https://www.etsi.org/deliver/etsi_ts/138300_138399/138314/18.00.00_60/ts_138314v180000p.pdf</w:t>
        </w:r>
      </w:hyperlink>
      <w:r w:rsidRPr="00AC4CA5">
        <w:rPr>
          <w:sz w:val="18"/>
          <w:szCs w:val="18"/>
          <w:lang w:val="fr-FR"/>
        </w:rPr>
        <w:t xml:space="preserve"> </w:t>
      </w:r>
      <w:hyperlink r:id="rId822" w:history="1"/>
    </w:p>
    <w:p w14:paraId="1EE1CC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38.314 -18.0.0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823" w:history="1">
        <w:r w:rsidRPr="00AC4CA5">
          <w:rPr>
            <w:rStyle w:val="Hyperlink"/>
            <w:sz w:val="18"/>
            <w:szCs w:val="18"/>
            <w:lang w:val="fr-FR"/>
          </w:rPr>
          <w:t>https://members.tsdsi.in/s/PATWfHRzFDMPdG4</w:t>
        </w:r>
      </w:hyperlink>
      <w:r w:rsidRPr="00AC4CA5">
        <w:rPr>
          <w:sz w:val="18"/>
          <w:szCs w:val="18"/>
          <w:lang w:val="fr-FR"/>
        </w:rPr>
        <w:t xml:space="preserve"> </w:t>
      </w:r>
      <w:hyperlink r:id="rId824" w:history="1"/>
    </w:p>
    <w:p w14:paraId="575CDA3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TTAT.3G-38.314V18.0.0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825" w:history="1">
        <w:r w:rsidRPr="00AC4CA5">
          <w:rPr>
            <w:rStyle w:val="Hyperlink"/>
            <w:sz w:val="18"/>
            <w:szCs w:val="18"/>
            <w:lang w:val="fr-FR"/>
          </w:rPr>
          <w:t>https://www.tta.or.kr/eng/ttaSearchEngView.do?key=461&amp;searchStandardNo=TTAT.3G-38.314V18.0.0&amp;searchCate=TTAS</w:t>
        </w:r>
      </w:hyperlink>
      <w:r w:rsidRPr="00AC4CA5">
        <w:rPr>
          <w:sz w:val="18"/>
          <w:szCs w:val="18"/>
          <w:lang w:val="fr-FR"/>
        </w:rPr>
        <w:t xml:space="preserve"> </w:t>
      </w:r>
      <w:hyperlink r:id="rId826" w:history="1"/>
    </w:p>
    <w:p w14:paraId="202C8098" w14:textId="77777777" w:rsidR="00FA11D3" w:rsidRPr="00AC4CA5" w:rsidRDefault="00FA11D3" w:rsidP="00F43116">
      <w:pPr>
        <w:pStyle w:val="Heading5"/>
        <w:rPr>
          <w:lang w:val="fr-FR"/>
        </w:rPr>
      </w:pPr>
      <w:r w:rsidRPr="00AC4CA5">
        <w:rPr>
          <w:lang w:val="fr-FR"/>
        </w:rPr>
        <w:t>1.3.1.3.25</w:t>
      </w:r>
      <w:r w:rsidRPr="00AC4CA5">
        <w:rPr>
          <w:lang w:val="fr-FR"/>
        </w:rPr>
        <w:tab/>
        <w:t>TS 38.321</w:t>
      </w:r>
    </w:p>
    <w:p w14:paraId="664E106C" w14:textId="2DCBE799" w:rsidR="00FA11D3" w:rsidRPr="00AC4CA5" w:rsidRDefault="00FA11D3" w:rsidP="00FA11D3">
      <w:pPr>
        <w:pStyle w:val="Headingb"/>
        <w:rPr>
          <w:lang w:val="fr-FR"/>
        </w:rPr>
      </w:pPr>
      <w:bookmarkStart w:id="187" w:name="_Toc56152380"/>
      <w:bookmarkStart w:id="188" w:name="_Toc56153760"/>
      <w:bookmarkStart w:id="189" w:name="_Toc94532872"/>
      <w:bookmarkStart w:id="190" w:name="_Toc94533342"/>
      <w:r w:rsidRPr="00AC4CA5">
        <w:rPr>
          <w:bCs/>
          <w:lang w:val="fr-FR"/>
        </w:rPr>
        <w:t>NR;</w:t>
      </w:r>
      <w:r w:rsidRPr="00AC4CA5">
        <w:rPr>
          <w:lang w:val="fr-FR"/>
        </w:rPr>
        <w:t xml:space="preserve"> </w:t>
      </w:r>
      <w:r w:rsidRPr="00AC4CA5">
        <w:rPr>
          <w:bCs/>
          <w:lang w:val="fr-FR"/>
        </w:rPr>
        <w:t>Spécification du protocole de commande d</w:t>
      </w:r>
      <w:r w:rsidR="00AC4CA5">
        <w:rPr>
          <w:bCs/>
          <w:lang w:val="fr-FR"/>
        </w:rPr>
        <w:t>'</w:t>
      </w:r>
      <w:r w:rsidRPr="00AC4CA5">
        <w:rPr>
          <w:bCs/>
          <w:lang w:val="fr-FR"/>
        </w:rPr>
        <w:t>accès au support (MAC)</w:t>
      </w:r>
      <w:bookmarkEnd w:id="187"/>
      <w:bookmarkEnd w:id="188"/>
      <w:bookmarkEnd w:id="189"/>
      <w:bookmarkEnd w:id="190"/>
    </w:p>
    <w:p w14:paraId="5BD8EAD4" w14:textId="77777777" w:rsidR="00FA11D3" w:rsidRPr="00AC4CA5" w:rsidRDefault="00FA11D3" w:rsidP="00FA11D3">
      <w:pPr>
        <w:rPr>
          <w:lang w:val="fr-FR"/>
        </w:rPr>
      </w:pPr>
      <w:r w:rsidRPr="00AC4CA5">
        <w:rPr>
          <w:lang w:val="fr-FR"/>
        </w:rPr>
        <w:t>Ce document définit le protocole MAC NR.</w:t>
      </w:r>
    </w:p>
    <w:p w14:paraId="2BB5C0E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6B70BE0"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74F910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ATIS.3GPP.38.321.V17.10.0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827" w:anchor="Rel-17" w:history="1">
        <w:r w:rsidRPr="00AC4CA5">
          <w:rPr>
            <w:rStyle w:val="Hyperlink"/>
            <w:sz w:val="18"/>
            <w:szCs w:val="18"/>
            <w:lang w:val="fr-FR"/>
          </w:rPr>
          <w:t>https://www.atis.org/3gpp-transpositions-Rel-17</w:t>
        </w:r>
      </w:hyperlink>
      <w:hyperlink r:id="rId828" w:anchor="Rel-17" w:history="1"/>
    </w:p>
    <w:p w14:paraId="727B8E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CCSA.3GPP.38.321.V17.10.0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829" w:history="1">
        <w:r w:rsidRPr="00AC4CA5">
          <w:rPr>
            <w:rStyle w:val="Hyperlink"/>
            <w:sz w:val="18"/>
            <w:szCs w:val="18"/>
            <w:lang w:val="fr-FR"/>
          </w:rPr>
          <w:t>https://www.ccsa.org.cn/api/portalsFile/downloadOldFile?type=17&amp;oldFileUrl=NTN/SRIT/CCSA.3GPP.38.321.V17.10.0.docx</w:t>
        </w:r>
      </w:hyperlink>
      <w:r w:rsidRPr="00AC4CA5">
        <w:rPr>
          <w:sz w:val="18"/>
          <w:szCs w:val="18"/>
          <w:lang w:val="fr-FR"/>
        </w:rPr>
        <w:t xml:space="preserve"> </w:t>
      </w:r>
      <w:hyperlink r:id="rId830" w:history="1"/>
      <w:hyperlink r:id="rId831" w:history="1"/>
    </w:p>
    <w:p w14:paraId="091FB04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lastRenderedPageBreak/>
        <w:t>ETSI</w:t>
      </w:r>
      <w:r w:rsidRPr="00AC4CA5">
        <w:rPr>
          <w:sz w:val="18"/>
          <w:szCs w:val="18"/>
          <w:lang w:val="fr-FR"/>
        </w:rPr>
        <w:tab/>
        <w:t>ETSI TS 138 321 V17.10.0 (2024-10)</w:t>
      </w:r>
      <w:r w:rsidRPr="00AC4CA5">
        <w:rPr>
          <w:sz w:val="18"/>
          <w:szCs w:val="18"/>
          <w:lang w:val="fr-FR"/>
        </w:rPr>
        <w:tab/>
        <w:t>17.10.0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832" w:history="1">
        <w:r w:rsidRPr="00AC4CA5">
          <w:rPr>
            <w:rStyle w:val="Hyperlink"/>
            <w:sz w:val="18"/>
            <w:szCs w:val="18"/>
            <w:lang w:val="fr-FR"/>
          </w:rPr>
          <w:t>https://www.etsi.org/deliver/etsi_ts/138300_138399/138321/17.10.00_60/ts_138321v171000p.pdf</w:t>
        </w:r>
      </w:hyperlink>
      <w:r w:rsidRPr="00AC4CA5">
        <w:rPr>
          <w:sz w:val="18"/>
          <w:szCs w:val="18"/>
          <w:lang w:val="fr-FR"/>
        </w:rPr>
        <w:t xml:space="preserve"> </w:t>
      </w:r>
      <w:hyperlink r:id="rId833" w:history="1"/>
    </w:p>
    <w:p w14:paraId="1FBAF9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38.321-17.10.0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834" w:history="1">
        <w:r w:rsidRPr="00AC4CA5">
          <w:rPr>
            <w:rStyle w:val="Hyperlink"/>
            <w:sz w:val="18"/>
            <w:szCs w:val="18"/>
            <w:lang w:val="fr-FR"/>
          </w:rPr>
          <w:t>https://members.tsdsi.in/s/HpSZYRLEodRpntp</w:t>
        </w:r>
      </w:hyperlink>
      <w:r w:rsidRPr="00AC4CA5">
        <w:rPr>
          <w:sz w:val="18"/>
          <w:szCs w:val="18"/>
          <w:lang w:val="fr-FR"/>
        </w:rPr>
        <w:t xml:space="preserve"> </w:t>
      </w:r>
      <w:hyperlink r:id="rId835" w:history="1"/>
    </w:p>
    <w:p w14:paraId="63063FF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TTAT.3G-38.321V17.10.0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836" w:history="1">
        <w:r w:rsidRPr="00AC4CA5">
          <w:rPr>
            <w:rStyle w:val="Hyperlink"/>
            <w:sz w:val="18"/>
            <w:szCs w:val="18"/>
            <w:lang w:val="fr-FR"/>
          </w:rPr>
          <w:t>https://www.tta.or.kr/eng/ttaSearchEngView.do?key=461&amp;searchStandardNo=TTAT.3G-38.321V17.10.0&amp;searchCate=TTAS</w:t>
        </w:r>
      </w:hyperlink>
      <w:r w:rsidRPr="00AC4CA5">
        <w:rPr>
          <w:sz w:val="18"/>
          <w:szCs w:val="18"/>
          <w:lang w:val="fr-FR"/>
        </w:rPr>
        <w:t xml:space="preserve"> </w:t>
      </w:r>
      <w:hyperlink r:id="rId837" w:history="1"/>
    </w:p>
    <w:p w14:paraId="01CFE6D5"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FD72A8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ATIS.3GPP.38.321.V18.3.0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838" w:anchor="Rel-18" w:history="1">
        <w:r w:rsidRPr="00AC4CA5">
          <w:rPr>
            <w:rStyle w:val="Hyperlink"/>
            <w:sz w:val="18"/>
            <w:szCs w:val="18"/>
            <w:lang w:val="fr-FR"/>
          </w:rPr>
          <w:t>https://www.atis.org/3gpp-transpositions - Rel-18</w:t>
        </w:r>
      </w:hyperlink>
      <w:hyperlink r:id="rId839" w:anchor="Rel-18" w:history="1"/>
    </w:p>
    <w:p w14:paraId="1C87833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CCSA.3GPP.38.321.V18.3.0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840" w:history="1">
        <w:r w:rsidRPr="00AC4CA5">
          <w:rPr>
            <w:rStyle w:val="Hyperlink"/>
            <w:sz w:val="18"/>
            <w:szCs w:val="18"/>
            <w:lang w:val="fr-FR"/>
          </w:rPr>
          <w:t>https://www.ccsa.org.cn/api/portalsFile/downloadOldFile?type=17&amp;oldFileUrl=NTN/SRIT/CCSA.3GPP.38.321.V18.3.0.docx</w:t>
        </w:r>
      </w:hyperlink>
      <w:r w:rsidRPr="00AC4CA5">
        <w:rPr>
          <w:sz w:val="18"/>
          <w:szCs w:val="18"/>
          <w:lang w:val="fr-FR"/>
        </w:rPr>
        <w:t xml:space="preserve"> </w:t>
      </w:r>
      <w:hyperlink r:id="rId841" w:history="1"/>
      <w:hyperlink r:id="rId842" w:history="1"/>
    </w:p>
    <w:p w14:paraId="15C2B83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138 321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843" w:history="1">
        <w:r w:rsidRPr="00AC4CA5">
          <w:rPr>
            <w:rStyle w:val="Hyperlink"/>
            <w:sz w:val="18"/>
            <w:szCs w:val="18"/>
            <w:lang w:val="fr-FR"/>
          </w:rPr>
          <w:t>https://www.etsi.org/deliver/etsi_ts/138300_138399/138321/18.03.00_60/ts_138321v180300p.pdf</w:t>
        </w:r>
      </w:hyperlink>
      <w:r w:rsidRPr="00AC4CA5">
        <w:rPr>
          <w:sz w:val="18"/>
          <w:szCs w:val="18"/>
          <w:lang w:val="fr-FR"/>
        </w:rPr>
        <w:t xml:space="preserve"> </w:t>
      </w:r>
      <w:hyperlink r:id="rId844" w:history="1"/>
    </w:p>
    <w:p w14:paraId="6A21F5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38.321- 18.3.0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845" w:history="1">
        <w:r w:rsidRPr="00AC4CA5">
          <w:rPr>
            <w:rStyle w:val="Hyperlink"/>
            <w:sz w:val="18"/>
            <w:szCs w:val="18"/>
            <w:lang w:val="fr-FR"/>
          </w:rPr>
          <w:t>https://members.tsdsi.in/s/dpPHkgmy2ErRaXd</w:t>
        </w:r>
      </w:hyperlink>
      <w:r w:rsidRPr="00AC4CA5">
        <w:rPr>
          <w:sz w:val="18"/>
          <w:szCs w:val="18"/>
          <w:lang w:val="fr-FR"/>
        </w:rPr>
        <w:t xml:space="preserve"> </w:t>
      </w:r>
      <w:hyperlink r:id="rId846" w:history="1"/>
    </w:p>
    <w:p w14:paraId="33E2F27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TTAT.3G-38.321V18.3.0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847" w:history="1">
        <w:r w:rsidRPr="00AC4CA5">
          <w:rPr>
            <w:rStyle w:val="Hyperlink"/>
            <w:sz w:val="18"/>
            <w:szCs w:val="18"/>
            <w:lang w:val="fr-FR"/>
          </w:rPr>
          <w:t>https://www.tta.or.kr/eng/ttaSearchEngView.do?key=461&amp;searchStandardNo=TTAT.3G-38.321V18.3.0&amp;searchCate=TTAS</w:t>
        </w:r>
      </w:hyperlink>
      <w:r w:rsidRPr="00AC4CA5">
        <w:rPr>
          <w:sz w:val="18"/>
          <w:szCs w:val="18"/>
          <w:lang w:val="fr-FR"/>
        </w:rPr>
        <w:t xml:space="preserve"> </w:t>
      </w:r>
      <w:hyperlink r:id="rId848" w:history="1"/>
    </w:p>
    <w:p w14:paraId="247D63E7" w14:textId="77777777" w:rsidR="00FA11D3" w:rsidRPr="00AC4CA5" w:rsidRDefault="00FA11D3" w:rsidP="00F43116">
      <w:pPr>
        <w:pStyle w:val="Heading5"/>
        <w:rPr>
          <w:lang w:val="fr-FR"/>
        </w:rPr>
      </w:pPr>
      <w:r w:rsidRPr="00AC4CA5">
        <w:rPr>
          <w:lang w:val="fr-FR"/>
        </w:rPr>
        <w:t>1.3.1.3.26</w:t>
      </w:r>
      <w:r w:rsidRPr="00AC4CA5">
        <w:rPr>
          <w:lang w:val="fr-FR"/>
        </w:rPr>
        <w:tab/>
        <w:t>TS 38.322</w:t>
      </w:r>
    </w:p>
    <w:p w14:paraId="796E5B1F" w14:textId="77777777" w:rsidR="00FA11D3" w:rsidRPr="00AC4CA5" w:rsidRDefault="00FA11D3" w:rsidP="00FA11D3">
      <w:pPr>
        <w:pStyle w:val="Headingb"/>
        <w:rPr>
          <w:lang w:val="fr-FR"/>
        </w:rPr>
      </w:pPr>
      <w:bookmarkStart w:id="191" w:name="_Toc56152381"/>
      <w:bookmarkStart w:id="192" w:name="_Toc56153761"/>
      <w:bookmarkStart w:id="193" w:name="_Toc94532873"/>
      <w:bookmarkStart w:id="194" w:name="_Toc94533343"/>
      <w:r w:rsidRPr="00AC4CA5">
        <w:rPr>
          <w:bCs/>
          <w:lang w:val="fr-FR"/>
        </w:rPr>
        <w:t>NR;</w:t>
      </w:r>
      <w:r w:rsidRPr="00AC4CA5">
        <w:rPr>
          <w:lang w:val="fr-FR"/>
        </w:rPr>
        <w:t xml:space="preserve"> </w:t>
      </w:r>
      <w:r w:rsidRPr="00AC4CA5">
        <w:rPr>
          <w:bCs/>
          <w:lang w:val="fr-FR"/>
        </w:rPr>
        <w:t>Spécification du protocole de commande de liaison radioélectrique (RLC)</w:t>
      </w:r>
      <w:bookmarkEnd w:id="191"/>
      <w:bookmarkEnd w:id="192"/>
      <w:bookmarkEnd w:id="193"/>
      <w:bookmarkEnd w:id="194"/>
    </w:p>
    <w:p w14:paraId="19AABC09" w14:textId="1F5023D2" w:rsidR="00FA11D3" w:rsidRPr="00AC4CA5" w:rsidRDefault="00FA11D3" w:rsidP="00FA11D3">
      <w:pPr>
        <w:keepNext/>
        <w:keepLines/>
        <w:rPr>
          <w:lang w:val="fr-FR"/>
        </w:rPr>
      </w:pPr>
      <w:r w:rsidRPr="00AC4CA5">
        <w:rPr>
          <w:lang w:val="fr-FR"/>
        </w:rPr>
        <w:t>Ce document définit le protocole de commande de liaison radioélectrique (RLC) NR pour l</w:t>
      </w:r>
      <w:r w:rsidR="00AC4CA5">
        <w:rPr>
          <w:lang w:val="fr-FR"/>
        </w:rPr>
        <w:t>'</w:t>
      </w:r>
      <w:r w:rsidRPr="00AC4CA5">
        <w:rPr>
          <w:lang w:val="fr-FR"/>
        </w:rPr>
        <w:t>interface radioélectrique UE-NR.</w:t>
      </w:r>
    </w:p>
    <w:p w14:paraId="45FC5DD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DA8E04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2B05E6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ATIS.3GPP.38.322.V17.4.0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49" w:anchor="Rel-17" w:history="1">
        <w:r w:rsidRPr="00AC4CA5">
          <w:rPr>
            <w:rStyle w:val="Hyperlink"/>
            <w:sz w:val="18"/>
            <w:szCs w:val="18"/>
            <w:lang w:val="fr-FR"/>
          </w:rPr>
          <w:t>https://www.atis.org/3gpp-transpositions-Rel-17</w:t>
        </w:r>
      </w:hyperlink>
      <w:hyperlink r:id="rId850" w:anchor="Rel-17" w:history="1"/>
    </w:p>
    <w:p w14:paraId="53227D3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CCSA.3GPP.38.322.V17.4.0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51" w:history="1">
        <w:r w:rsidRPr="00AC4CA5">
          <w:rPr>
            <w:rStyle w:val="Hyperlink"/>
            <w:sz w:val="18"/>
            <w:szCs w:val="18"/>
            <w:lang w:val="fr-FR"/>
          </w:rPr>
          <w:t>https://www.ccsa.org.cn/api/portalsFile/downloadOldFile?type=17&amp;oldFileUrl=NTN/SRIT/CCSA.3GPP.38.322.V17.4.0.docx</w:t>
        </w:r>
      </w:hyperlink>
      <w:r w:rsidRPr="00AC4CA5">
        <w:rPr>
          <w:sz w:val="18"/>
          <w:szCs w:val="18"/>
          <w:lang w:val="fr-FR"/>
        </w:rPr>
        <w:t xml:space="preserve"> </w:t>
      </w:r>
      <w:hyperlink r:id="rId852" w:history="1"/>
    </w:p>
    <w:p w14:paraId="6D29B09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138 322 V17.4.0 (2024-05)</w:t>
      </w:r>
      <w:r w:rsidRPr="00AC4CA5">
        <w:rPr>
          <w:sz w:val="18"/>
          <w:szCs w:val="18"/>
          <w:lang w:val="fr-FR"/>
        </w:rPr>
        <w:tab/>
        <w:t>17.4.0</w:t>
      </w:r>
      <w:r w:rsidRPr="00AC4CA5">
        <w:rPr>
          <w:sz w:val="18"/>
          <w:szCs w:val="18"/>
          <w:lang w:val="fr-FR"/>
        </w:rPr>
        <w:tab/>
        <w:t>Publié</w:t>
      </w:r>
      <w:r w:rsidRPr="00AC4CA5">
        <w:rPr>
          <w:sz w:val="18"/>
          <w:szCs w:val="18"/>
          <w:lang w:val="fr-FR"/>
        </w:rPr>
        <w:tab/>
        <w:t>15.05.2024</w:t>
      </w:r>
      <w:r w:rsidRPr="00AC4CA5">
        <w:rPr>
          <w:sz w:val="18"/>
          <w:szCs w:val="18"/>
          <w:lang w:val="fr-FR"/>
        </w:rPr>
        <w:tab/>
      </w:r>
      <w:hyperlink r:id="rId853" w:history="1">
        <w:r w:rsidRPr="00AC4CA5">
          <w:rPr>
            <w:rStyle w:val="Hyperlink"/>
            <w:sz w:val="18"/>
            <w:szCs w:val="18"/>
            <w:lang w:val="fr-FR"/>
          </w:rPr>
          <w:t>https://www.etsi.org/deliver/etsi_ts/138300_138399/138322/17.04.00_60/ts_138322v170400p.pdf</w:t>
        </w:r>
      </w:hyperlink>
      <w:r w:rsidRPr="00AC4CA5">
        <w:rPr>
          <w:sz w:val="18"/>
          <w:szCs w:val="18"/>
          <w:lang w:val="fr-FR"/>
        </w:rPr>
        <w:t xml:space="preserve"> </w:t>
      </w:r>
      <w:hyperlink r:id="rId854" w:history="1"/>
    </w:p>
    <w:p w14:paraId="7368915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38.322-17.4.0 V1.4.0</w:t>
      </w:r>
      <w:r w:rsidRPr="00AC4CA5">
        <w:rPr>
          <w:sz w:val="18"/>
          <w:szCs w:val="18"/>
          <w:lang w:val="fr-FR"/>
        </w:rPr>
        <w:tab/>
        <w:t>17.4.0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855" w:history="1">
        <w:r w:rsidRPr="00AC4CA5">
          <w:rPr>
            <w:rStyle w:val="Hyperlink"/>
            <w:sz w:val="18"/>
            <w:szCs w:val="18"/>
            <w:lang w:val="fr-FR"/>
          </w:rPr>
          <w:t>https://members.tsdsi.in/s/T5Zwi8wae5ESBFX</w:t>
        </w:r>
      </w:hyperlink>
      <w:r w:rsidRPr="00AC4CA5">
        <w:rPr>
          <w:sz w:val="18"/>
          <w:szCs w:val="18"/>
          <w:lang w:val="fr-FR"/>
        </w:rPr>
        <w:t xml:space="preserve"> </w:t>
      </w:r>
      <w:hyperlink r:id="rId856" w:history="1"/>
    </w:p>
    <w:p w14:paraId="0D9D3DA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TTAT.3G-38.322V17.4.0</w:t>
      </w:r>
      <w:r w:rsidRPr="00AC4CA5">
        <w:rPr>
          <w:sz w:val="18"/>
          <w:szCs w:val="18"/>
          <w:lang w:val="fr-FR"/>
        </w:rPr>
        <w:tab/>
        <w:t>17.4.0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857" w:history="1">
        <w:r w:rsidRPr="00AC4CA5">
          <w:rPr>
            <w:rStyle w:val="Hyperlink"/>
            <w:sz w:val="18"/>
            <w:szCs w:val="18"/>
            <w:lang w:val="fr-FR"/>
          </w:rPr>
          <w:t>https://www.tta.or.kr/eng/ttaSearchEngView.do?key=461&amp;searchStandardNo=TTAT.3G-38.322V17.4.0&amp;searchCate=TTAS</w:t>
        </w:r>
      </w:hyperlink>
      <w:r w:rsidRPr="00AC4CA5">
        <w:rPr>
          <w:sz w:val="18"/>
          <w:szCs w:val="18"/>
          <w:lang w:val="fr-FR"/>
        </w:rPr>
        <w:t xml:space="preserve"> </w:t>
      </w:r>
      <w:hyperlink r:id="rId858" w:history="1"/>
    </w:p>
    <w:p w14:paraId="64540C28" w14:textId="77777777" w:rsidR="00FA11D3" w:rsidRPr="00AC4CA5" w:rsidRDefault="00FA11D3" w:rsidP="00F43116">
      <w:pPr>
        <w:keepNext/>
        <w:keepLines/>
        <w:tabs>
          <w:tab w:val="left" w:pos="90"/>
        </w:tabs>
        <w:overflowPunct/>
        <w:textAlignment w:val="auto"/>
        <w:rPr>
          <w:b/>
          <w:bCs/>
          <w:color w:val="000000"/>
          <w:sz w:val="18"/>
          <w:szCs w:val="18"/>
          <w:lang w:val="fr-FR"/>
        </w:rPr>
      </w:pPr>
      <w:r w:rsidRPr="00AC4CA5">
        <w:rPr>
          <w:b/>
          <w:bCs/>
          <w:sz w:val="18"/>
          <w:szCs w:val="18"/>
          <w:lang w:val="fr-FR"/>
        </w:rPr>
        <w:t>Version 18</w:t>
      </w:r>
    </w:p>
    <w:p w14:paraId="07635378"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59" w:anchor="Rel-18" w:history="1">
        <w:r w:rsidRPr="00AC4CA5">
          <w:rPr>
            <w:rStyle w:val="Hyperlink"/>
            <w:sz w:val="18"/>
            <w:szCs w:val="18"/>
            <w:lang w:val="fr-FR"/>
          </w:rPr>
          <w:t>https://www.atis.org/3gpp-transpositions - Rel-18</w:t>
        </w:r>
      </w:hyperlink>
      <w:hyperlink r:id="rId860" w:anchor="Rel-18" w:history="1"/>
    </w:p>
    <w:p w14:paraId="0885DC84"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61" w:history="1">
        <w:r w:rsidRPr="00AC4CA5">
          <w:rPr>
            <w:rStyle w:val="Hyperlink"/>
            <w:sz w:val="18"/>
            <w:szCs w:val="18"/>
            <w:lang w:val="fr-FR"/>
          </w:rPr>
          <w:t>https://www.ccsa.org.cn/api/portalsFile/downloadOldFile?type=17&amp;oldFileUrl=NTN/SRIT/CCSA.3GPP.38.322.V18.1.0.docx</w:t>
        </w:r>
      </w:hyperlink>
      <w:r w:rsidRPr="00AC4CA5">
        <w:rPr>
          <w:sz w:val="18"/>
          <w:szCs w:val="18"/>
          <w:lang w:val="fr-FR"/>
        </w:rPr>
        <w:t xml:space="preserve"> </w:t>
      </w:r>
      <w:hyperlink r:id="rId862" w:history="1"/>
      <w:hyperlink r:id="rId863" w:history="1"/>
    </w:p>
    <w:p w14:paraId="126977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138 322 V18.1.0 (2024-08)</w:t>
      </w:r>
      <w:r w:rsidRPr="00AC4CA5">
        <w:rPr>
          <w:sz w:val="18"/>
          <w:szCs w:val="18"/>
          <w:lang w:val="fr-FR"/>
        </w:rPr>
        <w:tab/>
        <w:t>18.1.0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864" w:history="1">
        <w:r w:rsidRPr="00AC4CA5">
          <w:rPr>
            <w:rStyle w:val="Hyperlink"/>
            <w:sz w:val="18"/>
            <w:szCs w:val="18"/>
            <w:lang w:val="fr-FR"/>
          </w:rPr>
          <w:t>https://www.etsi.org/deliver/etsi_ts/138300_138399/138322/18.01.00_60/ts_138322v180100p.pdf</w:t>
        </w:r>
      </w:hyperlink>
      <w:r w:rsidRPr="00AC4CA5">
        <w:rPr>
          <w:sz w:val="18"/>
          <w:szCs w:val="18"/>
          <w:lang w:val="fr-FR"/>
        </w:rPr>
        <w:t xml:space="preserve"> </w:t>
      </w:r>
      <w:hyperlink r:id="rId865" w:history="1"/>
    </w:p>
    <w:p w14:paraId="730A7D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866" w:history="1">
        <w:r w:rsidRPr="00AC4CA5">
          <w:rPr>
            <w:rStyle w:val="Hyperlink"/>
            <w:sz w:val="18"/>
            <w:szCs w:val="18"/>
            <w:lang w:val="fr-FR"/>
          </w:rPr>
          <w:t>https://members.tsdsi.in/s/pN2AT59JDGqQRoG</w:t>
        </w:r>
      </w:hyperlink>
      <w:r w:rsidRPr="00AC4CA5">
        <w:rPr>
          <w:sz w:val="18"/>
          <w:szCs w:val="18"/>
          <w:lang w:val="fr-FR"/>
        </w:rPr>
        <w:t xml:space="preserve"> </w:t>
      </w:r>
      <w:hyperlink r:id="rId867" w:history="1"/>
    </w:p>
    <w:p w14:paraId="74816B6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868" w:history="1">
        <w:r w:rsidRPr="00AC4CA5">
          <w:rPr>
            <w:rStyle w:val="Hyperlink"/>
            <w:sz w:val="18"/>
            <w:szCs w:val="18"/>
            <w:lang w:val="fr-FR"/>
          </w:rPr>
          <w:t>https://www.tta.or.kr/eng/ttaSearchEngView.do?key=461&amp;searchStandardNo=TTAT.3G-38.322V18.1.0&amp;searchCate=TTAS</w:t>
        </w:r>
      </w:hyperlink>
      <w:r w:rsidRPr="00AC4CA5">
        <w:rPr>
          <w:sz w:val="18"/>
          <w:szCs w:val="18"/>
          <w:lang w:val="fr-FR"/>
        </w:rPr>
        <w:t xml:space="preserve"> </w:t>
      </w:r>
      <w:hyperlink r:id="rId869" w:history="1"/>
    </w:p>
    <w:p w14:paraId="2401AB47" w14:textId="77777777" w:rsidR="00FA11D3" w:rsidRPr="00AC4CA5" w:rsidRDefault="00FA11D3" w:rsidP="00F43116">
      <w:pPr>
        <w:pStyle w:val="Heading5"/>
        <w:rPr>
          <w:lang w:val="fr-FR"/>
        </w:rPr>
      </w:pPr>
      <w:r w:rsidRPr="00AC4CA5">
        <w:rPr>
          <w:lang w:val="fr-FR"/>
        </w:rPr>
        <w:t>1.3.1.3.27</w:t>
      </w:r>
      <w:r w:rsidRPr="00AC4CA5">
        <w:rPr>
          <w:lang w:val="fr-FR"/>
        </w:rPr>
        <w:tab/>
        <w:t>TS 38.323</w:t>
      </w:r>
    </w:p>
    <w:p w14:paraId="6F149570" w14:textId="77777777" w:rsidR="00FA11D3" w:rsidRPr="00AC4CA5" w:rsidRDefault="00FA11D3" w:rsidP="00FA11D3">
      <w:pPr>
        <w:pStyle w:val="Headingb"/>
        <w:rPr>
          <w:lang w:val="fr-FR"/>
        </w:rPr>
      </w:pPr>
      <w:bookmarkStart w:id="195" w:name="_Toc56152382"/>
      <w:bookmarkStart w:id="196" w:name="_Toc56153762"/>
      <w:bookmarkStart w:id="197" w:name="_Toc94532874"/>
      <w:bookmarkStart w:id="198" w:name="_Toc94533344"/>
      <w:r w:rsidRPr="00AC4CA5">
        <w:rPr>
          <w:bCs/>
          <w:lang w:val="fr-FR"/>
        </w:rPr>
        <w:t>NR;</w:t>
      </w:r>
      <w:r w:rsidRPr="00AC4CA5">
        <w:rPr>
          <w:lang w:val="fr-FR"/>
        </w:rPr>
        <w:t xml:space="preserve"> </w:t>
      </w:r>
      <w:r w:rsidRPr="00AC4CA5">
        <w:rPr>
          <w:bCs/>
          <w:lang w:val="fr-FR"/>
        </w:rPr>
        <w:t>Spécification du protocole de convergence de données en mode paquet (PDCP)</w:t>
      </w:r>
      <w:bookmarkEnd w:id="195"/>
      <w:bookmarkEnd w:id="196"/>
      <w:bookmarkEnd w:id="197"/>
      <w:bookmarkEnd w:id="198"/>
    </w:p>
    <w:p w14:paraId="03B5D0F1" w14:textId="77777777" w:rsidR="00FA11D3" w:rsidRPr="00AC4CA5" w:rsidRDefault="00FA11D3" w:rsidP="00E2755F">
      <w:pPr>
        <w:rPr>
          <w:lang w:val="fr-FR"/>
        </w:rPr>
      </w:pPr>
      <w:r w:rsidRPr="00AC4CA5">
        <w:rPr>
          <w:lang w:val="fr-FR"/>
        </w:rPr>
        <w:t>Ce document décrit le protocole de convergence de données en mode paquet (PDCP).</w:t>
      </w:r>
    </w:p>
    <w:p w14:paraId="711D6CB6"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0E0870B"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0A96D7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ATIS.3GPP.38.323.V17.5.0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70" w:anchor="Rel-17" w:history="1">
        <w:r w:rsidRPr="00AC4CA5">
          <w:rPr>
            <w:rStyle w:val="Hyperlink"/>
            <w:sz w:val="18"/>
            <w:szCs w:val="18"/>
            <w:lang w:val="fr-FR"/>
          </w:rPr>
          <w:t>https://www.atis.org/3gpp-transpositions-Rel-17</w:t>
        </w:r>
      </w:hyperlink>
      <w:hyperlink r:id="rId871" w:anchor="Rel-17" w:history="1"/>
    </w:p>
    <w:p w14:paraId="4ED9381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CCSA.3GPP.38.323.V17.5.0</w:t>
      </w:r>
      <w:r w:rsidRPr="00AC4CA5">
        <w:rPr>
          <w:sz w:val="18"/>
          <w:szCs w:val="18"/>
          <w:lang w:val="fr-FR"/>
        </w:rPr>
        <w:tab/>
        <w:t>17.5.0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872" w:history="1">
        <w:r w:rsidRPr="00AC4CA5">
          <w:rPr>
            <w:rStyle w:val="Hyperlink"/>
            <w:sz w:val="18"/>
            <w:szCs w:val="18"/>
            <w:lang w:val="fr-FR"/>
          </w:rPr>
          <w:t>https://www.ccsa.org.cn/api/portalsFile/downloadOldFile?type=17&amp;oldFileUrl=NTN/SRIT/CCSA.3GPP.38.323.V17.5.0.docx</w:t>
        </w:r>
      </w:hyperlink>
      <w:r w:rsidRPr="00AC4CA5">
        <w:rPr>
          <w:sz w:val="18"/>
          <w:szCs w:val="18"/>
          <w:lang w:val="fr-FR"/>
        </w:rPr>
        <w:t xml:space="preserve"> </w:t>
      </w:r>
      <w:hyperlink r:id="rId873" w:history="1"/>
    </w:p>
    <w:p w14:paraId="7E4A67C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138 323 V17.5.0 (2023-07)</w:t>
      </w:r>
      <w:r w:rsidRPr="00AC4CA5">
        <w:rPr>
          <w:sz w:val="18"/>
          <w:szCs w:val="18"/>
          <w:lang w:val="fr-FR"/>
        </w:rPr>
        <w:tab/>
        <w:t>17.5.0</w:t>
      </w:r>
      <w:r w:rsidRPr="00AC4CA5">
        <w:rPr>
          <w:sz w:val="18"/>
          <w:szCs w:val="18"/>
          <w:lang w:val="fr-FR"/>
        </w:rPr>
        <w:tab/>
        <w:t>Publié</w:t>
      </w:r>
      <w:r w:rsidRPr="00AC4CA5">
        <w:rPr>
          <w:sz w:val="18"/>
          <w:szCs w:val="18"/>
          <w:lang w:val="fr-FR"/>
        </w:rPr>
        <w:tab/>
        <w:t>26.07.2023</w:t>
      </w:r>
      <w:r w:rsidRPr="00AC4CA5">
        <w:rPr>
          <w:sz w:val="18"/>
          <w:szCs w:val="18"/>
          <w:lang w:val="fr-FR"/>
        </w:rPr>
        <w:tab/>
      </w:r>
      <w:hyperlink r:id="rId874" w:history="1">
        <w:r w:rsidRPr="00AC4CA5">
          <w:rPr>
            <w:rStyle w:val="Hyperlink"/>
            <w:sz w:val="18"/>
            <w:szCs w:val="18"/>
            <w:lang w:val="fr-FR"/>
          </w:rPr>
          <w:t>https://www.etsi.org/deliver/etsi_ts/138300_138399/138323/17.05.00_60/ts_138323v170500p.pdf</w:t>
        </w:r>
      </w:hyperlink>
      <w:r w:rsidRPr="00AC4CA5">
        <w:rPr>
          <w:sz w:val="18"/>
          <w:szCs w:val="18"/>
          <w:lang w:val="fr-FR"/>
        </w:rPr>
        <w:t xml:space="preserve"> </w:t>
      </w:r>
      <w:hyperlink r:id="rId875" w:history="1"/>
    </w:p>
    <w:p w14:paraId="077B52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38.323-17.5.0 V1.5.0</w:t>
      </w:r>
      <w:r w:rsidRPr="00AC4CA5">
        <w:rPr>
          <w:sz w:val="18"/>
          <w:szCs w:val="18"/>
          <w:lang w:val="fr-FR"/>
        </w:rPr>
        <w:tab/>
        <w:t>17.5.0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876" w:history="1">
        <w:r w:rsidRPr="00AC4CA5">
          <w:rPr>
            <w:rStyle w:val="Hyperlink"/>
            <w:sz w:val="18"/>
            <w:szCs w:val="18"/>
            <w:lang w:val="fr-FR"/>
          </w:rPr>
          <w:t>https://members.tsdsi.in/s/wBdTkELNbwcfGX4</w:t>
        </w:r>
      </w:hyperlink>
      <w:r w:rsidRPr="00AC4CA5">
        <w:rPr>
          <w:sz w:val="18"/>
          <w:szCs w:val="18"/>
          <w:lang w:val="fr-FR"/>
        </w:rPr>
        <w:t xml:space="preserve"> </w:t>
      </w:r>
      <w:hyperlink r:id="rId877" w:history="1"/>
    </w:p>
    <w:p w14:paraId="2110F8C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TTAT.3G-38.323V17.5.0</w:t>
      </w:r>
      <w:r w:rsidRPr="00AC4CA5">
        <w:rPr>
          <w:sz w:val="18"/>
          <w:szCs w:val="18"/>
          <w:lang w:val="fr-FR"/>
        </w:rPr>
        <w:tab/>
        <w:t>17.5.0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878" w:history="1">
        <w:r w:rsidRPr="00AC4CA5">
          <w:rPr>
            <w:rStyle w:val="Hyperlink"/>
            <w:sz w:val="18"/>
            <w:szCs w:val="18"/>
            <w:lang w:val="fr-FR"/>
          </w:rPr>
          <w:t>https://www.tta.or.kr/eng/ttaSearchEngView.do?key=461&amp;searchStandardNo=TTAT.3G-38.323V17.5.0&amp;searchCate=TTAS</w:t>
        </w:r>
      </w:hyperlink>
      <w:r w:rsidRPr="00AC4CA5">
        <w:rPr>
          <w:sz w:val="18"/>
          <w:szCs w:val="18"/>
          <w:lang w:val="fr-FR"/>
        </w:rPr>
        <w:t xml:space="preserve"> </w:t>
      </w:r>
      <w:hyperlink r:id="rId879" w:history="1"/>
    </w:p>
    <w:p w14:paraId="232431C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E973A9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lang w:val="fr-FR"/>
        </w:rPr>
      </w:pPr>
      <w:r w:rsidRPr="00AC4CA5">
        <w:rPr>
          <w:sz w:val="18"/>
          <w:szCs w:val="18"/>
          <w:lang w:val="fr-FR"/>
        </w:rPr>
        <w:t>ATIS</w:t>
      </w:r>
      <w:r w:rsidRPr="00AC4CA5">
        <w:rPr>
          <w:sz w:val="18"/>
          <w:szCs w:val="18"/>
          <w:lang w:val="fr-FR"/>
        </w:rPr>
        <w:tab/>
        <w:t>ATIS.3GPP.38.323.V18.3.0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880" w:anchor="Rel-18" w:history="1">
        <w:r w:rsidRPr="00AC4CA5">
          <w:rPr>
            <w:rStyle w:val="Hyperlink"/>
            <w:sz w:val="18"/>
            <w:szCs w:val="18"/>
            <w:lang w:val="fr-FR"/>
          </w:rPr>
          <w:t>https://www.atis.org/3gpp-transpositions - Rel-18</w:t>
        </w:r>
      </w:hyperlink>
      <w:hyperlink r:id="rId881" w:anchor="Rel-18" w:history="1"/>
    </w:p>
    <w:p w14:paraId="4AAFD1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CCSA</w:t>
      </w:r>
      <w:r w:rsidRPr="00AC4CA5">
        <w:rPr>
          <w:sz w:val="18"/>
          <w:szCs w:val="18"/>
          <w:lang w:val="fr-FR"/>
        </w:rPr>
        <w:tab/>
        <w:t>CCSA.3GPP.38.323.V18.3.0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882" w:history="1">
        <w:r w:rsidRPr="00AC4CA5">
          <w:rPr>
            <w:rStyle w:val="Hyperlink"/>
            <w:sz w:val="18"/>
            <w:szCs w:val="18"/>
            <w:lang w:val="fr-FR"/>
          </w:rPr>
          <w:t>https://www.ccsa.org.cn/api/portalsFile/downloadOldFile?type=17&amp;oldFileUrl=NTN/SRIT/CCSA.3GPP.38.323.V18.3.0.docx</w:t>
        </w:r>
      </w:hyperlink>
      <w:r w:rsidRPr="00AC4CA5">
        <w:rPr>
          <w:sz w:val="18"/>
          <w:szCs w:val="18"/>
          <w:lang w:val="fr-FR"/>
        </w:rPr>
        <w:t xml:space="preserve"> </w:t>
      </w:r>
      <w:hyperlink r:id="rId883" w:history="1"/>
      <w:hyperlink r:id="rId884" w:history="1"/>
    </w:p>
    <w:p w14:paraId="55F5C4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lang w:val="fr-FR"/>
        </w:rPr>
      </w:pPr>
      <w:r w:rsidRPr="00AC4CA5">
        <w:rPr>
          <w:sz w:val="18"/>
          <w:szCs w:val="18"/>
          <w:lang w:val="fr-FR"/>
        </w:rPr>
        <w:t>ETSI</w:t>
      </w:r>
      <w:r w:rsidRPr="00AC4CA5">
        <w:rPr>
          <w:sz w:val="18"/>
          <w:szCs w:val="18"/>
          <w:lang w:val="fr-FR"/>
        </w:rPr>
        <w:tab/>
        <w:t>ETSI TS 138 323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885" w:history="1">
        <w:r w:rsidRPr="00AC4CA5">
          <w:rPr>
            <w:rStyle w:val="Hyperlink"/>
            <w:sz w:val="18"/>
            <w:szCs w:val="18"/>
            <w:lang w:val="fr-FR"/>
          </w:rPr>
          <w:t>https://www.etsi.org/deliver/etsi_ts/138300_138399/138323/18.03.00_60/ts_138323v180300p.pdf</w:t>
        </w:r>
      </w:hyperlink>
      <w:r w:rsidRPr="00AC4CA5">
        <w:rPr>
          <w:sz w:val="18"/>
          <w:szCs w:val="18"/>
          <w:lang w:val="fr-FR"/>
        </w:rPr>
        <w:t xml:space="preserve"> </w:t>
      </w:r>
      <w:hyperlink r:id="rId886" w:history="1"/>
    </w:p>
    <w:p w14:paraId="507714C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TSDSI</w:t>
      </w:r>
      <w:r w:rsidRPr="00AC4CA5">
        <w:rPr>
          <w:sz w:val="18"/>
          <w:szCs w:val="18"/>
          <w:lang w:val="fr-FR"/>
        </w:rPr>
        <w:tab/>
        <w:t>TSDSI STD T1.3GPP 38.323- 18.3.0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887" w:history="1">
        <w:r w:rsidRPr="00AC4CA5">
          <w:rPr>
            <w:rStyle w:val="Hyperlink"/>
            <w:sz w:val="18"/>
            <w:szCs w:val="18"/>
            <w:lang w:val="fr-FR"/>
          </w:rPr>
          <w:t>https://members.tsdsi.in/s/4cwDRbeYj2ZrSfK</w:t>
        </w:r>
      </w:hyperlink>
      <w:r w:rsidRPr="00AC4CA5">
        <w:rPr>
          <w:sz w:val="18"/>
          <w:szCs w:val="18"/>
          <w:lang w:val="fr-FR"/>
        </w:rPr>
        <w:t xml:space="preserve"> </w:t>
      </w:r>
      <w:hyperlink r:id="rId888" w:history="1"/>
    </w:p>
    <w:p w14:paraId="0366143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lang w:val="fr-FR"/>
        </w:rPr>
      </w:pPr>
      <w:r w:rsidRPr="00AC4CA5">
        <w:rPr>
          <w:sz w:val="18"/>
          <w:szCs w:val="18"/>
          <w:lang w:val="fr-FR"/>
        </w:rPr>
        <w:t>TTA</w:t>
      </w:r>
      <w:r w:rsidRPr="00AC4CA5">
        <w:rPr>
          <w:sz w:val="18"/>
          <w:szCs w:val="18"/>
          <w:lang w:val="fr-FR"/>
        </w:rPr>
        <w:tab/>
        <w:t>TTAT.3G-38.323V18.3.0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889" w:history="1">
        <w:r w:rsidRPr="00AC4CA5">
          <w:rPr>
            <w:rStyle w:val="Hyperlink"/>
            <w:sz w:val="18"/>
            <w:szCs w:val="18"/>
            <w:lang w:val="fr-FR"/>
          </w:rPr>
          <w:t>https://www.tta.or.kr/eng/ttaSearchEngView.do?key=461&amp;searchStandardNo=TTAT.3G-38.323V18.3.0&amp;searchCate=TTAS</w:t>
        </w:r>
      </w:hyperlink>
      <w:r w:rsidRPr="00AC4CA5">
        <w:rPr>
          <w:sz w:val="18"/>
          <w:szCs w:val="18"/>
          <w:lang w:val="fr-FR"/>
        </w:rPr>
        <w:t xml:space="preserve"> </w:t>
      </w:r>
      <w:hyperlink r:id="rId890" w:history="1"/>
    </w:p>
    <w:p w14:paraId="7E21E1E8" w14:textId="77777777" w:rsidR="00FA11D3" w:rsidRPr="00AC4CA5" w:rsidRDefault="00FA11D3" w:rsidP="00F43116">
      <w:pPr>
        <w:pStyle w:val="Heading5"/>
        <w:rPr>
          <w:lang w:val="fr-FR"/>
        </w:rPr>
      </w:pPr>
      <w:r w:rsidRPr="00AC4CA5">
        <w:rPr>
          <w:lang w:val="fr-FR"/>
        </w:rPr>
        <w:t>1.3.1.3.28</w:t>
      </w:r>
      <w:r w:rsidRPr="00AC4CA5">
        <w:rPr>
          <w:lang w:val="fr-FR"/>
        </w:rPr>
        <w:tab/>
        <w:t>TS 38.331</w:t>
      </w:r>
    </w:p>
    <w:p w14:paraId="74E48B5F" w14:textId="77777777" w:rsidR="00FA11D3" w:rsidRPr="00AC4CA5" w:rsidRDefault="00FA11D3" w:rsidP="00FA11D3">
      <w:pPr>
        <w:pStyle w:val="Headingb"/>
        <w:rPr>
          <w:lang w:val="fr-FR"/>
        </w:rPr>
      </w:pPr>
      <w:bookmarkStart w:id="199" w:name="_Toc56152383"/>
      <w:bookmarkStart w:id="200" w:name="_Toc56153763"/>
      <w:bookmarkStart w:id="201" w:name="_Toc94532875"/>
      <w:bookmarkStart w:id="202" w:name="_Toc94533345"/>
      <w:r w:rsidRPr="00AC4CA5">
        <w:rPr>
          <w:lang w:val="fr-FR"/>
        </w:rPr>
        <w:t>NR; Commande des ressources radioélectriques (RRC); Spécification du protocole</w:t>
      </w:r>
      <w:bookmarkEnd w:id="199"/>
      <w:bookmarkEnd w:id="200"/>
      <w:bookmarkEnd w:id="201"/>
      <w:bookmarkEnd w:id="202"/>
    </w:p>
    <w:p w14:paraId="7EC3B2B8" w14:textId="09A3E376" w:rsidR="00FA11D3" w:rsidRPr="00AC4CA5" w:rsidRDefault="00FA11D3" w:rsidP="00F43116">
      <w:pPr>
        <w:spacing w:before="80"/>
        <w:rPr>
          <w:lang w:val="fr-FR"/>
        </w:rPr>
      </w:pPr>
      <w:r w:rsidRPr="00AC4CA5">
        <w:rPr>
          <w:lang w:val="fr-FR"/>
        </w:rPr>
        <w:t>Ce document définit le protocole de contrôle des ressources radioélectriques pour l</w:t>
      </w:r>
      <w:r w:rsidR="00AC4CA5">
        <w:rPr>
          <w:lang w:val="fr-FR"/>
        </w:rPr>
        <w:t>'</w:t>
      </w:r>
      <w:r w:rsidRPr="00AC4CA5">
        <w:rPr>
          <w:lang w:val="fr-FR"/>
        </w:rPr>
        <w:t>interface radioélectrique entre l</w:t>
      </w:r>
      <w:r w:rsidR="00AC4CA5">
        <w:rPr>
          <w:lang w:val="fr-FR"/>
        </w:rPr>
        <w:t>'</w:t>
      </w:r>
      <w:r w:rsidRPr="00AC4CA5">
        <w:rPr>
          <w:lang w:val="fr-FR"/>
        </w:rPr>
        <w:t>UE et le réseau NG-RAN.</w:t>
      </w:r>
    </w:p>
    <w:p w14:paraId="34AC3CBF" w14:textId="643BDEEA" w:rsidR="00FA11D3" w:rsidRPr="00AC4CA5" w:rsidRDefault="00FA11D3" w:rsidP="00F43116">
      <w:pPr>
        <w:spacing w:before="80"/>
        <w:rPr>
          <w:lang w:val="fr-FR"/>
        </w:rPr>
      </w:pPr>
      <w:r w:rsidRPr="00AC4CA5">
        <w:rPr>
          <w:lang w:val="fr-FR"/>
        </w:rPr>
        <w:t>Le domaine d</w:t>
      </w:r>
      <w:r w:rsidR="00AC4CA5">
        <w:rPr>
          <w:lang w:val="fr-FR"/>
        </w:rPr>
        <w:t>'</w:t>
      </w:r>
      <w:r w:rsidRPr="00AC4CA5">
        <w:rPr>
          <w:lang w:val="fr-FR"/>
        </w:rPr>
        <w:t>application de ce document comprend les éléments suivants:</w:t>
      </w:r>
    </w:p>
    <w:p w14:paraId="4EA3479F" w14:textId="2534ED16" w:rsidR="00FA11D3" w:rsidRPr="00AC4CA5" w:rsidRDefault="00FA11D3" w:rsidP="00FA11D3">
      <w:pPr>
        <w:pStyle w:val="enumlev1"/>
        <w:rPr>
          <w:lang w:val="fr-FR"/>
        </w:rPr>
      </w:pPr>
      <w:r w:rsidRPr="00AC4CA5">
        <w:rPr>
          <w:lang w:val="fr-FR"/>
        </w:rPr>
        <w:t>−</w:t>
      </w:r>
      <w:r w:rsidRPr="00AC4CA5">
        <w:rPr>
          <w:lang w:val="fr-FR"/>
        </w:rPr>
        <w:tab/>
        <w:t>les informations radioélectriques acheminées dans un conteneur transparent entre un nœud gNB source et un nœud gNB cible lors d</w:t>
      </w:r>
      <w:r w:rsidR="00AC4CA5">
        <w:rPr>
          <w:lang w:val="fr-FR"/>
        </w:rPr>
        <w:t>'</w:t>
      </w:r>
      <w:r w:rsidRPr="00AC4CA5">
        <w:rPr>
          <w:lang w:val="fr-FR"/>
        </w:rPr>
        <w:t>un transfert entre gNB;</w:t>
      </w:r>
    </w:p>
    <w:p w14:paraId="68FF8F9A" w14:textId="4742746F" w:rsidR="00FA11D3" w:rsidRPr="00AC4CA5" w:rsidRDefault="00FA11D3" w:rsidP="00FA11D3">
      <w:pPr>
        <w:pStyle w:val="enumlev1"/>
        <w:rPr>
          <w:lang w:val="fr-FR"/>
        </w:rPr>
      </w:pPr>
      <w:r w:rsidRPr="00AC4CA5">
        <w:rPr>
          <w:lang w:val="fr-FR"/>
        </w:rPr>
        <w:t>−</w:t>
      </w:r>
      <w:r w:rsidRPr="00AC4CA5">
        <w:rPr>
          <w:lang w:val="fr-FR"/>
        </w:rPr>
        <w:tab/>
        <w:t>les informations radioélectriques acheminées dans un conteneur transparent entre un gNB source ou cible et un autre système lors d</w:t>
      </w:r>
      <w:r w:rsidR="00AC4CA5">
        <w:rPr>
          <w:lang w:val="fr-FR"/>
        </w:rPr>
        <w:t>'</w:t>
      </w:r>
      <w:r w:rsidRPr="00AC4CA5">
        <w:rPr>
          <w:lang w:val="fr-FR"/>
        </w:rPr>
        <w:t>un transfert entre technologies d</w:t>
      </w:r>
      <w:r w:rsidR="00AC4CA5">
        <w:rPr>
          <w:lang w:val="fr-FR"/>
        </w:rPr>
        <w:t>'</w:t>
      </w:r>
      <w:r w:rsidRPr="00AC4CA5">
        <w:rPr>
          <w:lang w:val="fr-FR"/>
        </w:rPr>
        <w:t>accès radioélectrique;</w:t>
      </w:r>
    </w:p>
    <w:p w14:paraId="2F34F5EA" w14:textId="644459F4" w:rsidR="00FA11D3" w:rsidRPr="00AC4CA5" w:rsidRDefault="00FA11D3" w:rsidP="00FA11D3">
      <w:pPr>
        <w:pStyle w:val="enumlev1"/>
        <w:rPr>
          <w:lang w:val="fr-FR"/>
        </w:rPr>
      </w:pPr>
      <w:r w:rsidRPr="00AC4CA5">
        <w:rPr>
          <w:lang w:val="fr-FR"/>
        </w:rPr>
        <w:t>−</w:t>
      </w:r>
      <w:r w:rsidRPr="00AC4CA5">
        <w:rPr>
          <w:lang w:val="fr-FR"/>
        </w:rPr>
        <w:tab/>
        <w:t>les informations radioélectriques acheminées dans un conteneur transparent entre un nœud gNB source et un nœud gNB cible lors d</w:t>
      </w:r>
      <w:r w:rsidR="00AC4CA5">
        <w:rPr>
          <w:lang w:val="fr-FR"/>
        </w:rPr>
        <w:t>'</w:t>
      </w:r>
      <w:r w:rsidRPr="00AC4CA5">
        <w:rPr>
          <w:lang w:val="fr-FR"/>
        </w:rPr>
        <w:t>une double connectivité E-UTRA-NR.</w:t>
      </w:r>
    </w:p>
    <w:p w14:paraId="1DCAEC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CD514DC"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58E00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sz w:val="18"/>
          <w:szCs w:val="18"/>
          <w:u w:val="single"/>
          <w:lang w:val="fr-FR"/>
        </w:rPr>
      </w:pPr>
      <w:r w:rsidRPr="00AC4CA5">
        <w:rPr>
          <w:sz w:val="18"/>
          <w:szCs w:val="18"/>
          <w:lang w:val="fr-FR"/>
        </w:rPr>
        <w:t>ATIS</w:t>
      </w:r>
      <w:r w:rsidRPr="00AC4CA5">
        <w:rPr>
          <w:sz w:val="18"/>
          <w:szCs w:val="18"/>
          <w:lang w:val="fr-FR"/>
        </w:rPr>
        <w:tab/>
        <w:t>ATIS.3GPP.38.331.V17.10.0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891" w:history="1">
        <w:r w:rsidRPr="00AC4CA5">
          <w:rPr>
            <w:rStyle w:val="Hyperlink"/>
            <w:sz w:val="18"/>
            <w:szCs w:val="18"/>
            <w:lang w:val="fr-FR"/>
          </w:rPr>
          <w:t>https://www.atis.org/3gpp-transpositions-Rel-17</w:t>
        </w:r>
      </w:hyperlink>
    </w:p>
    <w:p w14:paraId="13BDEFD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CCSA.3GPP.38.331.V17.10.0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892" w:history="1">
        <w:r w:rsidRPr="00AC4CA5">
          <w:rPr>
            <w:rStyle w:val="Hyperlink"/>
            <w:sz w:val="18"/>
            <w:szCs w:val="18"/>
            <w:lang w:val="fr-FR"/>
          </w:rPr>
          <w:t>https://www.ccsa.org.cn/api/portalsFile/downloadOldFile?type=17&amp;oldFileUrl=NTN/SRIT/CCSA.3GPP.38.331.V17.10.0.docx</w:t>
        </w:r>
      </w:hyperlink>
    </w:p>
    <w:p w14:paraId="78A75EB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sz w:val="18"/>
          <w:szCs w:val="18"/>
          <w:u w:val="single"/>
          <w:lang w:val="fr-FR"/>
        </w:rPr>
      </w:pPr>
      <w:r w:rsidRPr="00AC4CA5">
        <w:rPr>
          <w:sz w:val="18"/>
          <w:szCs w:val="18"/>
          <w:lang w:val="fr-FR"/>
        </w:rPr>
        <w:t>ETSI</w:t>
      </w:r>
      <w:r w:rsidRPr="00AC4CA5">
        <w:rPr>
          <w:sz w:val="18"/>
          <w:szCs w:val="18"/>
          <w:lang w:val="fr-FR"/>
        </w:rPr>
        <w:tab/>
        <w:t>ETSI TS 138 331 V17.10.0 (2024-10)</w:t>
      </w:r>
      <w:r w:rsidRPr="00AC4CA5">
        <w:rPr>
          <w:sz w:val="18"/>
          <w:szCs w:val="18"/>
          <w:lang w:val="fr-FR"/>
        </w:rPr>
        <w:tab/>
        <w:t>17.10.0</w:t>
      </w:r>
      <w:r w:rsidRPr="00AC4CA5">
        <w:rPr>
          <w:sz w:val="18"/>
          <w:szCs w:val="18"/>
          <w:lang w:val="fr-FR"/>
        </w:rPr>
        <w:tab/>
        <w:t>Publié</w:t>
      </w:r>
      <w:r w:rsidRPr="00AC4CA5">
        <w:rPr>
          <w:sz w:val="18"/>
          <w:szCs w:val="18"/>
          <w:lang w:val="fr-FR"/>
        </w:rPr>
        <w:tab/>
        <w:t>17.10.2024</w:t>
      </w:r>
      <w:r w:rsidRPr="00AC4CA5">
        <w:rPr>
          <w:sz w:val="18"/>
          <w:szCs w:val="18"/>
          <w:lang w:val="fr-FR"/>
        </w:rPr>
        <w:tab/>
      </w:r>
      <w:hyperlink r:id="rId893" w:history="1">
        <w:r w:rsidRPr="00AC4CA5">
          <w:rPr>
            <w:rStyle w:val="Hyperlink"/>
            <w:sz w:val="18"/>
            <w:szCs w:val="18"/>
            <w:lang w:val="fr-FR"/>
          </w:rPr>
          <w:t>https://www.etsi.org/deliver/etsi_ts/138300_138399/138331/17.10.00_60/ts_138331v171000p.pdf</w:t>
        </w:r>
      </w:hyperlink>
    </w:p>
    <w:p w14:paraId="47E8F76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38.331-17.10.0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894" w:history="1">
        <w:r w:rsidRPr="00AC4CA5">
          <w:rPr>
            <w:rStyle w:val="Hyperlink"/>
            <w:sz w:val="18"/>
            <w:szCs w:val="18"/>
            <w:lang w:val="fr-FR"/>
          </w:rPr>
          <w:t>https://members.tsdsi.in/s/EX4bWYm6dZRLGbg</w:t>
        </w:r>
      </w:hyperlink>
    </w:p>
    <w:p w14:paraId="4F6921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TTAT.3G-38.331V17.10.0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895" w:history="1">
        <w:r w:rsidRPr="00AC4CA5">
          <w:rPr>
            <w:rStyle w:val="Hyperlink"/>
            <w:sz w:val="18"/>
            <w:szCs w:val="18"/>
            <w:lang w:val="fr-FR"/>
          </w:rPr>
          <w:t>https://www.tta.or.kr/eng/ttaSearchEngView.do?key=461&amp;searchStandardNo=TTAT.3G-38.331V17.10.0&amp;searchCate=TTAS</w:t>
        </w:r>
      </w:hyperlink>
      <w:hyperlink r:id="rId896" w:history="1"/>
    </w:p>
    <w:p w14:paraId="0F2EBDB2"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0F3016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ATIS.3GPP.38.331.V18.3.0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897" w:history="1">
        <w:r w:rsidRPr="00AC4CA5">
          <w:rPr>
            <w:rStyle w:val="Hyperlink"/>
            <w:sz w:val="18"/>
            <w:szCs w:val="18"/>
            <w:lang w:val="fr-FR"/>
          </w:rPr>
          <w:t>https://www.atis.org/3gpp-transpositions - Rel-18</w:t>
        </w:r>
      </w:hyperlink>
      <w:hyperlink r:id="rId898" w:anchor="Rel-18" w:history="1"/>
    </w:p>
    <w:p w14:paraId="42E6A4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CCSA.3GPP.38.331.V18.3.0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899" w:history="1">
        <w:r w:rsidRPr="00AC4CA5">
          <w:rPr>
            <w:rStyle w:val="Hyperlink"/>
            <w:sz w:val="18"/>
            <w:szCs w:val="18"/>
            <w:lang w:val="fr-FR"/>
          </w:rPr>
          <w:t>https://www.ccsa.org.cn/api/portalsFile/downloadOldFile?type=17&amp;oldFileUrl=NTN/SRIT/CCSA.3GPP.38.331.V18.3.0.docx</w:t>
        </w:r>
      </w:hyperlink>
      <w:hyperlink r:id="rId900" w:history="1"/>
      <w:hyperlink r:id="rId901" w:history="1"/>
    </w:p>
    <w:p w14:paraId="2536963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138 331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902" w:history="1">
        <w:r w:rsidRPr="00AC4CA5">
          <w:rPr>
            <w:rStyle w:val="Hyperlink"/>
            <w:sz w:val="18"/>
            <w:szCs w:val="18"/>
            <w:lang w:val="fr-FR"/>
          </w:rPr>
          <w:t>https://www.etsi.org/deliver/etsi_ts/138300_138399/138331/18.03.00_60/ts_138331v180300p.pdf</w:t>
        </w:r>
      </w:hyperlink>
      <w:hyperlink r:id="rId903" w:history="1"/>
    </w:p>
    <w:p w14:paraId="3A2E8E3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38.331- 18.3.0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904" w:history="1">
        <w:r w:rsidRPr="00AC4CA5">
          <w:rPr>
            <w:rStyle w:val="Hyperlink"/>
            <w:sz w:val="18"/>
            <w:szCs w:val="18"/>
            <w:lang w:val="fr-FR"/>
          </w:rPr>
          <w:t>https://members.tsdsi.in/s/nDAKGfrfBEMeK7R</w:t>
        </w:r>
      </w:hyperlink>
      <w:hyperlink r:id="rId905" w:history="1"/>
    </w:p>
    <w:p w14:paraId="27125E3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TTAT.3G-38.331V18.3.0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906" w:history="1">
        <w:r w:rsidRPr="00AC4CA5">
          <w:rPr>
            <w:rStyle w:val="Hyperlink"/>
            <w:sz w:val="18"/>
            <w:szCs w:val="18"/>
            <w:lang w:val="fr-FR"/>
          </w:rPr>
          <w:t>https://www.tta.or.kr/eng/ttaSearchEngView.do?key=461&amp;searchStandardNo=TTAT.3G-38.331V18.3.0&amp;searchCate=TTAS</w:t>
        </w:r>
      </w:hyperlink>
      <w:hyperlink r:id="rId907" w:history="1"/>
    </w:p>
    <w:p w14:paraId="06B66C4F" w14:textId="77777777" w:rsidR="00FA11D3" w:rsidRPr="00AC4CA5" w:rsidRDefault="00FA11D3" w:rsidP="00F43116">
      <w:pPr>
        <w:pStyle w:val="Heading5"/>
        <w:rPr>
          <w:lang w:val="fr-FR"/>
        </w:rPr>
      </w:pPr>
      <w:r w:rsidRPr="00AC4CA5">
        <w:rPr>
          <w:lang w:val="fr-FR"/>
        </w:rPr>
        <w:t>1.3.1.3.29</w:t>
      </w:r>
      <w:r w:rsidRPr="00AC4CA5">
        <w:rPr>
          <w:lang w:val="fr-FR"/>
        </w:rPr>
        <w:tab/>
        <w:t>TS 38.355</w:t>
      </w:r>
    </w:p>
    <w:p w14:paraId="1F65C8E0" w14:textId="77777777" w:rsidR="00FA11D3" w:rsidRPr="00AC4CA5" w:rsidRDefault="00FA11D3" w:rsidP="00F43116">
      <w:pPr>
        <w:pStyle w:val="Headingb"/>
        <w:rPr>
          <w:lang w:val="fr-FR"/>
        </w:rPr>
      </w:pPr>
      <w:r w:rsidRPr="00AC4CA5">
        <w:rPr>
          <w:lang w:val="fr-FR"/>
        </w:rPr>
        <w:t>NR; Protocole de positionnement sur la liaison latérale (SLPP); Spécification du protocole</w:t>
      </w:r>
    </w:p>
    <w:p w14:paraId="1ED7F95E" w14:textId="665016E2" w:rsidR="00FA11D3" w:rsidRPr="00AC4CA5" w:rsidRDefault="00FA11D3" w:rsidP="00F43116">
      <w:pPr>
        <w:rPr>
          <w:lang w:val="fr-FR"/>
        </w:rPr>
      </w:pPr>
      <w:r w:rsidRPr="00AC4CA5">
        <w:rPr>
          <w:lang w:val="fr-FR"/>
        </w:rPr>
        <w:t>Ce document définit le protocole de positionnement sur la liaison latérale (SLPP) pour l</w:t>
      </w:r>
      <w:r w:rsidR="00AC4CA5">
        <w:rPr>
          <w:lang w:val="fr-FR"/>
        </w:rPr>
        <w:t>'</w:t>
      </w:r>
      <w:r w:rsidRPr="00AC4CA5">
        <w:rPr>
          <w:lang w:val="fr-FR"/>
        </w:rPr>
        <w:t>interface entre UE et entre l</w:t>
      </w:r>
      <w:r w:rsidR="00AC4CA5">
        <w:rPr>
          <w:lang w:val="fr-FR"/>
        </w:rPr>
        <w:t>'</w:t>
      </w:r>
      <w:r w:rsidRPr="00AC4CA5">
        <w:rPr>
          <w:lang w:val="fr-FR"/>
        </w:rPr>
        <w:t>UE et la fonction LMF.</w:t>
      </w:r>
    </w:p>
    <w:p w14:paraId="5E864345"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FCF89C7"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18</w:t>
      </w:r>
    </w:p>
    <w:p w14:paraId="37E57DB9"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ATIS.3GPP.38.355.V18.3.0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908" w:history="1">
        <w:r w:rsidRPr="00AC4CA5">
          <w:rPr>
            <w:rStyle w:val="Hyperlink"/>
            <w:sz w:val="18"/>
            <w:szCs w:val="18"/>
            <w:lang w:val="fr-FR"/>
          </w:rPr>
          <w:t>https://www.atis.org/3gpp-transpositions - Rel-18</w:t>
        </w:r>
      </w:hyperlink>
      <w:hyperlink r:id="rId909" w:anchor="Rel-18" w:history="1"/>
    </w:p>
    <w:p w14:paraId="7A14E14B"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CCSA.3GPP.38.355.V18.3.0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910" w:history="1">
        <w:r w:rsidRPr="00AC4CA5">
          <w:rPr>
            <w:rStyle w:val="Hyperlink"/>
            <w:sz w:val="18"/>
            <w:szCs w:val="18"/>
            <w:lang w:val="fr-FR"/>
          </w:rPr>
          <w:t>https://www.ccsa.org.cn/api/portalsFile/downloadOldFile?type=17&amp;oldFileUrl=NTN/SRIT/CCSA.3GPP.38.355.V18.3.0.docx</w:t>
        </w:r>
      </w:hyperlink>
      <w:hyperlink r:id="rId911" w:history="1"/>
      <w:hyperlink r:id="rId912" w:history="1"/>
    </w:p>
    <w:p w14:paraId="0E13F83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138 355 V18.3.0 (2024-10)</w:t>
      </w:r>
      <w:r w:rsidRPr="00AC4CA5">
        <w:rPr>
          <w:sz w:val="18"/>
          <w:szCs w:val="18"/>
          <w:lang w:val="fr-FR"/>
        </w:rPr>
        <w:tab/>
        <w:t>18.3.0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913" w:history="1">
        <w:r w:rsidRPr="00AC4CA5">
          <w:rPr>
            <w:rStyle w:val="Hyperlink"/>
            <w:sz w:val="18"/>
            <w:szCs w:val="18"/>
            <w:lang w:val="fr-FR"/>
          </w:rPr>
          <w:t>https://www.etsi.org/deliver/etsi_ts/138300_138399/138355/18.03.00_60/ts_138355v180300p.pdf</w:t>
        </w:r>
      </w:hyperlink>
      <w:hyperlink r:id="rId914" w:history="1"/>
    </w:p>
    <w:p w14:paraId="2F25A36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38.355- 18.3.0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915" w:history="1">
        <w:r w:rsidRPr="00AC4CA5">
          <w:rPr>
            <w:rStyle w:val="Hyperlink"/>
            <w:sz w:val="18"/>
            <w:szCs w:val="18"/>
            <w:lang w:val="fr-FR"/>
          </w:rPr>
          <w:t>https://members.tsdsi.in/s/XTWsTzfmjBZ3eHd</w:t>
        </w:r>
      </w:hyperlink>
      <w:hyperlink r:id="rId916" w:history="1"/>
    </w:p>
    <w:p w14:paraId="51FA8F5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TTAT.3G-38.355V18.3.0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917" w:history="1">
        <w:r w:rsidRPr="00AC4CA5">
          <w:rPr>
            <w:rStyle w:val="Hyperlink"/>
            <w:sz w:val="18"/>
            <w:szCs w:val="18"/>
            <w:lang w:val="fr-FR"/>
          </w:rPr>
          <w:t>https://www.tta.or.kr/eng/ttaSearchEngView.do?key=461&amp;searchStandardNo=TTAT.3G-38.355V18.3.0&amp;searchCate=TTAS</w:t>
        </w:r>
      </w:hyperlink>
      <w:hyperlink r:id="rId918" w:history="1"/>
    </w:p>
    <w:p w14:paraId="1458FBA8" w14:textId="77777777" w:rsidR="00FA11D3" w:rsidRPr="00AC4CA5" w:rsidRDefault="00FA11D3" w:rsidP="00F43116">
      <w:pPr>
        <w:pStyle w:val="Heading4"/>
        <w:rPr>
          <w:lang w:val="fr-FR"/>
        </w:rPr>
      </w:pPr>
      <w:r w:rsidRPr="00AC4CA5">
        <w:rPr>
          <w:lang w:val="fr-FR"/>
        </w:rPr>
        <w:t>1.3.1.4</w:t>
      </w:r>
      <w:r w:rsidRPr="00AC4CA5">
        <w:rPr>
          <w:lang w:val="fr-FR"/>
        </w:rPr>
        <w:tab/>
        <w:t>Architecture</w:t>
      </w:r>
    </w:p>
    <w:p w14:paraId="34BB1EB8" w14:textId="77777777" w:rsidR="00FA11D3" w:rsidRPr="00AC4CA5" w:rsidRDefault="00FA11D3" w:rsidP="00F43116">
      <w:pPr>
        <w:pStyle w:val="Heading5"/>
        <w:rPr>
          <w:lang w:val="fr-FR"/>
        </w:rPr>
      </w:pPr>
      <w:r w:rsidRPr="00AC4CA5">
        <w:rPr>
          <w:lang w:val="fr-FR"/>
        </w:rPr>
        <w:t>1.3.1.4.1</w:t>
      </w:r>
      <w:r w:rsidRPr="00AC4CA5">
        <w:rPr>
          <w:lang w:val="fr-FR"/>
        </w:rPr>
        <w:tab/>
        <w:t>TS 36.401</w:t>
      </w:r>
    </w:p>
    <w:p w14:paraId="099645A6" w14:textId="4D4CA3DD" w:rsidR="00FA11D3" w:rsidRPr="00AC4CA5" w:rsidRDefault="00FA11D3" w:rsidP="00F43116">
      <w:pPr>
        <w:pStyle w:val="Headingb"/>
        <w:rPr>
          <w:lang w:val="fr-FR"/>
        </w:rPr>
      </w:pPr>
      <w:bookmarkStart w:id="203" w:name="_Toc56152385"/>
      <w:bookmarkStart w:id="204" w:name="_Toc56153765"/>
      <w:bookmarkStart w:id="205" w:name="_Toc94532877"/>
      <w:bookmarkStart w:id="206" w:name="_Toc94533347"/>
      <w:r w:rsidRPr="00AC4CA5">
        <w:rPr>
          <w:lang w:val="fr-FR"/>
        </w:rPr>
        <w:t>Accès hertzien de Terre universel évolué (E-UTRA); Description de l</w:t>
      </w:r>
      <w:r w:rsidR="00AC4CA5">
        <w:rPr>
          <w:lang w:val="fr-FR"/>
        </w:rPr>
        <w:t>'</w:t>
      </w:r>
      <w:r w:rsidRPr="00AC4CA5">
        <w:rPr>
          <w:lang w:val="fr-FR"/>
        </w:rPr>
        <w:t>architecture</w:t>
      </w:r>
      <w:bookmarkEnd w:id="203"/>
      <w:bookmarkEnd w:id="204"/>
      <w:bookmarkEnd w:id="205"/>
      <w:bookmarkEnd w:id="206"/>
    </w:p>
    <w:p w14:paraId="64FAABBF" w14:textId="595CA1E1" w:rsidR="00FA11D3" w:rsidRPr="00AC4CA5" w:rsidRDefault="00FA11D3" w:rsidP="00FA11D3">
      <w:pPr>
        <w:widowControl w:val="0"/>
        <w:rPr>
          <w:lang w:val="fr-FR"/>
        </w:rPr>
      </w:pPr>
      <w:r w:rsidRPr="00AC4CA5">
        <w:rPr>
          <w:lang w:val="fr-FR"/>
        </w:rPr>
        <w:t>Ce document décrit l</w:t>
      </w:r>
      <w:r w:rsidR="00AC4CA5">
        <w:rPr>
          <w:lang w:val="fr-FR"/>
        </w:rPr>
        <w:t>'</w:t>
      </w:r>
      <w:r w:rsidRPr="00AC4CA5">
        <w:rPr>
          <w:lang w:val="fr-FR"/>
        </w:rPr>
        <w:t>architecture générale du réseau E-UTRAN, en particulier les interfaces internes et les hypothèses concernant les interfaces radioélectriques S1 et X2.</w:t>
      </w:r>
    </w:p>
    <w:p w14:paraId="7F9BB24C"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3140DBD" w14:textId="77777777" w:rsidR="00FA11D3" w:rsidRPr="00AC4CA5" w:rsidRDefault="00FA11D3" w:rsidP="00FA11D3">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35FD684"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ATIS.3GPP.36.401.V17.1.0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19" w:history="1">
        <w:r w:rsidRPr="00AC4CA5">
          <w:rPr>
            <w:rStyle w:val="Hyperlink"/>
            <w:sz w:val="18"/>
            <w:szCs w:val="18"/>
            <w:lang w:val="fr-FR"/>
          </w:rPr>
          <w:t>https://www.atis.org/3gpp-transpositions-Rel-17</w:t>
        </w:r>
      </w:hyperlink>
      <w:hyperlink r:id="rId920" w:anchor="Rel-17" w:history="1"/>
    </w:p>
    <w:p w14:paraId="0EB54B0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CCSA.3GPP.36.401.V17.1.0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21" w:history="1">
        <w:r w:rsidRPr="00AC4CA5">
          <w:rPr>
            <w:rStyle w:val="Hyperlink"/>
            <w:sz w:val="18"/>
            <w:szCs w:val="18"/>
            <w:lang w:val="fr-FR"/>
          </w:rPr>
          <w:t>https://www.ccsa.org.cn/api/portalsFile/downloadOldFile?type=17&amp;oldFileUrl=NTN/SRIT/CCSA.3GPP.36.401.V17.1.0.docx</w:t>
        </w:r>
      </w:hyperlink>
      <w:hyperlink r:id="rId922" w:history="1"/>
      <w:hyperlink r:id="rId923" w:history="1"/>
    </w:p>
    <w:p w14:paraId="5C0C843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136 401 V17.1.0 (2022-07)</w:t>
      </w:r>
      <w:r w:rsidRPr="00AC4CA5">
        <w:rPr>
          <w:sz w:val="18"/>
          <w:szCs w:val="18"/>
          <w:lang w:val="fr-FR"/>
        </w:rPr>
        <w:tab/>
        <w:t>17.1.0</w:t>
      </w:r>
      <w:r w:rsidRPr="00AC4CA5">
        <w:rPr>
          <w:sz w:val="18"/>
          <w:szCs w:val="18"/>
          <w:lang w:val="fr-FR"/>
        </w:rPr>
        <w:tab/>
        <w:t>Publié</w:t>
      </w:r>
      <w:r w:rsidRPr="00AC4CA5">
        <w:rPr>
          <w:sz w:val="18"/>
          <w:szCs w:val="18"/>
          <w:lang w:val="fr-FR"/>
        </w:rPr>
        <w:tab/>
        <w:t>18.07.2022</w:t>
      </w:r>
      <w:r w:rsidRPr="00AC4CA5">
        <w:rPr>
          <w:sz w:val="18"/>
          <w:szCs w:val="18"/>
          <w:lang w:val="fr-FR"/>
        </w:rPr>
        <w:tab/>
      </w:r>
      <w:hyperlink r:id="rId924" w:history="1">
        <w:r w:rsidRPr="00AC4CA5">
          <w:rPr>
            <w:rStyle w:val="Hyperlink"/>
            <w:sz w:val="18"/>
            <w:szCs w:val="18"/>
            <w:lang w:val="fr-FR"/>
          </w:rPr>
          <w:t>https://www.etsi.org/deliver/etsi_ts/136400_136499/136401/17.01.00_60/ts_136401v170100p.pdf</w:t>
        </w:r>
      </w:hyperlink>
      <w:hyperlink r:id="rId925" w:history="1"/>
    </w:p>
    <w:p w14:paraId="673A0E8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36.401-17.1.0 V1.1.0</w:t>
      </w:r>
      <w:r w:rsidRPr="00AC4CA5">
        <w:rPr>
          <w:sz w:val="18"/>
          <w:szCs w:val="18"/>
          <w:lang w:val="fr-FR"/>
        </w:rPr>
        <w:tab/>
        <w:t>17.1.0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926" w:history="1">
        <w:r w:rsidRPr="00AC4CA5">
          <w:rPr>
            <w:rStyle w:val="Hyperlink"/>
            <w:sz w:val="18"/>
            <w:szCs w:val="18"/>
            <w:lang w:val="fr-FR"/>
          </w:rPr>
          <w:t>https://members.tsdsi.in/s/Se5scLtLmpwP3jy</w:t>
        </w:r>
      </w:hyperlink>
      <w:hyperlink r:id="rId927" w:history="1"/>
    </w:p>
    <w:p w14:paraId="394CEA6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TTAT.3G-36.401V17.1.0</w:t>
      </w:r>
      <w:r w:rsidRPr="00AC4CA5">
        <w:rPr>
          <w:sz w:val="18"/>
          <w:szCs w:val="18"/>
          <w:lang w:val="fr-FR"/>
        </w:rPr>
        <w:tab/>
        <w:t>17.1.0</w:t>
      </w:r>
      <w:r w:rsidRPr="00AC4CA5">
        <w:rPr>
          <w:sz w:val="18"/>
          <w:szCs w:val="18"/>
          <w:lang w:val="fr-FR"/>
        </w:rPr>
        <w:tab/>
        <w:t>Publié</w:t>
      </w:r>
      <w:r w:rsidRPr="00AC4CA5">
        <w:rPr>
          <w:sz w:val="18"/>
          <w:szCs w:val="18"/>
          <w:lang w:val="fr-FR"/>
        </w:rPr>
        <w:tab/>
        <w:t>21.10.2022</w:t>
      </w:r>
      <w:r w:rsidRPr="00AC4CA5">
        <w:rPr>
          <w:sz w:val="18"/>
          <w:szCs w:val="18"/>
          <w:lang w:val="fr-FR"/>
        </w:rPr>
        <w:tab/>
      </w:r>
      <w:hyperlink r:id="rId928" w:history="1">
        <w:r w:rsidRPr="00AC4CA5">
          <w:rPr>
            <w:rStyle w:val="Hyperlink"/>
            <w:sz w:val="18"/>
            <w:szCs w:val="18"/>
            <w:lang w:val="fr-FR"/>
          </w:rPr>
          <w:t>https://www.tta.or.kr/eng/ttaSearchEngView.do?key=461&amp;searchStandardNo=TTAT.3G-36.401V17.1.0&amp;searchCate=TTAS</w:t>
        </w:r>
      </w:hyperlink>
      <w:hyperlink r:id="rId929" w:history="1"/>
    </w:p>
    <w:p w14:paraId="56C92737" w14:textId="77777777" w:rsidR="00FA11D3" w:rsidRPr="00AC4CA5" w:rsidRDefault="00FA11D3" w:rsidP="00E2755F">
      <w:pPr>
        <w:keepNext/>
        <w:keepLines/>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7DF252DA"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ATIS.3GPP.36.401.V18.1.0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30" w:history="1">
        <w:r w:rsidRPr="00AC4CA5">
          <w:rPr>
            <w:rStyle w:val="Hyperlink"/>
            <w:sz w:val="18"/>
            <w:szCs w:val="18"/>
            <w:lang w:val="fr-FR"/>
          </w:rPr>
          <w:t>https://www.atis.org/3gpp-transpositions - Rel-18</w:t>
        </w:r>
      </w:hyperlink>
      <w:hyperlink r:id="rId931" w:anchor="Rel-18" w:history="1"/>
    </w:p>
    <w:p w14:paraId="546168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CCSA.3GPP.36.401.V18.1.0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32" w:history="1">
        <w:r w:rsidRPr="00AC4CA5">
          <w:rPr>
            <w:rStyle w:val="Hyperlink"/>
            <w:sz w:val="18"/>
            <w:szCs w:val="18"/>
            <w:lang w:val="fr-FR"/>
          </w:rPr>
          <w:t>https://www.ccsa.org.cn/api/portalsFile/downloadOldFile?type=17&amp;oldFileUrl=NTN/SRIT/CCSA.3GPP.36.401.V18.1.0.docx</w:t>
        </w:r>
      </w:hyperlink>
      <w:hyperlink r:id="rId933" w:history="1"/>
      <w:hyperlink r:id="rId934" w:history="1"/>
    </w:p>
    <w:p w14:paraId="37EA925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136 401 V18.1.0 (2024-08)</w:t>
      </w:r>
      <w:r w:rsidRPr="00AC4CA5">
        <w:rPr>
          <w:sz w:val="18"/>
          <w:szCs w:val="18"/>
          <w:lang w:val="fr-FR"/>
        </w:rPr>
        <w:tab/>
        <w:t>18.1.0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935" w:history="1">
        <w:r w:rsidRPr="00AC4CA5">
          <w:rPr>
            <w:rStyle w:val="Hyperlink"/>
            <w:sz w:val="18"/>
            <w:szCs w:val="18"/>
            <w:lang w:val="fr-FR"/>
          </w:rPr>
          <w:t>https://www.etsi.org/deliver/etsi_ts/136400_136499/136401/18.01.00_60/ts_136401v180100p.pdf</w:t>
        </w:r>
      </w:hyperlink>
      <w:hyperlink r:id="rId936" w:history="1"/>
    </w:p>
    <w:p w14:paraId="3CFDA5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36.401 -18.1.0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937" w:history="1">
        <w:r w:rsidRPr="00AC4CA5">
          <w:rPr>
            <w:rStyle w:val="Hyperlink"/>
            <w:sz w:val="18"/>
            <w:szCs w:val="18"/>
            <w:lang w:val="fr-FR"/>
          </w:rPr>
          <w:t>https://members.tsdsi.in/s/EJWWjFjKPBa97mx</w:t>
        </w:r>
      </w:hyperlink>
      <w:hyperlink r:id="rId938" w:history="1"/>
    </w:p>
    <w:p w14:paraId="69B363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TTAT.3G-36.401V18.1.0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939" w:history="1">
        <w:r w:rsidRPr="00AC4CA5">
          <w:rPr>
            <w:rStyle w:val="Hyperlink"/>
            <w:sz w:val="18"/>
            <w:szCs w:val="18"/>
            <w:lang w:val="fr-FR"/>
          </w:rPr>
          <w:t>https://www.tta.or.kr/eng/ttaSearchEngView.do?key=461&amp;searchStandardNo=TTAT.3G-36.401V18.1.0&amp;searchCate=TTAS</w:t>
        </w:r>
      </w:hyperlink>
      <w:hyperlink r:id="rId940" w:history="1"/>
    </w:p>
    <w:p w14:paraId="21EDF766" w14:textId="77777777" w:rsidR="00FA11D3" w:rsidRPr="00AC4CA5" w:rsidRDefault="00FA11D3" w:rsidP="00FA11D3">
      <w:pPr>
        <w:pStyle w:val="Heading5"/>
        <w:rPr>
          <w:lang w:val="fr-FR"/>
        </w:rPr>
      </w:pPr>
      <w:r w:rsidRPr="00AC4CA5">
        <w:rPr>
          <w:bCs/>
          <w:lang w:val="fr-FR"/>
        </w:rPr>
        <w:t>1.3.1.4.2</w:t>
      </w:r>
      <w:r w:rsidRPr="00AC4CA5">
        <w:rPr>
          <w:lang w:val="fr-FR"/>
        </w:rPr>
        <w:tab/>
      </w:r>
      <w:r w:rsidRPr="00AC4CA5">
        <w:rPr>
          <w:bCs/>
          <w:lang w:val="fr-FR"/>
        </w:rPr>
        <w:t>TS 36.410</w:t>
      </w:r>
    </w:p>
    <w:p w14:paraId="4138CFCF" w14:textId="0F8FDC6D" w:rsidR="00FA11D3" w:rsidRPr="00AC4CA5" w:rsidRDefault="00FA11D3" w:rsidP="00FA11D3">
      <w:pPr>
        <w:pStyle w:val="Headingb"/>
        <w:rPr>
          <w:lang w:val="fr-FR"/>
        </w:rPr>
      </w:pPr>
      <w:bookmarkStart w:id="207" w:name="_Toc56152386"/>
      <w:bookmarkStart w:id="208" w:name="_Toc56153766"/>
      <w:bookmarkStart w:id="209" w:name="_Toc94532878"/>
      <w:bookmarkStart w:id="210" w:name="_Toc94533348"/>
      <w:r w:rsidRPr="00AC4CA5">
        <w:rPr>
          <w:bCs/>
          <w:lang w:val="fr-FR"/>
        </w:rPr>
        <w:t>Accès hertzien de Terre universel évolué (E-UTRA);</w:t>
      </w:r>
      <w:r w:rsidRPr="00AC4CA5">
        <w:rPr>
          <w:lang w:val="fr-FR"/>
        </w:rPr>
        <w:t xml:space="preserve"> </w:t>
      </w:r>
      <w:r w:rsidRPr="00AC4CA5">
        <w:rPr>
          <w:bCs/>
          <w:lang w:val="fr-FR"/>
        </w:rPr>
        <w:t>Aspects et principes généraux de l</w:t>
      </w:r>
      <w:r w:rsidR="00AC4CA5">
        <w:rPr>
          <w:bCs/>
          <w:lang w:val="fr-FR"/>
        </w:rPr>
        <w:t>'</w:t>
      </w:r>
      <w:r w:rsidRPr="00AC4CA5">
        <w:rPr>
          <w:bCs/>
          <w:lang w:val="fr-FR"/>
        </w:rPr>
        <w:t>interface S1</w:t>
      </w:r>
      <w:bookmarkEnd w:id="207"/>
      <w:bookmarkEnd w:id="208"/>
      <w:bookmarkEnd w:id="209"/>
      <w:bookmarkEnd w:id="210"/>
    </w:p>
    <w:p w14:paraId="3B89042D" w14:textId="144A919F" w:rsidR="00FA11D3" w:rsidRPr="00AC4CA5" w:rsidRDefault="00FA11D3" w:rsidP="00FA11D3">
      <w:pPr>
        <w:rPr>
          <w:lang w:val="fr-FR"/>
        </w:rPr>
      </w:pPr>
      <w:r w:rsidRPr="00AC4CA5">
        <w:rPr>
          <w:lang w:val="fr-FR"/>
        </w:rPr>
        <w:t>Ce document est une introduction à la série TS 36.41x des spécifications techniques du partenariat 3GPP qui définissent l</w:t>
      </w:r>
      <w:r w:rsidR="00AC4CA5">
        <w:rPr>
          <w:lang w:val="fr-FR"/>
        </w:rPr>
        <w:t>'</w:t>
      </w:r>
      <w:r w:rsidRPr="00AC4CA5">
        <w:rPr>
          <w:lang w:val="fr-FR"/>
        </w:rPr>
        <w:t>interface S1 pour l</w:t>
      </w:r>
      <w:r w:rsidR="00AC4CA5">
        <w:rPr>
          <w:lang w:val="fr-FR"/>
        </w:rPr>
        <w:t>'</w:t>
      </w:r>
      <w:r w:rsidRPr="00AC4CA5">
        <w:rPr>
          <w:lang w:val="fr-FR"/>
        </w:rPr>
        <w:t>interconnexion de la composante nœud B évolué du réseau d</w:t>
      </w:r>
      <w:r w:rsidR="00AC4CA5">
        <w:rPr>
          <w:lang w:val="fr-FR"/>
        </w:rPr>
        <w:t>'</w:t>
      </w:r>
      <w:r w:rsidRPr="00AC4CA5">
        <w:rPr>
          <w:lang w:val="fr-FR"/>
        </w:rPr>
        <w:t>accès hertzien de Terre universel évolué (E-UTRAN) au réseau central du système évolué de commutation de paquets (système EPS).</w:t>
      </w:r>
    </w:p>
    <w:p w14:paraId="1272133C"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D5892F4"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A0A704A"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41" w:history="1">
        <w:r w:rsidRPr="00AC4CA5">
          <w:rPr>
            <w:rStyle w:val="Hyperlink"/>
            <w:sz w:val="18"/>
            <w:szCs w:val="18"/>
            <w:lang w:val="fr-FR"/>
          </w:rPr>
          <w:t>https://www.atis.org/3gpp-transpositions-Rel-17</w:t>
        </w:r>
      </w:hyperlink>
      <w:hyperlink r:id="rId942" w:anchor="Rel-17" w:history="1"/>
    </w:p>
    <w:p w14:paraId="4D826B9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43" w:history="1">
        <w:r w:rsidRPr="00AC4CA5">
          <w:rPr>
            <w:rStyle w:val="Hyperlink"/>
            <w:sz w:val="18"/>
            <w:szCs w:val="18"/>
            <w:lang w:val="fr-FR"/>
          </w:rPr>
          <w:t>https://www.ccsa.org.cn/api/portalsFile/downloadOldFile?type=17&amp;oldFileUrl=NTN/SRIT/CCSA.3GPP.36.410.V17.0.0.doc</w:t>
        </w:r>
      </w:hyperlink>
      <w:hyperlink r:id="rId944" w:history="1"/>
      <w:hyperlink r:id="rId945" w:history="1"/>
    </w:p>
    <w:p w14:paraId="1F66A6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136 410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946" w:history="1">
        <w:r w:rsidRPr="00AC4CA5">
          <w:rPr>
            <w:rStyle w:val="Hyperlink"/>
            <w:sz w:val="18"/>
            <w:szCs w:val="18"/>
            <w:lang w:val="fr-FR"/>
          </w:rPr>
          <w:t>https://www.etsi.org/deliver/etsi_ts/136400_136499/136410/17.00.00_60/ts_136410v170000p.pdf</w:t>
        </w:r>
      </w:hyperlink>
      <w:hyperlink r:id="rId947" w:history="1"/>
    </w:p>
    <w:p w14:paraId="40110EA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948" w:history="1">
        <w:r w:rsidRPr="00AC4CA5">
          <w:rPr>
            <w:rStyle w:val="Hyperlink"/>
            <w:sz w:val="18"/>
            <w:szCs w:val="18"/>
            <w:lang w:val="fr-FR"/>
          </w:rPr>
          <w:t>https://members.tsdsi.in/s/NqFA6jnE7EBy43o</w:t>
        </w:r>
      </w:hyperlink>
      <w:hyperlink r:id="rId949" w:history="1"/>
    </w:p>
    <w:p w14:paraId="696BC77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TTAT.3G-36.410V17.0.0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950" w:history="1">
        <w:r w:rsidRPr="00AC4CA5">
          <w:rPr>
            <w:rStyle w:val="Hyperlink"/>
            <w:sz w:val="18"/>
            <w:szCs w:val="18"/>
            <w:lang w:val="fr-FR"/>
          </w:rPr>
          <w:t>https://www.tta.or.kr/eng/ttaSearchEngView.do?key=461&amp;searchStandardNo=TTAT.3G-36.410V17.0.0&amp;searchCate=TTAS</w:t>
        </w:r>
      </w:hyperlink>
      <w:hyperlink r:id="rId951" w:history="1"/>
    </w:p>
    <w:p w14:paraId="66CF7C1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0D94F9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52" w:history="1">
        <w:r w:rsidRPr="00AC4CA5">
          <w:rPr>
            <w:rStyle w:val="Hyperlink"/>
            <w:sz w:val="18"/>
            <w:szCs w:val="18"/>
            <w:lang w:val="fr-FR"/>
          </w:rPr>
          <w:t>https://www.atis.org/3gpp-transpositions - Rel-18</w:t>
        </w:r>
      </w:hyperlink>
      <w:hyperlink r:id="rId953" w:anchor="Rel-18" w:history="1"/>
    </w:p>
    <w:p w14:paraId="6BCFDCC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54" w:history="1">
        <w:r w:rsidRPr="00AC4CA5">
          <w:rPr>
            <w:rStyle w:val="Hyperlink"/>
            <w:sz w:val="18"/>
            <w:szCs w:val="18"/>
            <w:lang w:val="fr-FR"/>
          </w:rPr>
          <w:t>https://www.ccsa.org.cn/api/portalsFile/downloadOldFile?type=17&amp;oldFileUrl=NTN/SRIT/CCSA.3GPP.36.410.V18.0.0.docx</w:t>
        </w:r>
      </w:hyperlink>
      <w:hyperlink r:id="rId955" w:history="1"/>
      <w:hyperlink r:id="rId956" w:history="1"/>
    </w:p>
    <w:p w14:paraId="205689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136 410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957" w:history="1">
        <w:r w:rsidRPr="00AC4CA5">
          <w:rPr>
            <w:rStyle w:val="Hyperlink"/>
            <w:sz w:val="18"/>
            <w:szCs w:val="18"/>
            <w:lang w:val="fr-FR"/>
          </w:rPr>
          <w:t>https://www.etsi.org/deliver/etsi_ts/136400_136499/136410/18.00.00_60/ts_136410v180000p.pdf</w:t>
        </w:r>
      </w:hyperlink>
      <w:hyperlink r:id="rId958" w:history="1"/>
    </w:p>
    <w:p w14:paraId="32D6823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959" w:history="1">
        <w:r w:rsidRPr="00AC4CA5">
          <w:rPr>
            <w:rStyle w:val="Hyperlink"/>
            <w:sz w:val="18"/>
            <w:szCs w:val="18"/>
            <w:lang w:val="fr-FR"/>
          </w:rPr>
          <w:t>https://members.tsdsi.in/s/eBinF4pTp6yXRZW</w:t>
        </w:r>
      </w:hyperlink>
      <w:hyperlink r:id="rId960" w:history="1"/>
    </w:p>
    <w:p w14:paraId="6A4D39C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TTAT.3G-36.410V18.0.0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961" w:history="1">
        <w:r w:rsidRPr="00AC4CA5">
          <w:rPr>
            <w:rStyle w:val="Hyperlink"/>
            <w:sz w:val="18"/>
            <w:szCs w:val="18"/>
            <w:lang w:val="fr-FR"/>
          </w:rPr>
          <w:t>https://www.tta.or.kr/eng/ttaSearchEngView.do?key=461&amp;searchStandardNo=TTAT.3G-36.410V18.0.0&amp;searchCate=TTAS</w:t>
        </w:r>
      </w:hyperlink>
      <w:hyperlink r:id="rId962" w:history="1"/>
    </w:p>
    <w:p w14:paraId="2FAFBA41" w14:textId="77777777" w:rsidR="00FA11D3" w:rsidRPr="00AC4CA5" w:rsidRDefault="00FA11D3" w:rsidP="00FA11D3">
      <w:pPr>
        <w:pStyle w:val="Heading5"/>
        <w:tabs>
          <w:tab w:val="left" w:pos="4770"/>
        </w:tabs>
        <w:rPr>
          <w:lang w:val="fr-FR"/>
        </w:rPr>
      </w:pPr>
      <w:r w:rsidRPr="00AC4CA5">
        <w:rPr>
          <w:bCs/>
          <w:lang w:val="fr-FR"/>
        </w:rPr>
        <w:t>1.3.1.4.3</w:t>
      </w:r>
      <w:r w:rsidRPr="00AC4CA5">
        <w:rPr>
          <w:lang w:val="fr-FR"/>
        </w:rPr>
        <w:tab/>
      </w:r>
      <w:r w:rsidRPr="00AC4CA5">
        <w:rPr>
          <w:bCs/>
          <w:lang w:val="fr-FR"/>
        </w:rPr>
        <w:t>TS 36.411</w:t>
      </w:r>
    </w:p>
    <w:p w14:paraId="0389135A" w14:textId="0DAD5D75" w:rsidR="00FA11D3" w:rsidRPr="00AC4CA5" w:rsidRDefault="00FA11D3" w:rsidP="00FA11D3">
      <w:pPr>
        <w:pStyle w:val="Headingb"/>
        <w:rPr>
          <w:lang w:val="fr-FR"/>
        </w:rPr>
      </w:pPr>
      <w:bookmarkStart w:id="211" w:name="_Toc56152387"/>
      <w:bookmarkStart w:id="212" w:name="_Toc56153767"/>
      <w:bookmarkStart w:id="213" w:name="_Toc94532879"/>
      <w:bookmarkStart w:id="214" w:name="_Toc94533349"/>
      <w:r w:rsidRPr="00AC4CA5">
        <w:rPr>
          <w:bCs/>
          <w:lang w:val="fr-FR"/>
        </w:rPr>
        <w:t>Accès hertzien de Terre universel évolué (E-UTRA);</w:t>
      </w:r>
      <w:r w:rsidRPr="00AC4CA5">
        <w:rPr>
          <w:lang w:val="fr-FR"/>
        </w:rPr>
        <w:t xml:space="preserve"> </w:t>
      </w:r>
      <w:r w:rsidRPr="00AC4CA5">
        <w:rPr>
          <w:bCs/>
          <w:lang w:val="fr-FR"/>
        </w:rPr>
        <w:t>Couche 1 de l</w:t>
      </w:r>
      <w:r w:rsidR="00AC4CA5">
        <w:rPr>
          <w:bCs/>
          <w:lang w:val="fr-FR"/>
        </w:rPr>
        <w:t>'</w:t>
      </w:r>
      <w:r w:rsidRPr="00AC4CA5">
        <w:rPr>
          <w:bCs/>
          <w:lang w:val="fr-FR"/>
        </w:rPr>
        <w:t>interface S1</w:t>
      </w:r>
      <w:bookmarkEnd w:id="211"/>
      <w:bookmarkEnd w:id="212"/>
      <w:bookmarkEnd w:id="213"/>
      <w:bookmarkEnd w:id="214"/>
    </w:p>
    <w:p w14:paraId="3CB81EF7" w14:textId="60549617" w:rsidR="00FA11D3" w:rsidRPr="00AC4CA5" w:rsidRDefault="00FA11D3" w:rsidP="00E2755F">
      <w:pPr>
        <w:rPr>
          <w:lang w:val="fr-FR"/>
        </w:rPr>
      </w:pPr>
      <w:r w:rsidRPr="00AC4CA5">
        <w:rPr>
          <w:lang w:val="fr-FR"/>
        </w:rPr>
        <w:t>Ce document définit les normes autorisées pour mettre en œuvre la couche 1 sur l</w:t>
      </w:r>
      <w:r w:rsidR="00AC4CA5">
        <w:rPr>
          <w:lang w:val="fr-FR"/>
        </w:rPr>
        <w:t>'</w:t>
      </w:r>
      <w:r w:rsidRPr="00AC4CA5">
        <w:rPr>
          <w:lang w:val="fr-FR"/>
        </w:rPr>
        <w:t>interface S1.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 Dans le document, les termes «couche 1» et «couche physique» sont utilisés comme synonymes.</w:t>
      </w:r>
    </w:p>
    <w:p w14:paraId="7E88B734"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DE93F0C" w14:textId="77777777" w:rsidR="00FA11D3" w:rsidRPr="00AC4CA5" w:rsidRDefault="00FA11D3" w:rsidP="00E2755F">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824A4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63" w:history="1">
        <w:r w:rsidRPr="00AC4CA5">
          <w:rPr>
            <w:rStyle w:val="Hyperlink"/>
            <w:sz w:val="18"/>
            <w:szCs w:val="18"/>
            <w:lang w:val="fr-FR"/>
          </w:rPr>
          <w:t>https://www.atis.org/3gpp-transpositions-Rel-17</w:t>
        </w:r>
      </w:hyperlink>
      <w:hyperlink r:id="rId964" w:anchor="Rel-17" w:history="1"/>
    </w:p>
    <w:p w14:paraId="10CC4BD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65" w:history="1">
        <w:r w:rsidRPr="00AC4CA5">
          <w:rPr>
            <w:rStyle w:val="Hyperlink"/>
            <w:sz w:val="18"/>
            <w:szCs w:val="18"/>
            <w:lang w:val="fr-FR"/>
          </w:rPr>
          <w:t>https://www.ccsa.org.cn/api/portalsFile/downloadOldFile?type=17&amp;oldFileUrl=NTN/SRIT/CCSA.3GPP.36.411.V17.0.0.doc</w:t>
        </w:r>
      </w:hyperlink>
      <w:hyperlink r:id="rId966" w:history="1"/>
      <w:hyperlink r:id="rId967" w:history="1"/>
    </w:p>
    <w:p w14:paraId="088750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136 411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968" w:history="1">
        <w:r w:rsidRPr="00AC4CA5">
          <w:rPr>
            <w:rStyle w:val="Hyperlink"/>
            <w:sz w:val="18"/>
            <w:szCs w:val="18"/>
            <w:lang w:val="fr-FR"/>
          </w:rPr>
          <w:t>https://www.etsi.org/deliver/etsi_ts/136400_136499/136411/17.00.00_60/ts_136411v170000p.pdf</w:t>
        </w:r>
      </w:hyperlink>
      <w:hyperlink r:id="rId969" w:history="1"/>
    </w:p>
    <w:p w14:paraId="4A376BC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970" w:history="1">
        <w:r w:rsidRPr="00AC4CA5">
          <w:rPr>
            <w:rStyle w:val="Hyperlink"/>
            <w:sz w:val="18"/>
            <w:szCs w:val="18"/>
            <w:lang w:val="fr-FR"/>
          </w:rPr>
          <w:t>https://members.tsdsi.in/s/Ky565mPKGTMCiSr</w:t>
        </w:r>
      </w:hyperlink>
      <w:hyperlink r:id="rId971" w:history="1"/>
    </w:p>
    <w:p w14:paraId="4B2FBF6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TTAT.3G-36.411V17.0.0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972" w:history="1">
        <w:r w:rsidRPr="00AC4CA5">
          <w:rPr>
            <w:rStyle w:val="Hyperlink"/>
            <w:sz w:val="18"/>
            <w:szCs w:val="18"/>
            <w:lang w:val="fr-FR"/>
          </w:rPr>
          <w:t>https://www.tta.or.kr/eng/ttaSearchEngView.do?key=461&amp;searchStandardNo=TTAT.3G-36.411V17.0.0&amp;searchCate=TTAS</w:t>
        </w:r>
      </w:hyperlink>
      <w:hyperlink r:id="rId973" w:history="1"/>
    </w:p>
    <w:p w14:paraId="01CE14F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A0796C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74" w:history="1">
        <w:r w:rsidRPr="00AC4CA5">
          <w:rPr>
            <w:rStyle w:val="Hyperlink"/>
            <w:sz w:val="18"/>
            <w:szCs w:val="18"/>
            <w:lang w:val="fr-FR"/>
          </w:rPr>
          <w:t>https://www.atis.org/3gpp-transpositions - Rel-18</w:t>
        </w:r>
      </w:hyperlink>
      <w:hyperlink r:id="rId975" w:anchor="Rel-18" w:history="1"/>
    </w:p>
    <w:p w14:paraId="702F657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76" w:history="1">
        <w:r w:rsidRPr="00AC4CA5">
          <w:rPr>
            <w:rStyle w:val="Hyperlink"/>
            <w:sz w:val="18"/>
            <w:szCs w:val="18"/>
            <w:lang w:val="fr-FR"/>
          </w:rPr>
          <w:t>https://www.ccsa.org.cn/api/portalsFile/downloadOldFile?type=17&amp;oldFileUrl=NTN/SRIT/CCSA.3GPP.36.411.V18.0.0.docx</w:t>
        </w:r>
      </w:hyperlink>
      <w:hyperlink r:id="rId977" w:history="1"/>
      <w:hyperlink r:id="rId978" w:history="1"/>
    </w:p>
    <w:p w14:paraId="6553B68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136 411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979" w:history="1">
        <w:r w:rsidRPr="00AC4CA5">
          <w:rPr>
            <w:rStyle w:val="Hyperlink"/>
            <w:sz w:val="18"/>
            <w:szCs w:val="18"/>
            <w:lang w:val="fr-FR"/>
          </w:rPr>
          <w:t>https://www.etsi.org/deliver/etsi_ts/136400_136499/136411/18.00.00_60/ts_136411v180000p.pdf</w:t>
        </w:r>
      </w:hyperlink>
      <w:hyperlink r:id="rId980" w:history="1"/>
    </w:p>
    <w:p w14:paraId="578D68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981" w:history="1">
        <w:r w:rsidRPr="00AC4CA5">
          <w:rPr>
            <w:rStyle w:val="Hyperlink"/>
            <w:sz w:val="18"/>
            <w:szCs w:val="18"/>
            <w:lang w:val="fr-FR"/>
          </w:rPr>
          <w:t>https://members.tsdsi.in/s/gWBDfyJitwMkZLK</w:t>
        </w:r>
      </w:hyperlink>
      <w:hyperlink r:id="rId982" w:history="1"/>
    </w:p>
    <w:p w14:paraId="66FD366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TTAT.3G-36.411V18.0.0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983" w:history="1">
        <w:r w:rsidRPr="00AC4CA5">
          <w:rPr>
            <w:rStyle w:val="Hyperlink"/>
            <w:sz w:val="18"/>
            <w:szCs w:val="18"/>
            <w:lang w:val="fr-FR"/>
          </w:rPr>
          <w:t>https://www.tta.or.kr/eng/ttaSearchEngView.do?key=461&amp;searchStandardNo=TTAT.3G-36.411V18.0.0&amp;searchCate=TTAS</w:t>
        </w:r>
      </w:hyperlink>
      <w:hyperlink r:id="rId984" w:history="1"/>
    </w:p>
    <w:p w14:paraId="1B1E3118" w14:textId="77777777" w:rsidR="00FA11D3" w:rsidRPr="00AC4CA5" w:rsidRDefault="00FA11D3" w:rsidP="00FA11D3">
      <w:pPr>
        <w:pStyle w:val="Heading5"/>
        <w:rPr>
          <w:lang w:val="fr-FR"/>
        </w:rPr>
      </w:pPr>
      <w:r w:rsidRPr="00AC4CA5">
        <w:rPr>
          <w:bCs/>
          <w:lang w:val="fr-FR"/>
        </w:rPr>
        <w:t>1.3.1.4.4</w:t>
      </w:r>
      <w:r w:rsidRPr="00AC4CA5">
        <w:rPr>
          <w:lang w:val="fr-FR"/>
        </w:rPr>
        <w:tab/>
      </w:r>
      <w:r w:rsidRPr="00AC4CA5">
        <w:rPr>
          <w:bCs/>
          <w:lang w:val="fr-FR"/>
        </w:rPr>
        <w:t>TS 36.412</w:t>
      </w:r>
    </w:p>
    <w:p w14:paraId="704E275A" w14:textId="5EEA9E3C" w:rsidR="00FA11D3" w:rsidRPr="00AC4CA5" w:rsidRDefault="00FA11D3" w:rsidP="00FA11D3">
      <w:pPr>
        <w:pStyle w:val="Headingb"/>
        <w:rPr>
          <w:lang w:val="fr-FR"/>
        </w:rPr>
      </w:pPr>
      <w:bookmarkStart w:id="215" w:name="_Toc56152388"/>
      <w:bookmarkStart w:id="216" w:name="_Toc56153768"/>
      <w:bookmarkStart w:id="217" w:name="_Toc94532880"/>
      <w:bookmarkStart w:id="218" w:name="_Toc94533350"/>
      <w:r w:rsidRPr="00AC4CA5">
        <w:rPr>
          <w:bCs/>
          <w:lang w:val="fr-FR"/>
        </w:rPr>
        <w:t>Accès hertzien de Terre universel évolué (E-UTRA);</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S1</w:t>
      </w:r>
      <w:bookmarkEnd w:id="215"/>
      <w:bookmarkEnd w:id="216"/>
      <w:bookmarkEnd w:id="217"/>
      <w:bookmarkEnd w:id="218"/>
    </w:p>
    <w:p w14:paraId="0148AC66" w14:textId="764092C8" w:rsidR="00FA11D3" w:rsidRPr="00AC4CA5" w:rsidRDefault="00FA11D3" w:rsidP="00FA11D3">
      <w:pPr>
        <w:keepNext/>
        <w:keepLines/>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S1. L</w:t>
      </w:r>
      <w:r w:rsidR="00AC4CA5">
        <w:rPr>
          <w:lang w:val="fr-FR"/>
        </w:rPr>
        <w:t>'</w:t>
      </w:r>
      <w:r w:rsidRPr="00AC4CA5">
        <w:rPr>
          <w:lang w:val="fr-FR"/>
        </w:rPr>
        <w:t>interface S1 est une interface logique entre le nœud B évolué et le réseau central de l</w:t>
      </w:r>
      <w:r w:rsidR="00AC4CA5">
        <w:rPr>
          <w:lang w:val="fr-FR"/>
        </w:rPr>
        <w:t>'</w:t>
      </w:r>
      <w:r w:rsidRPr="00AC4CA5">
        <w:rPr>
          <w:lang w:val="fr-FR"/>
        </w:rPr>
        <w:t>E-UTRAN. Le document décrit la manière dont les messages de signalisation S1-AP sont acheminés sur l</w:t>
      </w:r>
      <w:r w:rsidR="00AC4CA5">
        <w:rPr>
          <w:lang w:val="fr-FR"/>
        </w:rPr>
        <w:t>'</w:t>
      </w:r>
      <w:r w:rsidRPr="00AC4CA5">
        <w:rPr>
          <w:lang w:val="fr-FR"/>
        </w:rPr>
        <w:t>interface S1.</w:t>
      </w:r>
    </w:p>
    <w:p w14:paraId="5C0A6C8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6F2DFC6"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E7F749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85" w:history="1">
        <w:r w:rsidRPr="00AC4CA5">
          <w:rPr>
            <w:rStyle w:val="Hyperlink"/>
            <w:sz w:val="18"/>
            <w:szCs w:val="18"/>
            <w:lang w:val="fr-FR"/>
          </w:rPr>
          <w:t>https://www.atis.org/3gpp-transpositions-Rel-17</w:t>
        </w:r>
      </w:hyperlink>
      <w:hyperlink r:id="rId986" w:anchor="Rel-17" w:history="1"/>
    </w:p>
    <w:p w14:paraId="7AA9820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987" w:history="1">
        <w:r w:rsidRPr="00AC4CA5">
          <w:rPr>
            <w:rStyle w:val="Hyperlink"/>
            <w:sz w:val="18"/>
            <w:szCs w:val="18"/>
            <w:lang w:val="fr-FR"/>
          </w:rPr>
          <w:t>https://www.ccsa.org.cn/api/portalsFile/downloadOldFile?type=17&amp;oldFileUrl=NTN/SRIT/CCSA.3GPP.36.412.V17.0.0.doc</w:t>
        </w:r>
      </w:hyperlink>
      <w:hyperlink r:id="rId988" w:history="1"/>
      <w:hyperlink r:id="rId989" w:history="1"/>
    </w:p>
    <w:p w14:paraId="53EE1C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136 412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990" w:history="1">
        <w:r w:rsidRPr="00AC4CA5">
          <w:rPr>
            <w:rStyle w:val="Hyperlink"/>
            <w:sz w:val="18"/>
            <w:szCs w:val="18"/>
            <w:lang w:val="fr-FR"/>
          </w:rPr>
          <w:t>https://www.etsi.org/deliver/etsi_ts/136400_136499/136412/17.00.00_60/ts_136412v170000p.pdf</w:t>
        </w:r>
      </w:hyperlink>
      <w:hyperlink r:id="rId991" w:history="1"/>
    </w:p>
    <w:p w14:paraId="70B668D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992" w:history="1">
        <w:r w:rsidRPr="00AC4CA5">
          <w:rPr>
            <w:rStyle w:val="Hyperlink"/>
            <w:sz w:val="18"/>
            <w:szCs w:val="18"/>
            <w:lang w:val="fr-FR"/>
          </w:rPr>
          <w:t>https://members.tsdsi.in/s/5XWtFk7jRHmFeFD</w:t>
        </w:r>
      </w:hyperlink>
      <w:hyperlink r:id="rId993" w:history="1"/>
    </w:p>
    <w:p w14:paraId="20E136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TTAT.3G-36.412V17.0.0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994" w:history="1">
        <w:r w:rsidRPr="00AC4CA5">
          <w:rPr>
            <w:rStyle w:val="Hyperlink"/>
            <w:sz w:val="18"/>
            <w:szCs w:val="18"/>
            <w:lang w:val="fr-FR"/>
          </w:rPr>
          <w:t>https://www.tta.or.kr/eng/ttaSearchEngView.do?key=461&amp;searchStandardNo=TTAT.3G-36.412V17.0.0&amp;searchCate=TTAS</w:t>
        </w:r>
      </w:hyperlink>
      <w:hyperlink r:id="rId995" w:history="1"/>
    </w:p>
    <w:p w14:paraId="7AE2ABA4"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4DFB18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96" w:history="1">
        <w:r w:rsidRPr="00AC4CA5">
          <w:rPr>
            <w:rStyle w:val="Hyperlink"/>
            <w:sz w:val="18"/>
            <w:szCs w:val="18"/>
            <w:lang w:val="fr-FR"/>
          </w:rPr>
          <w:t>https://www.atis.org/3gpp-transpositions - Rel-18</w:t>
        </w:r>
      </w:hyperlink>
      <w:hyperlink r:id="rId997" w:anchor="Rel-18" w:history="1"/>
    </w:p>
    <w:p w14:paraId="74A996A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998" w:history="1">
        <w:r w:rsidRPr="00AC4CA5">
          <w:rPr>
            <w:rStyle w:val="Hyperlink"/>
            <w:sz w:val="18"/>
            <w:szCs w:val="18"/>
            <w:lang w:val="fr-FR"/>
          </w:rPr>
          <w:t>https://www.ccsa.org.cn/api/portalsFile/downloadOldFile?type=17&amp;oldFileUrl=NTN/SRIT/CCSA.3GPP.36.412.V18.1.0.docx</w:t>
        </w:r>
      </w:hyperlink>
      <w:hyperlink r:id="rId999" w:history="1"/>
      <w:hyperlink r:id="rId1000" w:history="1"/>
    </w:p>
    <w:p w14:paraId="29064B8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136 412 V18.1.0 (2024-08)</w:t>
      </w:r>
      <w:r w:rsidRPr="00AC4CA5">
        <w:rPr>
          <w:sz w:val="18"/>
          <w:szCs w:val="18"/>
          <w:lang w:val="fr-FR"/>
        </w:rPr>
        <w:tab/>
        <w:t>18.1.0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1001" w:history="1">
        <w:r w:rsidRPr="00AC4CA5">
          <w:rPr>
            <w:rStyle w:val="Hyperlink"/>
            <w:sz w:val="18"/>
            <w:szCs w:val="18"/>
            <w:lang w:val="fr-FR"/>
          </w:rPr>
          <w:t>https://www.etsi.org/deliver/etsi_ts/136400_136499/136412/18.01.00_60/ts_136412v180100p.pdf</w:t>
        </w:r>
      </w:hyperlink>
      <w:hyperlink r:id="rId1002" w:history="1"/>
    </w:p>
    <w:p w14:paraId="718B79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03" w:history="1">
        <w:r w:rsidRPr="00AC4CA5">
          <w:rPr>
            <w:rStyle w:val="Hyperlink"/>
            <w:sz w:val="18"/>
            <w:szCs w:val="18"/>
            <w:lang w:val="fr-FR"/>
          </w:rPr>
          <w:t>https://members.tsdsi.in/s/CKn85KqeYMoeTEZ</w:t>
        </w:r>
      </w:hyperlink>
      <w:hyperlink r:id="rId1004" w:history="1"/>
    </w:p>
    <w:p w14:paraId="0ED3CED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TTAT.3G-36.412V18.1.0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005" w:history="1">
        <w:r w:rsidRPr="00AC4CA5">
          <w:rPr>
            <w:rStyle w:val="Hyperlink"/>
            <w:sz w:val="18"/>
            <w:szCs w:val="18"/>
            <w:lang w:val="fr-FR"/>
          </w:rPr>
          <w:t>https://www.tta.or.kr/eng/ttaSearchEngView.do?key=461&amp;searchStandardNo=TTAT.3G-36.412V18.1.0&amp;searchCate=TTAS</w:t>
        </w:r>
      </w:hyperlink>
      <w:hyperlink r:id="rId1006" w:history="1"/>
    </w:p>
    <w:p w14:paraId="6EB3696B" w14:textId="77777777" w:rsidR="00FA11D3" w:rsidRPr="00AC4CA5" w:rsidRDefault="00FA11D3" w:rsidP="00FA11D3">
      <w:pPr>
        <w:pStyle w:val="Heading5"/>
        <w:rPr>
          <w:lang w:val="fr-FR"/>
        </w:rPr>
      </w:pPr>
      <w:r w:rsidRPr="00AC4CA5">
        <w:rPr>
          <w:bCs/>
          <w:lang w:val="fr-FR"/>
        </w:rPr>
        <w:lastRenderedPageBreak/>
        <w:t>1.3.1.4.5</w:t>
      </w:r>
      <w:r w:rsidRPr="00AC4CA5">
        <w:rPr>
          <w:lang w:val="fr-FR"/>
        </w:rPr>
        <w:tab/>
      </w:r>
      <w:r w:rsidRPr="00AC4CA5">
        <w:rPr>
          <w:bCs/>
          <w:lang w:val="fr-FR"/>
        </w:rPr>
        <w:t>TS 36.413</w:t>
      </w:r>
    </w:p>
    <w:p w14:paraId="73E0211C" w14:textId="3526CE1C" w:rsidR="00FA11D3" w:rsidRPr="00AC4CA5" w:rsidRDefault="00FA11D3" w:rsidP="00FA11D3">
      <w:pPr>
        <w:pStyle w:val="Headingb"/>
        <w:rPr>
          <w:lang w:val="fr-FR"/>
        </w:rPr>
      </w:pPr>
      <w:bookmarkStart w:id="219" w:name="_Toc56152389"/>
      <w:bookmarkStart w:id="220" w:name="_Toc56153769"/>
      <w:bookmarkStart w:id="221" w:name="_Toc94532881"/>
      <w:bookmarkStart w:id="222" w:name="_Toc94533351"/>
      <w:r w:rsidRPr="00AC4CA5">
        <w:rPr>
          <w:bCs/>
          <w:lang w:val="fr-FR"/>
        </w:rPr>
        <w:t>Accès hertzien de Terre universel évolué (E-UTRA);</w:t>
      </w:r>
      <w:r w:rsidRPr="00AC4CA5">
        <w:rPr>
          <w:lang w:val="fr-FR"/>
        </w:rPr>
        <w:t xml:space="preserve"> </w:t>
      </w:r>
      <w:r w:rsidRPr="00AC4CA5">
        <w:rPr>
          <w:bCs/>
          <w:lang w:val="fr-FR"/>
        </w:rPr>
        <w:t>Protocole d</w:t>
      </w:r>
      <w:r w:rsidR="00AC4CA5">
        <w:rPr>
          <w:bCs/>
          <w:lang w:val="fr-FR"/>
        </w:rPr>
        <w:t>'</w:t>
      </w:r>
      <w:r w:rsidRPr="00AC4CA5">
        <w:rPr>
          <w:bCs/>
          <w:lang w:val="fr-FR"/>
        </w:rPr>
        <w:t>application pour l</w:t>
      </w:r>
      <w:r w:rsidR="00AC4CA5">
        <w:rPr>
          <w:bCs/>
          <w:lang w:val="fr-FR"/>
        </w:rPr>
        <w:t>'</w:t>
      </w:r>
      <w:r w:rsidRPr="00AC4CA5">
        <w:rPr>
          <w:bCs/>
          <w:lang w:val="fr-FR"/>
        </w:rPr>
        <w:t>interface S1 (S1AP)</w:t>
      </w:r>
      <w:bookmarkEnd w:id="219"/>
      <w:bookmarkEnd w:id="220"/>
      <w:bookmarkEnd w:id="221"/>
      <w:bookmarkEnd w:id="222"/>
    </w:p>
    <w:p w14:paraId="78631718" w14:textId="25528604" w:rsidR="00FA11D3" w:rsidRPr="00AC4CA5" w:rsidRDefault="00FA11D3" w:rsidP="00FA11D3">
      <w:pPr>
        <w:keepNext/>
        <w:keepLines/>
        <w:rPr>
          <w:lang w:val="fr-FR"/>
        </w:rPr>
      </w:pPr>
      <w:r w:rsidRPr="00AC4CA5">
        <w:rPr>
          <w:lang w:val="fr-FR"/>
        </w:rPr>
        <w:t>Ce document définit le protocole de signalisation des couches du réseau radioélectrique E-UTRAN pour l</w:t>
      </w:r>
      <w:r w:rsidR="00AC4CA5">
        <w:rPr>
          <w:lang w:val="fr-FR"/>
        </w:rPr>
        <w:t>'</w:t>
      </w:r>
      <w:r w:rsidRPr="00AC4CA5">
        <w:rPr>
          <w:lang w:val="fr-FR"/>
        </w:rPr>
        <w:t>interface S1. Le protocole d</w:t>
      </w:r>
      <w:r w:rsidR="00AC4CA5">
        <w:rPr>
          <w:lang w:val="fr-FR"/>
        </w:rPr>
        <w:t>'</w:t>
      </w:r>
      <w:r w:rsidRPr="00AC4CA5">
        <w:rPr>
          <w:lang w:val="fr-FR"/>
        </w:rPr>
        <w:t>application pour l</w:t>
      </w:r>
      <w:r w:rsidR="00AC4CA5">
        <w:rPr>
          <w:lang w:val="fr-FR"/>
        </w:rPr>
        <w:t>'</w:t>
      </w:r>
      <w:r w:rsidRPr="00AC4CA5">
        <w:rPr>
          <w:lang w:val="fr-FR"/>
        </w:rPr>
        <w:t>interface S1 (S1AP) permet d</w:t>
      </w:r>
      <w:r w:rsidR="00AC4CA5">
        <w:rPr>
          <w:lang w:val="fr-FR"/>
        </w:rPr>
        <w:t>'</w:t>
      </w:r>
      <w:r w:rsidRPr="00AC4CA5">
        <w:rPr>
          <w:lang w:val="fr-FR"/>
        </w:rPr>
        <w:t>exécuter les fonctions de cette interface en appliquant les procédures de signalisation définies dans la spécification.</w:t>
      </w:r>
    </w:p>
    <w:p w14:paraId="0C79F187"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D337A9F"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AF3F08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ATIS.3GPP.36.413.V17.6.0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07" w:history="1">
        <w:r w:rsidRPr="00AC4CA5">
          <w:rPr>
            <w:rStyle w:val="Hyperlink"/>
            <w:sz w:val="18"/>
            <w:szCs w:val="18"/>
            <w:lang w:val="fr-FR"/>
          </w:rPr>
          <w:t>https://www.atis.org/3gpp-transpositions-Rel-17</w:t>
        </w:r>
      </w:hyperlink>
      <w:hyperlink r:id="rId1008" w:anchor="Rel-17" w:history="1"/>
    </w:p>
    <w:p w14:paraId="7B5FC29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CCSA.3GPP.36.413.V17.6.0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09" w:history="1">
        <w:r w:rsidRPr="00AC4CA5">
          <w:rPr>
            <w:rStyle w:val="Hyperlink"/>
            <w:sz w:val="18"/>
            <w:szCs w:val="18"/>
            <w:lang w:val="fr-FR"/>
          </w:rPr>
          <w:t>https://www.ccsa.org.cn/api/portalsFile/downloadOldFile?type=17&amp;oldFileUrl=NTN/SRIT/CCSA.3GPP.36.413.V17.6.0.docx</w:t>
        </w:r>
      </w:hyperlink>
      <w:hyperlink r:id="rId1010" w:history="1"/>
      <w:hyperlink r:id="rId1011" w:history="1"/>
    </w:p>
    <w:p w14:paraId="23B9CAD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136 413 V17.6.0 (2024-04)</w:t>
      </w:r>
      <w:r w:rsidRPr="00AC4CA5">
        <w:rPr>
          <w:sz w:val="18"/>
          <w:szCs w:val="18"/>
          <w:lang w:val="fr-FR"/>
        </w:rPr>
        <w:tab/>
        <w:t>17.6.0</w:t>
      </w:r>
      <w:r w:rsidRPr="00AC4CA5">
        <w:rPr>
          <w:sz w:val="18"/>
          <w:szCs w:val="18"/>
          <w:lang w:val="fr-FR"/>
        </w:rPr>
        <w:tab/>
        <w:t>Publié</w:t>
      </w:r>
      <w:r w:rsidRPr="00AC4CA5">
        <w:rPr>
          <w:sz w:val="18"/>
          <w:szCs w:val="18"/>
          <w:lang w:val="fr-FR"/>
        </w:rPr>
        <w:tab/>
        <w:t>22.04.2024</w:t>
      </w:r>
      <w:r w:rsidRPr="00AC4CA5">
        <w:rPr>
          <w:sz w:val="18"/>
          <w:szCs w:val="18"/>
          <w:lang w:val="fr-FR"/>
        </w:rPr>
        <w:tab/>
      </w:r>
      <w:hyperlink r:id="rId1012" w:history="1">
        <w:r w:rsidRPr="00AC4CA5">
          <w:rPr>
            <w:rStyle w:val="Hyperlink"/>
            <w:sz w:val="18"/>
            <w:szCs w:val="18"/>
            <w:lang w:val="fr-FR"/>
          </w:rPr>
          <w:t>https://www.etsi.org/deliver/etsi_ts/136400_136499/136413/17.06.00_60/ts_136413v170600p.pdf</w:t>
        </w:r>
      </w:hyperlink>
      <w:hyperlink r:id="rId1013" w:history="1"/>
    </w:p>
    <w:p w14:paraId="29A770C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36.413-17.6.0 V1.6.0</w:t>
      </w:r>
      <w:r w:rsidRPr="00AC4CA5">
        <w:rPr>
          <w:sz w:val="18"/>
          <w:szCs w:val="18"/>
          <w:lang w:val="fr-FR"/>
        </w:rPr>
        <w:tab/>
        <w:t>17.6.0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1014" w:history="1">
        <w:r w:rsidRPr="00AC4CA5">
          <w:rPr>
            <w:rStyle w:val="Hyperlink"/>
            <w:sz w:val="18"/>
            <w:szCs w:val="18"/>
            <w:lang w:val="fr-FR"/>
          </w:rPr>
          <w:t>https://members.tsdsi.in/s/oDoG4EnorbcJoNx</w:t>
        </w:r>
      </w:hyperlink>
      <w:hyperlink r:id="rId1015" w:history="1"/>
    </w:p>
    <w:p w14:paraId="179F220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TTAT.3G-36.413V17.6.0</w:t>
      </w:r>
      <w:r w:rsidRPr="00AC4CA5">
        <w:rPr>
          <w:sz w:val="18"/>
          <w:szCs w:val="18"/>
          <w:lang w:val="fr-FR"/>
        </w:rPr>
        <w:tab/>
        <w:t>17.6.0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016" w:history="1">
        <w:r w:rsidRPr="00AC4CA5">
          <w:rPr>
            <w:rStyle w:val="Hyperlink"/>
            <w:sz w:val="18"/>
            <w:szCs w:val="18"/>
            <w:lang w:val="fr-FR"/>
          </w:rPr>
          <w:t>https://www.tta.or.kr/eng/ttaSearchEngView.do?key=461&amp;searchStandardNo=TTAT.3G-36.413V17.6.0&amp;searchCate=TTAS</w:t>
        </w:r>
      </w:hyperlink>
      <w:hyperlink r:id="rId1017" w:history="1"/>
    </w:p>
    <w:p w14:paraId="4EE8E079" w14:textId="77777777" w:rsidR="00FA11D3" w:rsidRPr="00AC4CA5" w:rsidRDefault="00FA11D3" w:rsidP="00F43116">
      <w:pPr>
        <w:keepNext/>
        <w:keepLines/>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6F866CF"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18" w:history="1">
        <w:r w:rsidRPr="00AC4CA5">
          <w:rPr>
            <w:rStyle w:val="Hyperlink"/>
            <w:sz w:val="18"/>
            <w:szCs w:val="18"/>
            <w:lang w:val="fr-FR"/>
          </w:rPr>
          <w:t>https://www.atis.org/3gpp-transpositions - Rel-18</w:t>
        </w:r>
      </w:hyperlink>
      <w:hyperlink r:id="rId1019" w:anchor="Rel-18" w:history="1"/>
    </w:p>
    <w:p w14:paraId="128CFFC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20" w:history="1">
        <w:r w:rsidRPr="00AC4CA5">
          <w:rPr>
            <w:rStyle w:val="Hyperlink"/>
            <w:sz w:val="18"/>
            <w:szCs w:val="18"/>
            <w:lang w:val="fr-FR"/>
          </w:rPr>
          <w:t>https://www.ccsa.org.cn/api/portalsFile/downloadOldFile?type=17&amp;oldFileUrl=NTN/SRIT/CCSA.3GPP.36.413.V18.2.0.docx</w:t>
        </w:r>
      </w:hyperlink>
      <w:hyperlink r:id="rId1021" w:history="1"/>
      <w:hyperlink r:id="rId1022" w:history="1"/>
    </w:p>
    <w:p w14:paraId="463D09F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136 413 V18.2.0 (2024-08)</w:t>
      </w:r>
      <w:r w:rsidRPr="00AC4CA5">
        <w:rPr>
          <w:sz w:val="18"/>
          <w:szCs w:val="18"/>
          <w:lang w:val="fr-FR"/>
        </w:rPr>
        <w:tab/>
        <w:t>18.2.0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1023" w:history="1">
        <w:r w:rsidRPr="00AC4CA5">
          <w:rPr>
            <w:rStyle w:val="Hyperlink"/>
            <w:sz w:val="18"/>
            <w:szCs w:val="18"/>
            <w:lang w:val="fr-FR"/>
          </w:rPr>
          <w:t>https://www.etsi.org/deliver/etsi_ts/136400_136499/136413/18.02.00_60/ts_136413v180200p.pdf</w:t>
        </w:r>
      </w:hyperlink>
      <w:hyperlink r:id="rId1024" w:history="1"/>
    </w:p>
    <w:p w14:paraId="2EB4746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36.413 -18.2.0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25" w:history="1">
        <w:r w:rsidRPr="00AC4CA5">
          <w:rPr>
            <w:rStyle w:val="Hyperlink"/>
            <w:sz w:val="18"/>
            <w:szCs w:val="18"/>
            <w:lang w:val="fr-FR"/>
          </w:rPr>
          <w:t>https://members.tsdsi.in/s/wNfAnyYdYGjXidc</w:t>
        </w:r>
      </w:hyperlink>
      <w:hyperlink r:id="rId1026" w:history="1"/>
    </w:p>
    <w:p w14:paraId="5BE1FF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TTAT.3G-36.413V18.2.0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027" w:history="1">
        <w:r w:rsidRPr="00AC4CA5">
          <w:rPr>
            <w:rStyle w:val="Hyperlink"/>
            <w:sz w:val="18"/>
            <w:szCs w:val="18"/>
            <w:lang w:val="fr-FR"/>
          </w:rPr>
          <w:t>https://www.tta.or.kr/eng/ttaSearchEngView.do?key=461&amp;searchStandardNo=TTAT.3G-36.413V18.2.0&amp;searchCate=TTAS</w:t>
        </w:r>
      </w:hyperlink>
      <w:hyperlink r:id="rId1028" w:history="1"/>
    </w:p>
    <w:p w14:paraId="08132C1D" w14:textId="77777777" w:rsidR="00FA11D3" w:rsidRPr="00AC4CA5" w:rsidRDefault="00FA11D3" w:rsidP="00FA11D3">
      <w:pPr>
        <w:pStyle w:val="Heading5"/>
        <w:keepNext w:val="0"/>
        <w:keepLines w:val="0"/>
        <w:widowControl w:val="0"/>
        <w:rPr>
          <w:lang w:val="fr-FR"/>
        </w:rPr>
      </w:pPr>
      <w:r w:rsidRPr="00AC4CA5">
        <w:rPr>
          <w:bCs/>
          <w:lang w:val="fr-FR"/>
        </w:rPr>
        <w:t>1.3.1.4.6</w:t>
      </w:r>
      <w:r w:rsidRPr="00AC4CA5">
        <w:rPr>
          <w:lang w:val="fr-FR"/>
        </w:rPr>
        <w:tab/>
      </w:r>
      <w:r w:rsidRPr="00AC4CA5">
        <w:rPr>
          <w:bCs/>
          <w:lang w:val="fr-FR"/>
        </w:rPr>
        <w:t>TS 36.414</w:t>
      </w:r>
    </w:p>
    <w:p w14:paraId="629015DF" w14:textId="21D496C9" w:rsidR="00FA11D3" w:rsidRPr="00AC4CA5" w:rsidRDefault="00FA11D3" w:rsidP="00FA11D3">
      <w:pPr>
        <w:pStyle w:val="Headingb"/>
        <w:keepNext w:val="0"/>
        <w:keepLines w:val="0"/>
        <w:widowControl w:val="0"/>
        <w:rPr>
          <w:lang w:val="fr-FR"/>
        </w:rPr>
      </w:pPr>
      <w:bookmarkStart w:id="223" w:name="_Toc56152390"/>
      <w:bookmarkStart w:id="224" w:name="_Toc56153770"/>
      <w:bookmarkStart w:id="225" w:name="_Toc94532882"/>
      <w:bookmarkStart w:id="226" w:name="_Toc94533352"/>
      <w:r w:rsidRPr="00AC4CA5">
        <w:rPr>
          <w:bCs/>
          <w:lang w:val="fr-FR"/>
        </w:rPr>
        <w:t>Accès hertzien de Terre universel évolué (E-UTRA);</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S1</w:t>
      </w:r>
      <w:bookmarkEnd w:id="223"/>
      <w:bookmarkEnd w:id="224"/>
      <w:bookmarkEnd w:id="225"/>
      <w:bookmarkEnd w:id="226"/>
    </w:p>
    <w:p w14:paraId="4CA3F4D6" w14:textId="08F8AB1F" w:rsidR="00FA11D3" w:rsidRPr="00AC4CA5" w:rsidRDefault="00FA11D3" w:rsidP="00FA11D3">
      <w:pPr>
        <w:widowControl w:val="0"/>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S1.</w:t>
      </w:r>
    </w:p>
    <w:p w14:paraId="48F49400" w14:textId="77777777" w:rsidR="00FA11D3" w:rsidRPr="00AC4CA5" w:rsidRDefault="00FA11D3" w:rsidP="00FA11D3">
      <w:pPr>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9DEB12B" w14:textId="77777777" w:rsidR="00FA11D3" w:rsidRPr="00AC4CA5" w:rsidRDefault="00FA11D3" w:rsidP="00FA11D3">
      <w:pPr>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F3FB16A" w14:textId="77777777" w:rsidR="00FA11D3" w:rsidRPr="00AC4CA5" w:rsidRDefault="00FA11D3" w:rsidP="00FA11D3">
      <w:pPr>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29" w:history="1">
        <w:r w:rsidRPr="00AC4CA5">
          <w:rPr>
            <w:rStyle w:val="Hyperlink"/>
            <w:sz w:val="18"/>
            <w:szCs w:val="18"/>
            <w:lang w:val="fr-FR"/>
          </w:rPr>
          <w:t>https://www.atis.org/3gpp-transpositions-Rel-17</w:t>
        </w:r>
      </w:hyperlink>
      <w:hyperlink r:id="rId1030" w:anchor="Rel-17" w:history="1"/>
    </w:p>
    <w:p w14:paraId="6985ED79"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31" w:history="1">
        <w:r w:rsidRPr="00AC4CA5">
          <w:rPr>
            <w:rStyle w:val="Hyperlink"/>
            <w:sz w:val="18"/>
            <w:szCs w:val="18"/>
            <w:lang w:val="fr-FR"/>
          </w:rPr>
          <w:t>https://www.ccsa.org.cn/api/portalsFile/downloadOldFile?type=17&amp;oldFileUrl=NTN/SRIT/CCSA.3GPP.36.414.V17.0.0.doc</w:t>
        </w:r>
      </w:hyperlink>
      <w:hyperlink r:id="rId1032" w:history="1"/>
      <w:hyperlink r:id="rId1033" w:history="1"/>
    </w:p>
    <w:p w14:paraId="51F41D1D" w14:textId="77777777" w:rsidR="00FA11D3" w:rsidRPr="00AC4CA5" w:rsidRDefault="00FA11D3" w:rsidP="00FA11D3">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136 414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034" w:history="1">
        <w:r w:rsidRPr="00AC4CA5">
          <w:rPr>
            <w:rStyle w:val="Hyperlink"/>
            <w:sz w:val="18"/>
            <w:szCs w:val="18"/>
            <w:lang w:val="fr-FR"/>
          </w:rPr>
          <w:t>https://www.etsi.org/deliver/etsi_ts/136400_136499/136414/17.00.00_60/ts_136414v170000p.pdf</w:t>
        </w:r>
      </w:hyperlink>
      <w:hyperlink r:id="rId1035" w:history="1"/>
    </w:p>
    <w:p w14:paraId="1D0DB96E"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036" w:history="1">
        <w:r w:rsidRPr="00AC4CA5">
          <w:rPr>
            <w:rStyle w:val="Hyperlink"/>
            <w:sz w:val="18"/>
            <w:szCs w:val="18"/>
            <w:lang w:val="fr-FR"/>
          </w:rPr>
          <w:t>https://members.tsdsi.in/s/fpqTF5fxqwYacFK</w:t>
        </w:r>
      </w:hyperlink>
      <w:hyperlink r:id="rId1037" w:history="1"/>
    </w:p>
    <w:p w14:paraId="328F66E9"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TTAT.3G-36.414V17.0.0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038" w:history="1">
        <w:r w:rsidRPr="00AC4CA5">
          <w:rPr>
            <w:rStyle w:val="Hyperlink"/>
            <w:sz w:val="18"/>
            <w:szCs w:val="18"/>
            <w:lang w:val="fr-FR"/>
          </w:rPr>
          <w:t>https://www.tta.or.kr/eng/ttaSearchEngView.do?key=461&amp;searchStandardNo=TTAT.3G-36.414V17.0.0&amp;searchCate=TTAS</w:t>
        </w:r>
      </w:hyperlink>
      <w:hyperlink r:id="rId1039" w:history="1"/>
    </w:p>
    <w:p w14:paraId="426BCA17" w14:textId="77777777" w:rsidR="00FA11D3" w:rsidRPr="00AC4CA5" w:rsidRDefault="00FA11D3" w:rsidP="00E2755F">
      <w:pPr>
        <w:keepNext/>
        <w:keepLines/>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3C34BF34"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40" w:history="1">
        <w:r w:rsidRPr="00AC4CA5">
          <w:rPr>
            <w:rStyle w:val="Hyperlink"/>
            <w:sz w:val="18"/>
            <w:szCs w:val="18"/>
            <w:lang w:val="fr-FR"/>
          </w:rPr>
          <w:t>https://www.atis.org/3gpp-transpositions - Rel-18</w:t>
        </w:r>
      </w:hyperlink>
      <w:hyperlink r:id="rId1041" w:anchor="Rel-18" w:history="1"/>
    </w:p>
    <w:p w14:paraId="4E98087A"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42" w:history="1">
        <w:r w:rsidRPr="00AC4CA5">
          <w:rPr>
            <w:rStyle w:val="Hyperlink"/>
            <w:sz w:val="18"/>
            <w:szCs w:val="18"/>
            <w:lang w:val="fr-FR"/>
          </w:rPr>
          <w:t>https://www.ccsa.org.cn/api/portalsFile/downloadOldFile?type=17&amp;oldFileUrl=NTN/SRIT/CCSA.3GPP.36.414.V18.0.0.docx</w:t>
        </w:r>
      </w:hyperlink>
      <w:hyperlink r:id="rId1043" w:history="1"/>
      <w:hyperlink r:id="rId1044" w:history="1"/>
    </w:p>
    <w:p w14:paraId="398A2150"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136 414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045" w:history="1">
        <w:r w:rsidRPr="00AC4CA5">
          <w:rPr>
            <w:rStyle w:val="Hyperlink"/>
            <w:sz w:val="18"/>
            <w:szCs w:val="18"/>
            <w:lang w:val="fr-FR"/>
          </w:rPr>
          <w:t>https://www.etsi.org/deliver/etsi_ts/136400_136499/136414/18.00.00_60/ts_136414v180000p.pdf</w:t>
        </w:r>
      </w:hyperlink>
      <w:hyperlink r:id="rId1046" w:history="1"/>
    </w:p>
    <w:p w14:paraId="032CD09C"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36.414 -18.0.0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47" w:history="1">
        <w:r w:rsidRPr="00AC4CA5">
          <w:rPr>
            <w:rStyle w:val="Hyperlink"/>
            <w:sz w:val="18"/>
            <w:szCs w:val="18"/>
            <w:lang w:val="fr-FR"/>
          </w:rPr>
          <w:t>https://members.tsdsi.in/s/afycdjX3p2F7jGx</w:t>
        </w:r>
      </w:hyperlink>
      <w:hyperlink r:id="rId1048" w:history="1"/>
    </w:p>
    <w:p w14:paraId="694B9C47"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TTAT.3G-36.414V18.0.0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049" w:history="1">
        <w:r w:rsidRPr="00AC4CA5">
          <w:rPr>
            <w:rStyle w:val="Hyperlink"/>
            <w:sz w:val="18"/>
            <w:szCs w:val="18"/>
            <w:lang w:val="fr-FR"/>
          </w:rPr>
          <w:t>https://www.tta.or.kr/eng/ttaSearchEngView.do?key=461&amp;searchStandardNo=TTAT.3G-36.414V18.0.0&amp;searchCate=TTAS</w:t>
        </w:r>
      </w:hyperlink>
      <w:hyperlink r:id="rId1050" w:history="1"/>
    </w:p>
    <w:p w14:paraId="14B74510" w14:textId="77777777" w:rsidR="00FA11D3" w:rsidRPr="00AC4CA5" w:rsidRDefault="00FA11D3" w:rsidP="00FA11D3">
      <w:pPr>
        <w:pStyle w:val="Heading5"/>
        <w:rPr>
          <w:lang w:val="fr-FR"/>
        </w:rPr>
      </w:pPr>
      <w:r w:rsidRPr="00AC4CA5">
        <w:rPr>
          <w:bCs/>
          <w:lang w:val="fr-FR"/>
        </w:rPr>
        <w:t>1.3.1.4.7</w:t>
      </w:r>
      <w:r w:rsidRPr="00AC4CA5">
        <w:rPr>
          <w:lang w:val="fr-FR"/>
        </w:rPr>
        <w:tab/>
      </w:r>
      <w:r w:rsidRPr="00AC4CA5">
        <w:rPr>
          <w:bCs/>
          <w:lang w:val="fr-FR"/>
        </w:rPr>
        <w:t>TS 36.420</w:t>
      </w:r>
    </w:p>
    <w:p w14:paraId="55E12531" w14:textId="3AB42761" w:rsidR="00FA11D3" w:rsidRPr="00AC4CA5" w:rsidRDefault="00FA11D3" w:rsidP="00FA11D3">
      <w:pPr>
        <w:pStyle w:val="Headingb"/>
        <w:rPr>
          <w:lang w:val="fr-FR"/>
        </w:rPr>
      </w:pPr>
      <w:bookmarkStart w:id="227" w:name="_Toc56152391"/>
      <w:bookmarkStart w:id="228" w:name="_Toc56153771"/>
      <w:bookmarkStart w:id="229" w:name="_Toc94532883"/>
      <w:bookmarkStart w:id="230" w:name="_Toc94533353"/>
      <w:r w:rsidRPr="00AC4CA5">
        <w:rPr>
          <w:bCs/>
          <w:lang w:val="fr-FR"/>
        </w:rPr>
        <w:t>Accès hertzien de Terre universel évolué (E-UTRA);</w:t>
      </w:r>
      <w:r w:rsidRPr="00AC4CA5">
        <w:rPr>
          <w:lang w:val="fr-FR"/>
        </w:rPr>
        <w:t xml:space="preserve"> </w:t>
      </w:r>
      <w:r w:rsidRPr="00AC4CA5">
        <w:rPr>
          <w:bCs/>
          <w:lang w:val="fr-FR"/>
        </w:rPr>
        <w:t>Aspects et principes généraux de l</w:t>
      </w:r>
      <w:r w:rsidR="00AC4CA5">
        <w:rPr>
          <w:bCs/>
          <w:lang w:val="fr-FR"/>
        </w:rPr>
        <w:t>'</w:t>
      </w:r>
      <w:r w:rsidRPr="00AC4CA5">
        <w:rPr>
          <w:bCs/>
          <w:lang w:val="fr-FR"/>
        </w:rPr>
        <w:t>interface X2</w:t>
      </w:r>
      <w:bookmarkEnd w:id="227"/>
      <w:bookmarkEnd w:id="228"/>
      <w:bookmarkEnd w:id="229"/>
      <w:bookmarkEnd w:id="230"/>
    </w:p>
    <w:p w14:paraId="395CB359" w14:textId="1AE7AF89" w:rsidR="00FA11D3" w:rsidRPr="00AC4CA5" w:rsidRDefault="00FA11D3" w:rsidP="00F43116">
      <w:pPr>
        <w:rPr>
          <w:lang w:val="fr-FR"/>
        </w:rPr>
      </w:pPr>
      <w:r w:rsidRPr="00AC4CA5">
        <w:rPr>
          <w:lang w:val="fr-FR"/>
        </w:rPr>
        <w:t>Ce document est une introduction à la série TSG RAN TS 36.42x sur les spécifications techniques du système de télécommunications mobiles universelles (UMTS) qui définissent l</w:t>
      </w:r>
      <w:r w:rsidR="00AC4CA5">
        <w:rPr>
          <w:lang w:val="fr-FR"/>
        </w:rPr>
        <w:t>'</w:t>
      </w:r>
      <w:r w:rsidRPr="00AC4CA5">
        <w:rPr>
          <w:lang w:val="fr-FR"/>
        </w:rPr>
        <w:t>interface X2. Cette interface permet l</w:t>
      </w:r>
      <w:r w:rsidR="00AC4CA5">
        <w:rPr>
          <w:lang w:val="fr-FR"/>
        </w:rPr>
        <w:t>'</w:t>
      </w:r>
      <w:r w:rsidRPr="00AC4CA5">
        <w:rPr>
          <w:lang w:val="fr-FR"/>
        </w:rPr>
        <w:t>interconnexion de deux composantes nœuds B évolués (eNodeB) du réseau E-UTRAN dans l</w:t>
      </w:r>
      <w:r w:rsidR="00AC4CA5">
        <w:rPr>
          <w:lang w:val="fr-FR"/>
        </w:rPr>
        <w:t>'</w:t>
      </w:r>
      <w:r w:rsidRPr="00AC4CA5">
        <w:rPr>
          <w:lang w:val="fr-FR"/>
        </w:rPr>
        <w:t>architecture du réseau d</w:t>
      </w:r>
      <w:r w:rsidR="00AC4CA5">
        <w:rPr>
          <w:lang w:val="fr-FR"/>
        </w:rPr>
        <w:t>'</w:t>
      </w:r>
      <w:r w:rsidRPr="00AC4CA5">
        <w:rPr>
          <w:lang w:val="fr-FR"/>
        </w:rPr>
        <w:t>accès hertzien de Terre universel évolué (E-UTRAN).</w:t>
      </w:r>
    </w:p>
    <w:p w14:paraId="34594269"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F559141" w14:textId="77777777" w:rsidR="00FA11D3" w:rsidRPr="00AC4CA5" w:rsidRDefault="00FA11D3" w:rsidP="00F43116">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0B26604"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51" w:history="1">
        <w:r w:rsidRPr="00AC4CA5">
          <w:rPr>
            <w:rStyle w:val="Hyperlink"/>
            <w:sz w:val="18"/>
            <w:szCs w:val="18"/>
            <w:lang w:val="fr-FR"/>
          </w:rPr>
          <w:t>https://www.atis.org/3gpp-transpositions-Rel-17</w:t>
        </w:r>
      </w:hyperlink>
      <w:hyperlink r:id="rId1052" w:anchor="Rel-17" w:history="1"/>
    </w:p>
    <w:p w14:paraId="0700AD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53" w:history="1">
        <w:r w:rsidRPr="00AC4CA5">
          <w:rPr>
            <w:rStyle w:val="Hyperlink"/>
            <w:sz w:val="18"/>
            <w:szCs w:val="18"/>
            <w:lang w:val="fr-FR"/>
          </w:rPr>
          <w:t>https://www.ccsa.org.cn/api/portalsFile/downloadOldFile?type=17&amp;oldFileUrl=NTN/SRIT/CCSA.3GPP.36.420.V17.0.0.doc</w:t>
        </w:r>
      </w:hyperlink>
      <w:hyperlink r:id="rId1054" w:history="1"/>
      <w:hyperlink r:id="rId1055" w:history="1"/>
    </w:p>
    <w:p w14:paraId="401B3F1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136 420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056" w:history="1">
        <w:r w:rsidRPr="00AC4CA5">
          <w:rPr>
            <w:rStyle w:val="Hyperlink"/>
            <w:sz w:val="18"/>
            <w:szCs w:val="18"/>
            <w:lang w:val="fr-FR"/>
          </w:rPr>
          <w:t>https://www.etsi.org/deliver/etsi_ts/136400_136499/136420/17.00.00_60/ts_136420v170000p.pdf</w:t>
        </w:r>
      </w:hyperlink>
      <w:hyperlink r:id="rId1057" w:history="1"/>
    </w:p>
    <w:p w14:paraId="70514C7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058" w:history="1">
        <w:r w:rsidRPr="00AC4CA5">
          <w:rPr>
            <w:rStyle w:val="Hyperlink"/>
            <w:sz w:val="18"/>
            <w:szCs w:val="18"/>
            <w:lang w:val="fr-FR"/>
          </w:rPr>
          <w:t>https://members.tsdsi.in/s/WiRLJt8zDHPEM2c</w:t>
        </w:r>
      </w:hyperlink>
      <w:hyperlink r:id="rId1059" w:history="1"/>
    </w:p>
    <w:p w14:paraId="79EE967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060" w:history="1">
        <w:r w:rsidRPr="00AC4CA5">
          <w:rPr>
            <w:rStyle w:val="Hyperlink"/>
            <w:sz w:val="18"/>
            <w:szCs w:val="18"/>
            <w:lang w:val="fr-FR"/>
          </w:rPr>
          <w:t>https://www.tta.or.kr/eng/ttaSearchEngView.do?key=461&amp;searchStandardNo=TTAT.3G-36.420V17.0.0&amp;searchCate=TTAS</w:t>
        </w:r>
      </w:hyperlink>
      <w:hyperlink r:id="rId1061" w:history="1"/>
    </w:p>
    <w:p w14:paraId="51103AF6"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6B2CB7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62" w:history="1">
        <w:r w:rsidRPr="00AC4CA5">
          <w:rPr>
            <w:rStyle w:val="Hyperlink"/>
            <w:sz w:val="18"/>
            <w:szCs w:val="18"/>
            <w:lang w:val="fr-FR"/>
          </w:rPr>
          <w:t>https://www.atis.org/3gpp-transpositions - Rel-18</w:t>
        </w:r>
      </w:hyperlink>
      <w:hyperlink r:id="rId1063" w:anchor="Rel-18" w:history="1"/>
    </w:p>
    <w:p w14:paraId="4434040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64" w:history="1">
        <w:r w:rsidRPr="00AC4CA5">
          <w:rPr>
            <w:rStyle w:val="Hyperlink"/>
            <w:sz w:val="18"/>
            <w:szCs w:val="18"/>
            <w:lang w:val="fr-FR"/>
          </w:rPr>
          <w:t>https://www.ccsa.org.cn/api/portalsFile/downloadOldFile?type=17&amp;oldFileUrl=NTN/SRIT/CCSA.3GPP.36.420.V18.0.0.docx</w:t>
        </w:r>
      </w:hyperlink>
      <w:hyperlink r:id="rId1065" w:history="1"/>
      <w:hyperlink r:id="rId1066" w:history="1"/>
    </w:p>
    <w:p w14:paraId="1A8C11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136 420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067" w:history="1">
        <w:r w:rsidRPr="00AC4CA5">
          <w:rPr>
            <w:rStyle w:val="Hyperlink"/>
            <w:sz w:val="18"/>
            <w:szCs w:val="18"/>
            <w:lang w:val="fr-FR"/>
          </w:rPr>
          <w:t>https://www.etsi.org/deliver/etsi_ts/136400_136499/136420/18.00.00_60/ts_136420v180000p.pdf</w:t>
        </w:r>
      </w:hyperlink>
      <w:hyperlink r:id="rId1068" w:history="1"/>
    </w:p>
    <w:p w14:paraId="0A7CF7B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TSDSI</w:t>
      </w:r>
      <w:r w:rsidRPr="00AC4CA5">
        <w:rPr>
          <w:sz w:val="18"/>
          <w:szCs w:val="18"/>
          <w:lang w:val="fr-FR"/>
        </w:rPr>
        <w:tab/>
        <w:t>TSDSI STD T1.3GPP 36.42 -18.0.0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69" w:history="1">
        <w:r w:rsidRPr="00AC4CA5">
          <w:rPr>
            <w:rStyle w:val="Hyperlink"/>
            <w:sz w:val="18"/>
            <w:szCs w:val="18"/>
            <w:lang w:val="fr-FR"/>
          </w:rPr>
          <w:t>https://members.tsdsi.in/s/KBEYcKMEmts2T7Y</w:t>
        </w:r>
      </w:hyperlink>
      <w:hyperlink r:id="rId1070" w:history="1"/>
    </w:p>
    <w:p w14:paraId="773823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071" w:history="1">
        <w:r w:rsidRPr="00AC4CA5">
          <w:rPr>
            <w:rStyle w:val="Hyperlink"/>
            <w:sz w:val="18"/>
            <w:szCs w:val="18"/>
            <w:lang w:val="fr-FR"/>
          </w:rPr>
          <w:t>https://www.tta.or.kr/eng/ttaSearchEngView.do?key=461&amp;searchStandardNo=TTAT.3G-36.420V18.0.0&amp;searchCate=TTAS</w:t>
        </w:r>
      </w:hyperlink>
      <w:hyperlink r:id="rId1072" w:history="1"/>
    </w:p>
    <w:p w14:paraId="3FA4FE44" w14:textId="77777777" w:rsidR="00FA11D3" w:rsidRPr="00AC4CA5" w:rsidRDefault="00FA11D3" w:rsidP="00FA11D3">
      <w:pPr>
        <w:pStyle w:val="Heading5"/>
        <w:rPr>
          <w:lang w:val="fr-FR"/>
        </w:rPr>
      </w:pPr>
      <w:r w:rsidRPr="00AC4CA5">
        <w:rPr>
          <w:bCs/>
          <w:lang w:val="fr-FR"/>
        </w:rPr>
        <w:t>1.3.1.4.8</w:t>
      </w:r>
      <w:r w:rsidRPr="00AC4CA5">
        <w:rPr>
          <w:lang w:val="fr-FR"/>
        </w:rPr>
        <w:tab/>
      </w:r>
      <w:r w:rsidRPr="00AC4CA5">
        <w:rPr>
          <w:bCs/>
          <w:lang w:val="fr-FR"/>
        </w:rPr>
        <w:t>TS 36.421</w:t>
      </w:r>
    </w:p>
    <w:p w14:paraId="37BB430E" w14:textId="23A405F0" w:rsidR="00FA11D3" w:rsidRPr="00AC4CA5" w:rsidRDefault="00FA11D3" w:rsidP="00FA11D3">
      <w:pPr>
        <w:pStyle w:val="Headingb"/>
        <w:rPr>
          <w:lang w:val="fr-FR"/>
        </w:rPr>
      </w:pPr>
      <w:bookmarkStart w:id="231" w:name="_Toc56152392"/>
      <w:bookmarkStart w:id="232" w:name="_Toc56153772"/>
      <w:bookmarkStart w:id="233" w:name="_Toc94532884"/>
      <w:bookmarkStart w:id="234" w:name="_Toc94533354"/>
      <w:r w:rsidRPr="00AC4CA5">
        <w:rPr>
          <w:bCs/>
          <w:lang w:val="fr-FR"/>
        </w:rPr>
        <w:t>Accès hertzien de Terre universel évolué (E-UTRA);</w:t>
      </w:r>
      <w:r w:rsidRPr="00AC4CA5">
        <w:rPr>
          <w:lang w:val="fr-FR"/>
        </w:rPr>
        <w:t xml:space="preserve"> </w:t>
      </w:r>
      <w:r w:rsidRPr="00AC4CA5">
        <w:rPr>
          <w:bCs/>
          <w:lang w:val="fr-FR"/>
        </w:rPr>
        <w:t>Couche 1 de l</w:t>
      </w:r>
      <w:r w:rsidR="00AC4CA5">
        <w:rPr>
          <w:bCs/>
          <w:lang w:val="fr-FR"/>
        </w:rPr>
        <w:t>'</w:t>
      </w:r>
      <w:r w:rsidRPr="00AC4CA5">
        <w:rPr>
          <w:bCs/>
          <w:lang w:val="fr-FR"/>
        </w:rPr>
        <w:t>interface X2</w:t>
      </w:r>
      <w:bookmarkEnd w:id="231"/>
      <w:bookmarkEnd w:id="232"/>
      <w:bookmarkEnd w:id="233"/>
      <w:bookmarkEnd w:id="234"/>
    </w:p>
    <w:p w14:paraId="26084D73" w14:textId="58BF1D8B" w:rsidR="00FA11D3" w:rsidRPr="00AC4CA5" w:rsidRDefault="00FA11D3" w:rsidP="00F43116">
      <w:pPr>
        <w:rPr>
          <w:lang w:val="fr-FR"/>
        </w:rPr>
      </w:pPr>
      <w:r w:rsidRPr="00AC4CA5">
        <w:rPr>
          <w:lang w:val="fr-FR"/>
        </w:rPr>
        <w:t>Ce document définit les normes autorisées pour mettre en œuvre la couche 1 sur l</w:t>
      </w:r>
      <w:r w:rsidR="00AC4CA5">
        <w:rPr>
          <w:lang w:val="fr-FR"/>
        </w:rPr>
        <w:t>'</w:t>
      </w:r>
      <w:r w:rsidRPr="00AC4CA5">
        <w:rPr>
          <w:lang w:val="fr-FR"/>
        </w:rPr>
        <w:t>interface X2.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 Dans le document, les termes «couche 1» et «couche physique» sont utilisés comme synonymes.</w:t>
      </w:r>
    </w:p>
    <w:p w14:paraId="278FF4B1"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8AB01D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3718EC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73" w:history="1">
        <w:r w:rsidRPr="00AC4CA5">
          <w:rPr>
            <w:rStyle w:val="Hyperlink"/>
            <w:sz w:val="18"/>
            <w:szCs w:val="18"/>
            <w:lang w:val="fr-FR"/>
          </w:rPr>
          <w:t>https://www.atis.org/3gpp-transpositions-Rel-17</w:t>
        </w:r>
      </w:hyperlink>
      <w:hyperlink r:id="rId1074" w:anchor="Rel-17" w:history="1"/>
    </w:p>
    <w:p w14:paraId="267E8E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075" w:history="1">
        <w:r w:rsidRPr="00AC4CA5">
          <w:rPr>
            <w:rStyle w:val="Hyperlink"/>
            <w:sz w:val="18"/>
            <w:szCs w:val="18"/>
            <w:lang w:val="fr-FR"/>
          </w:rPr>
          <w:t>https://www.ccsa.org.cn/api/portalsFile/downloadOldFile?type=17&amp;oldFileUrl=NTN/SRIT/CCSA.3GPP.36.421.V17.0.0.zip</w:t>
        </w:r>
      </w:hyperlink>
      <w:hyperlink r:id="rId1076" w:history="1"/>
    </w:p>
    <w:p w14:paraId="602EBA0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136 421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077" w:history="1">
        <w:r w:rsidRPr="00AC4CA5">
          <w:rPr>
            <w:rStyle w:val="Hyperlink"/>
            <w:sz w:val="18"/>
            <w:szCs w:val="18"/>
            <w:lang w:val="fr-FR"/>
          </w:rPr>
          <w:t>https://www.etsi.org/deliver/etsi_ts/136400_136499/136421/17.00.00_60/ts_136421v170000p.pdf</w:t>
        </w:r>
      </w:hyperlink>
      <w:hyperlink r:id="rId1078" w:history="1"/>
    </w:p>
    <w:p w14:paraId="7BA317A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079" w:history="1">
        <w:r w:rsidRPr="00AC4CA5">
          <w:rPr>
            <w:rStyle w:val="Hyperlink"/>
            <w:sz w:val="18"/>
            <w:szCs w:val="18"/>
            <w:lang w:val="fr-FR"/>
          </w:rPr>
          <w:t>https://members.tsdsi.in/s/bjQw5fCRta8FEyq</w:t>
        </w:r>
      </w:hyperlink>
      <w:hyperlink r:id="rId1080" w:history="1"/>
    </w:p>
    <w:p w14:paraId="3ACF203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081" w:history="1">
        <w:r w:rsidRPr="00AC4CA5">
          <w:rPr>
            <w:rStyle w:val="Hyperlink"/>
            <w:sz w:val="18"/>
            <w:szCs w:val="18"/>
            <w:lang w:val="fr-FR"/>
          </w:rPr>
          <w:t>https://www.tta.or.kr/eng/ttaSearchEngView.do?key=461&amp;searchStandardNo=TTAT.3G-36.421V17.0.0&amp;searchCate=TTAS</w:t>
        </w:r>
      </w:hyperlink>
      <w:hyperlink r:id="rId1082" w:history="1"/>
    </w:p>
    <w:p w14:paraId="37146B0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55B8F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83" w:history="1">
        <w:r w:rsidRPr="00AC4CA5">
          <w:rPr>
            <w:rStyle w:val="Hyperlink"/>
            <w:sz w:val="18"/>
            <w:szCs w:val="18"/>
            <w:lang w:val="fr-FR"/>
          </w:rPr>
          <w:t>https://www.atis.org/3gpp-transpositions - Rel-18</w:t>
        </w:r>
      </w:hyperlink>
      <w:hyperlink r:id="rId1084" w:anchor="Rel-18" w:history="1"/>
    </w:p>
    <w:p w14:paraId="44A155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85" w:history="1">
        <w:r w:rsidRPr="00AC4CA5">
          <w:rPr>
            <w:rStyle w:val="Hyperlink"/>
            <w:sz w:val="18"/>
            <w:szCs w:val="18"/>
            <w:lang w:val="fr-FR"/>
          </w:rPr>
          <w:t>https://www.ccsa.org.cn/api/portalsFile/downloadOldFile?type=17&amp;oldFileUrl=NTN/SRIT/CCSA.3GPP.36.421.V18.0.0.docx</w:t>
        </w:r>
      </w:hyperlink>
      <w:hyperlink r:id="rId1086" w:history="1"/>
      <w:hyperlink r:id="rId1087" w:history="1"/>
    </w:p>
    <w:p w14:paraId="7C4F47B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136 421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088" w:history="1">
        <w:r w:rsidRPr="00AC4CA5">
          <w:rPr>
            <w:rStyle w:val="Hyperlink"/>
            <w:sz w:val="18"/>
            <w:szCs w:val="18"/>
            <w:lang w:val="fr-FR"/>
          </w:rPr>
          <w:t>https://www.etsi.org/deliver/etsi_ts/136400_136499/136421/18.00.00_60/ts_136421v180000p.pdf</w:t>
        </w:r>
      </w:hyperlink>
      <w:hyperlink r:id="rId1089" w:history="1"/>
    </w:p>
    <w:p w14:paraId="087F39C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090" w:history="1">
        <w:r w:rsidRPr="00AC4CA5">
          <w:rPr>
            <w:rStyle w:val="Hyperlink"/>
            <w:sz w:val="18"/>
            <w:szCs w:val="18"/>
            <w:lang w:val="fr-FR"/>
          </w:rPr>
          <w:t>https://members.tsdsi.in/s/64HGRfiKRnffB4Z</w:t>
        </w:r>
      </w:hyperlink>
      <w:hyperlink r:id="rId1091" w:history="1"/>
    </w:p>
    <w:p w14:paraId="13D882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TTAT.3G-36.421V18.0.0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092" w:history="1">
        <w:r w:rsidRPr="00AC4CA5">
          <w:rPr>
            <w:rStyle w:val="Hyperlink"/>
            <w:sz w:val="18"/>
            <w:szCs w:val="18"/>
            <w:lang w:val="fr-FR"/>
          </w:rPr>
          <w:t>https://www.tta.or.kr/eng/ttaSearchEngView.do?key=461&amp;searchStandardNo=TTAT.3G-36.421V18.0.0&amp;searchCate=TTAS</w:t>
        </w:r>
      </w:hyperlink>
      <w:hyperlink r:id="rId1093" w:history="1"/>
    </w:p>
    <w:p w14:paraId="741AED15" w14:textId="77777777" w:rsidR="00FA11D3" w:rsidRPr="00AC4CA5" w:rsidRDefault="00FA11D3" w:rsidP="00FA11D3">
      <w:pPr>
        <w:pStyle w:val="Heading5"/>
        <w:rPr>
          <w:lang w:val="fr-FR"/>
        </w:rPr>
      </w:pPr>
      <w:r w:rsidRPr="00AC4CA5">
        <w:rPr>
          <w:bCs/>
          <w:lang w:val="fr-FR"/>
        </w:rPr>
        <w:t>1.3.1.4.9</w:t>
      </w:r>
      <w:r w:rsidRPr="00AC4CA5">
        <w:rPr>
          <w:lang w:val="fr-FR"/>
        </w:rPr>
        <w:tab/>
      </w:r>
      <w:r w:rsidRPr="00AC4CA5">
        <w:rPr>
          <w:bCs/>
          <w:lang w:val="fr-FR"/>
        </w:rPr>
        <w:t>TS 36.422</w:t>
      </w:r>
    </w:p>
    <w:p w14:paraId="48063996" w14:textId="5FB7AEE1" w:rsidR="00FA11D3" w:rsidRPr="00AC4CA5" w:rsidRDefault="00FA11D3" w:rsidP="00FA11D3">
      <w:pPr>
        <w:pStyle w:val="Headingb"/>
        <w:rPr>
          <w:lang w:val="fr-FR"/>
        </w:rPr>
      </w:pPr>
      <w:bookmarkStart w:id="235" w:name="_Toc56152393"/>
      <w:bookmarkStart w:id="236" w:name="_Toc56153773"/>
      <w:bookmarkStart w:id="237" w:name="_Toc94532885"/>
      <w:bookmarkStart w:id="238" w:name="_Toc94533355"/>
      <w:r w:rsidRPr="00AC4CA5">
        <w:rPr>
          <w:bCs/>
          <w:lang w:val="fr-FR"/>
        </w:rPr>
        <w:t>Accès hertzien de Terre universel évolué (E-UTRA);</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X2</w:t>
      </w:r>
      <w:bookmarkEnd w:id="235"/>
      <w:bookmarkEnd w:id="236"/>
      <w:bookmarkEnd w:id="237"/>
      <w:bookmarkEnd w:id="238"/>
    </w:p>
    <w:p w14:paraId="31DC0C2E" w14:textId="3865D360" w:rsidR="00FA11D3" w:rsidRPr="00AC4CA5" w:rsidRDefault="00FA11D3" w:rsidP="00F43116">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X2. L</w:t>
      </w:r>
      <w:r w:rsidR="00AC4CA5">
        <w:rPr>
          <w:lang w:val="fr-FR"/>
        </w:rPr>
        <w:t>'</w:t>
      </w:r>
      <w:r w:rsidRPr="00AC4CA5">
        <w:rPr>
          <w:lang w:val="fr-FR"/>
        </w:rPr>
        <w:t>interface X2 est une interface logique entre nœuds B évolués. Le document décrit la manière dont les messages de signalisation X2-AP sont acheminés sur l</w:t>
      </w:r>
      <w:r w:rsidR="00AC4CA5">
        <w:rPr>
          <w:lang w:val="fr-FR"/>
        </w:rPr>
        <w:t>'</w:t>
      </w:r>
      <w:r w:rsidRPr="00AC4CA5">
        <w:rPr>
          <w:lang w:val="fr-FR"/>
        </w:rPr>
        <w:t>interface X2.</w:t>
      </w:r>
    </w:p>
    <w:p w14:paraId="61CC0E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C5A5974"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126B9F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94" w:history="1">
        <w:r w:rsidRPr="00AC4CA5">
          <w:rPr>
            <w:rStyle w:val="Hyperlink"/>
            <w:sz w:val="18"/>
            <w:szCs w:val="18"/>
            <w:lang w:val="fr-FR"/>
          </w:rPr>
          <w:t>https://www.atis.org/3gpp-transpositions-Rel-17</w:t>
        </w:r>
      </w:hyperlink>
      <w:hyperlink r:id="rId1095" w:anchor="Rel-17" w:history="1"/>
    </w:p>
    <w:p w14:paraId="25B9184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096" w:history="1">
        <w:r w:rsidRPr="00AC4CA5">
          <w:rPr>
            <w:rStyle w:val="Hyperlink"/>
            <w:sz w:val="18"/>
            <w:szCs w:val="18"/>
            <w:lang w:val="fr-FR"/>
          </w:rPr>
          <w:t>https://www.ccsa.org.cn/api/portalsFile/downloadOldFile?type=17&amp;oldFileUrl=NTN/SRIT/CCSA.3GPP.36.422.V17.1.0.docx</w:t>
        </w:r>
      </w:hyperlink>
      <w:hyperlink r:id="rId1097" w:history="1"/>
      <w:hyperlink r:id="rId1098" w:history="1"/>
    </w:p>
    <w:p w14:paraId="48E4B2E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136 422 V17.1.0 (2023-07)</w:t>
      </w:r>
      <w:r w:rsidRPr="00AC4CA5">
        <w:rPr>
          <w:sz w:val="18"/>
          <w:szCs w:val="18"/>
          <w:lang w:val="fr-FR"/>
        </w:rPr>
        <w:tab/>
        <w:t>17.1.0</w:t>
      </w:r>
      <w:r w:rsidRPr="00AC4CA5">
        <w:rPr>
          <w:sz w:val="18"/>
          <w:szCs w:val="18"/>
          <w:lang w:val="fr-FR"/>
        </w:rPr>
        <w:tab/>
        <w:t>Publié</w:t>
      </w:r>
      <w:r w:rsidRPr="00AC4CA5">
        <w:rPr>
          <w:sz w:val="18"/>
          <w:szCs w:val="18"/>
          <w:lang w:val="fr-FR"/>
        </w:rPr>
        <w:tab/>
        <w:t>18.07.2023</w:t>
      </w:r>
      <w:r w:rsidRPr="00AC4CA5">
        <w:rPr>
          <w:sz w:val="18"/>
          <w:szCs w:val="18"/>
          <w:lang w:val="fr-FR"/>
        </w:rPr>
        <w:tab/>
      </w:r>
      <w:hyperlink r:id="rId1099" w:history="1">
        <w:r w:rsidRPr="00AC4CA5">
          <w:rPr>
            <w:rStyle w:val="Hyperlink"/>
            <w:sz w:val="18"/>
            <w:szCs w:val="18"/>
            <w:lang w:val="fr-FR"/>
          </w:rPr>
          <w:t>https://www.etsi.org/deliver/etsi_ts/136400_136499/136422/17.01.00_60/ts_136422v170100p.pdf</w:t>
        </w:r>
      </w:hyperlink>
      <w:hyperlink r:id="rId1100" w:history="1"/>
    </w:p>
    <w:p w14:paraId="08AF5B3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36.422-17.1.0 V1.1.0</w:t>
      </w:r>
      <w:r w:rsidRPr="00AC4CA5">
        <w:rPr>
          <w:sz w:val="18"/>
          <w:szCs w:val="18"/>
          <w:lang w:val="fr-FR"/>
        </w:rPr>
        <w:tab/>
        <w:t>17.1.0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1101" w:history="1">
        <w:r w:rsidRPr="00AC4CA5">
          <w:rPr>
            <w:rStyle w:val="Hyperlink"/>
            <w:sz w:val="18"/>
            <w:szCs w:val="18"/>
            <w:lang w:val="fr-FR"/>
          </w:rPr>
          <w:t>https://members.tsdsi.in/s/RiwpXzc3E6n57qn</w:t>
        </w:r>
      </w:hyperlink>
      <w:hyperlink r:id="rId1102" w:history="1"/>
    </w:p>
    <w:p w14:paraId="4A4A77D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TTAT.3G-36.422V17.1.0</w:t>
      </w:r>
      <w:r w:rsidRPr="00AC4CA5">
        <w:rPr>
          <w:sz w:val="18"/>
          <w:szCs w:val="18"/>
          <w:lang w:val="fr-FR"/>
        </w:rPr>
        <w:tab/>
        <w:t>17.1.0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1103" w:history="1">
        <w:r w:rsidRPr="00AC4CA5">
          <w:rPr>
            <w:rStyle w:val="Hyperlink"/>
            <w:sz w:val="18"/>
            <w:szCs w:val="18"/>
            <w:lang w:val="fr-FR"/>
          </w:rPr>
          <w:t>https://www.tta.or.kr/eng/ttaSearchEngView.do?key=461&amp;searchStandardNo=TTAT.3G-36.422V17.1.0&amp;searchCate=TTAS</w:t>
        </w:r>
      </w:hyperlink>
      <w:hyperlink r:id="rId1104" w:history="1"/>
    </w:p>
    <w:p w14:paraId="25E525F0"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62ED3B0E"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05" w:history="1">
        <w:r w:rsidRPr="00AC4CA5">
          <w:rPr>
            <w:rStyle w:val="Hyperlink"/>
            <w:sz w:val="18"/>
            <w:szCs w:val="18"/>
            <w:lang w:val="fr-FR"/>
          </w:rPr>
          <w:t>https://www.atis.org/3gpp-transpositions - Rel-18</w:t>
        </w:r>
      </w:hyperlink>
      <w:hyperlink r:id="rId1106" w:anchor="Rel-18" w:history="1"/>
    </w:p>
    <w:p w14:paraId="41FF843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07" w:history="1">
        <w:r w:rsidRPr="00AC4CA5">
          <w:rPr>
            <w:rStyle w:val="Hyperlink"/>
            <w:sz w:val="18"/>
            <w:szCs w:val="18"/>
            <w:lang w:val="fr-FR"/>
          </w:rPr>
          <w:t>https://www.ccsa.org.cn/api/portalsFile/downloadOldFile?type=17&amp;oldFileUrl=NTN/SRIT/CCSA.3GPP.36.422.V18.1.0.docx</w:t>
        </w:r>
      </w:hyperlink>
      <w:hyperlink r:id="rId1108" w:history="1"/>
      <w:hyperlink r:id="rId1109" w:history="1"/>
    </w:p>
    <w:p w14:paraId="0281178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136 422 V18.1.0 (2024-08)</w:t>
      </w:r>
      <w:r w:rsidRPr="00AC4CA5">
        <w:rPr>
          <w:sz w:val="18"/>
          <w:szCs w:val="18"/>
          <w:lang w:val="fr-FR"/>
        </w:rPr>
        <w:tab/>
        <w:t>18.1.0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1110" w:history="1">
        <w:r w:rsidRPr="00AC4CA5">
          <w:rPr>
            <w:rStyle w:val="Hyperlink"/>
            <w:sz w:val="18"/>
            <w:szCs w:val="18"/>
            <w:lang w:val="fr-FR"/>
          </w:rPr>
          <w:t>https://www.etsi.org/deliver/etsi_ts/136400_136499/136422/18.01.00_60/ts_136422v180100p.pdf</w:t>
        </w:r>
      </w:hyperlink>
      <w:hyperlink r:id="rId1111" w:history="1"/>
    </w:p>
    <w:p w14:paraId="2D70DAE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112" w:history="1">
        <w:r w:rsidRPr="00AC4CA5">
          <w:rPr>
            <w:rStyle w:val="Hyperlink"/>
            <w:sz w:val="18"/>
            <w:szCs w:val="18"/>
            <w:lang w:val="fr-FR"/>
          </w:rPr>
          <w:t>https://members.tsdsi.in/s/s7z34BwXxctCT2z</w:t>
        </w:r>
      </w:hyperlink>
      <w:hyperlink r:id="rId1113" w:history="1"/>
    </w:p>
    <w:p w14:paraId="5D89CA1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TTAT.3G-36.422V18.1.0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114" w:history="1">
        <w:r w:rsidRPr="00AC4CA5">
          <w:rPr>
            <w:rStyle w:val="Hyperlink"/>
            <w:sz w:val="18"/>
            <w:szCs w:val="18"/>
            <w:lang w:val="fr-FR"/>
          </w:rPr>
          <w:t>https://www.tta.or.kr/eng/ttaSearchEngView.do?key=461&amp;searchStandardNo=TTAT.3G-36.422V18.1.0&amp;searchCate=TTAS</w:t>
        </w:r>
      </w:hyperlink>
      <w:hyperlink r:id="rId1115" w:history="1"/>
    </w:p>
    <w:p w14:paraId="0A1B0231" w14:textId="77777777" w:rsidR="00FA11D3" w:rsidRPr="00AC4CA5" w:rsidRDefault="00FA11D3" w:rsidP="00F43116">
      <w:pPr>
        <w:pStyle w:val="Heading5"/>
        <w:rPr>
          <w:lang w:val="fr-FR"/>
        </w:rPr>
      </w:pPr>
      <w:r w:rsidRPr="00AC4CA5">
        <w:rPr>
          <w:lang w:val="fr-FR"/>
        </w:rPr>
        <w:lastRenderedPageBreak/>
        <w:t>1.3.1.4.10</w:t>
      </w:r>
      <w:r w:rsidRPr="00AC4CA5">
        <w:rPr>
          <w:lang w:val="fr-FR"/>
        </w:rPr>
        <w:tab/>
        <w:t>TS 36.423</w:t>
      </w:r>
    </w:p>
    <w:p w14:paraId="492FD4DD" w14:textId="7C4ACC33" w:rsidR="00FA11D3" w:rsidRPr="00AC4CA5" w:rsidRDefault="00FA11D3" w:rsidP="00FA11D3">
      <w:pPr>
        <w:pStyle w:val="Headingb"/>
        <w:rPr>
          <w:lang w:val="fr-FR"/>
        </w:rPr>
      </w:pPr>
      <w:bookmarkStart w:id="239" w:name="_Toc56152394"/>
      <w:bookmarkStart w:id="240" w:name="_Toc56153774"/>
      <w:bookmarkStart w:id="241" w:name="_Toc94532886"/>
      <w:bookmarkStart w:id="242" w:name="_Toc94533356"/>
      <w:r w:rsidRPr="00AC4CA5">
        <w:rPr>
          <w:bCs/>
          <w:lang w:val="fr-FR"/>
        </w:rPr>
        <w:t>Accès hertzien de Terre universel évolué (E-UTRA);</w:t>
      </w:r>
      <w:r w:rsidRPr="00AC4CA5">
        <w:rPr>
          <w:lang w:val="fr-FR"/>
        </w:rPr>
        <w:t xml:space="preserve"> </w:t>
      </w:r>
      <w:r w:rsidRPr="00AC4CA5">
        <w:rPr>
          <w:bCs/>
          <w:lang w:val="fr-FR"/>
        </w:rPr>
        <w:t>Protocole d</w:t>
      </w:r>
      <w:r w:rsidR="00AC4CA5">
        <w:rPr>
          <w:bCs/>
          <w:lang w:val="fr-FR"/>
        </w:rPr>
        <w:t>'</w:t>
      </w:r>
      <w:r w:rsidRPr="00AC4CA5">
        <w:rPr>
          <w:bCs/>
          <w:lang w:val="fr-FR"/>
        </w:rPr>
        <w:t>application pour l</w:t>
      </w:r>
      <w:r w:rsidR="00AC4CA5">
        <w:rPr>
          <w:bCs/>
          <w:lang w:val="fr-FR"/>
        </w:rPr>
        <w:t>'</w:t>
      </w:r>
      <w:r w:rsidRPr="00AC4CA5">
        <w:rPr>
          <w:bCs/>
          <w:lang w:val="fr-FR"/>
        </w:rPr>
        <w:t>interface X2 (X2AP)</w:t>
      </w:r>
      <w:bookmarkEnd w:id="239"/>
      <w:bookmarkEnd w:id="240"/>
      <w:bookmarkEnd w:id="241"/>
      <w:bookmarkEnd w:id="242"/>
    </w:p>
    <w:p w14:paraId="4B05EB91" w14:textId="62152768" w:rsidR="00FA11D3" w:rsidRPr="00AC4CA5" w:rsidRDefault="00FA11D3" w:rsidP="00F43116">
      <w:pPr>
        <w:rPr>
          <w:lang w:val="fr-FR"/>
        </w:rPr>
      </w:pPr>
      <w:r w:rsidRPr="00AC4CA5">
        <w:rPr>
          <w:lang w:val="fr-FR"/>
        </w:rPr>
        <w:t>Ce document définit les procédures de signalisation sur les couches des réseaux radioélectriques du plan de commande entre des nœuds B évolués dans le réseau E-UTRAN. Le protocole X2AP permet d</w:t>
      </w:r>
      <w:r w:rsidR="00AC4CA5">
        <w:rPr>
          <w:lang w:val="fr-FR"/>
        </w:rPr>
        <w:t>'</w:t>
      </w:r>
      <w:r w:rsidRPr="00AC4CA5">
        <w:rPr>
          <w:lang w:val="fr-FR"/>
        </w:rPr>
        <w:t>exécuter les fonctions de l</w:t>
      </w:r>
      <w:r w:rsidR="00AC4CA5">
        <w:rPr>
          <w:lang w:val="fr-FR"/>
        </w:rPr>
        <w:t>'</w:t>
      </w:r>
      <w:r w:rsidRPr="00AC4CA5">
        <w:rPr>
          <w:lang w:val="fr-FR"/>
        </w:rPr>
        <w:t>interface X2 en appliquant les procédures de signalisation définies dans la spécification.</w:t>
      </w:r>
    </w:p>
    <w:p w14:paraId="3D2AE5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1C1B82A"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FC2EB6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ATIS.3GPP.36.423.V17.7.0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16" w:history="1">
        <w:r w:rsidRPr="00AC4CA5">
          <w:rPr>
            <w:rStyle w:val="Hyperlink"/>
            <w:sz w:val="18"/>
            <w:szCs w:val="18"/>
            <w:lang w:val="fr-FR"/>
          </w:rPr>
          <w:t>https://www.atis.org/3gpp-transpositions-Rel-17</w:t>
        </w:r>
      </w:hyperlink>
      <w:hyperlink r:id="rId1117" w:anchor="Rel-17" w:history="1"/>
    </w:p>
    <w:p w14:paraId="23CE184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CCSA.3GPP.36.423.V17.7.0</w:t>
      </w:r>
      <w:r w:rsidRPr="00AC4CA5">
        <w:rPr>
          <w:sz w:val="18"/>
          <w:szCs w:val="18"/>
          <w:lang w:val="fr-FR"/>
        </w:rPr>
        <w:tab/>
        <w:t>17.7.0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18" w:history="1">
        <w:r w:rsidRPr="00AC4CA5">
          <w:rPr>
            <w:rStyle w:val="Hyperlink"/>
            <w:sz w:val="18"/>
            <w:szCs w:val="18"/>
            <w:lang w:val="fr-FR"/>
          </w:rPr>
          <w:t>https://www.ccsa.org.cn/api/portalsFile/downloadOldFile?type=17&amp;oldFileUrle=NTN/SRIT/CCSA.3GPP.36.423.V17.7.0.docx</w:t>
        </w:r>
      </w:hyperlink>
      <w:hyperlink r:id="rId1119" w:history="1"/>
    </w:p>
    <w:p w14:paraId="34861C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136 423 V17.7.0 (2024-04)</w:t>
      </w:r>
      <w:r w:rsidRPr="00AC4CA5">
        <w:rPr>
          <w:sz w:val="18"/>
          <w:szCs w:val="18"/>
          <w:lang w:val="fr-FR"/>
        </w:rPr>
        <w:tab/>
        <w:t>17.7.0</w:t>
      </w:r>
      <w:r w:rsidRPr="00AC4CA5">
        <w:rPr>
          <w:sz w:val="18"/>
          <w:szCs w:val="18"/>
          <w:lang w:val="fr-FR"/>
        </w:rPr>
        <w:tab/>
        <w:t>Publié</w:t>
      </w:r>
      <w:r w:rsidRPr="00AC4CA5">
        <w:rPr>
          <w:sz w:val="18"/>
          <w:szCs w:val="18"/>
          <w:lang w:val="fr-FR"/>
        </w:rPr>
        <w:tab/>
        <w:t>22.04.2024</w:t>
      </w:r>
      <w:r w:rsidRPr="00AC4CA5">
        <w:rPr>
          <w:sz w:val="18"/>
          <w:szCs w:val="18"/>
          <w:lang w:val="fr-FR"/>
        </w:rPr>
        <w:tab/>
      </w:r>
      <w:hyperlink r:id="rId1120" w:history="1">
        <w:r w:rsidRPr="00AC4CA5">
          <w:rPr>
            <w:rStyle w:val="Hyperlink"/>
            <w:sz w:val="18"/>
            <w:szCs w:val="18"/>
            <w:lang w:val="fr-FR"/>
          </w:rPr>
          <w:t>https://www.etsi.org/deliver/etsi_ts/136400_136499/136423/17.07.00_60/ts_136423v170700p.pdf</w:t>
        </w:r>
      </w:hyperlink>
      <w:hyperlink r:id="rId1121" w:history="1"/>
    </w:p>
    <w:p w14:paraId="17FE84F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36.423-17.7.0 V1.7.0</w:t>
      </w:r>
      <w:r w:rsidRPr="00AC4CA5">
        <w:rPr>
          <w:sz w:val="18"/>
          <w:szCs w:val="18"/>
          <w:lang w:val="fr-FR"/>
        </w:rPr>
        <w:tab/>
        <w:t>17.7.0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1122" w:history="1">
        <w:r w:rsidRPr="00AC4CA5">
          <w:rPr>
            <w:rStyle w:val="Hyperlink"/>
            <w:sz w:val="18"/>
            <w:szCs w:val="18"/>
            <w:lang w:val="fr-FR"/>
          </w:rPr>
          <w:t>https://members.tsdsi.in/s/Zexm3B9JM3YYnwD</w:t>
        </w:r>
      </w:hyperlink>
      <w:hyperlink r:id="rId1123" w:history="1"/>
    </w:p>
    <w:p w14:paraId="1A4047C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TTAT.3G-36.423V17.7.0</w:t>
      </w:r>
      <w:r w:rsidRPr="00AC4CA5">
        <w:rPr>
          <w:sz w:val="18"/>
          <w:szCs w:val="18"/>
          <w:lang w:val="fr-FR"/>
        </w:rPr>
        <w:tab/>
        <w:t>17.7.0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124" w:history="1">
        <w:r w:rsidRPr="00AC4CA5">
          <w:rPr>
            <w:rStyle w:val="Hyperlink"/>
            <w:sz w:val="18"/>
            <w:szCs w:val="18"/>
            <w:lang w:val="fr-FR"/>
          </w:rPr>
          <w:t>https://www.tta.or.kr/eng/ttaSearchEngView.do?key=461&amp;searchStandardNo=TTAT.3G-36.423V17.7.0&amp;searchCate=TTAS</w:t>
        </w:r>
      </w:hyperlink>
      <w:hyperlink r:id="rId1125" w:history="1"/>
    </w:p>
    <w:p w14:paraId="2F0F93A3" w14:textId="77777777" w:rsidR="00FA11D3" w:rsidRPr="00AC4CA5" w:rsidRDefault="00FA11D3" w:rsidP="00F43116">
      <w:pPr>
        <w:keepNext/>
        <w:keepLines/>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39F99FA"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26" w:history="1">
        <w:r w:rsidRPr="00AC4CA5">
          <w:rPr>
            <w:rStyle w:val="Hyperlink"/>
            <w:sz w:val="18"/>
            <w:szCs w:val="18"/>
            <w:lang w:val="fr-FR"/>
          </w:rPr>
          <w:t>https://www.atis.org/3gpp-transpositions - Rel-18</w:t>
        </w:r>
      </w:hyperlink>
      <w:hyperlink r:id="rId1127" w:anchor="Rel-18" w:history="1"/>
    </w:p>
    <w:p w14:paraId="1CE2C3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r w:rsidRPr="00AC4CA5">
        <w:rPr>
          <w:sz w:val="18"/>
          <w:szCs w:val="18"/>
          <w:lang w:val="fr-FR"/>
        </w:rPr>
        <w:tab/>
      </w:r>
      <w:hyperlink r:id="rId1128" w:history="1">
        <w:r w:rsidRPr="00AC4CA5">
          <w:rPr>
            <w:rStyle w:val="Hyperlink"/>
            <w:sz w:val="18"/>
            <w:szCs w:val="18"/>
            <w:lang w:val="fr-FR"/>
          </w:rPr>
          <w:t>https://www.ccsa.org.cn/api/portalsFile/downloadOldFile?type=17&amp;oldFileUrl=NTN/SRIT/CCSA.3GPP.36.423.V18.2.0.docx</w:t>
        </w:r>
      </w:hyperlink>
      <w:r w:rsidRPr="00AC4CA5">
        <w:rPr>
          <w:sz w:val="18"/>
          <w:szCs w:val="18"/>
          <w:lang w:val="fr-FR"/>
        </w:rPr>
        <w:t xml:space="preserve"> </w:t>
      </w:r>
    </w:p>
    <w:p w14:paraId="426FB12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136 423 V18.2.0 (2024-08)</w:t>
      </w:r>
      <w:r w:rsidRPr="00AC4CA5">
        <w:rPr>
          <w:sz w:val="18"/>
          <w:szCs w:val="18"/>
          <w:lang w:val="fr-FR"/>
        </w:rPr>
        <w:tab/>
        <w:t>18.2.0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1129" w:history="1">
        <w:r w:rsidRPr="00AC4CA5">
          <w:rPr>
            <w:rStyle w:val="Hyperlink"/>
            <w:sz w:val="18"/>
            <w:szCs w:val="18"/>
            <w:lang w:val="fr-FR"/>
          </w:rPr>
          <w:t>https://www.etsi.org/deliver/etsi_ts/136400_136499/136423/18.02.00_60/ts_136423v180200p.pdf</w:t>
        </w:r>
      </w:hyperlink>
      <w:hyperlink r:id="rId1130" w:history="1"/>
    </w:p>
    <w:p w14:paraId="51EC9B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36.423 -18.2.0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131" w:history="1">
        <w:r w:rsidRPr="00AC4CA5">
          <w:rPr>
            <w:rStyle w:val="Hyperlink"/>
            <w:sz w:val="18"/>
            <w:szCs w:val="18"/>
            <w:lang w:val="fr-FR"/>
          </w:rPr>
          <w:t>https://members.tsdsi.in/s/q2JtR44a8rozdsw</w:t>
        </w:r>
      </w:hyperlink>
      <w:hyperlink r:id="rId1132" w:history="1"/>
    </w:p>
    <w:p w14:paraId="7D17933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TTAT.3G-36.423V18.2.0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133" w:history="1">
        <w:r w:rsidRPr="00AC4CA5">
          <w:rPr>
            <w:rStyle w:val="Hyperlink"/>
            <w:sz w:val="18"/>
            <w:szCs w:val="18"/>
            <w:lang w:val="fr-FR"/>
          </w:rPr>
          <w:t>https://www.tta.or.kr/eng/ttaSearchEngView.do?key=461&amp;searchStandardNo=TTAT.3G-36.423V18.2.0&amp;searchCate=TTAS</w:t>
        </w:r>
      </w:hyperlink>
      <w:hyperlink r:id="rId1134" w:history="1"/>
    </w:p>
    <w:p w14:paraId="0C78550B" w14:textId="77777777" w:rsidR="00FA11D3" w:rsidRPr="00AC4CA5" w:rsidRDefault="00FA11D3" w:rsidP="00F43116">
      <w:pPr>
        <w:pStyle w:val="Heading5"/>
        <w:rPr>
          <w:lang w:val="fr-FR"/>
        </w:rPr>
      </w:pPr>
      <w:r w:rsidRPr="00AC4CA5">
        <w:rPr>
          <w:lang w:val="fr-FR"/>
        </w:rPr>
        <w:t>1.3.1.4.11</w:t>
      </w:r>
      <w:r w:rsidRPr="00AC4CA5">
        <w:rPr>
          <w:lang w:val="fr-FR"/>
        </w:rPr>
        <w:tab/>
        <w:t>TS 36.424</w:t>
      </w:r>
    </w:p>
    <w:p w14:paraId="7F633E5D" w14:textId="66B5934B" w:rsidR="00FA11D3" w:rsidRPr="00AC4CA5" w:rsidRDefault="00FA11D3" w:rsidP="00FA11D3">
      <w:pPr>
        <w:pStyle w:val="Headingb"/>
        <w:keepLines w:val="0"/>
        <w:rPr>
          <w:lang w:val="fr-FR"/>
        </w:rPr>
      </w:pPr>
      <w:bookmarkStart w:id="243" w:name="_Toc56152395"/>
      <w:bookmarkStart w:id="244" w:name="_Toc56153775"/>
      <w:bookmarkStart w:id="245" w:name="_Toc94532887"/>
      <w:bookmarkStart w:id="246" w:name="_Toc94533357"/>
      <w:r w:rsidRPr="00AC4CA5">
        <w:rPr>
          <w:bCs/>
          <w:lang w:val="fr-FR"/>
        </w:rPr>
        <w:t>Accès hertzien de Terre universel évolué (E-UTRA);</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X2</w:t>
      </w:r>
      <w:bookmarkEnd w:id="243"/>
      <w:bookmarkEnd w:id="244"/>
      <w:bookmarkEnd w:id="245"/>
      <w:bookmarkEnd w:id="246"/>
    </w:p>
    <w:p w14:paraId="1D5C7EE8" w14:textId="64EE015A" w:rsidR="00FA11D3" w:rsidRPr="00AC4CA5" w:rsidRDefault="00FA11D3" w:rsidP="00F43116">
      <w:pPr>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X2.</w:t>
      </w:r>
    </w:p>
    <w:p w14:paraId="007D4D59"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20CF23F"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5B64D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35" w:history="1">
        <w:r w:rsidRPr="00AC4CA5">
          <w:rPr>
            <w:rStyle w:val="Hyperlink"/>
            <w:sz w:val="18"/>
            <w:szCs w:val="18"/>
            <w:lang w:val="fr-FR"/>
          </w:rPr>
          <w:t>https://www.atis.org/3gpp-transpositions-Rel-17</w:t>
        </w:r>
      </w:hyperlink>
      <w:hyperlink r:id="rId1136" w:anchor="Rel-17" w:history="1"/>
    </w:p>
    <w:p w14:paraId="5DC636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37" w:history="1">
        <w:r w:rsidRPr="00AC4CA5">
          <w:rPr>
            <w:rStyle w:val="Hyperlink"/>
            <w:sz w:val="18"/>
            <w:szCs w:val="18"/>
            <w:lang w:val="fr-FR"/>
          </w:rPr>
          <w:t>https://www.ccsa.org.cn/api/portalsFile/downloadOldFile?type=17&amp;oldFileUrl=NTN/SRIT/CCSA.3GPP.36.424.V17.0.0.doc</w:t>
        </w:r>
      </w:hyperlink>
      <w:hyperlink r:id="rId1138" w:history="1"/>
      <w:hyperlink r:id="rId1139" w:history="1"/>
    </w:p>
    <w:p w14:paraId="1813910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136 424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140" w:history="1">
        <w:r w:rsidRPr="00AC4CA5">
          <w:rPr>
            <w:rStyle w:val="Hyperlink"/>
            <w:sz w:val="18"/>
            <w:szCs w:val="18"/>
            <w:lang w:val="fr-FR"/>
          </w:rPr>
          <w:t>https://www.etsi.org/deliver/etsi_ts/136400_136499/136424/17.00.00_60/ts_136424v170000p.pdf</w:t>
        </w:r>
      </w:hyperlink>
      <w:hyperlink r:id="rId1141" w:history="1"/>
    </w:p>
    <w:p w14:paraId="41B03F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142" w:history="1">
        <w:r w:rsidRPr="00AC4CA5">
          <w:rPr>
            <w:rStyle w:val="Hyperlink"/>
            <w:sz w:val="18"/>
            <w:szCs w:val="18"/>
            <w:lang w:val="fr-FR"/>
          </w:rPr>
          <w:t>https://members.tsdsi.in/s/oXXYRaQjGoQBYNe</w:t>
        </w:r>
      </w:hyperlink>
      <w:hyperlink r:id="rId1143" w:history="1"/>
    </w:p>
    <w:p w14:paraId="217DBF5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144" w:history="1">
        <w:r w:rsidRPr="00AC4CA5">
          <w:rPr>
            <w:rStyle w:val="Hyperlink"/>
            <w:sz w:val="18"/>
            <w:szCs w:val="18"/>
            <w:lang w:val="fr-FR"/>
          </w:rPr>
          <w:t>https://www.tta.or.kr/eng/ttaSearchEngView.do?key=461&amp;searchStandardNo=TTAT.3G-36.424V17.0.0&amp;searchCate=TTAS</w:t>
        </w:r>
      </w:hyperlink>
      <w:hyperlink r:id="rId1145" w:history="1"/>
    </w:p>
    <w:p w14:paraId="702253C7" w14:textId="77777777" w:rsidR="00FA11D3" w:rsidRPr="00AC4CA5" w:rsidRDefault="00FA11D3" w:rsidP="00E2755F">
      <w:pPr>
        <w:keepNext/>
        <w:keepLines/>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6FF4FE10" w14:textId="77777777" w:rsidR="00FA11D3" w:rsidRPr="00AC4CA5" w:rsidRDefault="00FA11D3" w:rsidP="00E2755F">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46" w:history="1">
        <w:r w:rsidRPr="00AC4CA5">
          <w:rPr>
            <w:rStyle w:val="Hyperlink"/>
            <w:sz w:val="18"/>
            <w:szCs w:val="18"/>
            <w:lang w:val="fr-FR"/>
          </w:rPr>
          <w:t>https://www.atis.org/3gpp-transpositions - Rel-18</w:t>
        </w:r>
      </w:hyperlink>
      <w:hyperlink r:id="rId1147" w:anchor="Rel-18" w:history="1"/>
    </w:p>
    <w:p w14:paraId="24C3A6E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48" w:history="1">
        <w:r w:rsidRPr="00AC4CA5">
          <w:rPr>
            <w:rStyle w:val="Hyperlink"/>
            <w:sz w:val="18"/>
            <w:szCs w:val="18"/>
            <w:lang w:val="fr-FR"/>
          </w:rPr>
          <w:t>https://www.ccsa.org.cn/api/portalsFile/downloadOldFile?type=17&amp;oldFileUrl=NTN/SRIT/CCSA.3GPP.36.424.V18.0.0.docx</w:t>
        </w:r>
      </w:hyperlink>
      <w:hyperlink r:id="rId1149" w:history="1"/>
      <w:hyperlink r:id="rId1150" w:history="1"/>
    </w:p>
    <w:p w14:paraId="00E7700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136 424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151" w:history="1">
        <w:r w:rsidRPr="00AC4CA5">
          <w:rPr>
            <w:rStyle w:val="Hyperlink"/>
            <w:sz w:val="18"/>
            <w:szCs w:val="18"/>
            <w:lang w:val="fr-FR"/>
          </w:rPr>
          <w:t>https://www.etsi.org/deliver/etsi_ts/136400_136499/136424/18.00.00_60/ts_136424v180000p.pdf</w:t>
        </w:r>
      </w:hyperlink>
      <w:hyperlink r:id="rId1152" w:history="1"/>
    </w:p>
    <w:p w14:paraId="49C04F5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153" w:history="1">
        <w:r w:rsidRPr="00AC4CA5">
          <w:rPr>
            <w:rStyle w:val="Hyperlink"/>
            <w:sz w:val="18"/>
            <w:szCs w:val="18"/>
            <w:lang w:val="fr-FR"/>
          </w:rPr>
          <w:t>https://members.tsdsi.in/s/aAGsQyPmBnkKor3</w:t>
        </w:r>
      </w:hyperlink>
      <w:hyperlink r:id="rId1154" w:history="1"/>
    </w:p>
    <w:p w14:paraId="71AFD3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TTAT.3G-36.424V18.0.0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155" w:history="1">
        <w:r w:rsidRPr="00AC4CA5">
          <w:rPr>
            <w:rStyle w:val="Hyperlink"/>
            <w:sz w:val="18"/>
            <w:szCs w:val="18"/>
            <w:lang w:val="fr-FR"/>
          </w:rPr>
          <w:t>https://www.tta.or.kr/eng/ttaSearchEngView.do?key=461&amp;searchStandardNo=TTAT.3G-36.424V18.0.0&amp;searchCate=TTAS</w:t>
        </w:r>
      </w:hyperlink>
      <w:hyperlink r:id="rId1156" w:history="1"/>
    </w:p>
    <w:p w14:paraId="015C808B" w14:textId="77777777" w:rsidR="00FA11D3" w:rsidRPr="00AC4CA5" w:rsidRDefault="00FA11D3" w:rsidP="00F43116">
      <w:pPr>
        <w:pStyle w:val="Heading5"/>
        <w:rPr>
          <w:lang w:val="fr-FR"/>
        </w:rPr>
      </w:pPr>
      <w:r w:rsidRPr="00AC4CA5">
        <w:rPr>
          <w:lang w:val="fr-FR"/>
        </w:rPr>
        <w:t>1.3.1.4.12</w:t>
      </w:r>
      <w:r w:rsidRPr="00AC4CA5">
        <w:rPr>
          <w:lang w:val="fr-FR"/>
        </w:rPr>
        <w:tab/>
        <w:t>TS 36.425</w:t>
      </w:r>
    </w:p>
    <w:p w14:paraId="54BC02BA" w14:textId="529972A8" w:rsidR="00FA11D3" w:rsidRPr="00AC4CA5" w:rsidRDefault="00FA11D3" w:rsidP="00FA11D3">
      <w:pPr>
        <w:pStyle w:val="Headingb"/>
        <w:rPr>
          <w:lang w:val="fr-FR"/>
        </w:rPr>
      </w:pPr>
      <w:bookmarkStart w:id="247" w:name="_Toc56152396"/>
      <w:bookmarkStart w:id="248" w:name="_Toc56153776"/>
      <w:bookmarkStart w:id="249" w:name="_Toc94532888"/>
      <w:bookmarkStart w:id="250" w:name="_Toc94533358"/>
      <w:r w:rsidRPr="00AC4CA5">
        <w:rPr>
          <w:bCs/>
          <w:lang w:val="fr-FR"/>
        </w:rPr>
        <w:t>Accès hertzien de Terre universel évolué (E-UTRA);</w:t>
      </w:r>
      <w:r w:rsidRPr="00AC4CA5">
        <w:rPr>
          <w:lang w:val="fr-FR"/>
        </w:rPr>
        <w:t xml:space="preserve"> </w:t>
      </w:r>
      <w:r w:rsidRPr="00AC4CA5">
        <w:rPr>
          <w:bCs/>
          <w:lang w:val="fr-FR"/>
        </w:rPr>
        <w:t>Protocole du plan d</w:t>
      </w:r>
      <w:r w:rsidR="00AC4CA5">
        <w:rPr>
          <w:bCs/>
          <w:lang w:val="fr-FR"/>
        </w:rPr>
        <w:t>'</w:t>
      </w:r>
      <w:r w:rsidRPr="00AC4CA5">
        <w:rPr>
          <w:bCs/>
          <w:lang w:val="fr-FR"/>
        </w:rPr>
        <w:t>utilisateur sur l</w:t>
      </w:r>
      <w:r w:rsidR="00AC4CA5">
        <w:rPr>
          <w:bCs/>
          <w:lang w:val="fr-FR"/>
        </w:rPr>
        <w:t>'</w:t>
      </w:r>
      <w:r w:rsidRPr="00AC4CA5">
        <w:rPr>
          <w:bCs/>
          <w:lang w:val="fr-FR"/>
        </w:rPr>
        <w:t>interface X2</w:t>
      </w:r>
      <w:bookmarkEnd w:id="247"/>
      <w:bookmarkEnd w:id="248"/>
      <w:bookmarkEnd w:id="249"/>
      <w:bookmarkEnd w:id="250"/>
    </w:p>
    <w:p w14:paraId="4BC1762F" w14:textId="3DF76F28" w:rsidR="00FA11D3" w:rsidRPr="00AC4CA5" w:rsidRDefault="00FA11D3" w:rsidP="00F43116">
      <w:pPr>
        <w:rPr>
          <w:lang w:val="fr-FR"/>
        </w:rPr>
      </w:pPr>
      <w:r w:rsidRPr="00AC4CA5">
        <w:rPr>
          <w:lang w:val="fr-FR"/>
        </w:rPr>
        <w:t>Ce document décrit le protocole du plan d</w:t>
      </w:r>
      <w:r w:rsidR="00AC4CA5">
        <w:rPr>
          <w:lang w:val="fr-FR"/>
        </w:rPr>
        <w:t>'</w:t>
      </w:r>
      <w:r w:rsidRPr="00AC4CA5">
        <w:rPr>
          <w:lang w:val="fr-FR"/>
        </w:rPr>
        <w:t>utilisateur X2 utilisé sur l</w:t>
      </w:r>
      <w:r w:rsidR="00AC4CA5">
        <w:rPr>
          <w:lang w:val="fr-FR"/>
        </w:rPr>
        <w:t>'</w:t>
      </w:r>
      <w:r w:rsidRPr="00AC4CA5">
        <w:rPr>
          <w:lang w:val="fr-FR"/>
        </w:rPr>
        <w:t>interface X2.</w:t>
      </w:r>
    </w:p>
    <w:p w14:paraId="57DFBB7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D28C97C"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0C6656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57" w:history="1">
        <w:r w:rsidRPr="00AC4CA5">
          <w:rPr>
            <w:rStyle w:val="Hyperlink"/>
            <w:sz w:val="18"/>
            <w:szCs w:val="18"/>
            <w:lang w:val="fr-FR"/>
          </w:rPr>
          <w:t>https://www.atis.org/3gpp-transpositions-Rel-17</w:t>
        </w:r>
      </w:hyperlink>
      <w:hyperlink r:id="rId1158" w:anchor="Rel-17" w:history="1"/>
    </w:p>
    <w:p w14:paraId="362DD61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59" w:history="1">
        <w:r w:rsidRPr="00AC4CA5">
          <w:rPr>
            <w:rStyle w:val="Hyperlink"/>
            <w:sz w:val="18"/>
            <w:szCs w:val="18"/>
            <w:lang w:val="fr-FR"/>
          </w:rPr>
          <w:t>https://www.ccsa.org.cn/api/portalsFile/downloadOldFile?type=17&amp;oldFileUrl=NTN/SRIT/CCSA.3GPP.36.425.V17.0.doc</w:t>
        </w:r>
      </w:hyperlink>
      <w:hyperlink r:id="rId1160" w:history="1"/>
    </w:p>
    <w:p w14:paraId="177B4C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136 425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161" w:history="1">
        <w:r w:rsidRPr="00AC4CA5">
          <w:rPr>
            <w:rStyle w:val="Hyperlink"/>
            <w:sz w:val="18"/>
            <w:szCs w:val="18"/>
            <w:lang w:val="fr-FR"/>
          </w:rPr>
          <w:t>https://www.etsi.org/deliver/etsi_ts/136400_136499/136425/17.00.00_60/ts_136425v170000p.pdf</w:t>
        </w:r>
      </w:hyperlink>
      <w:hyperlink r:id="rId1162" w:history="1"/>
    </w:p>
    <w:p w14:paraId="70275FE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36.425-17.0.0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163" w:history="1">
        <w:r w:rsidRPr="00AC4CA5">
          <w:rPr>
            <w:rStyle w:val="Hyperlink"/>
            <w:sz w:val="18"/>
            <w:szCs w:val="18"/>
            <w:lang w:val="fr-FR"/>
          </w:rPr>
          <w:t>https://members.tsdsi.in/s/oQBkSm9zJs2btQD</w:t>
        </w:r>
      </w:hyperlink>
      <w:hyperlink r:id="rId1164" w:history="1"/>
    </w:p>
    <w:p w14:paraId="3196E1C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TTAT.3G-36.425V17.0.0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165" w:history="1">
        <w:r w:rsidRPr="00AC4CA5">
          <w:rPr>
            <w:rStyle w:val="Hyperlink"/>
            <w:sz w:val="18"/>
            <w:szCs w:val="18"/>
            <w:lang w:val="fr-FR"/>
          </w:rPr>
          <w:t>https://www.tta.or.kr/eng/ttaSearchEngView.do?key=461&amp;searchStandardNo=TTAT.3G-36.425V17.0.0&amp;searchCate=TTAS</w:t>
        </w:r>
      </w:hyperlink>
      <w:hyperlink r:id="rId1166" w:history="1"/>
    </w:p>
    <w:p w14:paraId="0461815E"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BACAB5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ATIS</w:t>
      </w:r>
      <w:r w:rsidRPr="00AC4CA5">
        <w:rPr>
          <w:sz w:val="18"/>
          <w:szCs w:val="18"/>
          <w:lang w:val="fr-FR"/>
        </w:rPr>
        <w:tab/>
        <w:t>ATIS.3GPP.36.425.V18.0.0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67" w:history="1">
        <w:r w:rsidRPr="00AC4CA5">
          <w:rPr>
            <w:rStyle w:val="Hyperlink"/>
            <w:sz w:val="18"/>
            <w:szCs w:val="18"/>
            <w:lang w:val="fr-FR"/>
          </w:rPr>
          <w:t>https://www.atis.org/3gpp-transpositions - Rel-18</w:t>
        </w:r>
      </w:hyperlink>
      <w:hyperlink r:id="rId1168" w:anchor="Rel-18" w:history="1"/>
    </w:p>
    <w:p w14:paraId="1A3631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CCSA.3GPP.36.425.V18.0.0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69" w:history="1">
        <w:r w:rsidRPr="00AC4CA5">
          <w:rPr>
            <w:rStyle w:val="Hyperlink"/>
            <w:sz w:val="18"/>
            <w:szCs w:val="18"/>
            <w:lang w:val="fr-FR"/>
          </w:rPr>
          <w:t>https://www.ccsa.org.cn/api/portalsFile/downloadOldFile?type=17&amp;oldFileUrl=NTN/SRIT/CCSA.3GPP.36.425.V18.0.0.docx</w:t>
        </w:r>
      </w:hyperlink>
      <w:hyperlink r:id="rId1170" w:history="1"/>
      <w:hyperlink r:id="rId1171" w:history="1"/>
    </w:p>
    <w:p w14:paraId="2C1B8F9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136 425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172" w:history="1">
        <w:r w:rsidRPr="00AC4CA5">
          <w:rPr>
            <w:rStyle w:val="Hyperlink"/>
            <w:sz w:val="18"/>
            <w:szCs w:val="18"/>
            <w:lang w:val="fr-FR"/>
          </w:rPr>
          <w:t>https://www.etsi.org/deliver/etsi_ts/136400_136499/136425/18.00.00_60/ts_136425v180000p.pdf</w:t>
        </w:r>
      </w:hyperlink>
      <w:hyperlink r:id="rId1173" w:history="1"/>
    </w:p>
    <w:p w14:paraId="386139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36.425 -18.0.0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174" w:history="1">
        <w:r w:rsidRPr="00AC4CA5">
          <w:rPr>
            <w:rStyle w:val="Hyperlink"/>
            <w:sz w:val="18"/>
            <w:szCs w:val="18"/>
            <w:lang w:val="fr-FR"/>
          </w:rPr>
          <w:t>https://members.tsdsi.in/s/aj4fQjDg4YnWfxP</w:t>
        </w:r>
      </w:hyperlink>
      <w:hyperlink r:id="rId1175" w:history="1"/>
    </w:p>
    <w:p w14:paraId="04E7B7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TTAT.3G-36.425V18.0.0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176" w:history="1">
        <w:r w:rsidRPr="00AC4CA5">
          <w:rPr>
            <w:rStyle w:val="Hyperlink"/>
            <w:sz w:val="18"/>
            <w:szCs w:val="18"/>
            <w:lang w:val="fr-FR"/>
          </w:rPr>
          <w:t>https://www.tta.or.kr/eng/ttaSearchEngView.do?key=461&amp;searchStandardNo=TTAT.3G-36.425V18.0.0&amp;searchCate=TTAS</w:t>
        </w:r>
      </w:hyperlink>
      <w:hyperlink r:id="rId1177" w:history="1"/>
    </w:p>
    <w:p w14:paraId="487A2E3C" w14:textId="77777777" w:rsidR="00FA11D3" w:rsidRPr="00AC4CA5" w:rsidRDefault="00FA11D3" w:rsidP="00F43116">
      <w:pPr>
        <w:pStyle w:val="Heading5"/>
        <w:rPr>
          <w:lang w:val="fr-FR"/>
        </w:rPr>
      </w:pPr>
      <w:r w:rsidRPr="00AC4CA5">
        <w:rPr>
          <w:lang w:val="fr-FR"/>
        </w:rPr>
        <w:t>1.3.1.4.13</w:t>
      </w:r>
      <w:r w:rsidRPr="00AC4CA5">
        <w:rPr>
          <w:lang w:val="fr-FR"/>
        </w:rPr>
        <w:tab/>
        <w:t>TS 36.440</w:t>
      </w:r>
    </w:p>
    <w:p w14:paraId="124C979B" w14:textId="77777777" w:rsidR="00FA11D3" w:rsidRPr="00AC4CA5" w:rsidRDefault="00FA11D3" w:rsidP="00F43116">
      <w:pPr>
        <w:pStyle w:val="Headingb"/>
        <w:rPr>
          <w:lang w:val="fr-FR"/>
        </w:rPr>
      </w:pPr>
      <w:bookmarkStart w:id="251" w:name="_Toc56152397"/>
      <w:bookmarkStart w:id="252" w:name="_Toc56153777"/>
      <w:bookmarkStart w:id="253" w:name="_Toc94532889"/>
      <w:bookmarkStart w:id="254" w:name="_Toc94533359"/>
      <w:r w:rsidRPr="00AC4CA5">
        <w:rPr>
          <w:lang w:val="fr-FR"/>
        </w:rPr>
        <w:t>Accès hertzien de Terre universel évolué (E-UTRA); Interfaces prenant en charge le service de radiodiffusion multimédia multidestinataire (MBMS) dans le réseau E-UTRAN: Aspects et principes généraux</w:t>
      </w:r>
      <w:bookmarkEnd w:id="251"/>
      <w:bookmarkEnd w:id="252"/>
      <w:bookmarkEnd w:id="253"/>
      <w:bookmarkEnd w:id="254"/>
    </w:p>
    <w:p w14:paraId="1F60C6B0" w14:textId="5B5B4307" w:rsidR="00FA11D3" w:rsidRPr="00AC4CA5" w:rsidRDefault="00FA11D3" w:rsidP="00FA11D3">
      <w:pPr>
        <w:rPr>
          <w:lang w:val="fr-FR"/>
        </w:rPr>
      </w:pPr>
      <w:r w:rsidRPr="00AC4CA5">
        <w:rPr>
          <w:lang w:val="fr-FR"/>
        </w:rPr>
        <w:t>Ce document décrit l</w:t>
      </w:r>
      <w:r w:rsidR="00AC4CA5">
        <w:rPr>
          <w:lang w:val="fr-FR"/>
        </w:rPr>
        <w:t>'</w:t>
      </w:r>
      <w:r w:rsidRPr="00AC4CA5">
        <w:rPr>
          <w:lang w:val="fr-FR"/>
        </w:rPr>
        <w:t>architecture générale de l</w:t>
      </w:r>
      <w:r w:rsidR="00AC4CA5">
        <w:rPr>
          <w:lang w:val="fr-FR"/>
        </w:rPr>
        <w:t>'</w:t>
      </w:r>
      <w:r w:rsidRPr="00AC4CA5">
        <w:rPr>
          <w:lang w:val="fr-FR"/>
        </w:rPr>
        <w:t>interface qui permet de prendre en charge le service MBMS dans le réseau E-UTRAN. Il décrit également les aspects généraux de l</w:t>
      </w:r>
      <w:r w:rsidR="00AC4CA5">
        <w:rPr>
          <w:lang w:val="fr-FR"/>
        </w:rPr>
        <w:t>'</w:t>
      </w:r>
      <w:r w:rsidRPr="00AC4CA5">
        <w:rPr>
          <w:lang w:val="fr-FR"/>
        </w:rPr>
        <w:t>architecture et de l</w:t>
      </w:r>
      <w:r w:rsidR="00AC4CA5">
        <w:rPr>
          <w:lang w:val="fr-FR"/>
        </w:rPr>
        <w:t>'</w:t>
      </w:r>
      <w:r w:rsidRPr="00AC4CA5">
        <w:rPr>
          <w:lang w:val="fr-FR"/>
        </w:rPr>
        <w:t>interface, les hypothèses retenues et les principes directeurs sur lesquels elles reposent. Les fonctions MBMS à prévoir dans cette architecture y sont résumées. Ce document fournit une introduction à la série TSG RAN TS 36.44xx sur les spécifications techniques de l</w:t>
      </w:r>
      <w:r w:rsidR="00AC4CA5">
        <w:rPr>
          <w:lang w:val="fr-FR"/>
        </w:rPr>
        <w:t>'</w:t>
      </w:r>
      <w:r w:rsidRPr="00AC4CA5">
        <w:rPr>
          <w:lang w:val="fr-FR"/>
        </w:rPr>
        <w:t>UMTS qui définissent les différentes interfaces existantes pour assurer le service MBMS dans le réseau E-UTRAN.</w:t>
      </w:r>
    </w:p>
    <w:p w14:paraId="5EB31C50"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85202C1" w14:textId="77777777" w:rsidR="00FA11D3" w:rsidRPr="00AC4CA5" w:rsidRDefault="00FA11D3" w:rsidP="00E2755F">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D4069DA"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78" w:history="1">
        <w:r w:rsidRPr="00AC4CA5">
          <w:rPr>
            <w:rStyle w:val="Hyperlink"/>
            <w:sz w:val="18"/>
            <w:szCs w:val="18"/>
            <w:lang w:val="fr-FR"/>
          </w:rPr>
          <w:t>https://www.atis.org/3gpp-transpositions-Rel-17</w:t>
        </w:r>
      </w:hyperlink>
      <w:hyperlink r:id="rId1179" w:anchor="Rel-17" w:history="1"/>
    </w:p>
    <w:p w14:paraId="4B298B7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180" w:history="1">
        <w:r w:rsidRPr="00AC4CA5">
          <w:rPr>
            <w:rStyle w:val="Hyperlink"/>
            <w:sz w:val="18"/>
            <w:szCs w:val="18"/>
            <w:lang w:val="fr-FR"/>
          </w:rPr>
          <w:t>https://www.ccsa.org.cn/api/portalsFile/downloadOldFile?type=17&amp;oldFileUrl=NTN/SRIT/CCSA.3GPP.36.440.V17.0.0.doc</w:t>
        </w:r>
      </w:hyperlink>
      <w:hyperlink r:id="rId1181" w:history="1"/>
      <w:hyperlink r:id="rId1182" w:history="1"/>
    </w:p>
    <w:p w14:paraId="13D821B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136 440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183" w:history="1">
        <w:r w:rsidRPr="00AC4CA5">
          <w:rPr>
            <w:rStyle w:val="Hyperlink"/>
            <w:sz w:val="18"/>
            <w:szCs w:val="18"/>
            <w:lang w:val="fr-FR"/>
          </w:rPr>
          <w:t>https://www.etsi.org/deliver/etsi_ts/136400_136499/136440/17.00.00_60/ts_136440v170000p.pdf</w:t>
        </w:r>
      </w:hyperlink>
      <w:hyperlink r:id="rId1184" w:history="1"/>
    </w:p>
    <w:p w14:paraId="6591EF8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185" w:history="1">
        <w:r w:rsidRPr="00AC4CA5">
          <w:rPr>
            <w:rStyle w:val="Hyperlink"/>
            <w:sz w:val="18"/>
            <w:szCs w:val="18"/>
            <w:lang w:val="fr-FR"/>
          </w:rPr>
          <w:t>https://members.tsdsi.in/s/sSiEnGLTbX2SaYw</w:t>
        </w:r>
      </w:hyperlink>
      <w:hyperlink r:id="rId1186" w:history="1"/>
    </w:p>
    <w:p w14:paraId="2A9FC30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187" w:history="1">
        <w:r w:rsidRPr="00AC4CA5">
          <w:rPr>
            <w:rStyle w:val="Hyperlink"/>
            <w:sz w:val="18"/>
            <w:szCs w:val="18"/>
            <w:lang w:val="fr-FR"/>
          </w:rPr>
          <w:t>https://www.tta.or.kr/eng/ttaSearchEngView.do?key=461&amp;searchStandardNo=TTAT.3G-36.440V17.0.0&amp;searchCate=TTAS</w:t>
        </w:r>
      </w:hyperlink>
      <w:hyperlink r:id="rId1188" w:history="1"/>
    </w:p>
    <w:p w14:paraId="4E0A807F"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3F0598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89" w:history="1">
        <w:r w:rsidRPr="00AC4CA5">
          <w:rPr>
            <w:rStyle w:val="Hyperlink"/>
            <w:sz w:val="18"/>
            <w:szCs w:val="18"/>
            <w:lang w:val="fr-FR"/>
          </w:rPr>
          <w:t>https://www.atis.org/3gpp-transpositions - Rel-18</w:t>
        </w:r>
      </w:hyperlink>
      <w:hyperlink r:id="rId1190" w:anchor="Rel-18" w:history="1"/>
    </w:p>
    <w:p w14:paraId="36A6B4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191" w:history="1">
        <w:r w:rsidRPr="00AC4CA5">
          <w:rPr>
            <w:rStyle w:val="Hyperlink"/>
            <w:sz w:val="18"/>
            <w:szCs w:val="18"/>
            <w:lang w:val="fr-FR"/>
          </w:rPr>
          <w:t>https://www.ccsa.org.cn/api/portalsFile/downloadOldFile?type=17&amp;oldFileUrl=NTN/SRIT/CCSA.3GPP.36.440.V18.0.0.docx</w:t>
        </w:r>
      </w:hyperlink>
      <w:hyperlink r:id="rId1192" w:history="1"/>
      <w:hyperlink r:id="rId1193" w:history="1"/>
    </w:p>
    <w:p w14:paraId="34584E8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136 440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194" w:history="1">
        <w:r w:rsidRPr="00AC4CA5">
          <w:rPr>
            <w:rStyle w:val="Hyperlink"/>
            <w:sz w:val="18"/>
            <w:szCs w:val="18"/>
            <w:lang w:val="fr-FR"/>
          </w:rPr>
          <w:t>https://www.etsi.org/deliver/etsi_ts/136400_136499/136440/18.00.00_60/ts_136440v180000p.pdf</w:t>
        </w:r>
      </w:hyperlink>
      <w:hyperlink r:id="rId1195" w:history="1"/>
    </w:p>
    <w:p w14:paraId="3AC90E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196" w:history="1">
        <w:r w:rsidRPr="00AC4CA5">
          <w:rPr>
            <w:rStyle w:val="Hyperlink"/>
            <w:sz w:val="18"/>
            <w:szCs w:val="18"/>
            <w:lang w:val="fr-FR"/>
          </w:rPr>
          <w:t>https://members.tsdsi.in/s/zLBYFs23ErYCkYi</w:t>
        </w:r>
      </w:hyperlink>
      <w:hyperlink r:id="rId1197" w:history="1"/>
    </w:p>
    <w:p w14:paraId="4E40D11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TTAT.3G-36.440V18.0.0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198" w:history="1">
        <w:r w:rsidRPr="00AC4CA5">
          <w:rPr>
            <w:rStyle w:val="Hyperlink"/>
            <w:sz w:val="18"/>
            <w:szCs w:val="18"/>
            <w:lang w:val="fr-FR"/>
          </w:rPr>
          <w:t>https://www.tta.or.kr/eng/ttaSearchEngView.do?key=461&amp;searchStandardNo=TTAT.3G-36.440V18.0.0&amp;searchCate=TTAS</w:t>
        </w:r>
      </w:hyperlink>
      <w:hyperlink r:id="rId1199" w:history="1"/>
    </w:p>
    <w:p w14:paraId="27A2B906" w14:textId="77777777" w:rsidR="00FA11D3" w:rsidRPr="00AC4CA5" w:rsidRDefault="00FA11D3" w:rsidP="00F43116">
      <w:pPr>
        <w:pStyle w:val="Heading5"/>
        <w:rPr>
          <w:lang w:val="fr-FR"/>
        </w:rPr>
      </w:pPr>
      <w:r w:rsidRPr="00AC4CA5">
        <w:rPr>
          <w:lang w:val="fr-FR"/>
        </w:rPr>
        <w:t>1.3.1.4.14</w:t>
      </w:r>
      <w:r w:rsidRPr="00AC4CA5">
        <w:rPr>
          <w:lang w:val="fr-FR"/>
        </w:rPr>
        <w:tab/>
        <w:t>TS 36.441</w:t>
      </w:r>
    </w:p>
    <w:p w14:paraId="28A0E835" w14:textId="77777777" w:rsidR="00FA11D3" w:rsidRPr="00AC4CA5" w:rsidRDefault="00FA11D3" w:rsidP="00F43116">
      <w:pPr>
        <w:pStyle w:val="Headingb"/>
        <w:rPr>
          <w:lang w:val="fr-FR"/>
        </w:rPr>
      </w:pPr>
      <w:bookmarkStart w:id="255" w:name="_Toc56152398"/>
      <w:bookmarkStart w:id="256" w:name="_Toc56153778"/>
      <w:bookmarkStart w:id="257" w:name="_Toc94532890"/>
      <w:bookmarkStart w:id="258" w:name="_Toc94533360"/>
      <w:r w:rsidRPr="00AC4CA5">
        <w:rPr>
          <w:lang w:val="fr-FR"/>
        </w:rPr>
        <w:t>Accès hertzien de Terre universel évolué (E-UTRA); Couche 1 pour les interfaces prenant en charge le service de radiodiffusion multimédia multidestinataire (MBMS) dans le réseau E-UTRAN</w:t>
      </w:r>
      <w:bookmarkEnd w:id="255"/>
      <w:bookmarkEnd w:id="256"/>
      <w:bookmarkEnd w:id="257"/>
      <w:bookmarkEnd w:id="258"/>
    </w:p>
    <w:p w14:paraId="3FF9089A" w14:textId="77777777" w:rsidR="00FA11D3" w:rsidRPr="00AC4CA5" w:rsidRDefault="00FA11D3" w:rsidP="00F43116">
      <w:pPr>
        <w:rPr>
          <w:lang w:val="fr-FR"/>
        </w:rPr>
      </w:pPr>
      <w:r w:rsidRPr="00AC4CA5">
        <w:rPr>
          <w:lang w:val="fr-FR"/>
        </w:rPr>
        <w:t>Ce document définit les normes autorisées pour mettre en œuvre la couche 1 sur les interfaces prenant en charge le service de radiodiffusion multimédia multidestinataire (MBMS) dans le réseau E-UTRAN. Dans le document, les termes «couche 1» et «couche physique» sont utilisés comme synonymes.</w:t>
      </w:r>
    </w:p>
    <w:p w14:paraId="4FCBE37F"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BE35A06"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C017EA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00" w:history="1">
        <w:r w:rsidRPr="00AC4CA5">
          <w:rPr>
            <w:rStyle w:val="Hyperlink"/>
            <w:sz w:val="18"/>
            <w:szCs w:val="18"/>
            <w:lang w:val="fr-FR"/>
          </w:rPr>
          <w:t>https://www.atis.org/3gpp-transpositions-Rel-17</w:t>
        </w:r>
      </w:hyperlink>
      <w:hyperlink r:id="rId1201" w:anchor="Rel-17" w:history="1"/>
    </w:p>
    <w:p w14:paraId="2065C5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02" w:history="1">
        <w:r w:rsidRPr="00AC4CA5">
          <w:rPr>
            <w:rStyle w:val="Hyperlink"/>
            <w:sz w:val="18"/>
            <w:szCs w:val="18"/>
            <w:lang w:val="fr-FR"/>
          </w:rPr>
          <w:t>https://www.ccsa.org.cn/api/portalsFile/downloadOldFile?type=17&amp;oldFileUrl=NTN/SRIT/CCSA.3GPP.36.441.V17.0.0.doc</w:t>
        </w:r>
      </w:hyperlink>
      <w:hyperlink r:id="rId1203" w:history="1"/>
      <w:hyperlink r:id="rId1204" w:history="1"/>
    </w:p>
    <w:p w14:paraId="7B5BAB5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136 441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205" w:history="1">
        <w:r w:rsidRPr="00AC4CA5">
          <w:rPr>
            <w:rStyle w:val="Hyperlink"/>
            <w:sz w:val="18"/>
            <w:szCs w:val="18"/>
            <w:lang w:val="fr-FR"/>
          </w:rPr>
          <w:t>https://www.etsi.org/deliver/etsi_ts/136400_136499/136441/17.00.00_60/ts_136441v170000p.pdf</w:t>
        </w:r>
      </w:hyperlink>
      <w:hyperlink r:id="rId1206" w:history="1"/>
    </w:p>
    <w:p w14:paraId="06C84FF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207" w:history="1">
        <w:r w:rsidRPr="00AC4CA5">
          <w:rPr>
            <w:rStyle w:val="Hyperlink"/>
            <w:sz w:val="18"/>
            <w:szCs w:val="18"/>
            <w:lang w:val="fr-FR"/>
          </w:rPr>
          <w:t>https://members.tsdsi.in/s/z25kTsPPnJGcYBJ</w:t>
        </w:r>
      </w:hyperlink>
      <w:hyperlink r:id="rId1208" w:history="1"/>
    </w:p>
    <w:p w14:paraId="4DB0953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209" w:history="1">
        <w:r w:rsidRPr="00AC4CA5">
          <w:rPr>
            <w:rStyle w:val="Hyperlink"/>
            <w:sz w:val="18"/>
            <w:szCs w:val="18"/>
            <w:lang w:val="fr-FR"/>
          </w:rPr>
          <w:t>https://www.tta.or.kr/eng/ttaSearchEngView.do?key=461&amp;searchStandardNo=TTAT.3G-36.441V17.0.0&amp;searchCate=TTAS</w:t>
        </w:r>
      </w:hyperlink>
      <w:hyperlink r:id="rId1210" w:history="1"/>
    </w:p>
    <w:p w14:paraId="0A593AB2"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C2D7E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11" w:history="1">
        <w:r w:rsidRPr="00AC4CA5">
          <w:rPr>
            <w:rStyle w:val="Hyperlink"/>
            <w:sz w:val="18"/>
            <w:szCs w:val="18"/>
            <w:lang w:val="fr-FR"/>
          </w:rPr>
          <w:t>https://www.atis.org/3gpp-transpositions - Rel-18</w:t>
        </w:r>
      </w:hyperlink>
      <w:hyperlink r:id="rId1212" w:anchor="Rel-18" w:history="1"/>
    </w:p>
    <w:p w14:paraId="18638B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13" w:history="1">
        <w:r w:rsidRPr="00AC4CA5">
          <w:rPr>
            <w:rStyle w:val="Hyperlink"/>
            <w:sz w:val="18"/>
            <w:szCs w:val="18"/>
            <w:lang w:val="fr-FR"/>
          </w:rPr>
          <w:t>https://www.ccsa.org.cn/api/portalsFile/downloadOldFile?type=17&amp;oldFileUrl=NTN/SRIT/CCSA.3GPP.36.441.V18.0.0.docx</w:t>
        </w:r>
      </w:hyperlink>
      <w:hyperlink r:id="rId1214" w:history="1"/>
      <w:hyperlink r:id="rId1215" w:history="1"/>
    </w:p>
    <w:p w14:paraId="3DD93CC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136 441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216" w:history="1">
        <w:r w:rsidRPr="00AC4CA5">
          <w:rPr>
            <w:rStyle w:val="Hyperlink"/>
            <w:sz w:val="18"/>
            <w:szCs w:val="18"/>
            <w:lang w:val="fr-FR"/>
          </w:rPr>
          <w:t>https://www.etsi.org/deliver/etsi_ts/136400_136499/136441/18.00.00_60/ts_136441v180000p.pdf</w:t>
        </w:r>
      </w:hyperlink>
      <w:hyperlink r:id="rId1217" w:history="1"/>
    </w:p>
    <w:p w14:paraId="51FD385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218" w:history="1">
        <w:r w:rsidRPr="00AC4CA5">
          <w:rPr>
            <w:rStyle w:val="Hyperlink"/>
            <w:sz w:val="18"/>
            <w:szCs w:val="18"/>
            <w:lang w:val="fr-FR"/>
          </w:rPr>
          <w:t>https://members.tsdsi.in/s/rTW3NB3tsSPEQr5</w:t>
        </w:r>
      </w:hyperlink>
      <w:hyperlink r:id="rId1219" w:history="1"/>
    </w:p>
    <w:p w14:paraId="7A68501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TTAT.3G-36.441V18.0.0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220" w:history="1">
        <w:r w:rsidRPr="00AC4CA5">
          <w:rPr>
            <w:rStyle w:val="Hyperlink"/>
            <w:sz w:val="18"/>
            <w:szCs w:val="18"/>
            <w:lang w:val="fr-FR"/>
          </w:rPr>
          <w:t>https://www.tta.or.kr/eng/ttaSearchEngView.do?key=461&amp;searchStandardNo=TTAT.3G-36.441V18.0.0&amp;searchCate=TTAS</w:t>
        </w:r>
      </w:hyperlink>
      <w:hyperlink r:id="rId1221" w:history="1"/>
    </w:p>
    <w:p w14:paraId="0ED4F89E" w14:textId="77777777" w:rsidR="00FA11D3" w:rsidRPr="00AC4CA5" w:rsidRDefault="00FA11D3" w:rsidP="00F43116">
      <w:pPr>
        <w:pStyle w:val="Heading5"/>
        <w:rPr>
          <w:lang w:val="fr-FR"/>
        </w:rPr>
      </w:pPr>
      <w:r w:rsidRPr="00AC4CA5">
        <w:rPr>
          <w:lang w:val="fr-FR"/>
        </w:rPr>
        <w:lastRenderedPageBreak/>
        <w:t>1.3.1.4.15</w:t>
      </w:r>
      <w:r w:rsidRPr="00AC4CA5">
        <w:rPr>
          <w:lang w:val="fr-FR"/>
        </w:rPr>
        <w:tab/>
        <w:t>TS 36.442</w:t>
      </w:r>
    </w:p>
    <w:p w14:paraId="1B5287DD" w14:textId="77777777" w:rsidR="00FA11D3" w:rsidRPr="00AC4CA5" w:rsidRDefault="00FA11D3" w:rsidP="00FA11D3">
      <w:pPr>
        <w:pStyle w:val="Headingb"/>
        <w:rPr>
          <w:lang w:val="fr-FR"/>
        </w:rPr>
      </w:pPr>
      <w:bookmarkStart w:id="259" w:name="_Toc56152399"/>
      <w:bookmarkStart w:id="260" w:name="_Toc56153779"/>
      <w:bookmarkStart w:id="261" w:name="_Toc94532891"/>
      <w:bookmarkStart w:id="262" w:name="_Toc94533361"/>
      <w:r w:rsidRPr="00AC4CA5">
        <w:rPr>
          <w:lang w:val="fr-FR"/>
        </w:rPr>
        <w:t>Accès hertzien de Terre universel évolué (E-UTRA); Acheminement de la signalisation pour les interfaces prenant en charge le service de radiodiffusion multimédia multidestinataire (MBMS) dans le réseau E-UTRAN</w:t>
      </w:r>
      <w:bookmarkEnd w:id="259"/>
      <w:bookmarkEnd w:id="260"/>
      <w:bookmarkEnd w:id="261"/>
      <w:bookmarkEnd w:id="262"/>
    </w:p>
    <w:p w14:paraId="4832E12E" w14:textId="0BB7E3C0"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les interfaces M2 et M3. L</w:t>
      </w:r>
      <w:r w:rsidR="00AC4CA5">
        <w:rPr>
          <w:lang w:val="fr-FR"/>
        </w:rPr>
        <w:t>'</w:t>
      </w:r>
      <w:r w:rsidRPr="00AC4CA5">
        <w:rPr>
          <w:lang w:val="fr-FR"/>
        </w:rPr>
        <w:t>interface M2 est une interface logique entre le nœud B évolué et le réseau central de l</w:t>
      </w:r>
      <w:r w:rsidR="00AC4CA5">
        <w:rPr>
          <w:lang w:val="fr-FR"/>
        </w:rPr>
        <w:t>'</w:t>
      </w:r>
      <w:r w:rsidRPr="00AC4CA5">
        <w:rPr>
          <w:lang w:val="fr-FR"/>
        </w:rPr>
        <w:t>entité MCE. L</w:t>
      </w:r>
      <w:r w:rsidR="00AC4CA5">
        <w:rPr>
          <w:lang w:val="fr-FR"/>
        </w:rPr>
        <w:t>'</w:t>
      </w:r>
      <w:r w:rsidRPr="00AC4CA5">
        <w:rPr>
          <w:lang w:val="fr-FR"/>
        </w:rPr>
        <w:t>interface M3 est une interface logique entre l</w:t>
      </w:r>
      <w:r w:rsidR="00AC4CA5">
        <w:rPr>
          <w:lang w:val="fr-FR"/>
        </w:rPr>
        <w:t>'</w:t>
      </w:r>
      <w:r w:rsidRPr="00AC4CA5">
        <w:rPr>
          <w:lang w:val="fr-FR"/>
        </w:rPr>
        <w:t>entité MCE et l</w:t>
      </w:r>
      <w:r w:rsidR="00AC4CA5">
        <w:rPr>
          <w:lang w:val="fr-FR"/>
        </w:rPr>
        <w:t>'</w:t>
      </w:r>
      <w:r w:rsidRPr="00AC4CA5">
        <w:rPr>
          <w:lang w:val="fr-FR"/>
        </w:rPr>
        <w:t>entité MME. Le document décrit la manière dont les messages de signalisation M2-AP sont acheminés sur l</w:t>
      </w:r>
      <w:r w:rsidR="00AC4CA5">
        <w:rPr>
          <w:lang w:val="fr-FR"/>
        </w:rPr>
        <w:t>'</w:t>
      </w:r>
      <w:r w:rsidRPr="00AC4CA5">
        <w:rPr>
          <w:lang w:val="fr-FR"/>
        </w:rPr>
        <w:t>interface M2 et la manière dont les messages de signalisation M3-AP sont acheminés sur l</w:t>
      </w:r>
      <w:r w:rsidR="00AC4CA5">
        <w:rPr>
          <w:lang w:val="fr-FR"/>
        </w:rPr>
        <w:t>'</w:t>
      </w:r>
      <w:r w:rsidRPr="00AC4CA5">
        <w:rPr>
          <w:lang w:val="fr-FR"/>
        </w:rPr>
        <w:t>interface M3.</w:t>
      </w:r>
    </w:p>
    <w:p w14:paraId="62F58E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1774088"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6F35F5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22" w:history="1">
        <w:r w:rsidRPr="00AC4CA5">
          <w:rPr>
            <w:rStyle w:val="Hyperlink"/>
            <w:sz w:val="18"/>
            <w:szCs w:val="18"/>
            <w:lang w:val="fr-FR"/>
          </w:rPr>
          <w:t>https://www.atis.org/3gpp-transpositions-Rel-17</w:t>
        </w:r>
      </w:hyperlink>
      <w:hyperlink r:id="rId1223" w:anchor="Rel-17" w:history="1"/>
    </w:p>
    <w:p w14:paraId="519EA1A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24" w:history="1">
        <w:r w:rsidRPr="00AC4CA5">
          <w:rPr>
            <w:rStyle w:val="Hyperlink"/>
            <w:sz w:val="18"/>
            <w:szCs w:val="18"/>
            <w:lang w:val="fr-FR"/>
          </w:rPr>
          <w:t>https://www.ccsa.org.cn/api/portalsFile/downloadOldFile?type=17&amp;oldFileUrl=NTN/SRIT/CCSA.3GPP.36.442.V17.0.0.doc</w:t>
        </w:r>
      </w:hyperlink>
      <w:hyperlink r:id="rId1225" w:history="1"/>
      <w:hyperlink r:id="rId1226" w:history="1"/>
    </w:p>
    <w:p w14:paraId="4DAD007A"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136 442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227" w:history="1">
        <w:r w:rsidRPr="00AC4CA5">
          <w:rPr>
            <w:rStyle w:val="Hyperlink"/>
            <w:sz w:val="18"/>
            <w:szCs w:val="18"/>
            <w:lang w:val="fr-FR"/>
          </w:rPr>
          <w:t>https://www.etsi.org/deliver/etsi_ts/136400_136499/136442/17.00.00_60/ts_136442v170000p.pdf</w:t>
        </w:r>
      </w:hyperlink>
      <w:hyperlink r:id="rId1228" w:history="1"/>
    </w:p>
    <w:p w14:paraId="00F81C9E"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36.442-17.0.0 V1.0.0</w:t>
      </w:r>
      <w:r w:rsidRPr="00AC4CA5">
        <w:rPr>
          <w:sz w:val="18"/>
          <w:szCs w:val="18"/>
          <w:lang w:val="fr-FR"/>
        </w:rPr>
        <w:tab/>
        <w:t>17.0.0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1229" w:history="1">
        <w:r w:rsidRPr="00AC4CA5">
          <w:rPr>
            <w:rStyle w:val="Hyperlink"/>
            <w:sz w:val="18"/>
            <w:szCs w:val="18"/>
            <w:lang w:val="fr-FR"/>
          </w:rPr>
          <w:t>https://members.tsdsi.in/s/DHCoi9f3H4s4xiQ</w:t>
        </w:r>
      </w:hyperlink>
      <w:hyperlink r:id="rId1230" w:history="1"/>
    </w:p>
    <w:p w14:paraId="496E9A2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231" w:history="1">
        <w:r w:rsidRPr="00AC4CA5">
          <w:rPr>
            <w:rStyle w:val="Hyperlink"/>
            <w:sz w:val="18"/>
            <w:szCs w:val="18"/>
            <w:lang w:val="fr-FR"/>
          </w:rPr>
          <w:t>https://www.tta.or.kr/eng/ttaSearchEngView.do?key=461&amp;searchStandardNo=TTAT.3G-36.442V17.0.0&amp;searchCate=TTAS</w:t>
        </w:r>
      </w:hyperlink>
      <w:hyperlink r:id="rId1232" w:history="1"/>
    </w:p>
    <w:p w14:paraId="331C082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571CA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33" w:history="1">
        <w:r w:rsidRPr="00AC4CA5">
          <w:rPr>
            <w:rStyle w:val="Hyperlink"/>
            <w:sz w:val="18"/>
            <w:szCs w:val="18"/>
            <w:lang w:val="fr-FR"/>
          </w:rPr>
          <w:t>https://www.atis.org/3gpp-transpositions - Rel-18</w:t>
        </w:r>
      </w:hyperlink>
      <w:hyperlink r:id="rId1234" w:anchor="Rel-18" w:history="1"/>
    </w:p>
    <w:p w14:paraId="09803C1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35" w:history="1">
        <w:r w:rsidRPr="00AC4CA5">
          <w:rPr>
            <w:rStyle w:val="Hyperlink"/>
            <w:sz w:val="18"/>
            <w:szCs w:val="18"/>
            <w:lang w:val="fr-FR"/>
          </w:rPr>
          <w:t>https://www.ccsa.org.cn/api/portalsFile/downloadOldFile?type=17&amp;oldFileUrl=NTN/SRIT/CCSA.3GPP.36.442.V18.0.0.docx</w:t>
        </w:r>
      </w:hyperlink>
      <w:hyperlink r:id="rId1236" w:history="1"/>
      <w:hyperlink r:id="rId1237" w:history="1"/>
    </w:p>
    <w:p w14:paraId="178DA329"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136 442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238" w:history="1">
        <w:r w:rsidRPr="00AC4CA5">
          <w:rPr>
            <w:rStyle w:val="Hyperlink"/>
            <w:sz w:val="18"/>
            <w:szCs w:val="18"/>
            <w:lang w:val="fr-FR"/>
          </w:rPr>
          <w:t>https://www.etsi.org/deliver/etsi_ts/136400_136499/136442/18.00.00_60/ts_136442v180000p.pdf</w:t>
        </w:r>
      </w:hyperlink>
      <w:hyperlink r:id="rId1239" w:history="1"/>
    </w:p>
    <w:p w14:paraId="2FB911D8"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TSDSI</w:t>
      </w:r>
      <w:r w:rsidRPr="00AC4CA5">
        <w:rPr>
          <w:sz w:val="18"/>
          <w:szCs w:val="18"/>
          <w:lang w:val="fr-FR"/>
        </w:rPr>
        <w:tab/>
        <w:t>TSDSI STD T1.3GPP 36.442 -18.0.0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240" w:history="1">
        <w:r w:rsidRPr="00AC4CA5">
          <w:rPr>
            <w:rStyle w:val="Hyperlink"/>
            <w:sz w:val="18"/>
            <w:szCs w:val="18"/>
            <w:lang w:val="fr-FR"/>
          </w:rPr>
          <w:t>https://members.tsdsi.in/s/4XiQkpr3FAjmNjS</w:t>
        </w:r>
      </w:hyperlink>
      <w:hyperlink r:id="rId1241" w:history="1"/>
    </w:p>
    <w:p w14:paraId="69EE5CE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242" w:history="1">
        <w:r w:rsidRPr="00AC4CA5">
          <w:rPr>
            <w:rStyle w:val="Hyperlink"/>
            <w:sz w:val="18"/>
            <w:szCs w:val="18"/>
            <w:lang w:val="fr-FR"/>
          </w:rPr>
          <w:t>https://www.tta.or.kr/eng/ttaSearchEngView.do?key=461&amp;searchStandardNo=TTAT.3G-36.442V18.0.0&amp;searchCate=TTAS</w:t>
        </w:r>
      </w:hyperlink>
      <w:hyperlink r:id="rId1243" w:history="1"/>
    </w:p>
    <w:p w14:paraId="786F67DA" w14:textId="77777777" w:rsidR="00FA11D3" w:rsidRPr="00AC4CA5" w:rsidRDefault="00FA11D3" w:rsidP="00F43116">
      <w:pPr>
        <w:pStyle w:val="Heading5"/>
        <w:rPr>
          <w:lang w:val="fr-FR"/>
        </w:rPr>
      </w:pPr>
      <w:r w:rsidRPr="00AC4CA5">
        <w:rPr>
          <w:lang w:val="fr-FR"/>
        </w:rPr>
        <w:t>1.3.1.4.16</w:t>
      </w:r>
      <w:r w:rsidRPr="00AC4CA5">
        <w:rPr>
          <w:lang w:val="fr-FR"/>
        </w:rPr>
        <w:tab/>
        <w:t>TS 36.443</w:t>
      </w:r>
    </w:p>
    <w:p w14:paraId="64F01725" w14:textId="05A27F48" w:rsidR="00FA11D3" w:rsidRPr="00AC4CA5" w:rsidRDefault="00FA11D3" w:rsidP="00FA11D3">
      <w:pPr>
        <w:pStyle w:val="Headingb"/>
        <w:rPr>
          <w:lang w:val="fr-FR"/>
        </w:rPr>
      </w:pPr>
      <w:bookmarkStart w:id="263" w:name="_Toc56152400"/>
      <w:bookmarkStart w:id="264" w:name="_Toc56153780"/>
      <w:bookmarkStart w:id="265" w:name="_Toc94532892"/>
      <w:bookmarkStart w:id="266" w:name="_Toc94533362"/>
      <w:r w:rsidRPr="00AC4CA5">
        <w:rPr>
          <w:bCs/>
          <w:lang w:val="fr-FR"/>
        </w:rPr>
        <w:t>Accès hertzien de Terre universel évolué (E-UTRA);</w:t>
      </w:r>
      <w:r w:rsidRPr="00AC4CA5">
        <w:rPr>
          <w:lang w:val="fr-FR"/>
        </w:rPr>
        <w:t xml:space="preserve"> </w:t>
      </w:r>
      <w:r w:rsidRPr="00AC4CA5">
        <w:rPr>
          <w:bCs/>
          <w:lang w:val="fr-FR"/>
        </w:rPr>
        <w:t>Protocole d</w:t>
      </w:r>
      <w:r w:rsidR="00AC4CA5">
        <w:rPr>
          <w:bCs/>
          <w:lang w:val="fr-FR"/>
        </w:rPr>
        <w:t>'</w:t>
      </w:r>
      <w:r w:rsidRPr="00AC4CA5">
        <w:rPr>
          <w:bCs/>
          <w:lang w:val="fr-FR"/>
        </w:rPr>
        <w:t>application pour l</w:t>
      </w:r>
      <w:r w:rsidR="00AC4CA5">
        <w:rPr>
          <w:bCs/>
          <w:lang w:val="fr-FR"/>
        </w:rPr>
        <w:t>'</w:t>
      </w:r>
      <w:r w:rsidRPr="00AC4CA5">
        <w:rPr>
          <w:bCs/>
          <w:lang w:val="fr-FR"/>
        </w:rPr>
        <w:t>interface M2 (M2AP)</w:t>
      </w:r>
      <w:bookmarkEnd w:id="263"/>
      <w:bookmarkEnd w:id="264"/>
      <w:bookmarkEnd w:id="265"/>
      <w:bookmarkEnd w:id="266"/>
    </w:p>
    <w:p w14:paraId="69B4D782" w14:textId="2BB09292" w:rsidR="00FA11D3" w:rsidRPr="00AC4CA5" w:rsidRDefault="00FA11D3" w:rsidP="00FA11D3">
      <w:pPr>
        <w:rPr>
          <w:lang w:val="fr-FR"/>
        </w:rPr>
      </w:pPr>
      <w:r w:rsidRPr="00AC4CA5">
        <w:rPr>
          <w:lang w:val="fr-FR"/>
        </w:rPr>
        <w:t>Ce document définit le protocole de signalisation des couches du réseau radioélectrique E-UTRAN pour l</w:t>
      </w:r>
      <w:r w:rsidR="00AC4CA5">
        <w:rPr>
          <w:lang w:val="fr-FR"/>
        </w:rPr>
        <w:t>'</w:t>
      </w:r>
      <w:r w:rsidRPr="00AC4CA5">
        <w:rPr>
          <w:lang w:val="fr-FR"/>
        </w:rPr>
        <w:t>interface M2. Le protocole d</w:t>
      </w:r>
      <w:r w:rsidR="00AC4CA5">
        <w:rPr>
          <w:lang w:val="fr-FR"/>
        </w:rPr>
        <w:t>'</w:t>
      </w:r>
      <w:r w:rsidRPr="00AC4CA5">
        <w:rPr>
          <w:lang w:val="fr-FR"/>
        </w:rPr>
        <w:t>application pour l</w:t>
      </w:r>
      <w:r w:rsidR="00AC4CA5">
        <w:rPr>
          <w:lang w:val="fr-FR"/>
        </w:rPr>
        <w:t>'</w:t>
      </w:r>
      <w:r w:rsidRPr="00AC4CA5">
        <w:rPr>
          <w:lang w:val="fr-FR"/>
        </w:rPr>
        <w:t>interface M2 (M2AP) permet d</w:t>
      </w:r>
      <w:r w:rsidR="00AC4CA5">
        <w:rPr>
          <w:lang w:val="fr-FR"/>
        </w:rPr>
        <w:t>'</w:t>
      </w:r>
      <w:r w:rsidRPr="00AC4CA5">
        <w:rPr>
          <w:lang w:val="fr-FR"/>
        </w:rPr>
        <w:t>exécuter les fonctions de cette interface en appliquant les procédures de signalisation définies dans la spécification.</w:t>
      </w:r>
    </w:p>
    <w:p w14:paraId="59BC73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DB0E78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6AE5B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ATIS.3GPP.36.443.V17.0.1</w:t>
      </w:r>
      <w:r w:rsidRPr="00AC4CA5">
        <w:rPr>
          <w:sz w:val="18"/>
          <w:szCs w:val="18"/>
          <w:lang w:val="fr-FR"/>
        </w:rPr>
        <w:tab/>
        <w:t>17.0.1</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44" w:history="1">
        <w:r w:rsidRPr="00AC4CA5">
          <w:rPr>
            <w:rStyle w:val="Hyperlink"/>
            <w:sz w:val="18"/>
            <w:szCs w:val="18"/>
            <w:lang w:val="fr-FR"/>
          </w:rPr>
          <w:t>https://www.atis.org/3gpp-transpositions-Rel-17</w:t>
        </w:r>
      </w:hyperlink>
      <w:hyperlink r:id="rId1245" w:anchor="Rel-17" w:history="1"/>
    </w:p>
    <w:p w14:paraId="1A070DD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CCSA.3GPP.36.443.V17.0.1</w:t>
      </w:r>
      <w:r w:rsidRPr="00AC4CA5">
        <w:rPr>
          <w:sz w:val="18"/>
          <w:szCs w:val="18"/>
          <w:lang w:val="fr-FR"/>
        </w:rPr>
        <w:tab/>
        <w:t>17.0.1</w:t>
      </w:r>
      <w:r w:rsidRPr="00AC4CA5">
        <w:rPr>
          <w:sz w:val="18"/>
          <w:szCs w:val="18"/>
          <w:lang w:val="fr-FR"/>
        </w:rPr>
        <w:tab/>
        <w:t>Publié</w:t>
      </w:r>
      <w:r w:rsidRPr="00AC4CA5">
        <w:rPr>
          <w:sz w:val="18"/>
          <w:szCs w:val="18"/>
          <w:lang w:val="fr-FR"/>
        </w:rPr>
        <w:tab/>
        <w:t>06.02.2025</w:t>
      </w:r>
      <w:r w:rsidRPr="00AC4CA5">
        <w:rPr>
          <w:sz w:val="18"/>
          <w:szCs w:val="18"/>
          <w:lang w:val="fr-FR"/>
        </w:rPr>
        <w:tab/>
      </w:r>
      <w:hyperlink r:id="rId1246" w:history="1">
        <w:r w:rsidRPr="00AC4CA5">
          <w:rPr>
            <w:rStyle w:val="Hyperlink"/>
            <w:sz w:val="18"/>
            <w:szCs w:val="18"/>
            <w:lang w:val="fr-FR"/>
          </w:rPr>
          <w:t>https://www.ccsa.org.cn/api/portalsFile/downloadOldFile?type=17&amp;oldFileUrl=NTN/SRIT/CCSA.3GPP.36.443.V17.0.1.doc</w:t>
        </w:r>
      </w:hyperlink>
      <w:r w:rsidRPr="00AC4CA5">
        <w:rPr>
          <w:lang w:val="fr-FR"/>
        </w:rPr>
        <w:t xml:space="preserve"> </w:t>
      </w:r>
      <w:hyperlink r:id="rId1247" w:history="1"/>
      <w:hyperlink r:id="rId1248" w:history="1"/>
    </w:p>
    <w:p w14:paraId="1BABDCB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136 443 V17.0.1 (2022-05)</w:t>
      </w:r>
      <w:r w:rsidRPr="00AC4CA5">
        <w:rPr>
          <w:sz w:val="18"/>
          <w:szCs w:val="18"/>
          <w:lang w:val="fr-FR"/>
        </w:rPr>
        <w:tab/>
        <w:t>17.0.1</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249" w:history="1">
        <w:r w:rsidRPr="00AC4CA5">
          <w:rPr>
            <w:rStyle w:val="Hyperlink"/>
            <w:sz w:val="18"/>
            <w:szCs w:val="18"/>
            <w:lang w:val="fr-FR"/>
          </w:rPr>
          <w:t>https://www.etsi.org/deliver/etsi_ts/136400_136499/136443/17.00.01_60/ts_136443v170001p.pdf</w:t>
        </w:r>
      </w:hyperlink>
      <w:hyperlink r:id="rId1250" w:history="1"/>
    </w:p>
    <w:p w14:paraId="2B3FDF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36.443-17.0.1 V1.1.0</w:t>
      </w:r>
      <w:r w:rsidRPr="00AC4CA5">
        <w:rPr>
          <w:sz w:val="18"/>
          <w:szCs w:val="18"/>
          <w:lang w:val="fr-FR"/>
        </w:rPr>
        <w:tab/>
        <w:t>17.0.1</w:t>
      </w:r>
      <w:r w:rsidRPr="00AC4CA5">
        <w:rPr>
          <w:sz w:val="18"/>
          <w:szCs w:val="18"/>
          <w:lang w:val="fr-FR"/>
        </w:rPr>
        <w:tab/>
        <w:t>Publié</w:t>
      </w:r>
      <w:r w:rsidRPr="00AC4CA5">
        <w:rPr>
          <w:sz w:val="18"/>
          <w:szCs w:val="18"/>
          <w:lang w:val="fr-FR"/>
        </w:rPr>
        <w:tab/>
        <w:t>01.11.2022</w:t>
      </w:r>
      <w:r w:rsidRPr="00AC4CA5">
        <w:rPr>
          <w:sz w:val="18"/>
          <w:szCs w:val="18"/>
          <w:lang w:val="fr-FR"/>
        </w:rPr>
        <w:tab/>
      </w:r>
      <w:hyperlink r:id="rId1251" w:history="1">
        <w:r w:rsidRPr="00AC4CA5">
          <w:rPr>
            <w:rStyle w:val="Hyperlink"/>
            <w:sz w:val="18"/>
            <w:szCs w:val="18"/>
            <w:lang w:val="fr-FR"/>
          </w:rPr>
          <w:t>https://members.tsdsi.in/s/YqaHXECggmaeQjA</w:t>
        </w:r>
      </w:hyperlink>
      <w:hyperlink r:id="rId1252" w:history="1"/>
    </w:p>
    <w:p w14:paraId="4C5BFB5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TTAT.3G-36.443V17.0.1</w:t>
      </w:r>
      <w:r w:rsidRPr="00AC4CA5">
        <w:rPr>
          <w:sz w:val="18"/>
          <w:szCs w:val="18"/>
          <w:lang w:val="fr-FR"/>
        </w:rPr>
        <w:tab/>
        <w:t>17.0.1</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253" w:history="1">
        <w:r w:rsidRPr="00AC4CA5">
          <w:rPr>
            <w:rStyle w:val="Hyperlink"/>
            <w:sz w:val="18"/>
            <w:szCs w:val="18"/>
            <w:lang w:val="fr-FR"/>
          </w:rPr>
          <w:t>https://www.tta.or.kr/eng/ttaSearchEngView.do?key=461&amp;searchStandardNo=TTAT.3G-36.443V17.0.1&amp;searchCate=TTAS</w:t>
        </w:r>
      </w:hyperlink>
      <w:hyperlink r:id="rId1254" w:history="1"/>
    </w:p>
    <w:p w14:paraId="7FC7073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16D6A9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55" w:history="1">
        <w:r w:rsidRPr="00AC4CA5">
          <w:rPr>
            <w:rStyle w:val="Hyperlink"/>
            <w:sz w:val="18"/>
            <w:szCs w:val="18"/>
            <w:lang w:val="fr-FR"/>
          </w:rPr>
          <w:t>https://www.atis.org/3gpp-transpositions - Rel-18</w:t>
        </w:r>
      </w:hyperlink>
      <w:hyperlink r:id="rId1256" w:anchor="Rel-18" w:history="1"/>
    </w:p>
    <w:p w14:paraId="2D9E8B4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57" w:history="1">
        <w:r w:rsidRPr="00AC4CA5">
          <w:rPr>
            <w:rStyle w:val="Hyperlink"/>
            <w:sz w:val="18"/>
            <w:szCs w:val="18"/>
            <w:lang w:val="fr-FR"/>
          </w:rPr>
          <w:t>https://www.ccsa.org.cn/api/portalsFile/downloadOldFile?type=17&amp;oldFileUrl=NTN/SRIT/CCSA.3GPP.36.443.V18.0.0.docx</w:t>
        </w:r>
      </w:hyperlink>
      <w:hyperlink r:id="rId1258" w:history="1"/>
      <w:hyperlink r:id="rId1259" w:history="1"/>
    </w:p>
    <w:p w14:paraId="36510E2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136 443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260" w:history="1">
        <w:r w:rsidRPr="00AC4CA5">
          <w:rPr>
            <w:rStyle w:val="Hyperlink"/>
            <w:sz w:val="18"/>
            <w:szCs w:val="18"/>
            <w:lang w:val="fr-FR"/>
          </w:rPr>
          <w:t>https://www.etsi.org/deliver/etsi_ts/136400_136499/136443/18.00.00_60/ts_136443v180000p.pdf</w:t>
        </w:r>
      </w:hyperlink>
      <w:hyperlink r:id="rId1261" w:history="1"/>
    </w:p>
    <w:p w14:paraId="5E98202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36.443 -18.0.0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262" w:history="1">
        <w:r w:rsidRPr="00AC4CA5">
          <w:rPr>
            <w:rStyle w:val="Hyperlink"/>
            <w:sz w:val="18"/>
            <w:szCs w:val="18"/>
            <w:lang w:val="fr-FR"/>
          </w:rPr>
          <w:t>https://members.tsdsi.in/s/tH4RkpCxQLdY85S</w:t>
        </w:r>
      </w:hyperlink>
      <w:hyperlink r:id="rId1263" w:history="1"/>
    </w:p>
    <w:p w14:paraId="0D16E81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TTAT.3G-36.443V18.0.0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264" w:history="1">
        <w:r w:rsidRPr="00AC4CA5">
          <w:rPr>
            <w:rStyle w:val="Hyperlink"/>
            <w:sz w:val="18"/>
            <w:szCs w:val="18"/>
            <w:lang w:val="fr-FR"/>
          </w:rPr>
          <w:t>https://www.tta.or.kr/eng/ttaSearchEngView.do?key=461&amp;searchStandardNo=TTAT.3G-36.443V18.0.0&amp;searchCate=TTAS</w:t>
        </w:r>
      </w:hyperlink>
      <w:hyperlink r:id="rId1265" w:history="1"/>
    </w:p>
    <w:p w14:paraId="42D2855C" w14:textId="77777777" w:rsidR="00FA11D3" w:rsidRPr="00AC4CA5" w:rsidRDefault="00FA11D3" w:rsidP="00F43116">
      <w:pPr>
        <w:pStyle w:val="Heading5"/>
        <w:rPr>
          <w:lang w:val="fr-FR"/>
        </w:rPr>
      </w:pPr>
      <w:r w:rsidRPr="00AC4CA5">
        <w:rPr>
          <w:lang w:val="fr-FR"/>
        </w:rPr>
        <w:t>1.3.1.4.17</w:t>
      </w:r>
      <w:r w:rsidRPr="00AC4CA5">
        <w:rPr>
          <w:lang w:val="fr-FR"/>
        </w:rPr>
        <w:tab/>
        <w:t>TS 36.444</w:t>
      </w:r>
    </w:p>
    <w:p w14:paraId="2152ED72" w14:textId="57BA28F4" w:rsidR="00FA11D3" w:rsidRPr="00AC4CA5" w:rsidRDefault="00FA11D3" w:rsidP="00FA11D3">
      <w:pPr>
        <w:pStyle w:val="Headingb"/>
        <w:rPr>
          <w:lang w:val="fr-FR"/>
        </w:rPr>
      </w:pPr>
      <w:bookmarkStart w:id="267" w:name="_Toc56152401"/>
      <w:bookmarkStart w:id="268" w:name="_Toc56153781"/>
      <w:bookmarkStart w:id="269" w:name="_Toc94532893"/>
      <w:bookmarkStart w:id="270" w:name="_Toc94533363"/>
      <w:r w:rsidRPr="00AC4CA5">
        <w:rPr>
          <w:bCs/>
          <w:lang w:val="fr-FR"/>
        </w:rPr>
        <w:t>Accès hertzien de Terre universel évolué (E-UTRA);</w:t>
      </w:r>
      <w:r w:rsidRPr="00AC4CA5">
        <w:rPr>
          <w:lang w:val="fr-FR"/>
        </w:rPr>
        <w:t xml:space="preserve"> </w:t>
      </w:r>
      <w:r w:rsidRPr="00AC4CA5">
        <w:rPr>
          <w:bCs/>
          <w:lang w:val="fr-FR"/>
        </w:rPr>
        <w:t>Protocole d</w:t>
      </w:r>
      <w:r w:rsidR="00AC4CA5">
        <w:rPr>
          <w:bCs/>
          <w:lang w:val="fr-FR"/>
        </w:rPr>
        <w:t>'</w:t>
      </w:r>
      <w:r w:rsidRPr="00AC4CA5">
        <w:rPr>
          <w:bCs/>
          <w:lang w:val="fr-FR"/>
        </w:rPr>
        <w:t>application pour l</w:t>
      </w:r>
      <w:r w:rsidR="00AC4CA5">
        <w:rPr>
          <w:bCs/>
          <w:lang w:val="fr-FR"/>
        </w:rPr>
        <w:t>'</w:t>
      </w:r>
      <w:r w:rsidRPr="00AC4CA5">
        <w:rPr>
          <w:bCs/>
          <w:lang w:val="fr-FR"/>
        </w:rPr>
        <w:t>interface M3 (M3AP)</w:t>
      </w:r>
      <w:bookmarkEnd w:id="267"/>
      <w:bookmarkEnd w:id="268"/>
      <w:bookmarkEnd w:id="269"/>
      <w:bookmarkEnd w:id="270"/>
    </w:p>
    <w:p w14:paraId="056BEBC9" w14:textId="30F6127D" w:rsidR="00FA11D3" w:rsidRPr="00AC4CA5" w:rsidRDefault="00FA11D3" w:rsidP="00FA11D3">
      <w:pPr>
        <w:rPr>
          <w:lang w:val="fr-FR"/>
        </w:rPr>
      </w:pPr>
      <w:r w:rsidRPr="00AC4CA5">
        <w:rPr>
          <w:lang w:val="fr-FR"/>
        </w:rPr>
        <w:t>Ce document définit le protocole de signalisation des couches du réseau radioélectrique E-UTRAN pour l</w:t>
      </w:r>
      <w:r w:rsidR="00AC4CA5">
        <w:rPr>
          <w:lang w:val="fr-FR"/>
        </w:rPr>
        <w:t>'</w:t>
      </w:r>
      <w:r w:rsidRPr="00AC4CA5">
        <w:rPr>
          <w:lang w:val="fr-FR"/>
        </w:rPr>
        <w:t>interface M3. Le protocole d</w:t>
      </w:r>
      <w:r w:rsidR="00AC4CA5">
        <w:rPr>
          <w:lang w:val="fr-FR"/>
        </w:rPr>
        <w:t>'</w:t>
      </w:r>
      <w:r w:rsidRPr="00AC4CA5">
        <w:rPr>
          <w:lang w:val="fr-FR"/>
        </w:rPr>
        <w:t>application pour l</w:t>
      </w:r>
      <w:r w:rsidR="00AC4CA5">
        <w:rPr>
          <w:lang w:val="fr-FR"/>
        </w:rPr>
        <w:t>'</w:t>
      </w:r>
      <w:r w:rsidRPr="00AC4CA5">
        <w:rPr>
          <w:lang w:val="fr-FR"/>
        </w:rPr>
        <w:t>interface M3 (M3AP) permet d</w:t>
      </w:r>
      <w:r w:rsidR="00AC4CA5">
        <w:rPr>
          <w:lang w:val="fr-FR"/>
        </w:rPr>
        <w:t>'</w:t>
      </w:r>
      <w:r w:rsidRPr="00AC4CA5">
        <w:rPr>
          <w:lang w:val="fr-FR"/>
        </w:rPr>
        <w:t>exécuter les fonctions de cette interface en appliquant les procédures de signalisation définies dans la spécification.</w:t>
      </w:r>
    </w:p>
    <w:p w14:paraId="1841286F"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6B8D676"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C081FD1"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66" w:history="1">
        <w:r w:rsidRPr="00AC4CA5">
          <w:rPr>
            <w:rStyle w:val="Hyperlink"/>
            <w:sz w:val="18"/>
            <w:szCs w:val="18"/>
            <w:lang w:val="fr-FR"/>
          </w:rPr>
          <w:t>https://www.atis.org/3gpp-transpositions-Rel-17</w:t>
        </w:r>
      </w:hyperlink>
      <w:hyperlink r:id="rId1267" w:anchor="Rel-17" w:history="1"/>
    </w:p>
    <w:p w14:paraId="6EB9828B"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68" w:history="1">
        <w:r w:rsidRPr="00AC4CA5">
          <w:rPr>
            <w:rStyle w:val="Hyperlink"/>
            <w:sz w:val="18"/>
            <w:szCs w:val="18"/>
            <w:lang w:val="fr-FR"/>
          </w:rPr>
          <w:t>https://www.ccsa.org.cn/api/portalsFile/downloadOldFile?type=17&amp;oldFileUrl=NTN/SRIT/CCSA.3GPP.36.444.V17.0.0.doc</w:t>
        </w:r>
      </w:hyperlink>
      <w:hyperlink r:id="rId1269" w:history="1"/>
      <w:hyperlink r:id="rId1270" w:history="1"/>
    </w:p>
    <w:p w14:paraId="5DD204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136 444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271" w:history="1">
        <w:r w:rsidRPr="00AC4CA5">
          <w:rPr>
            <w:rStyle w:val="Hyperlink"/>
            <w:sz w:val="18"/>
            <w:szCs w:val="18"/>
            <w:lang w:val="fr-FR"/>
          </w:rPr>
          <w:t>https://www.etsi.org/deliver/etsi_ts/136400_136499/136444/17.00.00_60/ts_136444v170000p.pdf</w:t>
        </w:r>
      </w:hyperlink>
      <w:hyperlink r:id="rId1272" w:history="1"/>
    </w:p>
    <w:p w14:paraId="5D0C6C0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273" w:history="1">
        <w:r w:rsidRPr="00AC4CA5">
          <w:rPr>
            <w:rStyle w:val="Hyperlink"/>
            <w:sz w:val="18"/>
            <w:szCs w:val="18"/>
            <w:lang w:val="fr-FR"/>
          </w:rPr>
          <w:t>https://members.tsdsi.in/s/8LMJBsgZdXWgtqc</w:t>
        </w:r>
      </w:hyperlink>
      <w:hyperlink r:id="rId1274" w:history="1"/>
    </w:p>
    <w:p w14:paraId="4099FAB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275" w:history="1">
        <w:r w:rsidRPr="00AC4CA5">
          <w:rPr>
            <w:rStyle w:val="Hyperlink"/>
            <w:sz w:val="18"/>
            <w:szCs w:val="18"/>
            <w:lang w:val="fr-FR"/>
          </w:rPr>
          <w:t>https://www.tta.or.kr/eng/ttaSearchEngView.do?key=461&amp;searchStandardNo=TTAT.3G-36.444V17.0.0&amp;searchCate=TTAS</w:t>
        </w:r>
      </w:hyperlink>
      <w:hyperlink r:id="rId1276" w:history="1"/>
    </w:p>
    <w:p w14:paraId="6E3385E8"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9A5102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77" w:history="1">
        <w:r w:rsidRPr="00AC4CA5">
          <w:rPr>
            <w:rStyle w:val="Hyperlink"/>
            <w:sz w:val="18"/>
            <w:szCs w:val="18"/>
            <w:lang w:val="fr-FR"/>
          </w:rPr>
          <w:t>https://www.atis.org/3gpp-transpositions - Rel-18</w:t>
        </w:r>
      </w:hyperlink>
      <w:hyperlink r:id="rId1278" w:anchor="Rel-18" w:history="1"/>
    </w:p>
    <w:p w14:paraId="5C69F0E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79" w:history="1">
        <w:r w:rsidRPr="00AC4CA5">
          <w:rPr>
            <w:rStyle w:val="Hyperlink"/>
            <w:sz w:val="18"/>
            <w:szCs w:val="18"/>
            <w:lang w:val="fr-FR"/>
          </w:rPr>
          <w:t>https://www.ccsa.org.cn/api/portalsFile/downloadOldFile?type=17&amp;oldFileUrl=NTN/SRIT/CCSA.3GPP.36.444.V18.0.0.docx</w:t>
        </w:r>
      </w:hyperlink>
      <w:hyperlink r:id="rId1280" w:history="1"/>
      <w:hyperlink r:id="rId1281" w:history="1"/>
    </w:p>
    <w:p w14:paraId="674B98F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136 444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282" w:history="1">
        <w:r w:rsidRPr="00AC4CA5">
          <w:rPr>
            <w:rStyle w:val="Hyperlink"/>
            <w:sz w:val="18"/>
            <w:szCs w:val="18"/>
            <w:lang w:val="fr-FR"/>
          </w:rPr>
          <w:t>https://www.etsi.org/deliver/etsi_ts/136400_136499/136444/18.00.00_60/ts_136444v180000p.pdf</w:t>
        </w:r>
      </w:hyperlink>
      <w:hyperlink r:id="rId1283" w:history="1"/>
    </w:p>
    <w:p w14:paraId="5A3948A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284" w:history="1">
        <w:r w:rsidRPr="00AC4CA5">
          <w:rPr>
            <w:rStyle w:val="Hyperlink"/>
            <w:sz w:val="18"/>
            <w:szCs w:val="18"/>
            <w:lang w:val="fr-FR"/>
          </w:rPr>
          <w:t>https://members.tsdsi.in/s/sdWKKdjZAm9xgJp</w:t>
        </w:r>
      </w:hyperlink>
      <w:hyperlink r:id="rId1285" w:history="1"/>
    </w:p>
    <w:p w14:paraId="62A401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TTAT.3G-36.444V18.0.0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286" w:history="1">
        <w:r w:rsidRPr="00AC4CA5">
          <w:rPr>
            <w:rStyle w:val="Hyperlink"/>
            <w:sz w:val="18"/>
            <w:szCs w:val="18"/>
            <w:lang w:val="fr-FR"/>
          </w:rPr>
          <w:t>https://www.tta.or.kr/eng/ttaSearchEngView.do?key=461&amp;searchStandardNo=TTAT.3G-36.444V18.0.0&amp;searchCate=TTAS</w:t>
        </w:r>
      </w:hyperlink>
      <w:hyperlink r:id="rId1287" w:history="1"/>
    </w:p>
    <w:p w14:paraId="48E35A72" w14:textId="77777777" w:rsidR="00FA11D3" w:rsidRPr="00AC4CA5" w:rsidRDefault="00FA11D3" w:rsidP="00E2755F">
      <w:pPr>
        <w:pStyle w:val="Heading5"/>
        <w:rPr>
          <w:lang w:val="fr-FR"/>
        </w:rPr>
      </w:pPr>
      <w:r w:rsidRPr="00AC4CA5">
        <w:rPr>
          <w:lang w:val="fr-FR"/>
        </w:rPr>
        <w:lastRenderedPageBreak/>
        <w:t>1.3.1.4.18</w:t>
      </w:r>
      <w:r w:rsidRPr="00AC4CA5">
        <w:rPr>
          <w:lang w:val="fr-FR"/>
        </w:rPr>
        <w:tab/>
        <w:t>TS 36.445</w:t>
      </w:r>
    </w:p>
    <w:p w14:paraId="55119663" w14:textId="30EF2321" w:rsidR="00FA11D3" w:rsidRPr="00AC4CA5" w:rsidRDefault="00FA11D3" w:rsidP="00E2755F">
      <w:pPr>
        <w:pStyle w:val="Headingb"/>
        <w:rPr>
          <w:lang w:val="fr-FR"/>
        </w:rPr>
      </w:pPr>
      <w:bookmarkStart w:id="271" w:name="_Toc56152402"/>
      <w:bookmarkStart w:id="272" w:name="_Toc56153782"/>
      <w:bookmarkStart w:id="273" w:name="_Toc94532894"/>
      <w:bookmarkStart w:id="274" w:name="_Toc94533364"/>
      <w:r w:rsidRPr="00AC4CA5">
        <w:rPr>
          <w:bCs/>
          <w:lang w:val="fr-FR"/>
        </w:rPr>
        <w:t>Accès hertzien de Terre universel évolué (E-UTRA);</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M1</w:t>
      </w:r>
      <w:bookmarkEnd w:id="271"/>
      <w:bookmarkEnd w:id="272"/>
      <w:bookmarkEnd w:id="273"/>
      <w:bookmarkEnd w:id="274"/>
    </w:p>
    <w:p w14:paraId="1EC33F0A" w14:textId="329E3884" w:rsidR="00FA11D3" w:rsidRPr="00AC4CA5" w:rsidRDefault="00FA11D3" w:rsidP="00E2755F">
      <w:pPr>
        <w:keepNext/>
        <w:keepLines/>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pour l</w:t>
      </w:r>
      <w:r w:rsidR="00AC4CA5">
        <w:rPr>
          <w:lang w:val="fr-FR"/>
        </w:rPr>
        <w:t>'</w:t>
      </w:r>
      <w:r w:rsidRPr="00AC4CA5">
        <w:rPr>
          <w:lang w:val="fr-FR"/>
        </w:rPr>
        <w:t>interface M1 du réseau E-UTRAN.</w:t>
      </w:r>
    </w:p>
    <w:p w14:paraId="43562BC3" w14:textId="77777777" w:rsidR="00FA11D3" w:rsidRPr="00AC4CA5" w:rsidRDefault="00FA11D3" w:rsidP="00E2755F">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BD9BC78" w14:textId="77777777" w:rsidR="00FA11D3" w:rsidRPr="00AC4CA5" w:rsidRDefault="00FA11D3" w:rsidP="00E2755F">
      <w:pPr>
        <w:keepNext/>
        <w:keepLines/>
        <w:widowControl w:val="0"/>
        <w:tabs>
          <w:tab w:val="left" w:pos="90"/>
        </w:tabs>
        <w:overflowPunct/>
        <w:textAlignment w:val="auto"/>
        <w:rPr>
          <w:b/>
          <w:bCs/>
          <w:color w:val="000000"/>
          <w:sz w:val="18"/>
          <w:szCs w:val="18"/>
          <w:lang w:val="fr-FR"/>
        </w:rPr>
      </w:pPr>
      <w:r w:rsidRPr="00AC4CA5">
        <w:rPr>
          <w:b/>
          <w:bCs/>
          <w:sz w:val="18"/>
          <w:szCs w:val="18"/>
          <w:lang w:val="fr-FR"/>
        </w:rPr>
        <w:t>Version 17</w:t>
      </w:r>
    </w:p>
    <w:p w14:paraId="4B201F42" w14:textId="77777777" w:rsidR="00FA11D3" w:rsidRPr="00AC4CA5" w:rsidRDefault="00FA11D3" w:rsidP="00E2755F">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88" w:history="1">
        <w:r w:rsidRPr="00AC4CA5">
          <w:rPr>
            <w:rStyle w:val="Hyperlink"/>
            <w:sz w:val="18"/>
            <w:szCs w:val="18"/>
            <w:lang w:val="fr-FR"/>
          </w:rPr>
          <w:t>https://www.atis.org/3gpp-transpositions-Rel-17</w:t>
        </w:r>
      </w:hyperlink>
      <w:hyperlink r:id="rId1289" w:anchor="Rel-17" w:history="1"/>
    </w:p>
    <w:p w14:paraId="2A5C14C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290" w:history="1">
        <w:r w:rsidRPr="00AC4CA5">
          <w:rPr>
            <w:rStyle w:val="Hyperlink"/>
            <w:sz w:val="18"/>
            <w:szCs w:val="18"/>
            <w:lang w:val="fr-FR"/>
          </w:rPr>
          <w:t>https://www.ccsa.org.cn/api/portalsFile/downloadOldFile?type=17&amp;oldFileUrl=NTN/SRIT/CCSA.3GPP.36.445.V17.0.0.doc</w:t>
        </w:r>
      </w:hyperlink>
      <w:hyperlink r:id="rId1291" w:history="1"/>
      <w:hyperlink r:id="rId1292" w:history="1"/>
    </w:p>
    <w:p w14:paraId="2994C13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136 445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293" w:history="1">
        <w:r w:rsidRPr="00AC4CA5">
          <w:rPr>
            <w:rStyle w:val="Hyperlink"/>
            <w:sz w:val="18"/>
            <w:szCs w:val="18"/>
            <w:lang w:val="fr-FR"/>
          </w:rPr>
          <w:t>https://www.etsi.org/deliver/etsi_ts/136400_136499/136445/17.00.00_60/ts_136445v170000p.pdf</w:t>
        </w:r>
      </w:hyperlink>
      <w:hyperlink r:id="rId1294" w:history="1"/>
    </w:p>
    <w:p w14:paraId="4AC484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36.445-17.0.0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295" w:history="1">
        <w:r w:rsidRPr="00AC4CA5">
          <w:rPr>
            <w:rStyle w:val="Hyperlink"/>
            <w:sz w:val="18"/>
            <w:szCs w:val="18"/>
            <w:lang w:val="fr-FR"/>
          </w:rPr>
          <w:t>https://members.tsdsi.in/s/CPMtQE64gBDQLK4</w:t>
        </w:r>
      </w:hyperlink>
      <w:hyperlink r:id="rId1296" w:history="1"/>
    </w:p>
    <w:p w14:paraId="702ADD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TTAT.3G-36.445V17.0.0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297" w:history="1">
        <w:r w:rsidRPr="00AC4CA5">
          <w:rPr>
            <w:rStyle w:val="Hyperlink"/>
            <w:sz w:val="18"/>
            <w:szCs w:val="18"/>
            <w:lang w:val="fr-FR"/>
          </w:rPr>
          <w:t>https://www.tta.or.kr/eng/ttaSearchEngView.do?key=461&amp;searchStandardNo=TTAT.3G-36.445V17.0.0&amp;searchCate=TTAS</w:t>
        </w:r>
      </w:hyperlink>
      <w:hyperlink r:id="rId1298" w:history="1"/>
    </w:p>
    <w:p w14:paraId="3784D87B"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7E71B7AD"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ATIS.3GPP.36.445.V18.0.0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299" w:history="1">
        <w:r w:rsidRPr="00AC4CA5">
          <w:rPr>
            <w:rStyle w:val="Hyperlink"/>
            <w:sz w:val="18"/>
            <w:szCs w:val="18"/>
            <w:lang w:val="fr-FR"/>
          </w:rPr>
          <w:t>https://www.atis.org/3gpp-transpositions - Rel-18</w:t>
        </w:r>
      </w:hyperlink>
      <w:hyperlink r:id="rId1300" w:anchor="Rel-18" w:history="1"/>
    </w:p>
    <w:p w14:paraId="6BA0759C"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CCSA.3GPP.36.445.V18.0.0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01" w:history="1">
        <w:r w:rsidRPr="00AC4CA5">
          <w:rPr>
            <w:rStyle w:val="Hyperlink"/>
            <w:sz w:val="18"/>
            <w:szCs w:val="18"/>
            <w:lang w:val="fr-FR"/>
          </w:rPr>
          <w:t>https://www.ccsa.org.cn/api/portalsFile/downloadOldFile?type=17&amp;oldFileUrl=NTN/SRIT/CCSA.3GPP.36.445.V18.0.0.docx</w:t>
        </w:r>
      </w:hyperlink>
      <w:hyperlink r:id="rId1302" w:history="1"/>
      <w:hyperlink r:id="rId1303" w:history="1"/>
    </w:p>
    <w:p w14:paraId="05CCD4F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136 445 V18.0.0 (2024-05)</w:t>
      </w:r>
      <w:r w:rsidRPr="00AC4CA5">
        <w:rPr>
          <w:sz w:val="18"/>
          <w:szCs w:val="18"/>
          <w:lang w:val="fr-FR"/>
        </w:rPr>
        <w:tab/>
        <w:t>18.0.0</w:t>
      </w:r>
      <w:r w:rsidRPr="00AC4CA5">
        <w:rPr>
          <w:sz w:val="18"/>
          <w:szCs w:val="18"/>
          <w:lang w:val="fr-FR"/>
        </w:rPr>
        <w:tab/>
        <w:t>Publié</w:t>
      </w:r>
      <w:r w:rsidRPr="00AC4CA5">
        <w:rPr>
          <w:sz w:val="18"/>
          <w:szCs w:val="18"/>
          <w:lang w:val="fr-FR"/>
        </w:rPr>
        <w:tab/>
        <w:t>02.05.2024</w:t>
      </w:r>
      <w:r w:rsidRPr="00AC4CA5">
        <w:rPr>
          <w:sz w:val="18"/>
          <w:szCs w:val="18"/>
          <w:lang w:val="fr-FR"/>
        </w:rPr>
        <w:tab/>
      </w:r>
      <w:hyperlink r:id="rId1304" w:history="1">
        <w:r w:rsidRPr="00AC4CA5">
          <w:rPr>
            <w:rStyle w:val="Hyperlink"/>
            <w:sz w:val="18"/>
            <w:szCs w:val="18"/>
            <w:lang w:val="fr-FR"/>
          </w:rPr>
          <w:t>https://www.etsi.org/deliver/etsi_ts/136400_136499/136445/18.00.00_60/ts_136445v180000p.pdf</w:t>
        </w:r>
      </w:hyperlink>
      <w:hyperlink r:id="rId1305" w:history="1"/>
    </w:p>
    <w:p w14:paraId="1E13B65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36.445 -18.0.0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306" w:history="1">
        <w:r w:rsidRPr="00AC4CA5">
          <w:rPr>
            <w:rStyle w:val="Hyperlink"/>
            <w:sz w:val="18"/>
            <w:szCs w:val="18"/>
            <w:lang w:val="fr-FR"/>
          </w:rPr>
          <w:t>https://members.tsdsi.in/s/eganNzT6F4Qc2Rf</w:t>
        </w:r>
      </w:hyperlink>
      <w:hyperlink r:id="rId1307" w:history="1"/>
    </w:p>
    <w:p w14:paraId="7548006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TTAT.3G-36.445V18.0.0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308" w:history="1">
        <w:r w:rsidRPr="00AC4CA5">
          <w:rPr>
            <w:rStyle w:val="Hyperlink"/>
            <w:sz w:val="18"/>
            <w:szCs w:val="18"/>
            <w:lang w:val="fr-FR"/>
          </w:rPr>
          <w:t>https://www.tta.or.kr/eng/ttaSearchEngView.do?key=461&amp;searchStandardNo=TTAT.3G-36.445V18.0.0&amp;searchCate=TTAS</w:t>
        </w:r>
      </w:hyperlink>
      <w:hyperlink r:id="rId1309" w:history="1"/>
    </w:p>
    <w:p w14:paraId="66452BFD" w14:textId="77777777" w:rsidR="00FA11D3" w:rsidRPr="00AC4CA5" w:rsidRDefault="00FA11D3" w:rsidP="00F43116">
      <w:pPr>
        <w:pStyle w:val="Heading5"/>
        <w:rPr>
          <w:lang w:val="fr-FR"/>
        </w:rPr>
      </w:pPr>
      <w:r w:rsidRPr="00AC4CA5">
        <w:rPr>
          <w:lang w:val="fr-FR"/>
        </w:rPr>
        <w:t>1.3.1.4.19</w:t>
      </w:r>
      <w:r w:rsidRPr="00AC4CA5">
        <w:rPr>
          <w:lang w:val="fr-FR"/>
        </w:rPr>
        <w:tab/>
        <w:t>TS 36.455</w:t>
      </w:r>
    </w:p>
    <w:p w14:paraId="06B57363" w14:textId="77777777" w:rsidR="00FA11D3" w:rsidRPr="00AC4CA5" w:rsidRDefault="00FA11D3" w:rsidP="00F43116">
      <w:pPr>
        <w:pStyle w:val="Headingb"/>
        <w:rPr>
          <w:lang w:val="fr-FR"/>
        </w:rPr>
      </w:pPr>
      <w:bookmarkStart w:id="275" w:name="_Toc56152403"/>
      <w:bookmarkStart w:id="276" w:name="_Toc56153783"/>
      <w:bookmarkStart w:id="277" w:name="_Toc94532895"/>
      <w:bookmarkStart w:id="278" w:name="_Toc94533365"/>
      <w:r w:rsidRPr="00AC4CA5">
        <w:rPr>
          <w:lang w:val="fr-FR"/>
        </w:rPr>
        <w:t>Accès hertzien de Terre universel évolué (E-UTRA); Protocole de positionnement LTE A (LPPa)</w:t>
      </w:r>
      <w:bookmarkEnd w:id="275"/>
      <w:bookmarkEnd w:id="276"/>
      <w:bookmarkEnd w:id="277"/>
      <w:bookmarkEnd w:id="278"/>
    </w:p>
    <w:p w14:paraId="7A1854B5" w14:textId="1F870013" w:rsidR="00FA11D3" w:rsidRPr="00AC4CA5" w:rsidRDefault="00FA11D3" w:rsidP="00FA11D3">
      <w:pPr>
        <w:widowControl w:val="0"/>
        <w:rPr>
          <w:lang w:val="fr-FR"/>
        </w:rPr>
      </w:pPr>
      <w:r w:rsidRPr="00AC4CA5">
        <w:rPr>
          <w:lang w:val="fr-FR"/>
        </w:rPr>
        <w:t>Ce document définit les procédures de signalisation du plan de commande des couches des réseaux radioélectriques entre le nœud B évolué et le centre de localisation de mobiles de desserte évolué (E-SMLC). Le protocole LLPa permet d</w:t>
      </w:r>
      <w:r w:rsidR="00AC4CA5">
        <w:rPr>
          <w:lang w:val="fr-FR"/>
        </w:rPr>
        <w:t>'</w:t>
      </w:r>
      <w:r w:rsidRPr="00AC4CA5">
        <w:rPr>
          <w:lang w:val="fr-FR"/>
        </w:rPr>
        <w:t>exécuter les fonctions concernées en appliquant les procédures de signalisation définies dans la spécification.</w:t>
      </w:r>
    </w:p>
    <w:p w14:paraId="1276A95B" w14:textId="77777777" w:rsidR="00FA11D3" w:rsidRPr="00AC4CA5" w:rsidRDefault="00FA11D3" w:rsidP="00FA11D3">
      <w:pPr>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D4BB670" w14:textId="77777777" w:rsidR="00FA11D3" w:rsidRPr="00AC4CA5" w:rsidRDefault="00FA11D3" w:rsidP="00FA11D3">
      <w:pPr>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CA2D13D" w14:textId="77777777" w:rsidR="00FA11D3" w:rsidRPr="00AC4CA5" w:rsidRDefault="00FA11D3" w:rsidP="00FA11D3">
      <w:pPr>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ATIS.3GPP.36.455.V17.1.0</w:t>
      </w:r>
      <w:r w:rsidRPr="00AC4CA5">
        <w:rPr>
          <w:sz w:val="18"/>
          <w:szCs w:val="18"/>
          <w:lang w:val="fr-FR"/>
        </w:rPr>
        <w:tab/>
        <w:t>17.1.0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310" w:history="1">
        <w:r w:rsidRPr="00AC4CA5">
          <w:rPr>
            <w:rStyle w:val="Hyperlink"/>
            <w:sz w:val="18"/>
            <w:szCs w:val="18"/>
            <w:lang w:val="fr-FR"/>
          </w:rPr>
          <w:t>https://www.atis.org/3gpp-transpositions-Rel-17</w:t>
        </w:r>
      </w:hyperlink>
      <w:hyperlink r:id="rId1311" w:anchor="Rel-17" w:history="1"/>
    </w:p>
    <w:p w14:paraId="5D41D006"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CCSA.3GPP.36.455.V17.1.0</w:t>
      </w:r>
      <w:r w:rsidRPr="00AC4CA5">
        <w:rPr>
          <w:sz w:val="18"/>
          <w:szCs w:val="18"/>
          <w:lang w:val="fr-FR"/>
        </w:rPr>
        <w:tab/>
        <w:t>17.1.0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312" w:history="1">
        <w:r w:rsidRPr="00AC4CA5">
          <w:rPr>
            <w:rStyle w:val="Hyperlink"/>
            <w:sz w:val="18"/>
            <w:szCs w:val="18"/>
            <w:lang w:val="fr-FR"/>
          </w:rPr>
          <w:t>https://www.ccsa.org.cn/api/portalsFile/downloadOldFile?type=17&amp;oldFileUrl=NTN/SRIT/CCSA.3GPP.36.455.V17.1.0.doc</w:t>
        </w:r>
      </w:hyperlink>
      <w:hyperlink r:id="rId1313" w:history="1"/>
      <w:hyperlink r:id="rId1314" w:history="1"/>
    </w:p>
    <w:p w14:paraId="40D65F3B" w14:textId="77777777" w:rsidR="00FA11D3" w:rsidRPr="00AC4CA5" w:rsidRDefault="00FA11D3" w:rsidP="00FA11D3">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136 455 V17.1.0 (2023-04)</w:t>
      </w:r>
      <w:r w:rsidRPr="00AC4CA5">
        <w:rPr>
          <w:sz w:val="18"/>
          <w:szCs w:val="18"/>
          <w:lang w:val="fr-FR"/>
        </w:rPr>
        <w:tab/>
        <w:t>17.1.0</w:t>
      </w:r>
      <w:r w:rsidRPr="00AC4CA5">
        <w:rPr>
          <w:sz w:val="18"/>
          <w:szCs w:val="18"/>
          <w:lang w:val="fr-FR"/>
        </w:rPr>
        <w:tab/>
        <w:t>Publié</w:t>
      </w:r>
      <w:r w:rsidRPr="00AC4CA5">
        <w:rPr>
          <w:sz w:val="18"/>
          <w:szCs w:val="18"/>
          <w:lang w:val="fr-FR"/>
        </w:rPr>
        <w:tab/>
        <w:t>26.04.2023</w:t>
      </w:r>
      <w:r w:rsidRPr="00AC4CA5">
        <w:rPr>
          <w:sz w:val="18"/>
          <w:szCs w:val="18"/>
          <w:lang w:val="fr-FR"/>
        </w:rPr>
        <w:tab/>
      </w:r>
      <w:hyperlink r:id="rId1315" w:history="1">
        <w:r w:rsidRPr="00AC4CA5">
          <w:rPr>
            <w:rStyle w:val="Hyperlink"/>
            <w:sz w:val="18"/>
            <w:szCs w:val="18"/>
            <w:lang w:val="fr-FR"/>
          </w:rPr>
          <w:t>https://www.etsi.org/deliver/etsi_ts/136400_136499/136455/17.01.00_60/ts_136455v170100p.pdf</w:t>
        </w:r>
      </w:hyperlink>
      <w:hyperlink r:id="rId1316" w:history="1"/>
    </w:p>
    <w:p w14:paraId="7B10273B"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37.113-17.1.0 V1.1.0</w:t>
      </w:r>
      <w:r w:rsidRPr="00AC4CA5">
        <w:rPr>
          <w:sz w:val="18"/>
          <w:szCs w:val="18"/>
          <w:lang w:val="fr-FR"/>
        </w:rPr>
        <w:tab/>
        <w:t>17.1.0</w:t>
      </w:r>
      <w:r w:rsidRPr="00AC4CA5">
        <w:rPr>
          <w:sz w:val="18"/>
          <w:szCs w:val="18"/>
          <w:lang w:val="fr-FR"/>
        </w:rPr>
        <w:tab/>
        <w:t>Publié</w:t>
      </w:r>
      <w:r w:rsidRPr="00AC4CA5">
        <w:rPr>
          <w:sz w:val="18"/>
          <w:szCs w:val="18"/>
          <w:lang w:val="fr-FR"/>
        </w:rPr>
        <w:tab/>
        <w:t>14.08.2023</w:t>
      </w:r>
      <w:r w:rsidRPr="00AC4CA5">
        <w:rPr>
          <w:sz w:val="18"/>
          <w:szCs w:val="18"/>
          <w:lang w:val="fr-FR"/>
        </w:rPr>
        <w:tab/>
      </w:r>
      <w:hyperlink r:id="rId1317" w:history="1">
        <w:r w:rsidRPr="00AC4CA5">
          <w:rPr>
            <w:rStyle w:val="Hyperlink"/>
            <w:sz w:val="18"/>
            <w:szCs w:val="18"/>
            <w:lang w:val="fr-FR"/>
          </w:rPr>
          <w:t>https://members.tsdsi.in/s/cPia5pFyt3qE8Jn</w:t>
        </w:r>
      </w:hyperlink>
      <w:hyperlink r:id="rId1318" w:history="1"/>
    </w:p>
    <w:p w14:paraId="35BE099B"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TTAT.3G-36.455V17.1.0</w:t>
      </w:r>
      <w:r w:rsidRPr="00AC4CA5">
        <w:rPr>
          <w:sz w:val="18"/>
          <w:szCs w:val="18"/>
          <w:lang w:val="fr-FR"/>
        </w:rPr>
        <w:tab/>
        <w:t>17.1.0</w:t>
      </w:r>
      <w:r w:rsidRPr="00AC4CA5">
        <w:rPr>
          <w:sz w:val="18"/>
          <w:szCs w:val="18"/>
          <w:lang w:val="fr-FR"/>
        </w:rPr>
        <w:tab/>
        <w:t>Publié</w:t>
      </w:r>
      <w:r w:rsidRPr="00AC4CA5">
        <w:rPr>
          <w:sz w:val="18"/>
          <w:szCs w:val="18"/>
          <w:lang w:val="fr-FR"/>
        </w:rPr>
        <w:tab/>
        <w:t>01.08.2023</w:t>
      </w:r>
      <w:r w:rsidRPr="00AC4CA5">
        <w:rPr>
          <w:sz w:val="18"/>
          <w:szCs w:val="18"/>
          <w:lang w:val="fr-FR"/>
        </w:rPr>
        <w:tab/>
      </w:r>
      <w:hyperlink r:id="rId1319" w:history="1">
        <w:r w:rsidRPr="00AC4CA5">
          <w:rPr>
            <w:rStyle w:val="Hyperlink"/>
            <w:sz w:val="18"/>
            <w:szCs w:val="18"/>
            <w:lang w:val="fr-FR"/>
          </w:rPr>
          <w:t>https://www.tta.or.kr/eng/ttaSearchEngView.do?key=461&amp;searchStandardNo=TTAT.3G-36.455V17.1.0&amp;searchCate=TTAS</w:t>
        </w:r>
      </w:hyperlink>
      <w:hyperlink r:id="rId1320" w:history="1"/>
    </w:p>
    <w:p w14:paraId="56834CDC" w14:textId="77777777" w:rsidR="00FA11D3" w:rsidRPr="00AC4CA5" w:rsidRDefault="00FA11D3" w:rsidP="00E2755F">
      <w:pPr>
        <w:keepNext/>
        <w:keepLines/>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06286DB1"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ATIS.3GPP.36.455.V18.1.0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21" w:history="1">
        <w:r w:rsidRPr="00AC4CA5">
          <w:rPr>
            <w:rStyle w:val="Hyperlink"/>
            <w:sz w:val="18"/>
            <w:szCs w:val="18"/>
            <w:lang w:val="fr-FR"/>
          </w:rPr>
          <w:t>https://www.atis.org/3gpp-transpositions - Rel-18</w:t>
        </w:r>
      </w:hyperlink>
      <w:hyperlink r:id="rId1322" w:anchor="Rel-18" w:history="1"/>
    </w:p>
    <w:p w14:paraId="5804C3A4"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CCSA.3GPP.36.455.V18.1.0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23" w:history="1">
        <w:r w:rsidRPr="00AC4CA5">
          <w:rPr>
            <w:rStyle w:val="Hyperlink"/>
            <w:sz w:val="18"/>
            <w:szCs w:val="18"/>
            <w:lang w:val="fr-FR"/>
          </w:rPr>
          <w:t>https://www.ccsa.org.cn/api/portalsFile/downloadOldFile?type=17&amp;oldFileUrl=NTN/SRIT/CCSA.3GPP.36.455.V18.1.0.docx</w:t>
        </w:r>
      </w:hyperlink>
      <w:hyperlink r:id="rId1324" w:history="1"/>
      <w:hyperlink r:id="rId1325" w:history="1"/>
    </w:p>
    <w:p w14:paraId="49D24817" w14:textId="77777777" w:rsidR="00FA11D3" w:rsidRPr="00AC4CA5" w:rsidRDefault="00FA11D3" w:rsidP="00FA11D3">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136 455 V18.1.0 (2024-08)</w:t>
      </w:r>
      <w:r w:rsidRPr="00AC4CA5">
        <w:rPr>
          <w:sz w:val="18"/>
          <w:szCs w:val="18"/>
          <w:lang w:val="fr-FR"/>
        </w:rPr>
        <w:tab/>
        <w:t>18.1.0</w:t>
      </w:r>
      <w:r w:rsidRPr="00AC4CA5">
        <w:rPr>
          <w:sz w:val="18"/>
          <w:szCs w:val="18"/>
          <w:lang w:val="fr-FR"/>
        </w:rPr>
        <w:tab/>
        <w:t>Publié</w:t>
      </w:r>
      <w:r w:rsidRPr="00AC4CA5">
        <w:rPr>
          <w:sz w:val="18"/>
          <w:szCs w:val="18"/>
          <w:lang w:val="fr-FR"/>
        </w:rPr>
        <w:tab/>
        <w:t>02.08.2024</w:t>
      </w:r>
      <w:r w:rsidRPr="00AC4CA5">
        <w:rPr>
          <w:sz w:val="18"/>
          <w:szCs w:val="18"/>
          <w:lang w:val="fr-FR"/>
        </w:rPr>
        <w:tab/>
      </w:r>
      <w:hyperlink r:id="rId1326" w:history="1">
        <w:r w:rsidRPr="00AC4CA5">
          <w:rPr>
            <w:rStyle w:val="Hyperlink"/>
            <w:sz w:val="18"/>
            <w:szCs w:val="18"/>
            <w:lang w:val="fr-FR"/>
          </w:rPr>
          <w:t>https://www.etsi.org/deliver/etsi_ts/136400_136499/136455/18.01.00_60/ts_136455v180100p.pdf</w:t>
        </w:r>
      </w:hyperlink>
      <w:hyperlink r:id="rId1327" w:history="1"/>
    </w:p>
    <w:p w14:paraId="23246835"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36.455 -18.1.0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328" w:history="1">
        <w:r w:rsidRPr="00AC4CA5">
          <w:rPr>
            <w:rStyle w:val="Hyperlink"/>
            <w:sz w:val="18"/>
            <w:szCs w:val="18"/>
            <w:lang w:val="fr-FR"/>
          </w:rPr>
          <w:t>https://members.tsdsi.in/s/zN5qranaqR7fxxP</w:t>
        </w:r>
      </w:hyperlink>
    </w:p>
    <w:p w14:paraId="46BE888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TTAT.3G-36.455V18.1.0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329" w:history="1">
        <w:r w:rsidRPr="00AC4CA5">
          <w:rPr>
            <w:rStyle w:val="Hyperlink"/>
            <w:sz w:val="18"/>
            <w:szCs w:val="18"/>
            <w:lang w:val="fr-FR"/>
          </w:rPr>
          <w:t>https://www.tta.or.kr/eng/ttaSearchEngView.do?key=461&amp;searchStandardNo=TTAT.3G-36.455V18.1.0&amp;searchCate=TTAS</w:t>
        </w:r>
      </w:hyperlink>
      <w:hyperlink r:id="rId1330" w:history="1"/>
    </w:p>
    <w:p w14:paraId="168883A1" w14:textId="77777777" w:rsidR="00FA11D3" w:rsidRPr="00AC4CA5" w:rsidRDefault="00FA11D3" w:rsidP="00F43116">
      <w:pPr>
        <w:pStyle w:val="Heading5"/>
        <w:rPr>
          <w:lang w:val="fr-FR"/>
        </w:rPr>
      </w:pPr>
      <w:r w:rsidRPr="00AC4CA5">
        <w:rPr>
          <w:lang w:val="fr-FR"/>
        </w:rPr>
        <w:t>1.3.1.4.20</w:t>
      </w:r>
      <w:r w:rsidRPr="00AC4CA5">
        <w:rPr>
          <w:lang w:val="fr-FR"/>
        </w:rPr>
        <w:tab/>
        <w:t>TS 36.461</w:t>
      </w:r>
    </w:p>
    <w:p w14:paraId="0E2E7023" w14:textId="399A582B" w:rsidR="00FA11D3" w:rsidRPr="00AC4CA5" w:rsidRDefault="00FA11D3" w:rsidP="00FA11D3">
      <w:pPr>
        <w:pStyle w:val="Headingb"/>
        <w:rPr>
          <w:lang w:val="fr-FR"/>
        </w:rPr>
      </w:pPr>
      <w:bookmarkStart w:id="279" w:name="_Toc56152408"/>
      <w:bookmarkStart w:id="280" w:name="_Toc56153788"/>
      <w:bookmarkStart w:id="281" w:name="_Toc94532900"/>
      <w:bookmarkStart w:id="282" w:name="_Toc94533370"/>
      <w:r w:rsidRPr="00AC4CA5">
        <w:rPr>
          <w:bCs/>
          <w:lang w:val="fr-FR"/>
        </w:rPr>
        <w:t>Réseau d</w:t>
      </w:r>
      <w:r w:rsidR="00AC4CA5">
        <w:rPr>
          <w:bCs/>
          <w:lang w:val="fr-FR"/>
        </w:rPr>
        <w:t>'</w:t>
      </w:r>
      <w:r w:rsidRPr="00AC4CA5">
        <w:rPr>
          <w:bCs/>
          <w:lang w:val="fr-FR"/>
        </w:rPr>
        <w:t>accès hertzien de Terre universel évolué (E-UTRAN) et réseaux locaux hertziens (WLAN);</w:t>
      </w:r>
      <w:r w:rsidRPr="00AC4CA5">
        <w:rPr>
          <w:lang w:val="fr-FR"/>
        </w:rPr>
        <w:t xml:space="preserve"> </w:t>
      </w:r>
      <w:r w:rsidRPr="00AC4CA5">
        <w:rPr>
          <w:bCs/>
          <w:lang w:val="fr-FR"/>
        </w:rPr>
        <w:t>Couche 1 de l</w:t>
      </w:r>
      <w:r w:rsidR="00AC4CA5">
        <w:rPr>
          <w:bCs/>
          <w:lang w:val="fr-FR"/>
        </w:rPr>
        <w:t>'</w:t>
      </w:r>
      <w:r w:rsidRPr="00AC4CA5">
        <w:rPr>
          <w:bCs/>
          <w:lang w:val="fr-FR"/>
        </w:rPr>
        <w:t>interface Xw</w:t>
      </w:r>
      <w:bookmarkEnd w:id="279"/>
      <w:bookmarkEnd w:id="280"/>
      <w:bookmarkEnd w:id="281"/>
      <w:bookmarkEnd w:id="282"/>
    </w:p>
    <w:p w14:paraId="2690AE7B" w14:textId="621C79D2" w:rsidR="00FA11D3" w:rsidRPr="00AC4CA5" w:rsidRDefault="00FA11D3" w:rsidP="00FA11D3">
      <w:pPr>
        <w:keepNext/>
        <w:keepLines/>
        <w:rPr>
          <w:lang w:val="fr-FR"/>
        </w:rPr>
      </w:pPr>
      <w:r w:rsidRPr="00AC4CA5">
        <w:rPr>
          <w:lang w:val="fr-FR"/>
        </w:rPr>
        <w:t>Ce document définit les normes autorisées pour mettre en œuvre la couche 1 sur l</w:t>
      </w:r>
      <w:r w:rsidR="00AC4CA5">
        <w:rPr>
          <w:lang w:val="fr-FR"/>
        </w:rPr>
        <w:t>'</w:t>
      </w:r>
      <w:r w:rsidRPr="00AC4CA5">
        <w:rPr>
          <w:lang w:val="fr-FR"/>
        </w:rPr>
        <w:t>interface Xw.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17826E44"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1CCE86B"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CFD0FD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31" w:history="1">
        <w:r w:rsidRPr="00AC4CA5">
          <w:rPr>
            <w:rStyle w:val="Hyperlink"/>
            <w:sz w:val="18"/>
            <w:szCs w:val="18"/>
            <w:lang w:val="fr-FR"/>
          </w:rPr>
          <w:t>https://www.atis.org/3gpp-transpositions-Rel-17</w:t>
        </w:r>
      </w:hyperlink>
      <w:hyperlink r:id="rId1332" w:anchor="Rel-17" w:history="1"/>
    </w:p>
    <w:p w14:paraId="035468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33" w:history="1">
        <w:r w:rsidRPr="00AC4CA5">
          <w:rPr>
            <w:rStyle w:val="Hyperlink"/>
            <w:sz w:val="18"/>
            <w:szCs w:val="18"/>
            <w:lang w:val="fr-FR"/>
          </w:rPr>
          <w:t>https://www.ccsa.org.cn/api/portalsFile/downloadOldFile?type=17&amp;oldFileUrl=NTN/SRIT/CCSA.3GPP.36.461.V17.0.0.doc</w:t>
        </w:r>
      </w:hyperlink>
      <w:hyperlink r:id="rId1334" w:history="1"/>
      <w:hyperlink r:id="rId1335" w:history="1"/>
    </w:p>
    <w:p w14:paraId="582F0C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136 461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336" w:history="1">
        <w:r w:rsidRPr="00AC4CA5">
          <w:rPr>
            <w:rStyle w:val="Hyperlink"/>
            <w:sz w:val="18"/>
            <w:szCs w:val="18"/>
            <w:lang w:val="fr-FR"/>
          </w:rPr>
          <w:t>https://www.etsi.org/deliver/etsi_ts/136400_136499/136461/17.00.00_60/ts_136461v170000p.pdf</w:t>
        </w:r>
      </w:hyperlink>
      <w:hyperlink r:id="rId1337" w:history="1"/>
    </w:p>
    <w:p w14:paraId="1FED40A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338" w:history="1">
        <w:r w:rsidRPr="00AC4CA5">
          <w:rPr>
            <w:rStyle w:val="Hyperlink"/>
            <w:sz w:val="18"/>
            <w:szCs w:val="18"/>
            <w:lang w:val="fr-FR"/>
          </w:rPr>
          <w:t>https://members.tsdsi.in/s/ra9X6ZN4iSGcb9e</w:t>
        </w:r>
      </w:hyperlink>
      <w:hyperlink r:id="rId1339" w:history="1"/>
    </w:p>
    <w:p w14:paraId="6BD6754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TTAT.3G-36.461V17.0.0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340" w:history="1">
        <w:r w:rsidRPr="00AC4CA5">
          <w:rPr>
            <w:rStyle w:val="Hyperlink"/>
            <w:sz w:val="18"/>
            <w:szCs w:val="18"/>
            <w:lang w:val="fr-FR"/>
          </w:rPr>
          <w:t>https://www.tta.or.kr/eng/ttaSearchEngView.do?key=461&amp;searchStandardNo=TTAT.3G-36.461V17.0.0&amp;searchCate=TTAS</w:t>
        </w:r>
      </w:hyperlink>
      <w:hyperlink r:id="rId1341" w:history="1"/>
    </w:p>
    <w:p w14:paraId="1D5CFAA2"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1307DF5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42" w:history="1">
        <w:r w:rsidRPr="00AC4CA5">
          <w:rPr>
            <w:rStyle w:val="Hyperlink"/>
            <w:sz w:val="18"/>
            <w:szCs w:val="18"/>
            <w:lang w:val="fr-FR"/>
          </w:rPr>
          <w:t>https://www.atis.org/3gpp-transpositions - Rel-18</w:t>
        </w:r>
      </w:hyperlink>
      <w:hyperlink r:id="rId1343" w:anchor="Rel-18" w:history="1"/>
    </w:p>
    <w:p w14:paraId="3010A35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44" w:history="1">
        <w:r w:rsidRPr="00AC4CA5">
          <w:rPr>
            <w:rStyle w:val="Hyperlink"/>
            <w:sz w:val="18"/>
            <w:szCs w:val="18"/>
            <w:lang w:val="fr-FR"/>
          </w:rPr>
          <w:t>https://www.ccsa.org.cn/api/portalsFile/downloadOldFile?type=17&amp;oldFileUrl=NTN/SRIT/CCSA.3GPP.36.461.V18.0.0.docx</w:t>
        </w:r>
      </w:hyperlink>
      <w:hyperlink r:id="rId1345" w:history="1"/>
      <w:hyperlink r:id="rId1346" w:history="1"/>
    </w:p>
    <w:p w14:paraId="09570F0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136 461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347" w:history="1">
        <w:r w:rsidRPr="00AC4CA5">
          <w:rPr>
            <w:rStyle w:val="Hyperlink"/>
            <w:sz w:val="18"/>
            <w:szCs w:val="18"/>
            <w:lang w:val="fr-FR"/>
          </w:rPr>
          <w:t>https://www.etsi.org/deliver/etsi_ts/136400_136499/136461/18.00.00_60/ts_136461v180000p.pdf</w:t>
        </w:r>
      </w:hyperlink>
      <w:hyperlink r:id="rId1348" w:history="1"/>
    </w:p>
    <w:p w14:paraId="6BE96CB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349" w:history="1">
        <w:r w:rsidRPr="00AC4CA5">
          <w:rPr>
            <w:rStyle w:val="Hyperlink"/>
            <w:sz w:val="18"/>
            <w:szCs w:val="18"/>
            <w:lang w:val="fr-FR"/>
          </w:rPr>
          <w:t>https://members.tsdsi.in/s/WQ3WDrC5pkkfyTp</w:t>
        </w:r>
      </w:hyperlink>
      <w:hyperlink r:id="rId1350" w:history="1"/>
    </w:p>
    <w:p w14:paraId="74FD9AF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TTAT.3G-36.461V18.0.0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351" w:history="1">
        <w:r w:rsidRPr="00AC4CA5">
          <w:rPr>
            <w:rStyle w:val="Hyperlink"/>
            <w:sz w:val="18"/>
            <w:szCs w:val="18"/>
            <w:lang w:val="fr-FR"/>
          </w:rPr>
          <w:t>https://www.tta.or.kr/eng/ttaSearchEngView.do?key=461&amp;searchStandardNo=TTAT.3G-36.461V18.0.0&amp;searchCate=TTAS</w:t>
        </w:r>
      </w:hyperlink>
      <w:hyperlink r:id="rId1352" w:history="1"/>
    </w:p>
    <w:p w14:paraId="40303115" w14:textId="77777777" w:rsidR="00FA11D3" w:rsidRPr="00AC4CA5" w:rsidRDefault="00FA11D3" w:rsidP="00E2755F">
      <w:pPr>
        <w:pStyle w:val="Heading5"/>
        <w:rPr>
          <w:lang w:val="fr-FR"/>
        </w:rPr>
      </w:pPr>
      <w:r w:rsidRPr="00AC4CA5">
        <w:rPr>
          <w:lang w:val="fr-FR"/>
        </w:rPr>
        <w:t>1.3.1.4.21</w:t>
      </w:r>
      <w:r w:rsidRPr="00AC4CA5">
        <w:rPr>
          <w:lang w:val="fr-FR"/>
        </w:rPr>
        <w:tab/>
        <w:t>TS 36.462</w:t>
      </w:r>
    </w:p>
    <w:p w14:paraId="13D7C3A1" w14:textId="6C795EA7" w:rsidR="00FA11D3" w:rsidRPr="00AC4CA5" w:rsidRDefault="00FA11D3" w:rsidP="00FA11D3">
      <w:pPr>
        <w:pStyle w:val="Headingb"/>
        <w:rPr>
          <w:lang w:val="fr-FR"/>
        </w:rPr>
      </w:pPr>
      <w:bookmarkStart w:id="283" w:name="_Toc56152409"/>
      <w:bookmarkStart w:id="284" w:name="_Toc56153789"/>
      <w:bookmarkStart w:id="285" w:name="_Toc94532901"/>
      <w:bookmarkStart w:id="286" w:name="_Toc94533371"/>
      <w:r w:rsidRPr="00AC4CA5">
        <w:rPr>
          <w:bCs/>
          <w:lang w:val="fr-FR"/>
        </w:rPr>
        <w:t>Réseau d</w:t>
      </w:r>
      <w:r w:rsidR="00AC4CA5">
        <w:rPr>
          <w:bCs/>
          <w:lang w:val="fr-FR"/>
        </w:rPr>
        <w:t>'</w:t>
      </w:r>
      <w:r w:rsidRPr="00AC4CA5">
        <w:rPr>
          <w:bCs/>
          <w:lang w:val="fr-FR"/>
        </w:rPr>
        <w:t>accès hertzien de Terre universel évolué (E-UTRAN) et réseaux locaux hertziens (WLAN);</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Xw</w:t>
      </w:r>
      <w:bookmarkEnd w:id="283"/>
      <w:bookmarkEnd w:id="284"/>
      <w:bookmarkEnd w:id="285"/>
      <w:bookmarkEnd w:id="286"/>
    </w:p>
    <w:p w14:paraId="5778B886" w14:textId="3EB83DE1"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Xw. L</w:t>
      </w:r>
      <w:r w:rsidR="00AC4CA5">
        <w:rPr>
          <w:lang w:val="fr-FR"/>
        </w:rPr>
        <w:t>'</w:t>
      </w:r>
      <w:r w:rsidRPr="00AC4CA5">
        <w:rPr>
          <w:lang w:val="fr-FR"/>
        </w:rPr>
        <w:t>interface Xw est une interface logique entre le nœud B évolué et la terminaison WLAN (WT). Le document décrit la manière dont les messages de signalisation Xw-AP sont acheminés sur l</w:t>
      </w:r>
      <w:r w:rsidR="00AC4CA5">
        <w:rPr>
          <w:lang w:val="fr-FR"/>
        </w:rPr>
        <w:t>'</w:t>
      </w:r>
      <w:r w:rsidRPr="00AC4CA5">
        <w:rPr>
          <w:lang w:val="fr-FR"/>
        </w:rPr>
        <w:t xml:space="preserve">interface Xw. </w:t>
      </w:r>
    </w:p>
    <w:p w14:paraId="4D4BDFFE"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2DD0204" w14:textId="77777777" w:rsidR="00FA11D3" w:rsidRPr="00AC4CA5" w:rsidRDefault="00FA11D3" w:rsidP="00E2755F">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3A33F21" w14:textId="77777777" w:rsidR="00FA11D3" w:rsidRPr="00AC4CA5" w:rsidRDefault="00FA11D3" w:rsidP="00E2755F">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53" w:history="1">
        <w:r w:rsidRPr="00AC4CA5">
          <w:rPr>
            <w:rStyle w:val="Hyperlink"/>
            <w:sz w:val="18"/>
            <w:szCs w:val="18"/>
            <w:lang w:val="fr-FR"/>
          </w:rPr>
          <w:t>https://www.atis.org/3gpp-transpositions-Rel-17</w:t>
        </w:r>
      </w:hyperlink>
      <w:hyperlink r:id="rId1354" w:anchor="Rel-17" w:history="1"/>
    </w:p>
    <w:p w14:paraId="48B9893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55" w:history="1">
        <w:r w:rsidRPr="00AC4CA5">
          <w:rPr>
            <w:rStyle w:val="Hyperlink"/>
            <w:sz w:val="18"/>
            <w:szCs w:val="18"/>
            <w:lang w:val="fr-FR"/>
          </w:rPr>
          <w:t>https://www.ccsa.org.cn/api/portalsFile/downloadOldFile?type=17&amp;oldFileUrl=NTN/SRIT/CCSA.3GPP.36.462.V17.0.0.doc</w:t>
        </w:r>
      </w:hyperlink>
      <w:hyperlink r:id="rId1356" w:history="1"/>
      <w:hyperlink r:id="rId1357" w:history="1"/>
    </w:p>
    <w:p w14:paraId="10D1CD9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136 462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358" w:history="1">
        <w:r w:rsidRPr="00AC4CA5">
          <w:rPr>
            <w:rStyle w:val="Hyperlink"/>
            <w:sz w:val="18"/>
            <w:szCs w:val="18"/>
            <w:lang w:val="fr-FR"/>
          </w:rPr>
          <w:t>https://www.etsi.org/deliver/etsi_ts/136400_136499/136462/17.00.00_60/ts_136462v170000p.pdf</w:t>
        </w:r>
      </w:hyperlink>
      <w:hyperlink r:id="rId1359" w:history="1"/>
    </w:p>
    <w:p w14:paraId="5BC9B03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360" w:history="1">
        <w:r w:rsidRPr="00AC4CA5">
          <w:rPr>
            <w:rStyle w:val="Hyperlink"/>
            <w:sz w:val="18"/>
            <w:szCs w:val="18"/>
            <w:lang w:val="fr-FR"/>
          </w:rPr>
          <w:t>https://members.tsdsi.in/s/aeQ2foMDXWaGgM6</w:t>
        </w:r>
      </w:hyperlink>
      <w:hyperlink r:id="rId1361" w:history="1"/>
    </w:p>
    <w:p w14:paraId="6379FFF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TTAT.3G-36.462V17.0.0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362" w:history="1">
        <w:r w:rsidRPr="00AC4CA5">
          <w:rPr>
            <w:rStyle w:val="Hyperlink"/>
            <w:sz w:val="18"/>
            <w:szCs w:val="18"/>
            <w:lang w:val="fr-FR"/>
          </w:rPr>
          <w:t>https://www.tta.or.kr/eng/ttaSearchEngView.do?key=461&amp;searchStandardNo=TTAT.3G-36.462V17.0.0&amp;searchCate=TTAS</w:t>
        </w:r>
      </w:hyperlink>
      <w:hyperlink r:id="rId1363" w:history="1"/>
    </w:p>
    <w:p w14:paraId="5A5D028A"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D374C3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64" w:history="1">
        <w:r w:rsidRPr="00AC4CA5">
          <w:rPr>
            <w:rStyle w:val="Hyperlink"/>
            <w:sz w:val="18"/>
            <w:szCs w:val="18"/>
            <w:lang w:val="fr-FR"/>
          </w:rPr>
          <w:t>https://www.atis.org/3gpp-transpositions - Rel-18</w:t>
        </w:r>
      </w:hyperlink>
      <w:hyperlink r:id="rId1365" w:anchor="Rel-18" w:history="1"/>
    </w:p>
    <w:p w14:paraId="0D748D6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66" w:history="1">
        <w:r w:rsidRPr="00AC4CA5">
          <w:rPr>
            <w:rStyle w:val="Hyperlink"/>
            <w:sz w:val="18"/>
            <w:szCs w:val="18"/>
            <w:lang w:val="fr-FR"/>
          </w:rPr>
          <w:t>https://www.ccsa.org.cn/api/portalsFile/downloadOldFile?type=17&amp;oldFileUrl=NTN/SRIT/CCSA.3GPP.36.462.V18.0.0.docx</w:t>
        </w:r>
      </w:hyperlink>
      <w:hyperlink r:id="rId1367" w:history="1"/>
      <w:hyperlink r:id="rId1368" w:history="1"/>
    </w:p>
    <w:p w14:paraId="4B61D96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136 462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369" w:history="1">
        <w:r w:rsidRPr="00AC4CA5">
          <w:rPr>
            <w:rStyle w:val="Hyperlink"/>
            <w:sz w:val="18"/>
            <w:szCs w:val="18"/>
            <w:lang w:val="fr-FR"/>
          </w:rPr>
          <w:t>https://www.etsi.org/deliver/etsi_ts/136400_136499/136462/18.00.00_60/ts_136462v180000p.pdf</w:t>
        </w:r>
      </w:hyperlink>
      <w:hyperlink r:id="rId1370" w:history="1"/>
    </w:p>
    <w:p w14:paraId="03DDF93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371" w:history="1">
        <w:r w:rsidRPr="00AC4CA5">
          <w:rPr>
            <w:rStyle w:val="Hyperlink"/>
            <w:sz w:val="18"/>
            <w:szCs w:val="18"/>
            <w:lang w:val="fr-FR"/>
          </w:rPr>
          <w:t>https://members.tsdsi.in/s/j26CKHL3b47RJYE</w:t>
        </w:r>
      </w:hyperlink>
      <w:hyperlink r:id="rId1372" w:history="1"/>
    </w:p>
    <w:p w14:paraId="75AF9B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TTAT.3G-36.462V18.0.0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373" w:history="1">
        <w:r w:rsidRPr="00AC4CA5">
          <w:rPr>
            <w:rStyle w:val="Hyperlink"/>
            <w:sz w:val="18"/>
            <w:szCs w:val="18"/>
            <w:lang w:val="fr-FR"/>
          </w:rPr>
          <w:t>https://www.tta.or.kr/eng/ttaSearchEngView.do?key=461&amp;searchStandardNo=TTAT.3G-36.462V18.0.0&amp;searchCate=TTAS</w:t>
        </w:r>
      </w:hyperlink>
      <w:hyperlink r:id="rId1374" w:history="1"/>
    </w:p>
    <w:p w14:paraId="6CEEB2B4" w14:textId="77777777" w:rsidR="00FA11D3" w:rsidRPr="00AC4CA5" w:rsidRDefault="00FA11D3" w:rsidP="00F43116">
      <w:pPr>
        <w:pStyle w:val="Heading5"/>
        <w:rPr>
          <w:lang w:val="fr-FR"/>
        </w:rPr>
      </w:pPr>
      <w:r w:rsidRPr="00AC4CA5">
        <w:rPr>
          <w:lang w:val="fr-FR"/>
        </w:rPr>
        <w:t>1.3.1.4.22</w:t>
      </w:r>
      <w:r w:rsidRPr="00AC4CA5">
        <w:rPr>
          <w:lang w:val="fr-FR"/>
        </w:rPr>
        <w:tab/>
        <w:t>TS 36.463</w:t>
      </w:r>
    </w:p>
    <w:p w14:paraId="1C4A9ECD" w14:textId="07A1B7CD" w:rsidR="00FA11D3" w:rsidRPr="00AC4CA5" w:rsidRDefault="00FA11D3" w:rsidP="00FA11D3">
      <w:pPr>
        <w:pStyle w:val="Headingb"/>
        <w:rPr>
          <w:lang w:val="fr-FR"/>
        </w:rPr>
      </w:pPr>
      <w:bookmarkStart w:id="287" w:name="_Toc56152410"/>
      <w:bookmarkStart w:id="288" w:name="_Toc56153790"/>
      <w:bookmarkStart w:id="289" w:name="_Toc94532902"/>
      <w:bookmarkStart w:id="290" w:name="_Toc94533372"/>
      <w:r w:rsidRPr="00AC4CA5">
        <w:rPr>
          <w:bCs/>
          <w:lang w:val="fr-FR"/>
        </w:rPr>
        <w:t>Réseau d</w:t>
      </w:r>
      <w:r w:rsidR="00AC4CA5">
        <w:rPr>
          <w:bCs/>
          <w:lang w:val="fr-FR"/>
        </w:rPr>
        <w:t>'</w:t>
      </w:r>
      <w:r w:rsidRPr="00AC4CA5">
        <w:rPr>
          <w:bCs/>
          <w:lang w:val="fr-FR"/>
        </w:rPr>
        <w:t>accès hertzien de Terre universel évolué (E-UTRAN) et réseaux locaux hertziens (WLAN);</w:t>
      </w:r>
      <w:r w:rsidRPr="00AC4CA5">
        <w:rPr>
          <w:lang w:val="fr-FR"/>
        </w:rPr>
        <w:t xml:space="preserve"> </w:t>
      </w:r>
      <w:r w:rsidRPr="00AC4CA5">
        <w:rPr>
          <w:bCs/>
          <w:lang w:val="fr-FR"/>
        </w:rPr>
        <w:t>Protocole d</w:t>
      </w:r>
      <w:r w:rsidR="00AC4CA5">
        <w:rPr>
          <w:bCs/>
          <w:lang w:val="fr-FR"/>
        </w:rPr>
        <w:t>'</w:t>
      </w:r>
      <w:r w:rsidRPr="00AC4CA5">
        <w:rPr>
          <w:bCs/>
          <w:lang w:val="fr-FR"/>
        </w:rPr>
        <w:t>application de l</w:t>
      </w:r>
      <w:r w:rsidR="00AC4CA5">
        <w:rPr>
          <w:bCs/>
          <w:lang w:val="fr-FR"/>
        </w:rPr>
        <w:t>'</w:t>
      </w:r>
      <w:r w:rsidRPr="00AC4CA5">
        <w:rPr>
          <w:bCs/>
          <w:lang w:val="fr-FR"/>
        </w:rPr>
        <w:t>interface Xw (XwAP)</w:t>
      </w:r>
      <w:bookmarkEnd w:id="287"/>
      <w:bookmarkEnd w:id="288"/>
      <w:bookmarkEnd w:id="289"/>
      <w:bookmarkEnd w:id="290"/>
    </w:p>
    <w:p w14:paraId="75BAD83D" w14:textId="4EEFFEC0" w:rsidR="00FA11D3" w:rsidRPr="00AC4CA5" w:rsidRDefault="00FA11D3" w:rsidP="00FA11D3">
      <w:pPr>
        <w:rPr>
          <w:lang w:val="fr-FR"/>
        </w:rPr>
      </w:pPr>
      <w:r w:rsidRPr="00AC4CA5">
        <w:rPr>
          <w:lang w:val="fr-FR"/>
        </w:rPr>
        <w:t>Ce document définit les procédures de signalisation du plan de commande entre un nœud eNB et la terminaison WLAN (WT). Le protocole d</w:t>
      </w:r>
      <w:r w:rsidR="00AC4CA5">
        <w:rPr>
          <w:lang w:val="fr-FR"/>
        </w:rPr>
        <w:t>'</w:t>
      </w:r>
      <w:r w:rsidRPr="00AC4CA5">
        <w:rPr>
          <w:lang w:val="fr-FR"/>
        </w:rPr>
        <w:t>application pour l</w:t>
      </w:r>
      <w:r w:rsidR="00AC4CA5">
        <w:rPr>
          <w:lang w:val="fr-FR"/>
        </w:rPr>
        <w:t>'</w:t>
      </w:r>
      <w:r w:rsidRPr="00AC4CA5">
        <w:rPr>
          <w:lang w:val="fr-FR"/>
        </w:rPr>
        <w:t>interface Xw (XwAP) permet d</w:t>
      </w:r>
      <w:r w:rsidR="00AC4CA5">
        <w:rPr>
          <w:lang w:val="fr-FR"/>
        </w:rPr>
        <w:t>'</w:t>
      </w:r>
      <w:r w:rsidRPr="00AC4CA5">
        <w:rPr>
          <w:lang w:val="fr-FR"/>
        </w:rPr>
        <w:t>exécuter les fonctions de cette interface en appliquant les procédures de signalisation définies dans la spécification.</w:t>
      </w:r>
    </w:p>
    <w:p w14:paraId="1C069E1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4EB8AA2"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B323E1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ATIS.3GPP.36.463.V17.0.0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75" w:history="1">
        <w:r w:rsidRPr="00AC4CA5">
          <w:rPr>
            <w:rStyle w:val="Hyperlink"/>
            <w:sz w:val="18"/>
            <w:szCs w:val="18"/>
            <w:lang w:val="fr-FR"/>
          </w:rPr>
          <w:t>https://www.atis.org/3gpp-transpositions-Rel-17</w:t>
        </w:r>
      </w:hyperlink>
      <w:hyperlink r:id="rId1376" w:anchor="Rel-17" w:history="1"/>
    </w:p>
    <w:p w14:paraId="7185F9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CCSA.3GPP.36.463.V17.0.0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77" w:history="1">
        <w:r w:rsidRPr="00AC4CA5">
          <w:rPr>
            <w:rStyle w:val="Hyperlink"/>
            <w:sz w:val="18"/>
            <w:szCs w:val="18"/>
            <w:lang w:val="fr-FR"/>
          </w:rPr>
          <w:t>https://www.ccsa.org.cn/api/portalsFile/downloadOldFile?type=17&amp;oldFileUrl=NTN/SRIT/CCSA.3GPP.36.463.V17.0.0.doc</w:t>
        </w:r>
      </w:hyperlink>
      <w:hyperlink r:id="rId1378" w:history="1"/>
      <w:hyperlink r:id="rId1379" w:history="1"/>
    </w:p>
    <w:p w14:paraId="3BCF5B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136 463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380" w:history="1">
        <w:r w:rsidRPr="00AC4CA5">
          <w:rPr>
            <w:rStyle w:val="Hyperlink"/>
            <w:sz w:val="18"/>
            <w:szCs w:val="18"/>
            <w:lang w:val="fr-FR"/>
          </w:rPr>
          <w:t>https://www.etsi.org/deliver/etsi_ts/136400_136499/136463/17.00.00_60/ts_136463v170000p.pdf</w:t>
        </w:r>
      </w:hyperlink>
      <w:hyperlink r:id="rId1381" w:history="1"/>
    </w:p>
    <w:p w14:paraId="1CF6B4B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36.463-17.0.0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382" w:history="1">
        <w:r w:rsidRPr="00AC4CA5">
          <w:rPr>
            <w:rStyle w:val="Hyperlink"/>
            <w:sz w:val="18"/>
            <w:szCs w:val="18"/>
            <w:lang w:val="fr-FR"/>
          </w:rPr>
          <w:t>https://members.tsdsi.in/s/JbEna9JddfRa7qj</w:t>
        </w:r>
      </w:hyperlink>
      <w:hyperlink r:id="rId1383" w:history="1"/>
    </w:p>
    <w:p w14:paraId="3F7EA6B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TTAT.3G-36.463V17.0.0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384" w:history="1">
        <w:r w:rsidRPr="00AC4CA5">
          <w:rPr>
            <w:rStyle w:val="Hyperlink"/>
            <w:sz w:val="18"/>
            <w:szCs w:val="18"/>
            <w:lang w:val="fr-FR"/>
          </w:rPr>
          <w:t>https://www.tta.or.kr/eng/ttaSearchEngView.do?key=461&amp;searchStandardNo=TTAT.3G-36.463V17.0.0&amp;searchCate=TTAS</w:t>
        </w:r>
      </w:hyperlink>
      <w:hyperlink r:id="rId1385" w:history="1"/>
    </w:p>
    <w:p w14:paraId="78CDBD92" w14:textId="77777777" w:rsidR="00FA11D3" w:rsidRPr="00AC4CA5" w:rsidRDefault="00FA11D3" w:rsidP="00FA11D3">
      <w:pPr>
        <w:tabs>
          <w:tab w:val="left" w:pos="90"/>
        </w:tabs>
        <w:overflowPunct/>
        <w:textAlignment w:val="auto"/>
        <w:rPr>
          <w:b/>
          <w:bCs/>
          <w:color w:val="000000"/>
          <w:sz w:val="18"/>
          <w:szCs w:val="18"/>
          <w:lang w:val="fr-FR"/>
        </w:rPr>
      </w:pPr>
      <w:r w:rsidRPr="00AC4CA5">
        <w:rPr>
          <w:b/>
          <w:bCs/>
          <w:sz w:val="18"/>
          <w:szCs w:val="18"/>
          <w:lang w:val="fr-FR"/>
        </w:rPr>
        <w:t>Version 18</w:t>
      </w:r>
    </w:p>
    <w:p w14:paraId="07EE921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86" w:history="1">
        <w:r w:rsidRPr="00AC4CA5">
          <w:rPr>
            <w:rStyle w:val="Hyperlink"/>
            <w:sz w:val="18"/>
            <w:szCs w:val="18"/>
            <w:lang w:val="fr-FR"/>
          </w:rPr>
          <w:t>https://www.atis.org/3gpp-transpositions - Rel-18</w:t>
        </w:r>
      </w:hyperlink>
      <w:hyperlink r:id="rId1387" w:anchor="Rel-18" w:history="1"/>
    </w:p>
    <w:p w14:paraId="6668109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388" w:history="1">
        <w:r w:rsidRPr="00AC4CA5">
          <w:rPr>
            <w:rStyle w:val="Hyperlink"/>
            <w:sz w:val="18"/>
            <w:szCs w:val="18"/>
            <w:lang w:val="fr-FR"/>
          </w:rPr>
          <w:t>https://www.ccsa.org.cn/api/portalsFile/downloadOldFile?type=17&amp;oldFileUrl=NTN/SRIT/CCSA.3GPP.36.463.V18.0.0.docx</w:t>
        </w:r>
      </w:hyperlink>
      <w:hyperlink r:id="rId1389" w:history="1"/>
      <w:hyperlink r:id="rId1390" w:history="1"/>
    </w:p>
    <w:p w14:paraId="41524C1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136 463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391" w:history="1">
        <w:r w:rsidRPr="00AC4CA5">
          <w:rPr>
            <w:rStyle w:val="Hyperlink"/>
            <w:sz w:val="18"/>
            <w:szCs w:val="18"/>
            <w:lang w:val="fr-FR"/>
          </w:rPr>
          <w:t>https://www.etsi.org/deliver/etsi_ts/136400_136499/136463/18.00.00_60/ts_136463v180000p.pdf</w:t>
        </w:r>
      </w:hyperlink>
      <w:hyperlink r:id="rId1392" w:history="1"/>
    </w:p>
    <w:p w14:paraId="0D3D441B" w14:textId="77777777" w:rsidR="00FA11D3" w:rsidRPr="00AC4CA5" w:rsidRDefault="00FA11D3" w:rsidP="00E2755F">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TSDSI</w:t>
      </w:r>
      <w:r w:rsidRPr="00AC4CA5">
        <w:rPr>
          <w:sz w:val="18"/>
          <w:szCs w:val="18"/>
          <w:lang w:val="fr-FR"/>
        </w:rPr>
        <w:tab/>
        <w:t>TSDSI STD T1.3GPP 36.463 -18.0.0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393" w:history="1">
        <w:r w:rsidRPr="00AC4CA5">
          <w:rPr>
            <w:rStyle w:val="Hyperlink"/>
            <w:sz w:val="18"/>
            <w:szCs w:val="18"/>
            <w:lang w:val="fr-FR"/>
          </w:rPr>
          <w:t>https://members.tsdsi.in/s/TzWDfeJGwyKY3dc</w:t>
        </w:r>
      </w:hyperlink>
      <w:hyperlink r:id="rId1394" w:history="1"/>
    </w:p>
    <w:p w14:paraId="026A7310" w14:textId="77777777" w:rsidR="00FA11D3" w:rsidRPr="00AC4CA5" w:rsidRDefault="00FA11D3" w:rsidP="00E2755F">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TTAT.3G-36.463V18.0.0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395" w:history="1">
        <w:r w:rsidRPr="00AC4CA5">
          <w:rPr>
            <w:rStyle w:val="Hyperlink"/>
            <w:sz w:val="18"/>
            <w:szCs w:val="18"/>
            <w:lang w:val="fr-FR"/>
          </w:rPr>
          <w:t>https://www.tta.or.kr/eng/ttaSearchEngView.do?key=461&amp;searchStandardNo=TTAT.3G-36.463V18.0.0&amp;searchCate=TTAS</w:t>
        </w:r>
      </w:hyperlink>
      <w:hyperlink r:id="rId1396" w:history="1"/>
    </w:p>
    <w:p w14:paraId="48CCE994" w14:textId="77777777" w:rsidR="00FA11D3" w:rsidRPr="00AC4CA5" w:rsidRDefault="00FA11D3" w:rsidP="00F43116">
      <w:pPr>
        <w:pStyle w:val="Heading5"/>
        <w:rPr>
          <w:lang w:val="fr-FR"/>
        </w:rPr>
      </w:pPr>
      <w:r w:rsidRPr="00AC4CA5">
        <w:rPr>
          <w:lang w:val="fr-FR"/>
        </w:rPr>
        <w:t>1.3.1.4.23</w:t>
      </w:r>
      <w:r w:rsidRPr="00AC4CA5">
        <w:rPr>
          <w:lang w:val="fr-FR"/>
        </w:rPr>
        <w:tab/>
        <w:t>TS 36.464</w:t>
      </w:r>
    </w:p>
    <w:p w14:paraId="7829B884" w14:textId="4255E6B4" w:rsidR="00FA11D3" w:rsidRPr="00AC4CA5" w:rsidRDefault="00FA11D3" w:rsidP="00FA11D3">
      <w:pPr>
        <w:pStyle w:val="Headingb"/>
        <w:rPr>
          <w:lang w:val="fr-FR"/>
        </w:rPr>
      </w:pPr>
      <w:bookmarkStart w:id="291" w:name="_Toc56152411"/>
      <w:bookmarkStart w:id="292" w:name="_Toc56153791"/>
      <w:bookmarkStart w:id="293" w:name="_Toc94532903"/>
      <w:bookmarkStart w:id="294" w:name="_Toc94533373"/>
      <w:r w:rsidRPr="00AC4CA5">
        <w:rPr>
          <w:bCs/>
          <w:lang w:val="fr-FR"/>
        </w:rPr>
        <w:t>Réseau d</w:t>
      </w:r>
      <w:r w:rsidR="00AC4CA5">
        <w:rPr>
          <w:bCs/>
          <w:lang w:val="fr-FR"/>
        </w:rPr>
        <w:t>'</w:t>
      </w:r>
      <w:r w:rsidRPr="00AC4CA5">
        <w:rPr>
          <w:bCs/>
          <w:lang w:val="fr-FR"/>
        </w:rPr>
        <w:t>accès hertzien de Terre universel évolué (E-UTRAN) et réseaux locaux hertziens (WLAN);</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Xw</w:t>
      </w:r>
      <w:bookmarkEnd w:id="291"/>
      <w:bookmarkEnd w:id="292"/>
      <w:bookmarkEnd w:id="293"/>
      <w:bookmarkEnd w:id="294"/>
    </w:p>
    <w:p w14:paraId="7398AA6B" w14:textId="76124499" w:rsidR="00FA11D3" w:rsidRPr="00AC4CA5" w:rsidRDefault="00FA11D3" w:rsidP="00FA11D3">
      <w:pPr>
        <w:keepNext/>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Xw pour l</w:t>
      </w:r>
      <w:r w:rsidR="00AC4CA5">
        <w:rPr>
          <w:lang w:val="fr-FR"/>
        </w:rPr>
        <w:t>'</w:t>
      </w:r>
      <w:r w:rsidRPr="00AC4CA5">
        <w:rPr>
          <w:lang w:val="fr-FR"/>
        </w:rPr>
        <w:t xml:space="preserve">agrégation LTE/WLAN (LWA). </w:t>
      </w:r>
    </w:p>
    <w:p w14:paraId="42CEBE7C"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06E7F61"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A1968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97" w:history="1">
        <w:r w:rsidRPr="00AC4CA5">
          <w:rPr>
            <w:rStyle w:val="Hyperlink"/>
            <w:sz w:val="18"/>
            <w:szCs w:val="18"/>
            <w:lang w:val="fr-FR"/>
          </w:rPr>
          <w:t>https://www.atis.org/3gpp-transpositions-Rel-17</w:t>
        </w:r>
      </w:hyperlink>
      <w:hyperlink r:id="rId1398" w:anchor="Rel-17" w:history="1"/>
    </w:p>
    <w:p w14:paraId="3BB8D2C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399" w:history="1">
        <w:r w:rsidRPr="00AC4CA5">
          <w:rPr>
            <w:rStyle w:val="Hyperlink"/>
            <w:sz w:val="18"/>
            <w:szCs w:val="18"/>
            <w:lang w:val="fr-FR"/>
          </w:rPr>
          <w:t>https://www.ccsa.org.cn/api/portalsFile/downloadOldFile?type=17&amp;oldFileUrl=NTN/SRIT/CCSA.3GPP.36.464.V17.0.0.doc</w:t>
        </w:r>
      </w:hyperlink>
      <w:hyperlink r:id="rId1400" w:history="1"/>
      <w:hyperlink r:id="rId1401" w:history="1"/>
    </w:p>
    <w:p w14:paraId="3C7BB87F"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136 464 V17.0.0 (2022-05)</w:t>
      </w:r>
      <w:r w:rsidRPr="00AC4CA5">
        <w:rPr>
          <w:sz w:val="18"/>
          <w:szCs w:val="18"/>
          <w:lang w:val="fr-FR"/>
        </w:rPr>
        <w:tab/>
        <w:t>17.0.0</w:t>
      </w:r>
      <w:r w:rsidRPr="00AC4CA5">
        <w:rPr>
          <w:sz w:val="18"/>
          <w:szCs w:val="18"/>
          <w:lang w:val="fr-FR"/>
        </w:rPr>
        <w:tab/>
        <w:t>Publié</w:t>
      </w:r>
      <w:r w:rsidRPr="00AC4CA5">
        <w:rPr>
          <w:sz w:val="18"/>
          <w:szCs w:val="18"/>
          <w:lang w:val="fr-FR"/>
        </w:rPr>
        <w:tab/>
        <w:t>02.05.2022</w:t>
      </w:r>
      <w:r w:rsidRPr="00AC4CA5">
        <w:rPr>
          <w:sz w:val="18"/>
          <w:szCs w:val="18"/>
          <w:lang w:val="fr-FR"/>
        </w:rPr>
        <w:tab/>
      </w:r>
      <w:hyperlink r:id="rId1402" w:history="1">
        <w:r w:rsidRPr="00AC4CA5">
          <w:rPr>
            <w:rStyle w:val="Hyperlink"/>
            <w:sz w:val="18"/>
            <w:szCs w:val="18"/>
            <w:lang w:val="fr-FR"/>
          </w:rPr>
          <w:t>https://www.etsi.org/deliver/etsi_ts/136400_136499/136464/17.00.00_60/ts_136464v170000p.pdf</w:t>
        </w:r>
      </w:hyperlink>
      <w:hyperlink r:id="rId1403" w:history="1"/>
    </w:p>
    <w:p w14:paraId="7161B88D"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404" w:history="1">
        <w:r w:rsidRPr="00AC4CA5">
          <w:rPr>
            <w:rStyle w:val="Hyperlink"/>
            <w:sz w:val="18"/>
            <w:szCs w:val="18"/>
            <w:lang w:val="fr-FR"/>
          </w:rPr>
          <w:t>https://members.tsdsi.in/s/qd6jGpeES4mqrSZ</w:t>
        </w:r>
      </w:hyperlink>
      <w:hyperlink r:id="rId1405" w:history="1"/>
    </w:p>
    <w:p w14:paraId="4CF1DFF3"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TTAT.3G-36.464V17.0.0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406" w:history="1">
        <w:r w:rsidRPr="00AC4CA5">
          <w:rPr>
            <w:rStyle w:val="Hyperlink"/>
            <w:sz w:val="18"/>
            <w:szCs w:val="18"/>
            <w:lang w:val="fr-FR"/>
          </w:rPr>
          <w:t>https://www.tta.or.kr/eng/ttaSearchEngView.do?key=461&amp;searchStandardNo=TTAT.3G-36.464V17.0.0&amp;searchCate=TTAS</w:t>
        </w:r>
      </w:hyperlink>
      <w:hyperlink r:id="rId1407" w:history="1"/>
    </w:p>
    <w:p w14:paraId="76294850"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8C8198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08" w:history="1">
        <w:r w:rsidRPr="00AC4CA5">
          <w:rPr>
            <w:rStyle w:val="Hyperlink"/>
            <w:sz w:val="18"/>
            <w:szCs w:val="18"/>
            <w:lang w:val="fr-FR"/>
          </w:rPr>
          <w:t>https://www.atis.org/3gpp-transpositions - Rel-18</w:t>
        </w:r>
      </w:hyperlink>
      <w:hyperlink r:id="rId1409" w:anchor="Rel-18" w:history="1"/>
    </w:p>
    <w:p w14:paraId="1F8727D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10" w:history="1">
        <w:r w:rsidRPr="00AC4CA5">
          <w:rPr>
            <w:rStyle w:val="Hyperlink"/>
            <w:sz w:val="18"/>
            <w:szCs w:val="18"/>
            <w:lang w:val="fr-FR"/>
          </w:rPr>
          <w:t>https://www.ccsa.org.cn/api/portalsFile/downloadOldFile?type=17&amp;oldFileUrl=NTN/SRIT/CCSA.3GPP.36.464.V18.0.0.docx</w:t>
        </w:r>
      </w:hyperlink>
      <w:hyperlink r:id="rId1411" w:history="1"/>
      <w:hyperlink r:id="rId1412" w:history="1"/>
    </w:p>
    <w:p w14:paraId="1F0FD22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136 464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413" w:history="1">
        <w:r w:rsidRPr="00AC4CA5">
          <w:rPr>
            <w:rStyle w:val="Hyperlink"/>
            <w:sz w:val="18"/>
            <w:szCs w:val="18"/>
            <w:lang w:val="fr-FR"/>
          </w:rPr>
          <w:t>https://www.etsi.org/deliver/etsi_ts/136400_136499/136464/18.00.00_60/ts_136464v180000p.pdf</w:t>
        </w:r>
      </w:hyperlink>
      <w:hyperlink r:id="rId1414" w:history="1"/>
    </w:p>
    <w:p w14:paraId="3CFEB9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415" w:history="1">
        <w:r w:rsidRPr="00AC4CA5">
          <w:rPr>
            <w:rStyle w:val="Hyperlink"/>
            <w:sz w:val="18"/>
            <w:szCs w:val="18"/>
            <w:lang w:val="fr-FR"/>
          </w:rPr>
          <w:t>https://members.tsdsi.in/s/Rg3ZzTGCCfYWsC2</w:t>
        </w:r>
      </w:hyperlink>
      <w:hyperlink r:id="rId1416" w:history="1"/>
    </w:p>
    <w:p w14:paraId="132DA2B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TTAT.3G-36.464V18.0.0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417" w:history="1">
        <w:r w:rsidRPr="00AC4CA5">
          <w:rPr>
            <w:rStyle w:val="Hyperlink"/>
            <w:sz w:val="18"/>
            <w:szCs w:val="18"/>
            <w:lang w:val="fr-FR"/>
          </w:rPr>
          <w:t>https://www.tta.or.kr/eng/ttaSearchEngView.do?key=461&amp;searchStandardNo=TTAT.3G-36.464V18.0.0&amp;searchCate=TTAS</w:t>
        </w:r>
      </w:hyperlink>
      <w:hyperlink r:id="rId1418" w:history="1"/>
    </w:p>
    <w:p w14:paraId="58C70B62" w14:textId="77777777" w:rsidR="00FA11D3" w:rsidRPr="00AC4CA5" w:rsidRDefault="00FA11D3" w:rsidP="00F43116">
      <w:pPr>
        <w:pStyle w:val="Heading5"/>
        <w:rPr>
          <w:lang w:val="fr-FR"/>
        </w:rPr>
      </w:pPr>
      <w:r w:rsidRPr="00AC4CA5">
        <w:rPr>
          <w:lang w:val="fr-FR"/>
        </w:rPr>
        <w:t>1.3.1.4.24</w:t>
      </w:r>
      <w:r w:rsidRPr="00AC4CA5">
        <w:rPr>
          <w:lang w:val="fr-FR"/>
        </w:rPr>
        <w:tab/>
        <w:t>TS 36.465</w:t>
      </w:r>
    </w:p>
    <w:p w14:paraId="670C9972" w14:textId="7E541833" w:rsidR="00FA11D3" w:rsidRPr="00AC4CA5" w:rsidRDefault="00FA11D3" w:rsidP="00FA11D3">
      <w:pPr>
        <w:pStyle w:val="Headingb"/>
        <w:rPr>
          <w:lang w:val="fr-FR"/>
        </w:rPr>
      </w:pPr>
      <w:bookmarkStart w:id="295" w:name="_Toc56152412"/>
      <w:bookmarkStart w:id="296" w:name="_Toc56153792"/>
      <w:bookmarkStart w:id="297" w:name="_Toc94532904"/>
      <w:bookmarkStart w:id="298" w:name="_Toc94533374"/>
      <w:r w:rsidRPr="00AC4CA5">
        <w:rPr>
          <w:bCs/>
          <w:lang w:val="fr-FR"/>
        </w:rPr>
        <w:t>Réseau d</w:t>
      </w:r>
      <w:r w:rsidR="00AC4CA5">
        <w:rPr>
          <w:bCs/>
          <w:lang w:val="fr-FR"/>
        </w:rPr>
        <w:t>'</w:t>
      </w:r>
      <w:r w:rsidRPr="00AC4CA5">
        <w:rPr>
          <w:bCs/>
          <w:lang w:val="fr-FR"/>
        </w:rPr>
        <w:t>accès hertzien de Terre universel évolué (E-UTRAN) et réseaux locaux hertziens (WLAN);</w:t>
      </w:r>
      <w:r w:rsidRPr="00AC4CA5">
        <w:rPr>
          <w:lang w:val="fr-FR"/>
        </w:rPr>
        <w:t xml:space="preserve"> </w:t>
      </w:r>
      <w:r w:rsidRPr="00AC4CA5">
        <w:rPr>
          <w:bCs/>
          <w:lang w:val="fr-FR"/>
        </w:rPr>
        <w:t>Protocole du plan d</w:t>
      </w:r>
      <w:r w:rsidR="00AC4CA5">
        <w:rPr>
          <w:bCs/>
          <w:lang w:val="fr-FR"/>
        </w:rPr>
        <w:t>'</w:t>
      </w:r>
      <w:r w:rsidRPr="00AC4CA5">
        <w:rPr>
          <w:bCs/>
          <w:lang w:val="fr-FR"/>
        </w:rPr>
        <w:t>utilisateur sur l</w:t>
      </w:r>
      <w:r w:rsidR="00AC4CA5">
        <w:rPr>
          <w:bCs/>
          <w:lang w:val="fr-FR"/>
        </w:rPr>
        <w:t>'</w:t>
      </w:r>
      <w:r w:rsidRPr="00AC4CA5">
        <w:rPr>
          <w:bCs/>
          <w:lang w:val="fr-FR"/>
        </w:rPr>
        <w:t>interface Xw</w:t>
      </w:r>
      <w:bookmarkEnd w:id="295"/>
      <w:bookmarkEnd w:id="296"/>
      <w:bookmarkEnd w:id="297"/>
      <w:bookmarkEnd w:id="298"/>
    </w:p>
    <w:p w14:paraId="6967AB5D" w14:textId="0BA027E2" w:rsidR="00FA11D3" w:rsidRPr="00AC4CA5" w:rsidRDefault="00FA11D3" w:rsidP="00FA11D3">
      <w:pPr>
        <w:rPr>
          <w:lang w:val="fr-FR"/>
        </w:rPr>
      </w:pPr>
      <w:r w:rsidRPr="00AC4CA5">
        <w:rPr>
          <w:lang w:val="fr-FR"/>
        </w:rPr>
        <w:t>Ce document décrit le protocole du plan d</w:t>
      </w:r>
      <w:r w:rsidR="00AC4CA5">
        <w:rPr>
          <w:lang w:val="fr-FR"/>
        </w:rPr>
        <w:t>'</w:t>
      </w:r>
      <w:r w:rsidRPr="00AC4CA5">
        <w:rPr>
          <w:lang w:val="fr-FR"/>
        </w:rPr>
        <w:t>utilisateur Xw utilisé sur l</w:t>
      </w:r>
      <w:r w:rsidR="00AC4CA5">
        <w:rPr>
          <w:lang w:val="fr-FR"/>
        </w:rPr>
        <w:t>'</w:t>
      </w:r>
      <w:r w:rsidRPr="00AC4CA5">
        <w:rPr>
          <w:lang w:val="fr-FR"/>
        </w:rPr>
        <w:t>interface Xw pour l</w:t>
      </w:r>
      <w:r w:rsidR="00AC4CA5">
        <w:rPr>
          <w:lang w:val="fr-FR"/>
        </w:rPr>
        <w:t>'</w:t>
      </w:r>
      <w:r w:rsidRPr="00AC4CA5">
        <w:rPr>
          <w:lang w:val="fr-FR"/>
        </w:rPr>
        <w:t>agrégation LTE/WLAN (LWA).</w:t>
      </w:r>
    </w:p>
    <w:p w14:paraId="4925FF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1D24BD6"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BB422B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19" w:history="1">
        <w:r w:rsidRPr="00AC4CA5">
          <w:rPr>
            <w:rStyle w:val="Hyperlink"/>
            <w:sz w:val="18"/>
            <w:szCs w:val="18"/>
            <w:lang w:val="fr-FR"/>
          </w:rPr>
          <w:t>https://www.atis.org/3gpp-transpositions-Rel-17</w:t>
        </w:r>
      </w:hyperlink>
      <w:hyperlink r:id="rId1420" w:anchor="Rel-17" w:history="1"/>
    </w:p>
    <w:p w14:paraId="18A4956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CCSA.3GPP.36.465.V17.0.0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21" w:history="1">
        <w:r w:rsidRPr="00AC4CA5">
          <w:rPr>
            <w:rStyle w:val="Hyperlink"/>
            <w:sz w:val="18"/>
            <w:szCs w:val="18"/>
            <w:lang w:val="fr-FR"/>
          </w:rPr>
          <w:t>https://www.ccsa.org.cn/api/portalsFile/downloadOldFile?type=17&amp;oldFileUrl=NTN/SRIT/CCSA.3GPP.36.465.V17.0.0.doc</w:t>
        </w:r>
      </w:hyperlink>
      <w:hyperlink r:id="rId1422" w:history="1"/>
      <w:hyperlink r:id="rId1423" w:history="1"/>
    </w:p>
    <w:p w14:paraId="7D038E5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136 465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424" w:history="1">
        <w:r w:rsidRPr="00AC4CA5">
          <w:rPr>
            <w:rStyle w:val="Hyperlink"/>
            <w:sz w:val="18"/>
            <w:szCs w:val="18"/>
            <w:lang w:val="fr-FR"/>
          </w:rPr>
          <w:t>https://www.etsi.org/deliver/etsi_ts/136400_136499/136465/17.00.00_60/ts_136465v170000p.pdf</w:t>
        </w:r>
      </w:hyperlink>
      <w:hyperlink r:id="rId1425" w:history="1"/>
    </w:p>
    <w:p w14:paraId="0C7893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36.465-17.0.0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426" w:history="1">
        <w:r w:rsidRPr="00AC4CA5">
          <w:rPr>
            <w:rStyle w:val="Hyperlink"/>
            <w:sz w:val="18"/>
            <w:szCs w:val="18"/>
            <w:lang w:val="fr-FR"/>
          </w:rPr>
          <w:t>https://members.tsdsi.in/s/KaifEzQBkTeazXf</w:t>
        </w:r>
      </w:hyperlink>
      <w:hyperlink r:id="rId1427" w:history="1"/>
    </w:p>
    <w:p w14:paraId="08B4AF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TTAT.3G-36.465V17.0.0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428" w:history="1">
        <w:r w:rsidRPr="00AC4CA5">
          <w:rPr>
            <w:rStyle w:val="Hyperlink"/>
            <w:sz w:val="18"/>
            <w:szCs w:val="18"/>
            <w:lang w:val="fr-FR"/>
          </w:rPr>
          <w:t>https://www.tta.or.kr/eng/ttaSearchEngView.do?key=461&amp;searchStandardNo=TTAT.3G-36.465V17.0.0&amp;searchCate=TTAS</w:t>
        </w:r>
      </w:hyperlink>
      <w:hyperlink r:id="rId1429" w:history="1"/>
    </w:p>
    <w:p w14:paraId="16C43BA5"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0130DA79"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ATIS.3GPP.36.465.V18.0.0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30" w:history="1">
        <w:r w:rsidRPr="00AC4CA5">
          <w:rPr>
            <w:rStyle w:val="Hyperlink"/>
            <w:sz w:val="18"/>
            <w:szCs w:val="18"/>
            <w:lang w:val="fr-FR"/>
          </w:rPr>
          <w:t>https://www.atis.org/3gpp-transpositions - Rel-18</w:t>
        </w:r>
      </w:hyperlink>
      <w:hyperlink r:id="rId1431" w:anchor="Rel-18" w:history="1"/>
    </w:p>
    <w:p w14:paraId="4A3A09E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CCSA.3GPP.36.465.V18.0.0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32" w:history="1">
        <w:r w:rsidRPr="00AC4CA5">
          <w:rPr>
            <w:rStyle w:val="Hyperlink"/>
            <w:sz w:val="18"/>
            <w:szCs w:val="18"/>
            <w:lang w:val="fr-FR"/>
          </w:rPr>
          <w:t>https://www.ccsa.org.cn/api/portalsFile/downloadOldFile?type=17&amp;oldFileUrl=NTN/SRIT/CCSA.3GPP.36.465.V18.0.0.docx</w:t>
        </w:r>
      </w:hyperlink>
      <w:hyperlink r:id="rId1433" w:history="1"/>
      <w:hyperlink r:id="rId1434" w:history="1"/>
    </w:p>
    <w:p w14:paraId="2F9ADA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136 465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435" w:history="1">
        <w:r w:rsidRPr="00AC4CA5">
          <w:rPr>
            <w:rStyle w:val="Hyperlink"/>
            <w:sz w:val="18"/>
            <w:szCs w:val="18"/>
            <w:lang w:val="fr-FR"/>
          </w:rPr>
          <w:t>https://www.etsi.org/deliver/etsi_ts/136400_136499/136465/18.00.00_60/ts_136465v180000p.pdf</w:t>
        </w:r>
      </w:hyperlink>
      <w:hyperlink r:id="rId1436" w:history="1"/>
    </w:p>
    <w:p w14:paraId="62C607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36.465 -18.0.0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437" w:history="1">
        <w:r w:rsidRPr="00AC4CA5">
          <w:rPr>
            <w:rStyle w:val="Hyperlink"/>
            <w:sz w:val="18"/>
            <w:szCs w:val="18"/>
            <w:lang w:val="fr-FR"/>
          </w:rPr>
          <w:t>https://members.tsdsi.in/s/kq2kdifriXQ8roq</w:t>
        </w:r>
      </w:hyperlink>
      <w:hyperlink r:id="rId1438" w:history="1"/>
    </w:p>
    <w:p w14:paraId="62293BA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TTA</w:t>
      </w:r>
      <w:r w:rsidRPr="00AC4CA5">
        <w:rPr>
          <w:sz w:val="18"/>
          <w:szCs w:val="18"/>
          <w:lang w:val="fr-FR"/>
        </w:rPr>
        <w:tab/>
        <w:t>TTAT.3G-36.465V18.0.0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439" w:history="1">
        <w:r w:rsidRPr="00AC4CA5">
          <w:rPr>
            <w:rStyle w:val="Hyperlink"/>
            <w:sz w:val="18"/>
            <w:szCs w:val="18"/>
            <w:lang w:val="fr-FR"/>
          </w:rPr>
          <w:t>https://www.tta.or.kr/eng/ttaSearchEngView.do?key=461&amp;searchStandardNo=TTAT.3G-36.465V18.0.0&amp;searchCate=TTAS</w:t>
        </w:r>
      </w:hyperlink>
      <w:hyperlink r:id="rId1440" w:history="1"/>
    </w:p>
    <w:p w14:paraId="62E315C4" w14:textId="77777777" w:rsidR="00FA11D3" w:rsidRPr="00AC4CA5" w:rsidRDefault="00FA11D3" w:rsidP="00F43116">
      <w:pPr>
        <w:pStyle w:val="Heading5"/>
        <w:rPr>
          <w:lang w:val="fr-FR"/>
        </w:rPr>
      </w:pPr>
      <w:r w:rsidRPr="00AC4CA5">
        <w:rPr>
          <w:lang w:val="fr-FR"/>
        </w:rPr>
        <w:t>1.3.1.4.25</w:t>
      </w:r>
      <w:r w:rsidRPr="00AC4CA5">
        <w:rPr>
          <w:lang w:val="fr-FR"/>
        </w:rPr>
        <w:tab/>
        <w:t>TS 37.460</w:t>
      </w:r>
    </w:p>
    <w:p w14:paraId="3CC6E9B4" w14:textId="77777777" w:rsidR="00FA11D3" w:rsidRPr="00AC4CA5" w:rsidRDefault="00FA11D3" w:rsidP="00FA11D3">
      <w:pPr>
        <w:pStyle w:val="Headingb"/>
        <w:rPr>
          <w:lang w:val="fr-FR"/>
        </w:rPr>
      </w:pPr>
      <w:bookmarkStart w:id="299" w:name="_Toc56152413"/>
      <w:bookmarkStart w:id="300" w:name="_Toc56153793"/>
      <w:bookmarkStart w:id="301" w:name="_Toc94532905"/>
      <w:bookmarkStart w:id="302" w:name="_Toc94533375"/>
      <w:r w:rsidRPr="00AC4CA5">
        <w:rPr>
          <w:bCs/>
          <w:lang w:val="fr-FR"/>
        </w:rPr>
        <w:t>Interface Iuant: Aspects et principes généraux</w:t>
      </w:r>
      <w:bookmarkEnd w:id="299"/>
      <w:bookmarkEnd w:id="300"/>
      <w:bookmarkEnd w:id="301"/>
      <w:bookmarkEnd w:id="302"/>
    </w:p>
    <w:p w14:paraId="36006EA4" w14:textId="06FC7CE1" w:rsidR="00FA11D3" w:rsidRPr="00AC4CA5" w:rsidRDefault="00FA11D3" w:rsidP="00FA11D3">
      <w:pPr>
        <w:rPr>
          <w:lang w:val="fr-FR"/>
        </w:rPr>
      </w:pPr>
      <w:r w:rsidRPr="00AC4CA5">
        <w:rPr>
          <w:lang w:val="fr-FR"/>
        </w:rPr>
        <w:t>Ce document est une introduction à la série TS 37.46x du 3GPP sur les spécifications techniques qui définissent l</w:t>
      </w:r>
      <w:r w:rsidR="00AC4CA5">
        <w:rPr>
          <w:lang w:val="fr-FR"/>
        </w:rPr>
        <w:t>'</w:t>
      </w:r>
      <w:r w:rsidRPr="00AC4CA5">
        <w:rPr>
          <w:lang w:val="fr-FR"/>
        </w:rPr>
        <w:t>interface Iuant. Celle-ci peut être exploitée dans le contexte des réseaux UTRAN, E-UTRAN et NG-RAN. Dans la présente spécification, ces réseaux sont appelés «RAN», tandis que dans les entités de réseau correspondantes, les nœuds B, eNB, en-gNB et NG-RAN sont appelés «nœuds RAN». L</w:t>
      </w:r>
      <w:r w:rsidR="00AC4CA5">
        <w:rPr>
          <w:lang w:val="fr-FR"/>
        </w:rPr>
        <w:t>'</w:t>
      </w:r>
      <w:r w:rsidRPr="00AC4CA5">
        <w:rPr>
          <w:lang w:val="fr-FR"/>
        </w:rPr>
        <w:t>interface logique Iuant est une interface interne au nœud RAN qui se situe par définition entre la fonction d</w:t>
      </w:r>
      <w:r w:rsidR="00AC4CA5">
        <w:rPr>
          <w:lang w:val="fr-FR"/>
        </w:rPr>
        <w:t>'</w:t>
      </w:r>
      <w:r w:rsidRPr="00AC4CA5">
        <w:rPr>
          <w:lang w:val="fr-FR"/>
        </w:rPr>
        <w:t>exploitation et de maintenance (O&amp;M) spécifique à la mise en œuvre et les antennes RET, ainsi qu</w:t>
      </w:r>
      <w:r w:rsidR="00AC4CA5">
        <w:rPr>
          <w:lang w:val="fr-FR"/>
        </w:rPr>
        <w:t>'</w:t>
      </w:r>
      <w:r w:rsidRPr="00AC4CA5">
        <w:rPr>
          <w:lang w:val="fr-FR"/>
        </w:rPr>
        <w:t>entre la fonction O&amp;M spécifique à la mise en œuvre et la fonction d</w:t>
      </w:r>
      <w:r w:rsidR="00AC4CA5">
        <w:rPr>
          <w:lang w:val="fr-FR"/>
        </w:rPr>
        <w:t>'</w:t>
      </w:r>
      <w:r w:rsidRPr="00AC4CA5">
        <w:rPr>
          <w:lang w:val="fr-FR"/>
        </w:rPr>
        <w:t>unité de commande des amplificateurs montés sur pylône (TMA).</w:t>
      </w:r>
      <w:bookmarkStart w:id="303" w:name="_Hlk28622105"/>
      <w:bookmarkStart w:id="304" w:name="_Hlk28622145"/>
      <w:bookmarkEnd w:id="303"/>
      <w:bookmarkEnd w:id="304"/>
    </w:p>
    <w:p w14:paraId="49A151A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CC6903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89692C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41" w:history="1">
        <w:r w:rsidRPr="00AC4CA5">
          <w:rPr>
            <w:rStyle w:val="Hyperlink"/>
            <w:sz w:val="18"/>
            <w:szCs w:val="18"/>
            <w:lang w:val="fr-FR"/>
          </w:rPr>
          <w:t>https://www.atis.org/3gpp-transpositions-Rel-17</w:t>
        </w:r>
      </w:hyperlink>
      <w:hyperlink r:id="rId1442" w:anchor="Rel-17" w:history="1"/>
    </w:p>
    <w:p w14:paraId="438A84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CCSA.3GPP.37.460.V17.0.0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43" w:history="1">
        <w:r w:rsidRPr="00AC4CA5">
          <w:rPr>
            <w:rStyle w:val="Hyperlink"/>
            <w:sz w:val="18"/>
            <w:szCs w:val="18"/>
            <w:lang w:val="fr-FR"/>
          </w:rPr>
          <w:t>https://www.ccsa.org.cn/api/portalsFile/downloadOldFile?type=17&amp;oldFileUrl=NTN/SRIT/CCSA.3GPP.37.460.V17.0.0.doc</w:t>
        </w:r>
      </w:hyperlink>
      <w:hyperlink r:id="rId1444" w:history="1"/>
      <w:hyperlink r:id="rId1445" w:history="1"/>
    </w:p>
    <w:p w14:paraId="340F23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137 460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446" w:history="1">
        <w:r w:rsidRPr="00AC4CA5">
          <w:rPr>
            <w:rStyle w:val="Hyperlink"/>
            <w:sz w:val="18"/>
            <w:szCs w:val="18"/>
            <w:lang w:val="fr-FR"/>
          </w:rPr>
          <w:t>https://www.etsi.org/deliver/etsi_ts/137400_137499/137460/17.00.00_60/ts_137460v170000p.pdf</w:t>
        </w:r>
      </w:hyperlink>
      <w:hyperlink r:id="rId1447" w:history="1"/>
    </w:p>
    <w:p w14:paraId="43D8821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448" w:history="1">
        <w:r w:rsidRPr="00AC4CA5">
          <w:rPr>
            <w:rStyle w:val="Hyperlink"/>
            <w:sz w:val="18"/>
            <w:szCs w:val="18"/>
            <w:lang w:val="fr-FR"/>
          </w:rPr>
          <w:t>https://members.tsdsi.in/s/6jndrFL9wmEZ9S9</w:t>
        </w:r>
      </w:hyperlink>
      <w:hyperlink r:id="rId1449" w:history="1"/>
    </w:p>
    <w:p w14:paraId="640432F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TTAT.3G-37.460V17.0.0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450" w:history="1">
        <w:r w:rsidRPr="00AC4CA5">
          <w:rPr>
            <w:rStyle w:val="Hyperlink"/>
            <w:sz w:val="18"/>
            <w:szCs w:val="18"/>
            <w:lang w:val="fr-FR"/>
          </w:rPr>
          <w:t>https://www.tta.or.kr/eng/ttaSearchEngView.do?key=461&amp;searchStandardNo=TTAT.3G-37.460V17.0.0&amp;searchCate=TTAS</w:t>
        </w:r>
      </w:hyperlink>
      <w:hyperlink r:id="rId1451" w:history="1"/>
    </w:p>
    <w:p w14:paraId="1024939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63FAC0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52" w:history="1">
        <w:r w:rsidRPr="00AC4CA5">
          <w:rPr>
            <w:rStyle w:val="Hyperlink"/>
            <w:sz w:val="18"/>
            <w:szCs w:val="18"/>
            <w:lang w:val="fr-FR"/>
          </w:rPr>
          <w:t>https://www.atis.org/3gpp-transpositions - Rel-18</w:t>
        </w:r>
      </w:hyperlink>
      <w:hyperlink r:id="rId1453" w:anchor="Rel-18" w:history="1"/>
    </w:p>
    <w:p w14:paraId="33B65E2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CCSA.3GPP.37.460.V18.0.0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54" w:history="1">
        <w:r w:rsidRPr="00AC4CA5">
          <w:rPr>
            <w:rStyle w:val="Hyperlink"/>
            <w:sz w:val="18"/>
            <w:szCs w:val="18"/>
            <w:lang w:val="fr-FR"/>
          </w:rPr>
          <w:t>https://www.ccsa.org.cn/api/portalsFile/downloadOldFile?type=17&amp;oldFileUrl=NTN/SRIT/CCSA.3GPP.37.460.V18.0.0.docx</w:t>
        </w:r>
      </w:hyperlink>
      <w:hyperlink r:id="rId1455" w:history="1"/>
      <w:hyperlink r:id="rId1456" w:history="1"/>
    </w:p>
    <w:p w14:paraId="7646FC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137 460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1457" w:history="1">
        <w:r w:rsidRPr="00AC4CA5">
          <w:rPr>
            <w:rStyle w:val="Hyperlink"/>
            <w:sz w:val="18"/>
            <w:szCs w:val="18"/>
            <w:lang w:val="fr-FR"/>
          </w:rPr>
          <w:t>https://www.etsi.org/deliver/etsi_ts/137400_137499/137460/18.00.00_60/ts_137460v180000p.pdf</w:t>
        </w:r>
      </w:hyperlink>
      <w:hyperlink r:id="rId1458" w:history="1"/>
    </w:p>
    <w:p w14:paraId="1C4E978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459" w:history="1">
        <w:r w:rsidRPr="00AC4CA5">
          <w:rPr>
            <w:rStyle w:val="Hyperlink"/>
            <w:sz w:val="18"/>
            <w:szCs w:val="18"/>
            <w:lang w:val="fr-FR"/>
          </w:rPr>
          <w:t>https://members.tsdsi.in/s/xfEDfBBeKbyWi4H</w:t>
        </w:r>
      </w:hyperlink>
      <w:hyperlink r:id="rId1460" w:history="1"/>
    </w:p>
    <w:p w14:paraId="0E18A74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TTAT.3G-37.460V18.0.0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461" w:history="1">
        <w:r w:rsidRPr="00AC4CA5">
          <w:rPr>
            <w:rStyle w:val="Hyperlink"/>
            <w:sz w:val="18"/>
            <w:szCs w:val="18"/>
            <w:lang w:val="fr-FR"/>
          </w:rPr>
          <w:t>https://www.tta.or.kr/eng/ttaSearchEngView.do?key=461&amp;searchStandardNo=TTAT.3G-37.460V18.0.0&amp;searchCate=TTAS</w:t>
        </w:r>
      </w:hyperlink>
      <w:hyperlink r:id="rId1462" w:history="1"/>
    </w:p>
    <w:p w14:paraId="62D7462F" w14:textId="77777777" w:rsidR="00FA11D3" w:rsidRPr="00AC4CA5" w:rsidRDefault="00FA11D3" w:rsidP="00F43116">
      <w:pPr>
        <w:pStyle w:val="Heading5"/>
        <w:rPr>
          <w:lang w:val="fr-FR"/>
        </w:rPr>
      </w:pPr>
      <w:r w:rsidRPr="00AC4CA5">
        <w:rPr>
          <w:lang w:val="fr-FR"/>
        </w:rPr>
        <w:lastRenderedPageBreak/>
        <w:t>1.3.1.4.26</w:t>
      </w:r>
      <w:r w:rsidRPr="00AC4CA5">
        <w:rPr>
          <w:lang w:val="fr-FR"/>
        </w:rPr>
        <w:tab/>
        <w:t>TS 37.461</w:t>
      </w:r>
    </w:p>
    <w:p w14:paraId="77AC53A9" w14:textId="77777777" w:rsidR="00FA11D3" w:rsidRPr="00AC4CA5" w:rsidRDefault="00FA11D3" w:rsidP="00FA11D3">
      <w:pPr>
        <w:pStyle w:val="Headingb"/>
        <w:rPr>
          <w:lang w:val="fr-FR"/>
        </w:rPr>
      </w:pPr>
      <w:bookmarkStart w:id="305" w:name="_Toc56152414"/>
      <w:bookmarkStart w:id="306" w:name="_Toc56153794"/>
      <w:bookmarkStart w:id="307" w:name="_Toc94532906"/>
      <w:bookmarkStart w:id="308" w:name="_Toc94533376"/>
      <w:r w:rsidRPr="00AC4CA5">
        <w:rPr>
          <w:bCs/>
          <w:lang w:val="fr-FR"/>
        </w:rPr>
        <w:t>Interface Iuant: Couche 1</w:t>
      </w:r>
      <w:bookmarkEnd w:id="305"/>
      <w:bookmarkEnd w:id="306"/>
      <w:bookmarkEnd w:id="307"/>
      <w:bookmarkEnd w:id="308"/>
    </w:p>
    <w:p w14:paraId="29126B63" w14:textId="16BBE304" w:rsidR="00FA11D3" w:rsidRPr="00AC4CA5" w:rsidRDefault="00FA11D3" w:rsidP="00FA11D3">
      <w:pPr>
        <w:keepNext/>
        <w:keepLines/>
        <w:rPr>
          <w:lang w:val="fr-FR"/>
        </w:rPr>
      </w:pPr>
      <w:r w:rsidRPr="00AC4CA5">
        <w:rPr>
          <w:lang w:val="fr-FR"/>
        </w:rPr>
        <w:t>Ce document définit les normes autorisées pour mettre en œuvre la couche 1 sur l</w:t>
      </w:r>
      <w:r w:rsidR="00AC4CA5">
        <w:rPr>
          <w:lang w:val="fr-FR"/>
        </w:rPr>
        <w:t>'</w:t>
      </w:r>
      <w:r w:rsidRPr="00AC4CA5">
        <w:rPr>
          <w:lang w:val="fr-FR"/>
        </w:rPr>
        <w:t>interface Iuant pour l</w:t>
      </w:r>
      <w:r w:rsidR="00AC4CA5">
        <w:rPr>
          <w:lang w:val="fr-FR"/>
        </w:rPr>
        <w:t>'</w:t>
      </w:r>
      <w:r w:rsidRPr="00AC4CA5">
        <w:rPr>
          <w:lang w:val="fr-FR"/>
        </w:rPr>
        <w:t>UTRA, l</w:t>
      </w:r>
      <w:r w:rsidR="00AC4CA5">
        <w:rPr>
          <w:lang w:val="fr-FR"/>
        </w:rPr>
        <w:t>'</w:t>
      </w:r>
      <w:r w:rsidRPr="00AC4CA5">
        <w:rPr>
          <w:lang w:val="fr-FR"/>
        </w:rPr>
        <w:t>E-UTRA et la NR.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42AE8B8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D2ACC3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DE88F6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ATIS.3GPP.37.461.V17.1.0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63" w:history="1">
        <w:r w:rsidRPr="00AC4CA5">
          <w:rPr>
            <w:rStyle w:val="Hyperlink"/>
            <w:sz w:val="18"/>
            <w:szCs w:val="18"/>
            <w:lang w:val="fr-FR"/>
          </w:rPr>
          <w:t>https://www.atis.org/3gpp-transpositions-Rel-17</w:t>
        </w:r>
      </w:hyperlink>
      <w:hyperlink r:id="rId1464" w:anchor="Rel-17" w:history="1"/>
    </w:p>
    <w:p w14:paraId="4DD32C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lang w:val="fr-FR"/>
        </w:rPr>
      </w:pPr>
      <w:r w:rsidRPr="00AC4CA5">
        <w:rPr>
          <w:sz w:val="18"/>
          <w:szCs w:val="18"/>
          <w:lang w:val="fr-FR"/>
        </w:rPr>
        <w:t>CCSA</w:t>
      </w:r>
      <w:r w:rsidRPr="00AC4CA5">
        <w:rPr>
          <w:sz w:val="18"/>
          <w:szCs w:val="18"/>
          <w:lang w:val="fr-FR"/>
        </w:rPr>
        <w:tab/>
        <w:t>CCSA.3GPP.37.461.V17.1.0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65" w:history="1">
        <w:r w:rsidRPr="00AC4CA5">
          <w:rPr>
            <w:rStyle w:val="Hyperlink"/>
            <w:sz w:val="18"/>
            <w:szCs w:val="18"/>
            <w:lang w:val="fr-FR"/>
          </w:rPr>
          <w:t>https://www.ccsa.org.cn/api/portalsFile/downloadOldFile?type=17&amp;oldFileUrl=NTN/SRIT/CCSA.3GPP.37.461.V17.1.0.docx</w:t>
        </w:r>
      </w:hyperlink>
      <w:hyperlink r:id="rId1466" w:history="1"/>
      <w:hyperlink r:id="rId1467" w:history="1"/>
    </w:p>
    <w:p w14:paraId="3966C2A4"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137 461 V17.1.0 (2022-07)</w:t>
      </w:r>
      <w:r w:rsidRPr="00AC4CA5">
        <w:rPr>
          <w:sz w:val="18"/>
          <w:szCs w:val="18"/>
          <w:lang w:val="fr-FR"/>
        </w:rPr>
        <w:tab/>
        <w:t>17.1.0</w:t>
      </w:r>
      <w:r w:rsidRPr="00AC4CA5">
        <w:rPr>
          <w:sz w:val="18"/>
          <w:szCs w:val="18"/>
          <w:lang w:val="fr-FR"/>
        </w:rPr>
        <w:tab/>
        <w:t>Publié</w:t>
      </w:r>
      <w:r w:rsidRPr="00AC4CA5">
        <w:rPr>
          <w:sz w:val="18"/>
          <w:szCs w:val="18"/>
          <w:lang w:val="fr-FR"/>
        </w:rPr>
        <w:tab/>
        <w:t>20.07.2022</w:t>
      </w:r>
      <w:r w:rsidRPr="00AC4CA5">
        <w:rPr>
          <w:sz w:val="18"/>
          <w:szCs w:val="18"/>
          <w:lang w:val="fr-FR"/>
        </w:rPr>
        <w:tab/>
      </w:r>
      <w:hyperlink r:id="rId1468" w:history="1">
        <w:r w:rsidRPr="00AC4CA5">
          <w:rPr>
            <w:rStyle w:val="Hyperlink"/>
            <w:sz w:val="18"/>
            <w:szCs w:val="18"/>
            <w:lang w:val="fr-FR"/>
          </w:rPr>
          <w:t>https://www.etsi.org/deliver/etsi_ts/137400_137499/137461/17.01.00_60/ts_137461v170100p.pdf</w:t>
        </w:r>
      </w:hyperlink>
      <w:r w:rsidRPr="00AC4CA5">
        <w:rPr>
          <w:rStyle w:val="Hyperlink"/>
          <w:sz w:val="18"/>
          <w:szCs w:val="18"/>
          <w:lang w:val="fr-FR"/>
        </w:rPr>
        <w:t xml:space="preserve"> </w:t>
      </w:r>
      <w:hyperlink r:id="rId1469" w:history="1"/>
    </w:p>
    <w:p w14:paraId="3645F1D5"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37.461-17.1.0 V1.1.0</w:t>
      </w:r>
      <w:r w:rsidRPr="00AC4CA5">
        <w:rPr>
          <w:sz w:val="18"/>
          <w:szCs w:val="18"/>
          <w:lang w:val="fr-FR"/>
        </w:rPr>
        <w:tab/>
        <w:t>17.1.0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1470" w:history="1">
        <w:r w:rsidRPr="00AC4CA5">
          <w:rPr>
            <w:rStyle w:val="Hyperlink"/>
            <w:sz w:val="18"/>
            <w:szCs w:val="18"/>
            <w:lang w:val="fr-FR"/>
          </w:rPr>
          <w:t>https://members.tsdsi.in/s/TW5nmHpmaa6wrBL</w:t>
        </w:r>
      </w:hyperlink>
      <w:hyperlink r:id="rId1471" w:history="1"/>
    </w:p>
    <w:p w14:paraId="345B539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TTAT.3G-37.461V17.1.0</w:t>
      </w:r>
      <w:r w:rsidRPr="00AC4CA5">
        <w:rPr>
          <w:sz w:val="18"/>
          <w:szCs w:val="18"/>
          <w:lang w:val="fr-FR"/>
        </w:rPr>
        <w:tab/>
        <w:t>17.1.0</w:t>
      </w:r>
      <w:r w:rsidRPr="00AC4CA5">
        <w:rPr>
          <w:sz w:val="18"/>
          <w:szCs w:val="18"/>
          <w:lang w:val="fr-FR"/>
        </w:rPr>
        <w:tab/>
        <w:t>Publié</w:t>
      </w:r>
      <w:r w:rsidRPr="00AC4CA5">
        <w:rPr>
          <w:sz w:val="18"/>
          <w:szCs w:val="18"/>
          <w:lang w:val="fr-FR"/>
        </w:rPr>
        <w:tab/>
        <w:t>21.10.2022</w:t>
      </w:r>
      <w:r w:rsidRPr="00AC4CA5">
        <w:rPr>
          <w:sz w:val="18"/>
          <w:szCs w:val="18"/>
          <w:lang w:val="fr-FR"/>
        </w:rPr>
        <w:tab/>
      </w:r>
      <w:hyperlink r:id="rId1472" w:history="1">
        <w:r w:rsidRPr="00AC4CA5">
          <w:rPr>
            <w:rStyle w:val="Hyperlink"/>
            <w:sz w:val="18"/>
            <w:szCs w:val="18"/>
            <w:lang w:val="fr-FR"/>
          </w:rPr>
          <w:t>https://www.tta.or.kr/eng/ttaSearchEngView.do?key=461&amp;searchStandardNo=TTAT.3G-37.461V17.1.0&amp;searchCate=TTAS</w:t>
        </w:r>
      </w:hyperlink>
      <w:hyperlink r:id="rId1473" w:history="1"/>
    </w:p>
    <w:p w14:paraId="2EA1BDB0"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DF6E4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74" w:history="1">
        <w:r w:rsidRPr="00AC4CA5">
          <w:rPr>
            <w:rStyle w:val="Hyperlink"/>
            <w:sz w:val="18"/>
            <w:szCs w:val="18"/>
            <w:lang w:val="fr-FR"/>
          </w:rPr>
          <w:t>https://www.atis.org/3gpp-transpositions - Rel-18</w:t>
        </w:r>
      </w:hyperlink>
      <w:hyperlink r:id="rId1475" w:anchor="Rel-18" w:history="1"/>
    </w:p>
    <w:p w14:paraId="53B73A5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CCSA.3GPP.37.461.V18.0.0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76" w:history="1">
        <w:r w:rsidRPr="00AC4CA5">
          <w:rPr>
            <w:rStyle w:val="Hyperlink"/>
            <w:sz w:val="18"/>
            <w:szCs w:val="18"/>
            <w:lang w:val="fr-FR"/>
          </w:rPr>
          <w:t>https://www.ccsa.org.cn/api/portalsFile/downloadOldFile?type=17&amp;oldFileUrl=NTN/SRIT/CCSA.3GPP.37.461.V18.0.0.docx</w:t>
        </w:r>
      </w:hyperlink>
      <w:hyperlink r:id="rId1477" w:history="1"/>
      <w:hyperlink r:id="rId1478" w:history="1"/>
    </w:p>
    <w:p w14:paraId="37461B0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137 461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1479" w:history="1">
        <w:r w:rsidRPr="00AC4CA5">
          <w:rPr>
            <w:rStyle w:val="Hyperlink"/>
            <w:sz w:val="18"/>
            <w:szCs w:val="18"/>
            <w:lang w:val="fr-FR"/>
          </w:rPr>
          <w:t>https://www.etsi.org/deliver/etsi_ts/137400_137499/137461/18.00.00_60/ts_137461v180000p.pdf</w:t>
        </w:r>
      </w:hyperlink>
      <w:hyperlink r:id="rId1480" w:history="1"/>
    </w:p>
    <w:p w14:paraId="1788E72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481" w:history="1">
        <w:r w:rsidRPr="00AC4CA5">
          <w:rPr>
            <w:rStyle w:val="Hyperlink"/>
            <w:sz w:val="18"/>
            <w:szCs w:val="18"/>
            <w:lang w:val="fr-FR"/>
          </w:rPr>
          <w:t>https://members.tsdsi.in/s/T5sfZLDZxs8nGDq</w:t>
        </w:r>
      </w:hyperlink>
      <w:hyperlink r:id="rId1482" w:history="1"/>
    </w:p>
    <w:p w14:paraId="7A19127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TTAT.3G-37.461V18.0.0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483" w:history="1">
        <w:r w:rsidRPr="00AC4CA5">
          <w:rPr>
            <w:rStyle w:val="Hyperlink"/>
            <w:sz w:val="18"/>
            <w:szCs w:val="18"/>
            <w:lang w:val="fr-FR"/>
          </w:rPr>
          <w:t>https://www.tta.or.kr/eng/ttaSearchEngView.do?key=461&amp;searchStandardNo=TTAT.3G-37.461V18.0.0&amp;searchCate=TTAS</w:t>
        </w:r>
      </w:hyperlink>
      <w:hyperlink r:id="rId1484" w:history="1"/>
    </w:p>
    <w:p w14:paraId="2EE75C9E" w14:textId="77777777" w:rsidR="00FA11D3" w:rsidRPr="00AC4CA5" w:rsidRDefault="00FA11D3" w:rsidP="00F43116">
      <w:pPr>
        <w:pStyle w:val="Heading5"/>
        <w:rPr>
          <w:lang w:val="fr-FR"/>
        </w:rPr>
      </w:pPr>
      <w:r w:rsidRPr="00AC4CA5">
        <w:rPr>
          <w:lang w:val="fr-FR"/>
        </w:rPr>
        <w:t>1.3.1.4.27</w:t>
      </w:r>
      <w:r w:rsidRPr="00AC4CA5">
        <w:rPr>
          <w:lang w:val="fr-FR"/>
        </w:rPr>
        <w:tab/>
        <w:t>TS 37.462</w:t>
      </w:r>
    </w:p>
    <w:p w14:paraId="7CD8E227" w14:textId="77777777" w:rsidR="00FA11D3" w:rsidRPr="00AC4CA5" w:rsidRDefault="00FA11D3" w:rsidP="00FA11D3">
      <w:pPr>
        <w:pStyle w:val="Headingb"/>
        <w:rPr>
          <w:lang w:val="fr-FR"/>
        </w:rPr>
      </w:pPr>
      <w:bookmarkStart w:id="309" w:name="_Toc56152415"/>
      <w:bookmarkStart w:id="310" w:name="_Toc56153795"/>
      <w:bookmarkStart w:id="311" w:name="_Toc94532907"/>
      <w:bookmarkStart w:id="312" w:name="_Toc94533377"/>
      <w:r w:rsidRPr="00AC4CA5">
        <w:rPr>
          <w:bCs/>
          <w:lang w:val="fr-FR"/>
        </w:rPr>
        <w:t>Interface Iuant: Acheminement de la signalisation</w:t>
      </w:r>
      <w:bookmarkEnd w:id="309"/>
      <w:bookmarkEnd w:id="310"/>
      <w:bookmarkEnd w:id="311"/>
      <w:bookmarkEnd w:id="312"/>
    </w:p>
    <w:p w14:paraId="2768DA52" w14:textId="0377A385" w:rsidR="00FA11D3" w:rsidRPr="00AC4CA5" w:rsidRDefault="00FA11D3" w:rsidP="00FA11D3">
      <w:pPr>
        <w:rPr>
          <w:lang w:val="fr-FR"/>
        </w:rPr>
      </w:pPr>
      <w:r w:rsidRPr="00AC4CA5">
        <w:rPr>
          <w:lang w:val="fr-FR"/>
        </w:rPr>
        <w:t>Ce document décrit l</w:t>
      </w:r>
      <w:r w:rsidR="00AC4CA5">
        <w:rPr>
          <w:lang w:val="fr-FR"/>
        </w:rPr>
        <w:t>'</w:t>
      </w:r>
      <w:r w:rsidRPr="00AC4CA5">
        <w:rPr>
          <w:lang w:val="fr-FR"/>
        </w:rPr>
        <w:t>acheminement de la signalisation concernant la partie application de l</w:t>
      </w:r>
      <w:r w:rsidR="00AC4CA5">
        <w:rPr>
          <w:lang w:val="fr-FR"/>
        </w:rPr>
        <w:t>'</w:t>
      </w:r>
      <w:r w:rsidRPr="00AC4CA5">
        <w:rPr>
          <w:lang w:val="fr-FR"/>
        </w:rPr>
        <w:t>inclinaison électrique à distance (RETAP) et la partie application des amplificateurs montés sur pylône (TMAAP) à utiliser sur l</w:t>
      </w:r>
      <w:r w:rsidR="00AC4CA5">
        <w:rPr>
          <w:lang w:val="fr-FR"/>
        </w:rPr>
        <w:t>'</w:t>
      </w:r>
      <w:r w:rsidRPr="00AC4CA5">
        <w:rPr>
          <w:lang w:val="fr-FR"/>
        </w:rPr>
        <w:t>interface Iuant pour les réseaux UTRAN, E-UTRAN et NG-RAN. Dans la présente spécification, ces réseaux sont appelés «RAN», tandis que dans les entités de réseau correspondantes, les nœuds B, eNB, en-gNB et NG</w:t>
      </w:r>
      <w:r w:rsidRPr="00AC4CA5">
        <w:rPr>
          <w:lang w:val="fr-FR"/>
        </w:rPr>
        <w:noBreakHyphen/>
        <w:t>RAN sont appelés «nœuds RAN». L</w:t>
      </w:r>
      <w:r w:rsidR="00AC4CA5">
        <w:rPr>
          <w:lang w:val="fr-FR"/>
        </w:rPr>
        <w:t>'</w:t>
      </w:r>
      <w:r w:rsidRPr="00AC4CA5">
        <w:rPr>
          <w:lang w:val="fr-FR"/>
        </w:rPr>
        <w:t>interface logique Iuant est une interface interne au nœud RAN qui se situe par définition entre la fonction d</w:t>
      </w:r>
      <w:r w:rsidR="00AC4CA5">
        <w:rPr>
          <w:lang w:val="fr-FR"/>
        </w:rPr>
        <w:t>'</w:t>
      </w:r>
      <w:r w:rsidRPr="00AC4CA5">
        <w:rPr>
          <w:lang w:val="fr-FR"/>
        </w:rPr>
        <w:t>exploitation et de maintenance (O&amp;M) spécifique à la mise en œuvre et les antennes RET, ainsi qu</w:t>
      </w:r>
      <w:r w:rsidR="00AC4CA5">
        <w:rPr>
          <w:lang w:val="fr-FR"/>
        </w:rPr>
        <w:t>'</w:t>
      </w:r>
      <w:r w:rsidRPr="00AC4CA5">
        <w:rPr>
          <w:lang w:val="fr-FR"/>
        </w:rPr>
        <w:t>entre la fonction O&amp;M spécifique à la mise en œuvre et la fonction d</w:t>
      </w:r>
      <w:r w:rsidR="00AC4CA5">
        <w:rPr>
          <w:lang w:val="fr-FR"/>
        </w:rPr>
        <w:t>'</w:t>
      </w:r>
      <w:r w:rsidRPr="00AC4CA5">
        <w:rPr>
          <w:lang w:val="fr-FR"/>
        </w:rPr>
        <w:t>unité de commande des amplificateurs montés sur pylône (TMA).</w:t>
      </w:r>
    </w:p>
    <w:p w14:paraId="7C8C41D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BC6F54E"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ABD72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85" w:history="1">
        <w:r w:rsidRPr="00AC4CA5">
          <w:rPr>
            <w:rStyle w:val="Hyperlink"/>
            <w:sz w:val="18"/>
            <w:szCs w:val="18"/>
            <w:lang w:val="fr-FR"/>
          </w:rPr>
          <w:t>https://www.atis.org/3gpp-transpositions-Rel-17</w:t>
        </w:r>
      </w:hyperlink>
      <w:hyperlink r:id="rId1486" w:anchor="Rel-17" w:history="1"/>
    </w:p>
    <w:p w14:paraId="20D6B9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CCSA.3GPP.37.462.V17.0.0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487" w:history="1">
        <w:r w:rsidRPr="00AC4CA5">
          <w:rPr>
            <w:rStyle w:val="Hyperlink"/>
            <w:sz w:val="18"/>
            <w:szCs w:val="18"/>
            <w:lang w:val="fr-FR"/>
          </w:rPr>
          <w:t>https://www.ccsa.org.cn/api/portalsFile/downloadOldFile?type=17&amp;oldFileUrl=NTN/SRIT/CCSA.3GPP.37.462.V17.0.0.doc</w:t>
        </w:r>
      </w:hyperlink>
      <w:hyperlink r:id="rId1488" w:history="1"/>
    </w:p>
    <w:p w14:paraId="68A8B881" w14:textId="77777777" w:rsidR="00FA11D3" w:rsidRPr="00AC4CA5" w:rsidRDefault="00FA11D3" w:rsidP="00E2755F">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137 462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489" w:history="1">
        <w:r w:rsidRPr="00AC4CA5">
          <w:rPr>
            <w:rStyle w:val="Hyperlink"/>
            <w:sz w:val="18"/>
            <w:szCs w:val="18"/>
            <w:lang w:val="fr-FR"/>
          </w:rPr>
          <w:t>https://www.etsi.org/deliver/etsi_ts/137400_137499/137462/17.00.00_60/ts_137462v170000p.pdf</w:t>
        </w:r>
      </w:hyperlink>
      <w:hyperlink r:id="rId1490" w:history="1"/>
    </w:p>
    <w:p w14:paraId="2BBB182A" w14:textId="77777777" w:rsidR="00FA11D3" w:rsidRPr="00AC4CA5" w:rsidRDefault="00FA11D3" w:rsidP="00E2755F">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491" w:history="1">
        <w:r w:rsidRPr="00AC4CA5">
          <w:rPr>
            <w:rStyle w:val="Hyperlink"/>
            <w:sz w:val="18"/>
            <w:szCs w:val="18"/>
            <w:lang w:val="fr-FR"/>
          </w:rPr>
          <w:t>https://members.tsdsi.in/s/owHrgRgWzLSKS3a</w:t>
        </w:r>
      </w:hyperlink>
      <w:hyperlink r:id="rId1492" w:history="1"/>
    </w:p>
    <w:p w14:paraId="439ABAE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TTAT.3G-37.462V17.0.0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493" w:history="1">
        <w:r w:rsidRPr="00AC4CA5">
          <w:rPr>
            <w:rStyle w:val="Hyperlink"/>
            <w:sz w:val="18"/>
            <w:szCs w:val="18"/>
            <w:lang w:val="fr-FR"/>
          </w:rPr>
          <w:t>https://www.tta.or.kr/eng/ttaSearchEngView.do?key=461&amp;searchStandardNo=TTAT.3G-37.462V17.0.0&amp;searchCate=TTAS</w:t>
        </w:r>
      </w:hyperlink>
      <w:hyperlink r:id="rId1494" w:history="1"/>
    </w:p>
    <w:p w14:paraId="220214B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44E1FC5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ATIS.3GPP.37.462.V18.0.0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95" w:history="1">
        <w:r w:rsidRPr="00AC4CA5">
          <w:rPr>
            <w:rStyle w:val="Hyperlink"/>
            <w:sz w:val="18"/>
            <w:szCs w:val="18"/>
            <w:lang w:val="fr-FR"/>
          </w:rPr>
          <w:t>https://www.atis.org/3gpp-transpositions - Rel-18</w:t>
        </w:r>
      </w:hyperlink>
      <w:hyperlink r:id="rId1496" w:anchor="Rel-18" w:history="1"/>
    </w:p>
    <w:p w14:paraId="2C9B38A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CCSA.3GPP.37.462.V18.0.0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497" w:history="1">
        <w:r w:rsidRPr="00AC4CA5">
          <w:rPr>
            <w:rStyle w:val="Hyperlink"/>
            <w:sz w:val="18"/>
            <w:szCs w:val="18"/>
            <w:lang w:val="fr-FR"/>
          </w:rPr>
          <w:t>https://www.ccsa.org.cn/api/portalsFile/downloadOldFile?type=17&amp;oldFileUrl=NTN/SRIT/CCSA.3GPP.37.462.V18.0.0.docx</w:t>
        </w:r>
      </w:hyperlink>
      <w:hyperlink r:id="rId1498" w:history="1"/>
      <w:hyperlink r:id="rId1499" w:history="1"/>
    </w:p>
    <w:p w14:paraId="59D83ED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137 462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1500" w:history="1">
        <w:r w:rsidRPr="00AC4CA5">
          <w:rPr>
            <w:rStyle w:val="Hyperlink"/>
            <w:sz w:val="18"/>
            <w:szCs w:val="18"/>
            <w:lang w:val="fr-FR"/>
          </w:rPr>
          <w:t>https://www.etsi.org/deliver/etsi_ts/137400_137499/137462/18.00.00_60/ts_137462v180000p.pdf</w:t>
        </w:r>
      </w:hyperlink>
      <w:hyperlink r:id="rId1501" w:history="1"/>
    </w:p>
    <w:p w14:paraId="57EFD3D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37.462 -18.0.0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502" w:history="1">
        <w:r w:rsidRPr="00AC4CA5">
          <w:rPr>
            <w:rStyle w:val="Hyperlink"/>
            <w:sz w:val="18"/>
            <w:szCs w:val="18"/>
            <w:lang w:val="fr-FR"/>
          </w:rPr>
          <w:t>https://members.tsdsi.in/s/LNtXJoncpJyx6k9</w:t>
        </w:r>
      </w:hyperlink>
      <w:hyperlink r:id="rId1503" w:history="1"/>
    </w:p>
    <w:p w14:paraId="269DA94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TTAT.3G-37.462V18.0.0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504" w:history="1">
        <w:r w:rsidRPr="00AC4CA5">
          <w:rPr>
            <w:rStyle w:val="Hyperlink"/>
            <w:sz w:val="18"/>
            <w:szCs w:val="18"/>
            <w:lang w:val="fr-FR"/>
          </w:rPr>
          <w:t>https://www.tta.or.kr/eng/ttaSearchEngView.do?key=461&amp;searchStandardNo=TTAT.3G-37.462V18.0.0&amp;searchCate=TTAS</w:t>
        </w:r>
      </w:hyperlink>
      <w:hyperlink r:id="rId1505" w:history="1"/>
    </w:p>
    <w:p w14:paraId="09730286" w14:textId="77777777" w:rsidR="00FA11D3" w:rsidRPr="00AC4CA5" w:rsidRDefault="00FA11D3" w:rsidP="00F43116">
      <w:pPr>
        <w:pStyle w:val="Heading5"/>
        <w:rPr>
          <w:lang w:val="fr-FR"/>
        </w:rPr>
      </w:pPr>
      <w:r w:rsidRPr="00AC4CA5">
        <w:rPr>
          <w:lang w:val="fr-FR"/>
        </w:rPr>
        <w:t>1.3.1.4.28</w:t>
      </w:r>
      <w:r w:rsidRPr="00AC4CA5">
        <w:rPr>
          <w:lang w:val="fr-FR"/>
        </w:rPr>
        <w:tab/>
        <w:t>TS 37.470</w:t>
      </w:r>
    </w:p>
    <w:p w14:paraId="1C349557" w14:textId="77777777" w:rsidR="00FA11D3" w:rsidRPr="00AC4CA5" w:rsidRDefault="00FA11D3" w:rsidP="00FA11D3">
      <w:pPr>
        <w:pStyle w:val="Headingb"/>
        <w:rPr>
          <w:lang w:val="fr-FR"/>
        </w:rPr>
      </w:pPr>
      <w:bookmarkStart w:id="313" w:name="_Toc56152417"/>
      <w:bookmarkStart w:id="314" w:name="_Toc56153797"/>
      <w:bookmarkStart w:id="315" w:name="_Toc94532909"/>
      <w:bookmarkStart w:id="316" w:name="_Toc94533379"/>
      <w:r w:rsidRPr="00AC4CA5">
        <w:rPr>
          <w:bCs/>
          <w:lang w:val="fr-FR"/>
        </w:rPr>
        <w:t>Interface W1;</w:t>
      </w:r>
      <w:r w:rsidRPr="00AC4CA5">
        <w:rPr>
          <w:lang w:val="fr-FR"/>
        </w:rPr>
        <w:t xml:space="preserve"> </w:t>
      </w:r>
      <w:r w:rsidRPr="00AC4CA5">
        <w:rPr>
          <w:bCs/>
          <w:lang w:val="fr-FR"/>
        </w:rPr>
        <w:t>Aspects et principes généraux</w:t>
      </w:r>
      <w:bookmarkEnd w:id="313"/>
      <w:bookmarkEnd w:id="314"/>
      <w:bookmarkEnd w:id="315"/>
      <w:bookmarkEnd w:id="316"/>
    </w:p>
    <w:p w14:paraId="2851E919" w14:textId="68605510" w:rsidR="00FA11D3" w:rsidRPr="00AC4CA5" w:rsidRDefault="00FA11D3" w:rsidP="00FA11D3">
      <w:pPr>
        <w:rPr>
          <w:lang w:val="fr-FR"/>
        </w:rPr>
      </w:pPr>
      <w:r w:rsidRPr="00AC4CA5">
        <w:rPr>
          <w:lang w:val="fr-FR"/>
        </w:rPr>
        <w:t>Ce document est une introduction à la série TS 37.4x du 3GPP sur les spécifications techniques qui définissent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w:t>
      </w:r>
    </w:p>
    <w:p w14:paraId="69682A4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C2B3A4A"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16807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06" w:history="1">
        <w:r w:rsidRPr="00AC4CA5">
          <w:rPr>
            <w:rStyle w:val="Hyperlink"/>
            <w:sz w:val="18"/>
            <w:szCs w:val="18"/>
            <w:lang w:val="fr-FR"/>
          </w:rPr>
          <w:t>https://www.atis.org/3gpp-transpositions-Rel-17</w:t>
        </w:r>
      </w:hyperlink>
      <w:hyperlink r:id="rId1507" w:anchor="Rel-17" w:history="1"/>
    </w:p>
    <w:p w14:paraId="0F00BC1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CCSA.3GPP.37.470.V17.0.0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08" w:history="1">
        <w:r w:rsidRPr="00AC4CA5">
          <w:rPr>
            <w:rStyle w:val="Hyperlink"/>
            <w:sz w:val="18"/>
            <w:szCs w:val="18"/>
            <w:lang w:val="fr-FR"/>
          </w:rPr>
          <w:t>https://www.ccsa.org.cn/api/portalsFile/downloadOldFile?type=17&amp;oldFileUrl=NTN/SRIT/CCSA.3GPP.37.470.V17.0.0.doc</w:t>
        </w:r>
      </w:hyperlink>
      <w:hyperlink r:id="rId1509" w:history="1"/>
      <w:hyperlink r:id="rId1510" w:history="1"/>
    </w:p>
    <w:p w14:paraId="2A3C65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137 470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511" w:history="1">
        <w:r w:rsidRPr="00AC4CA5">
          <w:rPr>
            <w:rStyle w:val="Hyperlink"/>
            <w:sz w:val="18"/>
            <w:szCs w:val="18"/>
            <w:lang w:val="fr-FR"/>
          </w:rPr>
          <w:t>https://www.etsi.org/deliver/etsi_ts/137400_137499/137470/17.00.00_60/ts_137470v170000p.pdf</w:t>
        </w:r>
      </w:hyperlink>
      <w:hyperlink r:id="rId1512" w:history="1"/>
    </w:p>
    <w:p w14:paraId="6A162A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513" w:history="1">
        <w:r w:rsidRPr="00AC4CA5">
          <w:rPr>
            <w:rStyle w:val="Hyperlink"/>
            <w:sz w:val="18"/>
            <w:szCs w:val="18"/>
            <w:lang w:val="fr-FR"/>
          </w:rPr>
          <w:t>https://members.tsdsi.in/s/PAP6n6fkQcXgd5c</w:t>
        </w:r>
      </w:hyperlink>
      <w:hyperlink r:id="rId1514" w:history="1"/>
    </w:p>
    <w:p w14:paraId="6F6967F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TTAT.3G-37.470V17.0.0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515" w:history="1">
        <w:r w:rsidRPr="00AC4CA5">
          <w:rPr>
            <w:rStyle w:val="Hyperlink"/>
            <w:sz w:val="18"/>
            <w:szCs w:val="18"/>
            <w:lang w:val="fr-FR"/>
          </w:rPr>
          <w:t>https://www.tta.or.kr/eng/ttaSearchEngView.do?key=461&amp;searchStandardNo=TTAT.3G-37.470V17.0.0&amp;searchCate=TTAS</w:t>
        </w:r>
      </w:hyperlink>
      <w:hyperlink r:id="rId1516" w:history="1"/>
    </w:p>
    <w:p w14:paraId="39C69A2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3152D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17" w:history="1">
        <w:r w:rsidRPr="00AC4CA5">
          <w:rPr>
            <w:rStyle w:val="Hyperlink"/>
            <w:sz w:val="18"/>
            <w:szCs w:val="18"/>
            <w:lang w:val="fr-FR"/>
          </w:rPr>
          <w:t>https://www.atis.org/3gpp-transpositions - Rel-18</w:t>
        </w:r>
      </w:hyperlink>
      <w:hyperlink r:id="rId1518" w:anchor="Rel-18" w:history="1"/>
    </w:p>
    <w:p w14:paraId="2E8DC47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CCSA.3GPP.37.470.V18.0.0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19" w:history="1">
        <w:r w:rsidRPr="00AC4CA5">
          <w:rPr>
            <w:rStyle w:val="Hyperlink"/>
            <w:sz w:val="18"/>
            <w:szCs w:val="18"/>
            <w:lang w:val="fr-FR"/>
          </w:rPr>
          <w:t>https://www.ccsa.org.cn/api/portalsFile/downloadOldFile?type=17&amp;oldFileUrl=NTN/SRIT/CCSA.3GPP.37.470.V18.0.0.docx</w:t>
        </w:r>
      </w:hyperlink>
      <w:hyperlink r:id="rId1520" w:history="1"/>
      <w:hyperlink r:id="rId1521" w:history="1"/>
    </w:p>
    <w:p w14:paraId="0FB5E34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137 470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522" w:history="1">
        <w:r w:rsidRPr="00AC4CA5">
          <w:rPr>
            <w:rStyle w:val="Hyperlink"/>
            <w:sz w:val="18"/>
            <w:szCs w:val="18"/>
            <w:lang w:val="fr-FR"/>
          </w:rPr>
          <w:t>https://www.etsi.org/deliver/etsi_ts/137400_137499/137470/18.00.00_60/ts_137470v180000p.pdf</w:t>
        </w:r>
      </w:hyperlink>
      <w:hyperlink r:id="rId1523" w:history="1"/>
    </w:p>
    <w:p w14:paraId="4FDC74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524" w:history="1">
        <w:r w:rsidRPr="00AC4CA5">
          <w:rPr>
            <w:rStyle w:val="Hyperlink"/>
            <w:sz w:val="18"/>
            <w:szCs w:val="18"/>
            <w:lang w:val="fr-FR"/>
          </w:rPr>
          <w:t>https://members.tsdsi.in/s/dtf6FW3Y9q9YSwR</w:t>
        </w:r>
      </w:hyperlink>
      <w:hyperlink r:id="rId1525" w:history="1"/>
    </w:p>
    <w:p w14:paraId="5776F94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TTAT.3G-37.470V18.0.0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526" w:history="1">
        <w:r w:rsidRPr="00AC4CA5">
          <w:rPr>
            <w:rStyle w:val="Hyperlink"/>
            <w:sz w:val="18"/>
            <w:szCs w:val="18"/>
            <w:lang w:val="fr-FR"/>
          </w:rPr>
          <w:t>https://www.tta.or.kr/eng/ttaSearchEngView.do?key=461&amp;searchStandardNo=TTAT.3G-37.470V18.0.0&amp;searchCate=TTAS</w:t>
        </w:r>
      </w:hyperlink>
      <w:hyperlink r:id="rId1527" w:history="1"/>
    </w:p>
    <w:p w14:paraId="0A4626B6" w14:textId="77777777" w:rsidR="00FA11D3" w:rsidRPr="00AC4CA5" w:rsidRDefault="00FA11D3" w:rsidP="00E2755F">
      <w:pPr>
        <w:pStyle w:val="Heading5"/>
        <w:rPr>
          <w:lang w:val="fr-FR"/>
        </w:rPr>
      </w:pPr>
      <w:r w:rsidRPr="00AC4CA5">
        <w:rPr>
          <w:lang w:val="fr-FR"/>
        </w:rPr>
        <w:lastRenderedPageBreak/>
        <w:t>1.3.1.4.29</w:t>
      </w:r>
      <w:r w:rsidRPr="00AC4CA5">
        <w:rPr>
          <w:lang w:val="fr-FR"/>
        </w:rPr>
        <w:tab/>
        <w:t>TS 37.471</w:t>
      </w:r>
    </w:p>
    <w:p w14:paraId="4047C8A4" w14:textId="77777777" w:rsidR="00FA11D3" w:rsidRPr="00AC4CA5" w:rsidRDefault="00FA11D3" w:rsidP="00E2755F">
      <w:pPr>
        <w:pStyle w:val="Headingb"/>
        <w:rPr>
          <w:lang w:val="fr-FR"/>
        </w:rPr>
      </w:pPr>
      <w:bookmarkStart w:id="317" w:name="_Toc56152418"/>
      <w:bookmarkStart w:id="318" w:name="_Toc56153798"/>
      <w:bookmarkStart w:id="319" w:name="_Toc94532910"/>
      <w:bookmarkStart w:id="320" w:name="_Toc94533380"/>
      <w:r w:rsidRPr="00AC4CA5">
        <w:rPr>
          <w:bCs/>
          <w:lang w:val="fr-FR"/>
        </w:rPr>
        <w:t>Interface W1;</w:t>
      </w:r>
      <w:r w:rsidRPr="00AC4CA5">
        <w:rPr>
          <w:lang w:val="fr-FR"/>
        </w:rPr>
        <w:t xml:space="preserve"> </w:t>
      </w:r>
      <w:r w:rsidRPr="00AC4CA5">
        <w:rPr>
          <w:bCs/>
          <w:lang w:val="fr-FR"/>
        </w:rPr>
        <w:t>Couche 1</w:t>
      </w:r>
      <w:bookmarkEnd w:id="317"/>
      <w:bookmarkEnd w:id="318"/>
      <w:bookmarkEnd w:id="319"/>
      <w:bookmarkEnd w:id="320"/>
    </w:p>
    <w:p w14:paraId="1CE92215" w14:textId="403D9F0B" w:rsidR="00FA11D3" w:rsidRPr="00AC4CA5" w:rsidRDefault="00FA11D3" w:rsidP="00E2755F">
      <w:pPr>
        <w:keepNext/>
        <w:keepLines/>
        <w:rPr>
          <w:lang w:val="fr-FR"/>
        </w:rPr>
      </w:pPr>
      <w:r w:rsidRPr="00AC4CA5">
        <w:rPr>
          <w:lang w:val="fr-FR"/>
        </w:rPr>
        <w:t>Ce document définit les normes autorisées pour mettre en œuvre la couche 1 sur l</w:t>
      </w:r>
      <w:r w:rsidR="00AC4CA5">
        <w:rPr>
          <w:lang w:val="fr-FR"/>
        </w:rPr>
        <w:t>'</w:t>
      </w:r>
      <w:r w:rsidRPr="00AC4CA5">
        <w:rPr>
          <w:lang w:val="fr-FR"/>
        </w:rPr>
        <w:t>interface W1. L</w:t>
      </w:r>
      <w:r w:rsidR="00AC4CA5">
        <w:rPr>
          <w:lang w:val="fr-FR"/>
        </w:rPr>
        <w:t>'</w:t>
      </w:r>
      <w:r w:rsidRPr="00AC4CA5">
        <w:rPr>
          <w:lang w:val="fr-FR"/>
        </w:rPr>
        <w:t>interface W1 permet d</w:t>
      </w:r>
      <w:r w:rsidR="00AC4CA5">
        <w:rPr>
          <w:lang w:val="fr-FR"/>
        </w:rPr>
        <w:t>'</w:t>
      </w:r>
      <w:r w:rsidRPr="00AC4CA5">
        <w:rPr>
          <w:lang w:val="fr-FR"/>
        </w:rPr>
        <w:t>interconnecter une unité ng</w:t>
      </w:r>
      <w:r w:rsidRPr="00AC4CA5">
        <w:rPr>
          <w:lang w:val="fr-FR"/>
        </w:rPr>
        <w:noBreakHyphen/>
        <w:t>eNB-CU et une unité ng-eNB-DU d</w:t>
      </w:r>
      <w:r w:rsidR="00AC4CA5">
        <w:rPr>
          <w:lang w:val="fr-FR"/>
        </w:rPr>
        <w:t>'</w:t>
      </w:r>
      <w:r w:rsidRPr="00AC4CA5">
        <w:rPr>
          <w:lang w:val="fr-FR"/>
        </w:rPr>
        <w:t>un nœud ng-eNB dans un NG-RAN. La spécification des prescriptions relatives au temps de transmission et de celles relatives à l</w:t>
      </w:r>
      <w:r w:rsidR="00AC4CA5">
        <w:rPr>
          <w:lang w:val="fr-FR"/>
        </w:rPr>
        <w:t>'</w:t>
      </w:r>
      <w:r w:rsidRPr="00AC4CA5">
        <w:rPr>
          <w:lang w:val="fr-FR"/>
        </w:rPr>
        <w:t>exploitation et à la maintenance n</w:t>
      </w:r>
      <w:r w:rsidR="00AC4CA5">
        <w:rPr>
          <w:lang w:val="fr-FR"/>
        </w:rPr>
        <w:t>'</w:t>
      </w:r>
      <w:r w:rsidRPr="00AC4CA5">
        <w:rPr>
          <w:lang w:val="fr-FR"/>
        </w:rPr>
        <w:t>entre pas dans le champ d</w:t>
      </w:r>
      <w:r w:rsidR="00AC4CA5">
        <w:rPr>
          <w:lang w:val="fr-FR"/>
        </w:rPr>
        <w:t>'</w:t>
      </w:r>
      <w:r w:rsidRPr="00AC4CA5">
        <w:rPr>
          <w:lang w:val="fr-FR"/>
        </w:rPr>
        <w:t>application de ce document. Dans le document, les termes «couche 1» et «couche physique» sont utilisés comme synonymes.</w:t>
      </w:r>
    </w:p>
    <w:p w14:paraId="36CD45B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BF74467"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80830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28" w:history="1">
        <w:r w:rsidRPr="00AC4CA5">
          <w:rPr>
            <w:rStyle w:val="Hyperlink"/>
            <w:sz w:val="18"/>
            <w:szCs w:val="18"/>
            <w:lang w:val="fr-FR"/>
          </w:rPr>
          <w:t>https://www.atis.org/3gpp-transpositions-Rel-17</w:t>
        </w:r>
      </w:hyperlink>
      <w:hyperlink r:id="rId1529" w:anchor="Rel-17" w:history="1"/>
    </w:p>
    <w:p w14:paraId="4D4B057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30" w:history="1">
        <w:r w:rsidRPr="00AC4CA5">
          <w:rPr>
            <w:rStyle w:val="Hyperlink"/>
            <w:sz w:val="18"/>
            <w:szCs w:val="18"/>
            <w:lang w:val="fr-FR"/>
          </w:rPr>
          <w:t>https://www.ccsa.org.cn/api/portalsFile/downloadOldFile?type=17&amp;oldFileUrl=NTN/SRIT/CCSA.3GPP.37.471.V17.0.0.doc</w:t>
        </w:r>
      </w:hyperlink>
      <w:hyperlink r:id="rId1531" w:history="1"/>
      <w:hyperlink r:id="rId1532" w:history="1"/>
    </w:p>
    <w:p w14:paraId="521E681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137 471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533" w:history="1">
        <w:r w:rsidRPr="00AC4CA5">
          <w:rPr>
            <w:rStyle w:val="Hyperlink"/>
            <w:sz w:val="18"/>
            <w:szCs w:val="18"/>
            <w:lang w:val="fr-FR"/>
          </w:rPr>
          <w:t>https://www.etsi.org/deliver/etsi_ts/137400_137499/137471/17.00.00_60/ts_137471v170000p.pdf</w:t>
        </w:r>
      </w:hyperlink>
      <w:hyperlink r:id="rId1534" w:history="1"/>
    </w:p>
    <w:p w14:paraId="738D53B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535" w:history="1">
        <w:r w:rsidRPr="00AC4CA5">
          <w:rPr>
            <w:rStyle w:val="Hyperlink"/>
            <w:sz w:val="18"/>
            <w:szCs w:val="18"/>
            <w:lang w:val="fr-FR"/>
          </w:rPr>
          <w:t>https://members.tsdsi.in/s/sWcmKcYgJPBfk7d</w:t>
        </w:r>
      </w:hyperlink>
      <w:hyperlink r:id="rId1536" w:history="1"/>
    </w:p>
    <w:p w14:paraId="0FD06C6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TTAT.3G-37.471V17.0.0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537" w:history="1">
        <w:r w:rsidRPr="00AC4CA5">
          <w:rPr>
            <w:rStyle w:val="Hyperlink"/>
            <w:sz w:val="18"/>
            <w:szCs w:val="18"/>
            <w:lang w:val="fr-FR"/>
          </w:rPr>
          <w:t>https://www.tta.or.kr/eng/ttaSearchEngView.do?key=461&amp;searchStandardNo=TTAT.3G-37.471V17.0.0&amp;searchCate=TTAS</w:t>
        </w:r>
      </w:hyperlink>
      <w:hyperlink r:id="rId1538" w:history="1"/>
    </w:p>
    <w:p w14:paraId="49DB1012"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740450E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39" w:history="1">
        <w:r w:rsidRPr="00AC4CA5">
          <w:rPr>
            <w:rStyle w:val="Hyperlink"/>
            <w:sz w:val="18"/>
            <w:szCs w:val="18"/>
            <w:lang w:val="fr-FR"/>
          </w:rPr>
          <w:t>https://www.atis.org/3gpp-transpositions - Rel-18</w:t>
        </w:r>
      </w:hyperlink>
      <w:hyperlink r:id="rId1540" w:anchor="Rel-18" w:history="1"/>
    </w:p>
    <w:p w14:paraId="64A0FA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41" w:history="1">
        <w:r w:rsidRPr="00AC4CA5">
          <w:rPr>
            <w:rStyle w:val="Hyperlink"/>
            <w:sz w:val="18"/>
            <w:szCs w:val="18"/>
            <w:lang w:val="fr-FR"/>
          </w:rPr>
          <w:t>https://www.ccsa.org.cn/api/portalsFile/downloadOldFile?type=17&amp;oldFileUrl=NTN/SRIT/CCSA.3GPP.37.471.V18.0.0.docx</w:t>
        </w:r>
      </w:hyperlink>
      <w:hyperlink r:id="rId1542" w:history="1"/>
      <w:hyperlink r:id="rId1543" w:history="1"/>
    </w:p>
    <w:p w14:paraId="0EBE68D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137 471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544" w:history="1">
        <w:r w:rsidRPr="00AC4CA5">
          <w:rPr>
            <w:rStyle w:val="Hyperlink"/>
            <w:sz w:val="18"/>
            <w:szCs w:val="18"/>
            <w:lang w:val="fr-FR"/>
          </w:rPr>
          <w:t>https://www.etsi.org/deliver/etsi_ts/137400_137499/137471/18.00.00_60/ts_137471v180000p.pdf</w:t>
        </w:r>
      </w:hyperlink>
      <w:hyperlink r:id="rId1545" w:history="1"/>
    </w:p>
    <w:p w14:paraId="39C8C25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TSDSI</w:t>
      </w:r>
      <w:r w:rsidRPr="00AC4CA5">
        <w:rPr>
          <w:sz w:val="18"/>
          <w:szCs w:val="18"/>
          <w:lang w:val="fr-FR"/>
        </w:rPr>
        <w:tab/>
        <w:t>TSDSI STD T1.3GPP 37.471 -18.0.0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546" w:history="1">
        <w:r w:rsidRPr="00AC4CA5">
          <w:rPr>
            <w:rStyle w:val="Hyperlink"/>
            <w:sz w:val="18"/>
            <w:szCs w:val="18"/>
            <w:lang w:val="fr-FR"/>
          </w:rPr>
          <w:t>https://members.tsdsi.in/s/P5Nc4NGmMFipa8L</w:t>
        </w:r>
      </w:hyperlink>
      <w:hyperlink r:id="rId1547" w:history="1"/>
    </w:p>
    <w:p w14:paraId="65D4735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TTAT.3G-37.471V18.0.0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548" w:history="1">
        <w:r w:rsidRPr="00AC4CA5">
          <w:rPr>
            <w:rStyle w:val="Hyperlink"/>
            <w:sz w:val="18"/>
            <w:szCs w:val="18"/>
            <w:lang w:val="fr-FR"/>
          </w:rPr>
          <w:t>https://www.tta.or.kr/eng/ttaSearchEngView.do?key=461&amp;searchStandardNo=TTAT.3G-37.471V18.0.0&amp;searchCate=TTAS</w:t>
        </w:r>
      </w:hyperlink>
      <w:hyperlink r:id="rId1549" w:history="1"/>
    </w:p>
    <w:p w14:paraId="22590A53" w14:textId="77777777" w:rsidR="00FA11D3" w:rsidRPr="00AC4CA5" w:rsidRDefault="00FA11D3" w:rsidP="00F43116">
      <w:pPr>
        <w:pStyle w:val="Heading5"/>
        <w:rPr>
          <w:lang w:val="fr-FR"/>
        </w:rPr>
      </w:pPr>
      <w:r w:rsidRPr="00AC4CA5">
        <w:rPr>
          <w:lang w:val="fr-FR"/>
        </w:rPr>
        <w:t>1.3.1.4.30</w:t>
      </w:r>
      <w:r w:rsidRPr="00AC4CA5">
        <w:rPr>
          <w:lang w:val="fr-FR"/>
        </w:rPr>
        <w:tab/>
        <w:t>TS 37.472</w:t>
      </w:r>
    </w:p>
    <w:p w14:paraId="4CEDDD74" w14:textId="77777777" w:rsidR="00FA11D3" w:rsidRPr="00AC4CA5" w:rsidRDefault="00FA11D3" w:rsidP="00FA11D3">
      <w:pPr>
        <w:pStyle w:val="Headingb"/>
        <w:rPr>
          <w:lang w:val="fr-FR"/>
        </w:rPr>
      </w:pPr>
      <w:bookmarkStart w:id="321" w:name="_Toc56152419"/>
      <w:bookmarkStart w:id="322" w:name="_Toc56153799"/>
      <w:bookmarkStart w:id="323" w:name="_Toc94532911"/>
      <w:bookmarkStart w:id="324" w:name="_Toc94533381"/>
      <w:r w:rsidRPr="00AC4CA5">
        <w:rPr>
          <w:bCs/>
          <w:lang w:val="fr-FR"/>
        </w:rPr>
        <w:t>Interface W1;</w:t>
      </w:r>
      <w:r w:rsidRPr="00AC4CA5">
        <w:rPr>
          <w:lang w:val="fr-FR"/>
        </w:rPr>
        <w:t xml:space="preserve"> </w:t>
      </w:r>
      <w:r w:rsidRPr="00AC4CA5">
        <w:rPr>
          <w:bCs/>
          <w:lang w:val="fr-FR"/>
        </w:rPr>
        <w:t>Acheminement de la signalisation</w:t>
      </w:r>
      <w:bookmarkEnd w:id="321"/>
      <w:bookmarkEnd w:id="322"/>
      <w:bookmarkEnd w:id="323"/>
      <w:bookmarkEnd w:id="324"/>
    </w:p>
    <w:p w14:paraId="5C559A08" w14:textId="2ED91BCB"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 Le document décrit la manière dont les messages de signalisation W1AP sont acheminés sur l</w:t>
      </w:r>
      <w:r w:rsidR="00AC4CA5">
        <w:rPr>
          <w:lang w:val="fr-FR"/>
        </w:rPr>
        <w:t>'</w:t>
      </w:r>
      <w:r w:rsidRPr="00AC4CA5">
        <w:rPr>
          <w:lang w:val="fr-FR"/>
        </w:rPr>
        <w:t>interface W1.</w:t>
      </w:r>
    </w:p>
    <w:p w14:paraId="5B031E8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1B6803A"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161F5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50" w:history="1">
        <w:r w:rsidRPr="00AC4CA5">
          <w:rPr>
            <w:rStyle w:val="Hyperlink"/>
            <w:sz w:val="18"/>
            <w:szCs w:val="18"/>
            <w:lang w:val="fr-FR"/>
          </w:rPr>
          <w:t>https://www.atis.org/3gpp-transpositions-Rel-17</w:t>
        </w:r>
      </w:hyperlink>
      <w:hyperlink r:id="rId1551" w:anchor="Rel-17" w:history="1"/>
    </w:p>
    <w:p w14:paraId="561343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CCSA.3GPP.37.472.V17.0.0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552" w:history="1">
        <w:r w:rsidRPr="00AC4CA5">
          <w:rPr>
            <w:rStyle w:val="Hyperlink"/>
            <w:sz w:val="18"/>
            <w:szCs w:val="18"/>
            <w:lang w:val="fr-FR"/>
          </w:rPr>
          <w:t>https://www.ccsa.org.cn/api/portalsFile/downloadOldFile?type=17&amp;oldFileUrl=NTN/SRIT/CCSA.3GPP.37.472.V17.0.0.doc</w:t>
        </w:r>
      </w:hyperlink>
      <w:hyperlink r:id="rId1553" w:history="1"/>
      <w:hyperlink r:id="rId1554" w:history="1"/>
    </w:p>
    <w:p w14:paraId="3C09D616"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137 472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555" w:history="1">
        <w:r w:rsidRPr="00AC4CA5">
          <w:rPr>
            <w:rStyle w:val="Hyperlink"/>
            <w:sz w:val="18"/>
            <w:szCs w:val="18"/>
            <w:lang w:val="fr-FR"/>
          </w:rPr>
          <w:t>https://www.etsi.org/deliver/etsi_ts/137400_137499/137472/17.00.00_60/ts_137472v170000p.pdf</w:t>
        </w:r>
      </w:hyperlink>
      <w:hyperlink r:id="rId1556" w:history="1"/>
    </w:p>
    <w:p w14:paraId="6066E028"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37.472-17.0.0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557" w:history="1">
        <w:r w:rsidRPr="00AC4CA5">
          <w:rPr>
            <w:rStyle w:val="Hyperlink"/>
            <w:sz w:val="18"/>
            <w:szCs w:val="18"/>
            <w:lang w:val="fr-FR"/>
          </w:rPr>
          <w:t>https://members.tsdsi.in/s/d8cGE9pCSpkeJ2Q</w:t>
        </w:r>
      </w:hyperlink>
      <w:hyperlink r:id="rId1558" w:history="1"/>
    </w:p>
    <w:p w14:paraId="65B25A63"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TTAT.3G-37.472V17.0.0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559" w:history="1">
        <w:r w:rsidRPr="00AC4CA5">
          <w:rPr>
            <w:rStyle w:val="Hyperlink"/>
            <w:sz w:val="18"/>
            <w:szCs w:val="18"/>
            <w:lang w:val="fr-FR"/>
          </w:rPr>
          <w:t>https://www.tta.or.kr/eng/ttaSearchEngView.do?key=461&amp;searchStandardNo=TTAT.3G-37.472V17.0.0&amp;searchCate=TTAS</w:t>
        </w:r>
      </w:hyperlink>
      <w:hyperlink r:id="rId1560" w:history="1"/>
    </w:p>
    <w:p w14:paraId="06426B7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3D21BCD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61" w:history="1">
        <w:r w:rsidRPr="00AC4CA5">
          <w:rPr>
            <w:rStyle w:val="Hyperlink"/>
            <w:sz w:val="18"/>
            <w:szCs w:val="18"/>
            <w:lang w:val="fr-FR"/>
          </w:rPr>
          <w:t>https://www.atis.org/3gpp-transpositions - Rel-18</w:t>
        </w:r>
      </w:hyperlink>
      <w:hyperlink r:id="rId1562" w:anchor="Rel-18" w:history="1"/>
    </w:p>
    <w:p w14:paraId="5255C98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CCSA.3GPP.37.472.V18.0.0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63" w:history="1">
        <w:r w:rsidRPr="00AC4CA5">
          <w:rPr>
            <w:rStyle w:val="Hyperlink"/>
            <w:sz w:val="18"/>
            <w:szCs w:val="18"/>
            <w:lang w:val="fr-FR"/>
          </w:rPr>
          <w:t>https://www.ccsa.org.cn/api/portalsFile/downloadOldFile?type=17&amp;oldFileUrl=NTN/SRIT/CCSA.3GPP.37.472.V18.0.0.docx</w:t>
        </w:r>
      </w:hyperlink>
      <w:hyperlink r:id="rId1564" w:history="1"/>
      <w:hyperlink r:id="rId1565" w:history="1"/>
    </w:p>
    <w:p w14:paraId="40207E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137 472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566" w:history="1">
        <w:r w:rsidRPr="00AC4CA5">
          <w:rPr>
            <w:rStyle w:val="Hyperlink"/>
            <w:sz w:val="18"/>
            <w:szCs w:val="18"/>
            <w:lang w:val="fr-FR"/>
          </w:rPr>
          <w:t>https://www.etsi.org/deliver/etsi_ts/137400_137499/137472/18.00.00_60/ts_137472v180000p.pdf</w:t>
        </w:r>
      </w:hyperlink>
      <w:hyperlink r:id="rId1567" w:history="1"/>
    </w:p>
    <w:p w14:paraId="39AC907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37.472 -18.0.0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568" w:history="1">
        <w:r w:rsidRPr="00AC4CA5">
          <w:rPr>
            <w:rStyle w:val="Hyperlink"/>
            <w:sz w:val="18"/>
            <w:szCs w:val="18"/>
            <w:lang w:val="fr-FR"/>
          </w:rPr>
          <w:t>https://members.tsdsi.in/s/naNdRJSJj4czwHY</w:t>
        </w:r>
      </w:hyperlink>
      <w:hyperlink r:id="rId1569" w:history="1"/>
    </w:p>
    <w:p w14:paraId="2C2F7FA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TTAT.3G-37.472V18.0.0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570" w:history="1">
        <w:r w:rsidRPr="00AC4CA5">
          <w:rPr>
            <w:rStyle w:val="Hyperlink"/>
            <w:sz w:val="18"/>
            <w:szCs w:val="18"/>
            <w:lang w:val="fr-FR"/>
          </w:rPr>
          <w:t>https://www.tta.or.kr/eng/ttaSearchEngView.do?key=461&amp;searchStandardNo=TTAT.3G-37.472V18.0.0&amp;searchCate=TTAS</w:t>
        </w:r>
      </w:hyperlink>
      <w:hyperlink r:id="rId1571" w:history="1"/>
    </w:p>
    <w:p w14:paraId="3540C94A" w14:textId="77777777" w:rsidR="00FA11D3" w:rsidRPr="00AC4CA5" w:rsidRDefault="00FA11D3" w:rsidP="00F43116">
      <w:pPr>
        <w:pStyle w:val="Heading5"/>
        <w:rPr>
          <w:lang w:val="fr-FR"/>
        </w:rPr>
      </w:pPr>
      <w:r w:rsidRPr="00AC4CA5">
        <w:rPr>
          <w:lang w:val="fr-FR"/>
        </w:rPr>
        <w:t>1.3.1.4.31</w:t>
      </w:r>
      <w:r w:rsidRPr="00AC4CA5">
        <w:rPr>
          <w:lang w:val="fr-FR"/>
        </w:rPr>
        <w:tab/>
        <w:t>TS 37.473</w:t>
      </w:r>
    </w:p>
    <w:p w14:paraId="1176E863" w14:textId="1C8FCF64" w:rsidR="00FA11D3" w:rsidRPr="00AC4CA5" w:rsidRDefault="00FA11D3" w:rsidP="00FA11D3">
      <w:pPr>
        <w:pStyle w:val="Headingb"/>
        <w:rPr>
          <w:lang w:val="fr-FR"/>
        </w:rPr>
      </w:pPr>
      <w:bookmarkStart w:id="325" w:name="_Toc56152420"/>
      <w:bookmarkStart w:id="326" w:name="_Toc56153800"/>
      <w:bookmarkStart w:id="327" w:name="_Toc94532912"/>
      <w:bookmarkStart w:id="328" w:name="_Toc94533382"/>
      <w:r w:rsidRPr="00AC4CA5">
        <w:rPr>
          <w:bCs/>
          <w:lang w:val="fr-FR"/>
        </w:rPr>
        <w:t>Interface W1;</w:t>
      </w:r>
      <w:r w:rsidRPr="00AC4CA5">
        <w:rPr>
          <w:lang w:val="fr-FR"/>
        </w:rPr>
        <w:t xml:space="preserve"> </w:t>
      </w:r>
      <w:r w:rsidRPr="00AC4CA5">
        <w:rPr>
          <w:bCs/>
          <w:lang w:val="fr-FR"/>
        </w:rPr>
        <w:t>Protocole d</w:t>
      </w:r>
      <w:r w:rsidR="00AC4CA5">
        <w:rPr>
          <w:bCs/>
          <w:lang w:val="fr-FR"/>
        </w:rPr>
        <w:t>'</w:t>
      </w:r>
      <w:r w:rsidRPr="00AC4CA5">
        <w:rPr>
          <w:bCs/>
          <w:lang w:val="fr-FR"/>
        </w:rPr>
        <w:t>application (W1AP)</w:t>
      </w:r>
      <w:bookmarkEnd w:id="325"/>
      <w:bookmarkEnd w:id="326"/>
      <w:bookmarkEnd w:id="327"/>
      <w:bookmarkEnd w:id="328"/>
    </w:p>
    <w:p w14:paraId="19BDE2E7" w14:textId="3012F9D4" w:rsidR="00FA11D3" w:rsidRPr="00AC4CA5" w:rsidRDefault="00FA11D3" w:rsidP="00FA11D3">
      <w:pPr>
        <w:keepNext/>
        <w:keepLines/>
        <w:rPr>
          <w:lang w:val="fr-FR"/>
        </w:rPr>
      </w:pPr>
      <w:r w:rsidRPr="00AC4CA5">
        <w:rPr>
          <w:lang w:val="fr-FR"/>
        </w:rPr>
        <w:t>Ce document définit le protocole de signalisation des couches du réseau radioélectrique 5G pour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 Le protocole d</w:t>
      </w:r>
      <w:r w:rsidR="00AC4CA5">
        <w:rPr>
          <w:lang w:val="fr-FR"/>
        </w:rPr>
        <w:t>'</w:t>
      </w:r>
      <w:r w:rsidRPr="00AC4CA5">
        <w:rPr>
          <w:lang w:val="fr-FR"/>
        </w:rPr>
        <w:t>application pour l</w:t>
      </w:r>
      <w:r w:rsidR="00AC4CA5">
        <w:rPr>
          <w:lang w:val="fr-FR"/>
        </w:rPr>
        <w:t>'</w:t>
      </w:r>
      <w:r w:rsidRPr="00AC4CA5">
        <w:rPr>
          <w:lang w:val="fr-FR"/>
        </w:rPr>
        <w:t>interface W1 (W1AP) permet d</w:t>
      </w:r>
      <w:r w:rsidR="00AC4CA5">
        <w:rPr>
          <w:lang w:val="fr-FR"/>
        </w:rPr>
        <w:t>'</w:t>
      </w:r>
      <w:r w:rsidRPr="00AC4CA5">
        <w:rPr>
          <w:lang w:val="fr-FR"/>
        </w:rPr>
        <w:t>exécuter les fonctions de cette interface en appliquant les procédures de signalisation définies dans la spécification. Le protocole W1AP a été élaboré conformément aux principes généraux énoncés dans les Documents TS 38.401 et TS 37.470.</w:t>
      </w:r>
    </w:p>
    <w:p w14:paraId="24B66F9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5E3CC20"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F1A9A0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ATIS.3GPP.37.473.V17.2.0</w:t>
      </w:r>
      <w:r w:rsidRPr="00AC4CA5">
        <w:rPr>
          <w:sz w:val="18"/>
          <w:szCs w:val="18"/>
          <w:lang w:val="fr-FR"/>
        </w:rPr>
        <w:tab/>
        <w:t>17.2.0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572" w:history="1">
        <w:r w:rsidRPr="00AC4CA5">
          <w:rPr>
            <w:rStyle w:val="Hyperlink"/>
            <w:sz w:val="18"/>
            <w:szCs w:val="18"/>
            <w:lang w:val="fr-FR"/>
          </w:rPr>
          <w:t>https://www.atis.org/3gpp-transpositions-Rel-17</w:t>
        </w:r>
      </w:hyperlink>
      <w:hyperlink r:id="rId1573" w:anchor="Rel-17" w:history="1"/>
    </w:p>
    <w:p w14:paraId="0A94C7E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CCSA.3GPP.37.473.V17.2.0</w:t>
      </w:r>
      <w:r w:rsidRPr="00AC4CA5">
        <w:rPr>
          <w:sz w:val="18"/>
          <w:szCs w:val="18"/>
          <w:lang w:val="fr-FR"/>
        </w:rPr>
        <w:tab/>
        <w:t>17.2.0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574" w:history="1">
        <w:r w:rsidRPr="00AC4CA5">
          <w:rPr>
            <w:rStyle w:val="Hyperlink"/>
            <w:sz w:val="18"/>
            <w:szCs w:val="18"/>
            <w:lang w:val="fr-FR"/>
          </w:rPr>
          <w:t>https://www.ccsa.org.cn/api/portalsFile/downloadOldFile?type=17&amp;oldFileUrl=NTN/SRIT/CCSA.3GPP.37.473.V17.2.0.docx</w:t>
        </w:r>
      </w:hyperlink>
      <w:hyperlink r:id="rId1575" w:history="1"/>
      <w:hyperlink r:id="rId1576" w:history="1"/>
    </w:p>
    <w:p w14:paraId="08C6BBD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137 473 V17.2.0 (2023-04)</w:t>
      </w:r>
      <w:r w:rsidRPr="00AC4CA5">
        <w:rPr>
          <w:sz w:val="18"/>
          <w:szCs w:val="18"/>
          <w:lang w:val="fr-FR"/>
        </w:rPr>
        <w:tab/>
        <w:t>17.2.0</w:t>
      </w:r>
      <w:r w:rsidRPr="00AC4CA5">
        <w:rPr>
          <w:sz w:val="18"/>
          <w:szCs w:val="18"/>
          <w:lang w:val="fr-FR"/>
        </w:rPr>
        <w:tab/>
        <w:t>Publié</w:t>
      </w:r>
      <w:r w:rsidRPr="00AC4CA5">
        <w:rPr>
          <w:sz w:val="18"/>
          <w:szCs w:val="18"/>
          <w:lang w:val="fr-FR"/>
        </w:rPr>
        <w:tab/>
        <w:t>27.04.2023</w:t>
      </w:r>
      <w:r w:rsidRPr="00AC4CA5">
        <w:rPr>
          <w:sz w:val="18"/>
          <w:szCs w:val="18"/>
          <w:lang w:val="fr-FR"/>
        </w:rPr>
        <w:tab/>
      </w:r>
      <w:hyperlink r:id="rId1577" w:history="1">
        <w:r w:rsidRPr="00AC4CA5">
          <w:rPr>
            <w:rStyle w:val="Hyperlink"/>
            <w:sz w:val="18"/>
            <w:szCs w:val="18"/>
            <w:lang w:val="fr-FR"/>
          </w:rPr>
          <w:t>https://www.etsi.org/deliver/etsi_ts/137400_137499/137473/17.02.00_60/ts_137473v170200p.pdf</w:t>
        </w:r>
      </w:hyperlink>
      <w:hyperlink r:id="rId1578" w:history="1"/>
    </w:p>
    <w:p w14:paraId="4B20304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37.473-17.2.0 V1.2.0</w:t>
      </w:r>
      <w:r w:rsidRPr="00AC4CA5">
        <w:rPr>
          <w:sz w:val="18"/>
          <w:szCs w:val="18"/>
          <w:lang w:val="fr-FR"/>
        </w:rPr>
        <w:tab/>
        <w:t>17.2.0</w:t>
      </w:r>
      <w:r w:rsidRPr="00AC4CA5">
        <w:rPr>
          <w:sz w:val="18"/>
          <w:szCs w:val="18"/>
          <w:lang w:val="fr-FR"/>
        </w:rPr>
        <w:tab/>
        <w:t>Publié</w:t>
      </w:r>
      <w:r w:rsidRPr="00AC4CA5">
        <w:rPr>
          <w:sz w:val="18"/>
          <w:szCs w:val="18"/>
          <w:lang w:val="fr-FR"/>
        </w:rPr>
        <w:tab/>
        <w:t>14.08.2023</w:t>
      </w:r>
      <w:r w:rsidRPr="00AC4CA5">
        <w:rPr>
          <w:sz w:val="18"/>
          <w:szCs w:val="18"/>
          <w:lang w:val="fr-FR"/>
        </w:rPr>
        <w:tab/>
      </w:r>
      <w:hyperlink r:id="rId1579" w:history="1">
        <w:r w:rsidRPr="00AC4CA5">
          <w:rPr>
            <w:rStyle w:val="Hyperlink"/>
            <w:sz w:val="18"/>
            <w:szCs w:val="18"/>
            <w:lang w:val="fr-FR"/>
          </w:rPr>
          <w:t>https://members.tsdsi.in/s/88mEqBeCWmptX88</w:t>
        </w:r>
      </w:hyperlink>
      <w:hyperlink r:id="rId1580" w:history="1"/>
    </w:p>
    <w:p w14:paraId="2CE89DC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TTAT.3G-37.473V17.2.0</w:t>
      </w:r>
      <w:r w:rsidRPr="00AC4CA5">
        <w:rPr>
          <w:sz w:val="18"/>
          <w:szCs w:val="18"/>
          <w:lang w:val="fr-FR"/>
        </w:rPr>
        <w:tab/>
        <w:t>17.2.0</w:t>
      </w:r>
      <w:r w:rsidRPr="00AC4CA5">
        <w:rPr>
          <w:sz w:val="18"/>
          <w:szCs w:val="18"/>
          <w:lang w:val="fr-FR"/>
        </w:rPr>
        <w:tab/>
        <w:t>Publié</w:t>
      </w:r>
      <w:r w:rsidRPr="00AC4CA5">
        <w:rPr>
          <w:sz w:val="18"/>
          <w:szCs w:val="18"/>
          <w:lang w:val="fr-FR"/>
        </w:rPr>
        <w:tab/>
        <w:t>01.08.2023</w:t>
      </w:r>
      <w:r w:rsidRPr="00AC4CA5">
        <w:rPr>
          <w:sz w:val="18"/>
          <w:szCs w:val="18"/>
          <w:lang w:val="fr-FR"/>
        </w:rPr>
        <w:tab/>
      </w:r>
      <w:hyperlink r:id="rId1581" w:history="1">
        <w:r w:rsidRPr="00AC4CA5">
          <w:rPr>
            <w:rStyle w:val="Hyperlink"/>
            <w:sz w:val="18"/>
            <w:szCs w:val="18"/>
            <w:lang w:val="fr-FR"/>
          </w:rPr>
          <w:t>https://www.tta.or.kr/eng/ttaSearchEngView.do?key=461&amp;searchStandardNo=TTAT.3G-37.473V17.2.0&amp;searchCate=TTAS</w:t>
        </w:r>
      </w:hyperlink>
      <w:hyperlink r:id="rId1582" w:history="1"/>
    </w:p>
    <w:p w14:paraId="72F8FB62"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4D0CB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ATIS.3GPP.37.473.V18.0.0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83" w:history="1">
        <w:r w:rsidRPr="00AC4CA5">
          <w:rPr>
            <w:rStyle w:val="Hyperlink"/>
            <w:sz w:val="18"/>
            <w:szCs w:val="18"/>
            <w:lang w:val="fr-FR"/>
          </w:rPr>
          <w:t>https://www.atis.org/3gpp-transpositions - Rel-18</w:t>
        </w:r>
      </w:hyperlink>
      <w:hyperlink r:id="rId1584" w:anchor="Rel-18" w:history="1"/>
    </w:p>
    <w:p w14:paraId="692077B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CCSA.3GPP.37.473.V18.0.0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85" w:history="1">
        <w:r w:rsidRPr="00AC4CA5">
          <w:rPr>
            <w:rStyle w:val="Hyperlink"/>
            <w:sz w:val="18"/>
            <w:szCs w:val="18"/>
            <w:lang w:val="fr-FR"/>
          </w:rPr>
          <w:t>https://www.ccsa.org.cn/api/portalsFile/downloadOldFile?type=17&amp;oldFileUrl=NTN/SRIT/CCSA.3GPP.37.473.V18.0.0.docx</w:t>
        </w:r>
      </w:hyperlink>
      <w:hyperlink r:id="rId1586" w:history="1"/>
      <w:hyperlink r:id="rId1587" w:history="1"/>
    </w:p>
    <w:p w14:paraId="1D9C8E7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137 473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588" w:history="1">
        <w:r w:rsidRPr="00AC4CA5">
          <w:rPr>
            <w:rStyle w:val="Hyperlink"/>
            <w:sz w:val="18"/>
            <w:szCs w:val="18"/>
            <w:lang w:val="fr-FR"/>
          </w:rPr>
          <w:t>https://www.etsi.org/deliver/etsi_ts/137400_137499/137473/18.00.00_60/ts_137473v180000p.pdf</w:t>
        </w:r>
      </w:hyperlink>
      <w:hyperlink r:id="rId1589" w:history="1"/>
    </w:p>
    <w:p w14:paraId="1A12BB9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37.473 -18.0.0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590" w:history="1">
        <w:r w:rsidRPr="00AC4CA5">
          <w:rPr>
            <w:rStyle w:val="Hyperlink"/>
            <w:sz w:val="18"/>
            <w:szCs w:val="18"/>
            <w:lang w:val="fr-FR"/>
          </w:rPr>
          <w:t>https://members.tsdsi.in/s/7Efsr5Et2Dfw6aZ</w:t>
        </w:r>
      </w:hyperlink>
      <w:hyperlink r:id="rId1591" w:history="1"/>
    </w:p>
    <w:p w14:paraId="5BB408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TTAT.3G-37.473V18.0.0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592" w:history="1">
        <w:r w:rsidRPr="00AC4CA5">
          <w:rPr>
            <w:rStyle w:val="Hyperlink"/>
            <w:sz w:val="18"/>
            <w:szCs w:val="18"/>
            <w:lang w:val="fr-FR"/>
          </w:rPr>
          <w:t>https://www.tta.or.kr/eng/ttaSearchEngView.do?key=461&amp;searchStandardNo=TTAT.3G-37.473V18.0.0&amp;searchCate=TTAS</w:t>
        </w:r>
      </w:hyperlink>
      <w:hyperlink r:id="rId1593" w:history="1"/>
    </w:p>
    <w:p w14:paraId="24BB710A" w14:textId="77777777" w:rsidR="00FA11D3" w:rsidRPr="00AC4CA5" w:rsidRDefault="00FA11D3" w:rsidP="00F43116">
      <w:pPr>
        <w:pStyle w:val="Heading5"/>
        <w:rPr>
          <w:lang w:val="fr-FR"/>
        </w:rPr>
      </w:pPr>
      <w:r w:rsidRPr="00AC4CA5">
        <w:rPr>
          <w:lang w:val="fr-FR"/>
        </w:rPr>
        <w:lastRenderedPageBreak/>
        <w:t>1.3.1.4.32</w:t>
      </w:r>
      <w:r w:rsidRPr="00AC4CA5">
        <w:rPr>
          <w:lang w:val="fr-FR"/>
        </w:rPr>
        <w:tab/>
        <w:t>TS 37.480</w:t>
      </w:r>
    </w:p>
    <w:p w14:paraId="45EC45BA" w14:textId="221E63E5" w:rsidR="00FA11D3" w:rsidRPr="00AC4CA5" w:rsidRDefault="00FA11D3" w:rsidP="00FA11D3">
      <w:pPr>
        <w:pStyle w:val="Headingb"/>
        <w:rPr>
          <w:lang w:val="fr-FR"/>
        </w:rPr>
      </w:pPr>
      <w:r w:rsidRPr="00AC4CA5">
        <w:rPr>
          <w:bCs/>
          <w:lang w:val="fr-FR"/>
        </w:rPr>
        <w:t>Aspects et principes généraux de l</w:t>
      </w:r>
      <w:r w:rsidR="00AC4CA5">
        <w:rPr>
          <w:bCs/>
          <w:lang w:val="fr-FR"/>
        </w:rPr>
        <w:t>'</w:t>
      </w:r>
      <w:r w:rsidRPr="00AC4CA5">
        <w:rPr>
          <w:bCs/>
          <w:lang w:val="fr-FR"/>
        </w:rPr>
        <w:t>interface E1</w:t>
      </w:r>
    </w:p>
    <w:p w14:paraId="143BDA26" w14:textId="6A253B9F" w:rsidR="00FA11D3" w:rsidRPr="00AC4CA5" w:rsidRDefault="00FA11D3" w:rsidP="00FA11D3">
      <w:pPr>
        <w:rPr>
          <w:lang w:val="fr-FR"/>
        </w:rPr>
      </w:pPr>
      <w:r w:rsidRPr="00AC4CA5">
        <w:rPr>
          <w:lang w:val="fr-FR"/>
        </w:rPr>
        <w:t>Ce document est une introduction à la série TS 37.48x du 3GPP sur les spécifications techniques qui définissent l</w:t>
      </w:r>
      <w:r w:rsidR="00AC4CA5">
        <w:rPr>
          <w:lang w:val="fr-FR"/>
        </w:rPr>
        <w:t>'</w:t>
      </w:r>
      <w:r w:rsidRPr="00AC4CA5">
        <w:rPr>
          <w:lang w:val="fr-FR"/>
        </w:rPr>
        <w:t>interface E1. Celle-ci permet d</w:t>
      </w:r>
      <w:r w:rsidR="00AC4CA5">
        <w:rPr>
          <w:lang w:val="fr-FR"/>
        </w:rPr>
        <w:t>'</w:t>
      </w:r>
      <w:r w:rsidRPr="00AC4CA5">
        <w:rPr>
          <w:lang w:val="fr-FR"/>
        </w:rPr>
        <w:t>interconnecter un plan gNB-CU-CP et un plan gNB-CU-UP d</w:t>
      </w:r>
      <w:r w:rsidR="00AC4CA5">
        <w:rPr>
          <w:lang w:val="fr-FR"/>
        </w:rPr>
        <w:t>'</w:t>
      </w:r>
      <w:r w:rsidRPr="00AC4CA5">
        <w:rPr>
          <w:lang w:val="fr-FR"/>
        </w:rPr>
        <w:t>une unité gNB-CU dans un réseau NG-RAN, ou d</w:t>
      </w:r>
      <w:r w:rsidR="00AC4CA5">
        <w:rPr>
          <w:lang w:val="fr-FR"/>
        </w:rPr>
        <w:t>'</w:t>
      </w:r>
      <w:r w:rsidRPr="00AC4CA5">
        <w:rPr>
          <w:lang w:val="fr-FR"/>
        </w:rPr>
        <w:t>interconnecter un plan gNB</w:t>
      </w:r>
      <w:r w:rsidRPr="00AC4CA5">
        <w:rPr>
          <w:lang w:val="fr-FR"/>
        </w:rPr>
        <w:noBreakHyphen/>
        <w:t>CU</w:t>
      </w:r>
      <w:r w:rsidRPr="00AC4CA5">
        <w:rPr>
          <w:lang w:val="fr-FR"/>
        </w:rPr>
        <w:noBreakHyphen/>
        <w:t>CP et un plan gNB-CU-UP d</w:t>
      </w:r>
      <w:r w:rsidR="00AC4CA5">
        <w:rPr>
          <w:lang w:val="fr-FR"/>
        </w:rPr>
        <w:t>'</w:t>
      </w:r>
      <w:r w:rsidRPr="00AC4CA5">
        <w:rPr>
          <w:lang w:val="fr-FR"/>
        </w:rPr>
        <w:t>un nœud en-gNB dans un réseau E-UTRAN, ou d</w:t>
      </w:r>
      <w:r w:rsidR="00AC4CA5">
        <w:rPr>
          <w:lang w:val="fr-FR"/>
        </w:rPr>
        <w:t>'</w:t>
      </w:r>
      <w:r w:rsidRPr="00AC4CA5">
        <w:rPr>
          <w:lang w:val="fr-FR"/>
        </w:rPr>
        <w:t>interconnecter un plan eNB-CP et un plan eNB-UP d</w:t>
      </w:r>
      <w:r w:rsidR="00AC4CA5">
        <w:rPr>
          <w:lang w:val="fr-FR"/>
        </w:rPr>
        <w:t>'</w:t>
      </w:r>
      <w:r w:rsidRPr="00AC4CA5">
        <w:rPr>
          <w:lang w:val="fr-FR"/>
        </w:rPr>
        <w:t>un nœud eNB dans un réseau E-UTRAN, ou d</w:t>
      </w:r>
      <w:r w:rsidR="00AC4CA5">
        <w:rPr>
          <w:lang w:val="fr-FR"/>
        </w:rPr>
        <w:t>'</w:t>
      </w:r>
      <w:r w:rsidRPr="00AC4CA5">
        <w:rPr>
          <w:lang w:val="fr-FR"/>
        </w:rPr>
        <w:t>interconnecter un plan ng-eNB-CU-CP et un plan ng-eNB-CU-UP d</w:t>
      </w:r>
      <w:r w:rsidR="00AC4CA5">
        <w:rPr>
          <w:lang w:val="fr-FR"/>
        </w:rPr>
        <w:t>'</w:t>
      </w:r>
      <w:r w:rsidRPr="00AC4CA5">
        <w:rPr>
          <w:lang w:val="fr-FR"/>
        </w:rPr>
        <w:t>une unité ng-eNB-CU dans un réseau NG-RAN.</w:t>
      </w:r>
    </w:p>
    <w:p w14:paraId="572C94A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44FDB5A"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69F023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ATIS.3GPP.37.480.V17.2.0</w:t>
      </w:r>
      <w:r w:rsidRPr="00AC4CA5">
        <w:rPr>
          <w:sz w:val="18"/>
          <w:szCs w:val="18"/>
          <w:lang w:val="fr-FR"/>
        </w:rPr>
        <w:tab/>
        <w:t>17.2.0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94" w:history="1">
        <w:r w:rsidRPr="00AC4CA5">
          <w:rPr>
            <w:rStyle w:val="Hyperlink"/>
            <w:sz w:val="18"/>
            <w:szCs w:val="18"/>
            <w:lang w:val="fr-FR"/>
          </w:rPr>
          <w:t>https://www.atis.org/3gpp-transpositions-Rel-17</w:t>
        </w:r>
      </w:hyperlink>
      <w:hyperlink r:id="rId1595" w:anchor="Rel-17" w:history="1"/>
    </w:p>
    <w:p w14:paraId="7D2578E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CCSA.3GPP.37.480.V17.2.0</w:t>
      </w:r>
      <w:r w:rsidRPr="00AC4CA5">
        <w:rPr>
          <w:sz w:val="18"/>
          <w:szCs w:val="18"/>
          <w:lang w:val="fr-FR"/>
        </w:rPr>
        <w:tab/>
        <w:t>17.2.0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596" w:history="1">
        <w:r w:rsidRPr="00AC4CA5">
          <w:rPr>
            <w:rStyle w:val="Hyperlink"/>
            <w:sz w:val="18"/>
            <w:szCs w:val="18"/>
            <w:lang w:val="fr-FR"/>
          </w:rPr>
          <w:t>https://www.ccsa.org.cn/api/portalsFile/downloadOldFile?type=17&amp;oldFileUrl=NTN/SRIT/CCSA.3GPP.37.480.V17.2.0.docx</w:t>
        </w:r>
      </w:hyperlink>
      <w:hyperlink r:id="rId1597" w:history="1"/>
      <w:hyperlink r:id="rId1598" w:history="1"/>
    </w:p>
    <w:p w14:paraId="219C5691"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137 480 V17.2.0 (2024-02)</w:t>
      </w:r>
      <w:r w:rsidRPr="00AC4CA5">
        <w:rPr>
          <w:sz w:val="18"/>
          <w:szCs w:val="18"/>
          <w:lang w:val="fr-FR"/>
        </w:rPr>
        <w:tab/>
        <w:t>17.2.0</w:t>
      </w:r>
      <w:r w:rsidRPr="00AC4CA5">
        <w:rPr>
          <w:sz w:val="18"/>
          <w:szCs w:val="18"/>
          <w:lang w:val="fr-FR"/>
        </w:rPr>
        <w:tab/>
        <w:t>Publié</w:t>
      </w:r>
      <w:r w:rsidRPr="00AC4CA5">
        <w:rPr>
          <w:sz w:val="18"/>
          <w:szCs w:val="18"/>
          <w:lang w:val="fr-FR"/>
        </w:rPr>
        <w:tab/>
        <w:t>02.02.2024</w:t>
      </w:r>
      <w:r w:rsidRPr="00AC4CA5">
        <w:rPr>
          <w:sz w:val="18"/>
          <w:szCs w:val="18"/>
          <w:lang w:val="fr-FR"/>
        </w:rPr>
        <w:tab/>
      </w:r>
      <w:hyperlink r:id="rId1599" w:history="1">
        <w:r w:rsidRPr="00AC4CA5">
          <w:rPr>
            <w:rStyle w:val="Hyperlink"/>
            <w:sz w:val="18"/>
            <w:szCs w:val="18"/>
            <w:lang w:val="fr-FR"/>
          </w:rPr>
          <w:t>https://www.etsi.org/deliver/etsi_ts/137400_137499/137480/17.02.00_60/ts_137480v170200p.pdf</w:t>
        </w:r>
      </w:hyperlink>
      <w:hyperlink r:id="rId1600" w:history="1"/>
    </w:p>
    <w:p w14:paraId="05B1BCF0"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37.48-17.2.0 V1.2.0</w:t>
      </w:r>
      <w:r w:rsidRPr="00AC4CA5">
        <w:rPr>
          <w:sz w:val="18"/>
          <w:szCs w:val="18"/>
          <w:lang w:val="fr-FR"/>
        </w:rPr>
        <w:tab/>
        <w:t>17.2.0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1601" w:history="1">
        <w:r w:rsidRPr="00AC4CA5">
          <w:rPr>
            <w:rStyle w:val="Hyperlink"/>
            <w:sz w:val="18"/>
            <w:szCs w:val="18"/>
            <w:lang w:val="fr-FR"/>
          </w:rPr>
          <w:t>https://members.tsdsi.in/s/nXaK3CsALpPE8Bj</w:t>
        </w:r>
      </w:hyperlink>
      <w:hyperlink r:id="rId1602" w:history="1"/>
    </w:p>
    <w:p w14:paraId="0EAA08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TTAT.3G-37.480V17.2.0</w:t>
      </w:r>
      <w:r w:rsidRPr="00AC4CA5">
        <w:rPr>
          <w:sz w:val="18"/>
          <w:szCs w:val="18"/>
          <w:lang w:val="fr-FR"/>
        </w:rPr>
        <w:tab/>
        <w:t>17.2.0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1603" w:history="1">
        <w:r w:rsidRPr="00AC4CA5">
          <w:rPr>
            <w:rStyle w:val="Hyperlink"/>
            <w:sz w:val="18"/>
            <w:szCs w:val="18"/>
            <w:lang w:val="fr-FR"/>
          </w:rPr>
          <w:t>https://www.tta.or.kr/eng/ttaSearchEngView.do?key=461&amp;searchStandardNo=TTAT.3G-37.480V17.2.0&amp;searchCate=TTAS</w:t>
        </w:r>
      </w:hyperlink>
      <w:hyperlink r:id="rId1604" w:history="1"/>
    </w:p>
    <w:p w14:paraId="2C232A0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C0F3DC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ATIS.3GPP.37.480.V18.1.0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05" w:history="1">
        <w:r w:rsidRPr="00AC4CA5">
          <w:rPr>
            <w:rStyle w:val="Hyperlink"/>
            <w:sz w:val="18"/>
            <w:szCs w:val="18"/>
            <w:lang w:val="fr-FR"/>
          </w:rPr>
          <w:t>https://www.atis.org/3gpp-transpositions - Rel-18</w:t>
        </w:r>
      </w:hyperlink>
      <w:hyperlink r:id="rId1606" w:anchor="Rel-18" w:history="1"/>
    </w:p>
    <w:p w14:paraId="4FC1FE3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CCSA.3GPP.37.480.V18.1.0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07" w:history="1">
        <w:r w:rsidRPr="00AC4CA5">
          <w:rPr>
            <w:rStyle w:val="Hyperlink"/>
            <w:sz w:val="18"/>
            <w:szCs w:val="18"/>
            <w:lang w:val="fr-FR"/>
          </w:rPr>
          <w:t>https://www.ccsa.org.cn/api/portalsFile/downloadOldFile?type=17&amp;oldFileUrl=NTN/SRIT/CCSA.3GPP.37.480.V18.1.0.docx</w:t>
        </w:r>
      </w:hyperlink>
      <w:hyperlink r:id="rId1608" w:history="1"/>
      <w:hyperlink r:id="rId1609" w:history="1"/>
    </w:p>
    <w:p w14:paraId="6041842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137 480 V18.1.0 (2024-05)</w:t>
      </w:r>
      <w:r w:rsidRPr="00AC4CA5">
        <w:rPr>
          <w:sz w:val="18"/>
          <w:szCs w:val="18"/>
          <w:lang w:val="fr-FR"/>
        </w:rPr>
        <w:tab/>
        <w:t>18.1.0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1610" w:history="1">
        <w:r w:rsidRPr="00AC4CA5">
          <w:rPr>
            <w:rStyle w:val="Hyperlink"/>
            <w:sz w:val="18"/>
            <w:szCs w:val="18"/>
            <w:lang w:val="fr-FR"/>
          </w:rPr>
          <w:t>https://www.etsi.org/deliver/etsi_ts/137400_137499/137480/18.01.00_60/ts_137480v180100p.pdf</w:t>
        </w:r>
      </w:hyperlink>
      <w:hyperlink r:id="rId1611" w:history="1"/>
    </w:p>
    <w:p w14:paraId="4C77AA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612" w:history="1">
        <w:r w:rsidRPr="00AC4CA5">
          <w:rPr>
            <w:rStyle w:val="Hyperlink"/>
            <w:sz w:val="18"/>
            <w:szCs w:val="18"/>
            <w:lang w:val="fr-FR"/>
          </w:rPr>
          <w:t>https://members.tsdsi.in/s/2cWM3Rx53mxqBDT</w:t>
        </w:r>
      </w:hyperlink>
      <w:hyperlink r:id="rId1613" w:history="1"/>
    </w:p>
    <w:p w14:paraId="25DAA46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TTAT.3G-37.480V18.1.0</w:t>
      </w:r>
      <w:r w:rsidRPr="00AC4CA5">
        <w:rPr>
          <w:sz w:val="18"/>
          <w:szCs w:val="18"/>
          <w:lang w:val="fr-FR"/>
        </w:rPr>
        <w:tab/>
        <w:t>18.1.0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614" w:history="1">
        <w:r w:rsidRPr="00AC4CA5">
          <w:rPr>
            <w:rStyle w:val="Hyperlink"/>
            <w:sz w:val="18"/>
            <w:szCs w:val="18"/>
            <w:lang w:val="fr-FR"/>
          </w:rPr>
          <w:t>https://www.tta.or.kr/eng/ttaSearchEngView.do?key=461&amp;searchStandardNo=TTAT.3G-37.480V18.1.0&amp;searchCate=TTAS</w:t>
        </w:r>
      </w:hyperlink>
      <w:hyperlink r:id="rId1615" w:history="1"/>
    </w:p>
    <w:p w14:paraId="4FE103AA" w14:textId="77777777" w:rsidR="00FA11D3" w:rsidRPr="00AC4CA5" w:rsidRDefault="00FA11D3" w:rsidP="00F43116">
      <w:pPr>
        <w:pStyle w:val="Heading5"/>
        <w:rPr>
          <w:lang w:val="fr-FR"/>
        </w:rPr>
      </w:pPr>
      <w:r w:rsidRPr="00AC4CA5">
        <w:rPr>
          <w:lang w:val="fr-FR"/>
        </w:rPr>
        <w:t>1.3.1.4.33</w:t>
      </w:r>
      <w:r w:rsidRPr="00AC4CA5">
        <w:rPr>
          <w:lang w:val="fr-FR"/>
        </w:rPr>
        <w:tab/>
        <w:t>TS 37.481</w:t>
      </w:r>
    </w:p>
    <w:p w14:paraId="06567637" w14:textId="43C67C68" w:rsidR="00FA11D3" w:rsidRPr="00AC4CA5" w:rsidRDefault="00FA11D3" w:rsidP="00FA11D3">
      <w:pPr>
        <w:pStyle w:val="Headingb"/>
        <w:rPr>
          <w:lang w:val="fr-FR"/>
        </w:rPr>
      </w:pPr>
      <w:r w:rsidRPr="00AC4CA5">
        <w:rPr>
          <w:bCs/>
          <w:lang w:val="fr-FR"/>
        </w:rPr>
        <w:t>Couche 1 de l</w:t>
      </w:r>
      <w:r w:rsidR="00AC4CA5">
        <w:rPr>
          <w:bCs/>
          <w:lang w:val="fr-FR"/>
        </w:rPr>
        <w:t>'</w:t>
      </w:r>
      <w:r w:rsidRPr="00AC4CA5">
        <w:rPr>
          <w:bCs/>
          <w:lang w:val="fr-FR"/>
        </w:rPr>
        <w:t>interface E1</w:t>
      </w:r>
    </w:p>
    <w:p w14:paraId="3E01CD35" w14:textId="0F0B1D31" w:rsidR="00FA11D3" w:rsidRPr="00AC4CA5" w:rsidRDefault="00FA11D3" w:rsidP="00FA11D3">
      <w:pPr>
        <w:rPr>
          <w:lang w:val="fr-FR"/>
        </w:rPr>
      </w:pPr>
      <w:r w:rsidRPr="00AC4CA5">
        <w:rPr>
          <w:lang w:val="fr-FR"/>
        </w:rPr>
        <w:t>Ce document définit les normes autorisées pour mettre en œuvre la couche 1 sur l</w:t>
      </w:r>
      <w:r w:rsidR="00AC4CA5">
        <w:rPr>
          <w:lang w:val="fr-FR"/>
        </w:rPr>
        <w:t>'</w:t>
      </w:r>
      <w:r w:rsidRPr="00AC4CA5">
        <w:rPr>
          <w:lang w:val="fr-FR"/>
        </w:rPr>
        <w:t>interface E1.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662A510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0746805"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CC74AC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616" w:history="1">
        <w:r w:rsidRPr="00AC4CA5">
          <w:rPr>
            <w:rStyle w:val="Hyperlink"/>
            <w:sz w:val="18"/>
            <w:szCs w:val="18"/>
            <w:lang w:val="fr-FR"/>
          </w:rPr>
          <w:t>https://www.atis.org/3gpp-transpositions-Rel-17</w:t>
        </w:r>
      </w:hyperlink>
      <w:hyperlink r:id="rId1617" w:anchor="Rel-17" w:history="1"/>
    </w:p>
    <w:p w14:paraId="548D832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618" w:history="1">
        <w:r w:rsidRPr="00AC4CA5">
          <w:rPr>
            <w:rStyle w:val="Hyperlink"/>
            <w:sz w:val="18"/>
            <w:szCs w:val="18"/>
            <w:lang w:val="fr-FR"/>
          </w:rPr>
          <w:t>https://www.ccsa.org.cn/api/portalsFile/downloadOldFile?type=17&amp;oldFileUrl=NTN/SRIT/CCSA.3GPP.37.481.V17.0.0.doc</w:t>
        </w:r>
      </w:hyperlink>
      <w:hyperlink r:id="rId1619" w:history="1"/>
      <w:hyperlink r:id="rId1620" w:history="1"/>
    </w:p>
    <w:p w14:paraId="53ED24A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137 481 V17.0.0 (2022-04)</w:t>
      </w:r>
      <w:r w:rsidRPr="00AC4CA5">
        <w:rPr>
          <w:sz w:val="18"/>
          <w:szCs w:val="18"/>
          <w:lang w:val="fr-FR"/>
        </w:rPr>
        <w:tab/>
        <w:t>17.0.0</w:t>
      </w:r>
      <w:r w:rsidRPr="00AC4CA5">
        <w:rPr>
          <w:sz w:val="18"/>
          <w:szCs w:val="18"/>
          <w:lang w:val="fr-FR"/>
        </w:rPr>
        <w:tab/>
        <w:t>Publié</w:t>
      </w:r>
      <w:r w:rsidRPr="00AC4CA5">
        <w:rPr>
          <w:sz w:val="18"/>
          <w:szCs w:val="18"/>
          <w:lang w:val="fr-FR"/>
        </w:rPr>
        <w:tab/>
        <w:t>07.04.2022</w:t>
      </w:r>
      <w:r w:rsidRPr="00AC4CA5">
        <w:rPr>
          <w:sz w:val="18"/>
          <w:szCs w:val="18"/>
          <w:lang w:val="fr-FR"/>
        </w:rPr>
        <w:tab/>
      </w:r>
      <w:hyperlink r:id="rId1621" w:history="1">
        <w:r w:rsidRPr="00AC4CA5">
          <w:rPr>
            <w:rStyle w:val="Hyperlink"/>
            <w:sz w:val="18"/>
            <w:szCs w:val="18"/>
            <w:lang w:val="fr-FR"/>
          </w:rPr>
          <w:t>https://www.etsi.org/deliver/etsi_ts/137400_137499/137481/17.00.00_60/ts_137481v170000p.pdf</w:t>
        </w:r>
      </w:hyperlink>
      <w:hyperlink r:id="rId1622" w:history="1"/>
    </w:p>
    <w:p w14:paraId="4BA3122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623" w:history="1">
        <w:r w:rsidRPr="00AC4CA5">
          <w:rPr>
            <w:rStyle w:val="Hyperlink"/>
            <w:sz w:val="18"/>
            <w:szCs w:val="18"/>
            <w:lang w:val="fr-FR"/>
          </w:rPr>
          <w:t>https://members.tsdsi.in/s/dm65dLH8msHx3Em</w:t>
        </w:r>
      </w:hyperlink>
      <w:hyperlink r:id="rId1624" w:history="1"/>
    </w:p>
    <w:p w14:paraId="49FC179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TTAT.3G-37.481V17.0.0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625" w:history="1">
        <w:r w:rsidRPr="00AC4CA5">
          <w:rPr>
            <w:rStyle w:val="Hyperlink"/>
            <w:sz w:val="18"/>
            <w:szCs w:val="18"/>
            <w:lang w:val="fr-FR"/>
          </w:rPr>
          <w:t>https://www.tta.or.kr/eng/ttaSearchEngView.do?key=461&amp;searchStandardNo=TTAT.3G-37.481V17.0.0&amp;searchCate=TTAS</w:t>
        </w:r>
      </w:hyperlink>
      <w:hyperlink r:id="rId1626" w:history="1"/>
    </w:p>
    <w:p w14:paraId="6721E940"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1AFE1D9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27" w:history="1">
        <w:r w:rsidRPr="00AC4CA5">
          <w:rPr>
            <w:rStyle w:val="Hyperlink"/>
            <w:sz w:val="18"/>
            <w:szCs w:val="18"/>
            <w:lang w:val="fr-FR"/>
          </w:rPr>
          <w:t>https://www.atis.org/3gpp-transpositions - Rel-18</w:t>
        </w:r>
      </w:hyperlink>
      <w:hyperlink r:id="rId1628" w:anchor="Rel-18" w:history="1"/>
    </w:p>
    <w:p w14:paraId="21C1B51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29" w:history="1">
        <w:r w:rsidRPr="00AC4CA5">
          <w:rPr>
            <w:rStyle w:val="Hyperlink"/>
            <w:sz w:val="18"/>
            <w:szCs w:val="18"/>
            <w:lang w:val="fr-FR"/>
          </w:rPr>
          <w:t>https://www.ccsa.org.cn/api/portalsFile/downloadOldFile?type=17&amp;oldFileUrl=NTN/SRIT/CCSA.3GPP.37.481.V18.0.0.docx</w:t>
        </w:r>
      </w:hyperlink>
      <w:hyperlink r:id="rId1630" w:history="1"/>
      <w:hyperlink r:id="rId1631" w:history="1"/>
    </w:p>
    <w:p w14:paraId="1F4D3D00" w14:textId="17DA11E9"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137 481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632" w:history="1">
        <w:r w:rsidR="00F43116" w:rsidRPr="00AC4CA5">
          <w:rPr>
            <w:rStyle w:val="Hyperlink"/>
            <w:sz w:val="18"/>
            <w:szCs w:val="18"/>
            <w:lang w:val="fr-FR"/>
          </w:rPr>
          <w:t>https://www.etsi.org/deliver/etsi_ts/137400_137499/137481/18.00.00_60/ts_137481v180000p.pdf</w:t>
        </w:r>
      </w:hyperlink>
      <w:r w:rsidR="00F43116" w:rsidRPr="00AC4CA5">
        <w:rPr>
          <w:sz w:val="18"/>
          <w:szCs w:val="18"/>
          <w:lang w:val="fr-FR"/>
        </w:rPr>
        <w:t xml:space="preserve"> </w:t>
      </w:r>
      <w:hyperlink r:id="rId1633" w:history="1"/>
    </w:p>
    <w:p w14:paraId="7129F65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634" w:history="1">
        <w:r w:rsidRPr="00AC4CA5">
          <w:rPr>
            <w:rStyle w:val="Hyperlink"/>
            <w:sz w:val="18"/>
            <w:szCs w:val="18"/>
            <w:lang w:val="fr-FR"/>
          </w:rPr>
          <w:t>https://members.tsdsi.in/s/6NtNPFDEJn2dnZs</w:t>
        </w:r>
      </w:hyperlink>
      <w:hyperlink r:id="rId1635" w:history="1"/>
    </w:p>
    <w:p w14:paraId="71DBB95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TTAT.3G-37.481V18.0.0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636" w:history="1">
        <w:r w:rsidRPr="00AC4CA5">
          <w:rPr>
            <w:rStyle w:val="Hyperlink"/>
            <w:sz w:val="18"/>
            <w:szCs w:val="18"/>
            <w:lang w:val="fr-FR"/>
          </w:rPr>
          <w:t>https://www.tta.or.kr/eng/ttaSearchEngView.do?key=461&amp;searchStandardNo=TTAT.3G-37.481V18.0.0&amp;searchCate=TTAS</w:t>
        </w:r>
      </w:hyperlink>
      <w:hyperlink r:id="rId1637" w:history="1"/>
    </w:p>
    <w:p w14:paraId="15636F05" w14:textId="77777777" w:rsidR="00FA11D3" w:rsidRPr="00AC4CA5" w:rsidRDefault="00FA11D3" w:rsidP="00F43116">
      <w:pPr>
        <w:pStyle w:val="Heading5"/>
        <w:rPr>
          <w:lang w:val="fr-FR"/>
        </w:rPr>
      </w:pPr>
      <w:r w:rsidRPr="00AC4CA5">
        <w:rPr>
          <w:lang w:val="fr-FR"/>
        </w:rPr>
        <w:t>1.3.1.4.34</w:t>
      </w:r>
      <w:r w:rsidRPr="00AC4CA5">
        <w:rPr>
          <w:lang w:val="fr-FR"/>
        </w:rPr>
        <w:tab/>
        <w:t>TS 37.482</w:t>
      </w:r>
    </w:p>
    <w:p w14:paraId="22A6CFE3" w14:textId="143AE16A" w:rsidR="00FA11D3" w:rsidRPr="00AC4CA5" w:rsidRDefault="00FA11D3" w:rsidP="00FA11D3">
      <w:pPr>
        <w:pStyle w:val="Headingb"/>
        <w:rPr>
          <w:lang w:val="fr-FR"/>
        </w:rPr>
      </w:pPr>
      <w:r w:rsidRPr="00AC4CA5">
        <w:rPr>
          <w:lang w:val="fr-FR"/>
        </w:rPr>
        <w:t>Acheminement de la signalisation pour l</w:t>
      </w:r>
      <w:r w:rsidR="00AC4CA5">
        <w:rPr>
          <w:lang w:val="fr-FR"/>
        </w:rPr>
        <w:t>'</w:t>
      </w:r>
      <w:r w:rsidRPr="00AC4CA5">
        <w:rPr>
          <w:lang w:val="fr-FR"/>
        </w:rPr>
        <w:t>interface E1</w:t>
      </w:r>
    </w:p>
    <w:p w14:paraId="7481EC5D" w14:textId="49F19B23"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E1. Celle-ci permet d</w:t>
      </w:r>
      <w:r w:rsidR="00AC4CA5">
        <w:rPr>
          <w:lang w:val="fr-FR"/>
        </w:rPr>
        <w:t>'</w:t>
      </w:r>
      <w:r w:rsidRPr="00AC4CA5">
        <w:rPr>
          <w:lang w:val="fr-FR"/>
        </w:rPr>
        <w:t>interconnecter un plan gNB</w:t>
      </w:r>
      <w:r w:rsidRPr="00AC4CA5">
        <w:rPr>
          <w:lang w:val="fr-FR"/>
        </w:rPr>
        <w:noBreakHyphen/>
        <w:t>CU</w:t>
      </w:r>
      <w:r w:rsidRPr="00AC4CA5">
        <w:rPr>
          <w:lang w:val="fr-FR"/>
        </w:rPr>
        <w:noBreakHyphen/>
        <w:t>CP et un plan gNB-CU-UP dans l</w:t>
      </w:r>
      <w:r w:rsidR="00AC4CA5">
        <w:rPr>
          <w:lang w:val="fr-FR"/>
        </w:rPr>
        <w:t>'</w:t>
      </w:r>
      <w:r w:rsidRPr="00AC4CA5">
        <w:rPr>
          <w:lang w:val="fr-FR"/>
        </w:rPr>
        <w:t>architecture NG-RAN (TS 38.401), ou d</w:t>
      </w:r>
      <w:r w:rsidR="00AC4CA5">
        <w:rPr>
          <w:lang w:val="fr-FR"/>
        </w:rPr>
        <w:t>'</w:t>
      </w:r>
      <w:r w:rsidRPr="00AC4CA5">
        <w:rPr>
          <w:lang w:val="fr-FR"/>
        </w:rPr>
        <w:t>interconnecter un plan ng-eNB-CU-CP et un plan ng-Enb</w:t>
      </w:r>
      <w:r w:rsidRPr="00AC4CA5">
        <w:rPr>
          <w:lang w:val="fr-FR"/>
        </w:rPr>
        <w:noBreakHyphen/>
        <w:t>CU</w:t>
      </w:r>
      <w:r w:rsidRPr="00AC4CA5">
        <w:rPr>
          <w:lang w:val="fr-FR"/>
        </w:rPr>
        <w:noBreakHyphen/>
        <w:t>UP dans l</w:t>
      </w:r>
      <w:r w:rsidR="00AC4CA5">
        <w:rPr>
          <w:lang w:val="fr-FR"/>
        </w:rPr>
        <w:t>'</w:t>
      </w:r>
      <w:r w:rsidRPr="00AC4CA5">
        <w:rPr>
          <w:lang w:val="fr-FR"/>
        </w:rPr>
        <w:t>architecture NG-RAN (TS 38.401), ou d</w:t>
      </w:r>
      <w:r w:rsidR="00AC4CA5">
        <w:rPr>
          <w:lang w:val="fr-FR"/>
        </w:rPr>
        <w:t>'</w:t>
      </w:r>
      <w:r w:rsidRPr="00AC4CA5">
        <w:rPr>
          <w:lang w:val="fr-FR"/>
        </w:rPr>
        <w:t>interconnecter un plan eNB-CP et un plan eNB-UP dans l</w:t>
      </w:r>
      <w:r w:rsidR="00AC4CA5">
        <w:rPr>
          <w:lang w:val="fr-FR"/>
        </w:rPr>
        <w:t>'</w:t>
      </w:r>
      <w:r w:rsidRPr="00AC4CA5">
        <w:rPr>
          <w:lang w:val="fr-FR"/>
        </w:rPr>
        <w:t>architecture E-UTRAN (TS 36.401).</w:t>
      </w:r>
    </w:p>
    <w:p w14:paraId="37558EC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80"/>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852CD18"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B92EE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ATIS.3GPP.37.482.V17.4.0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38" w:history="1">
        <w:r w:rsidRPr="00AC4CA5">
          <w:rPr>
            <w:rStyle w:val="Hyperlink"/>
            <w:sz w:val="18"/>
            <w:szCs w:val="18"/>
            <w:lang w:val="fr-FR"/>
          </w:rPr>
          <w:t>https://www.atis.org/3gpp-transpositions-Rel-17</w:t>
        </w:r>
      </w:hyperlink>
      <w:hyperlink r:id="rId1639" w:anchor="Rel-17" w:history="1"/>
    </w:p>
    <w:p w14:paraId="5EC27A5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CCSA.3GPP.37.482.V17.4.0</w:t>
      </w:r>
      <w:r w:rsidRPr="00AC4CA5">
        <w:rPr>
          <w:sz w:val="18"/>
          <w:szCs w:val="18"/>
          <w:lang w:val="fr-FR"/>
        </w:rPr>
        <w:tab/>
        <w:t>17.4.0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40" w:history="1">
        <w:r w:rsidRPr="00AC4CA5">
          <w:rPr>
            <w:rStyle w:val="Hyperlink"/>
            <w:sz w:val="18"/>
            <w:szCs w:val="18"/>
            <w:lang w:val="fr-FR"/>
          </w:rPr>
          <w:t>https://www.ccsa.org.cn/api/portalsFile/downloadOldFile?type=17&amp;oldFileUrl=NTN/SRIT/CCSA.3GPP.37.482.V17.4.0.docx</w:t>
        </w:r>
      </w:hyperlink>
      <w:hyperlink r:id="rId1641" w:history="1"/>
      <w:hyperlink r:id="rId1642" w:history="1"/>
    </w:p>
    <w:p w14:paraId="65DCB98B" w14:textId="3F823E8C"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sz w:val="18"/>
          <w:szCs w:val="18"/>
          <w:lang w:val="fr-FR"/>
        </w:rPr>
      </w:pPr>
      <w:r w:rsidRPr="00AC4CA5">
        <w:rPr>
          <w:sz w:val="18"/>
          <w:szCs w:val="18"/>
          <w:lang w:val="fr-FR"/>
        </w:rPr>
        <w:t>ETSI</w:t>
      </w:r>
      <w:r w:rsidRPr="00AC4CA5">
        <w:rPr>
          <w:sz w:val="18"/>
          <w:szCs w:val="18"/>
          <w:lang w:val="fr-FR"/>
        </w:rPr>
        <w:tab/>
        <w:t>ETSI TS 137 482 V17.4.0 (2024-04)</w:t>
      </w:r>
      <w:r w:rsidRPr="00AC4CA5">
        <w:rPr>
          <w:sz w:val="18"/>
          <w:szCs w:val="18"/>
          <w:lang w:val="fr-FR"/>
        </w:rPr>
        <w:tab/>
        <w:t>17.4.0</w:t>
      </w:r>
      <w:r w:rsidRPr="00AC4CA5">
        <w:rPr>
          <w:sz w:val="18"/>
          <w:szCs w:val="18"/>
          <w:lang w:val="fr-FR"/>
        </w:rPr>
        <w:tab/>
        <w:t>Publié</w:t>
      </w:r>
      <w:r w:rsidRPr="00AC4CA5">
        <w:rPr>
          <w:sz w:val="18"/>
          <w:szCs w:val="18"/>
          <w:lang w:val="fr-FR"/>
        </w:rPr>
        <w:tab/>
        <w:t>22.04.2024</w:t>
      </w:r>
      <w:r w:rsidRPr="00AC4CA5">
        <w:rPr>
          <w:sz w:val="18"/>
          <w:szCs w:val="18"/>
          <w:lang w:val="fr-FR"/>
        </w:rPr>
        <w:tab/>
      </w:r>
      <w:hyperlink r:id="rId1643" w:history="1">
        <w:r w:rsidR="00F43116" w:rsidRPr="00AC4CA5">
          <w:rPr>
            <w:rStyle w:val="Hyperlink"/>
            <w:sz w:val="18"/>
            <w:szCs w:val="18"/>
            <w:lang w:val="fr-FR"/>
          </w:rPr>
          <w:t>https://www.etsi.org/deliver/etsi_ts/137400_137499/137482/17.04.00_60/ts_137482v170400p.pdf</w:t>
        </w:r>
      </w:hyperlink>
      <w:r w:rsidR="00F43116" w:rsidRPr="00AC4CA5">
        <w:rPr>
          <w:rStyle w:val="Hyperlink"/>
          <w:sz w:val="18"/>
          <w:szCs w:val="18"/>
          <w:lang w:val="fr-FR"/>
        </w:rPr>
        <w:t xml:space="preserve"> </w:t>
      </w:r>
      <w:hyperlink r:id="rId1644" w:history="1"/>
    </w:p>
    <w:p w14:paraId="5FC6E41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37.482-17.4.0 V1.4.0</w:t>
      </w:r>
      <w:r w:rsidRPr="00AC4CA5">
        <w:rPr>
          <w:sz w:val="18"/>
          <w:szCs w:val="18"/>
          <w:lang w:val="fr-FR"/>
        </w:rPr>
        <w:tab/>
        <w:t>17.4.0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1645" w:history="1">
        <w:r w:rsidRPr="00AC4CA5">
          <w:rPr>
            <w:rStyle w:val="Hyperlink"/>
            <w:sz w:val="18"/>
            <w:szCs w:val="18"/>
            <w:lang w:val="fr-FR"/>
          </w:rPr>
          <w:t>https://members.tsdsi.in/s/3Ge8BrRxogLyDLP</w:t>
        </w:r>
      </w:hyperlink>
      <w:hyperlink r:id="rId1646" w:history="1"/>
    </w:p>
    <w:p w14:paraId="6C28EA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TTAT.3G-37.482V17.4.0</w:t>
      </w:r>
      <w:r w:rsidRPr="00AC4CA5">
        <w:rPr>
          <w:sz w:val="18"/>
          <w:szCs w:val="18"/>
          <w:lang w:val="fr-FR"/>
        </w:rPr>
        <w:tab/>
        <w:t>17.4.0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647" w:history="1">
        <w:r w:rsidRPr="00AC4CA5">
          <w:rPr>
            <w:rStyle w:val="Hyperlink"/>
            <w:sz w:val="18"/>
            <w:szCs w:val="18"/>
            <w:lang w:val="fr-FR"/>
          </w:rPr>
          <w:t>https://www.tta.or.kr/eng/ttaSearchEngView.do?key=461&amp;searchStandardNo=TTAT.3G-37.482V17.4.0&amp;searchCate=TTAS</w:t>
        </w:r>
      </w:hyperlink>
      <w:hyperlink r:id="rId1648" w:history="1"/>
    </w:p>
    <w:p w14:paraId="78BDAC4D" w14:textId="77777777" w:rsidR="00FA11D3" w:rsidRPr="00AC4CA5" w:rsidRDefault="00FA11D3" w:rsidP="00FA11D3">
      <w:pPr>
        <w:widowControl w:val="0"/>
        <w:tabs>
          <w:tab w:val="left" w:pos="90"/>
        </w:tabs>
        <w:overflowPunct/>
        <w:spacing w:before="80"/>
        <w:textAlignment w:val="auto"/>
        <w:rPr>
          <w:b/>
          <w:bCs/>
          <w:color w:val="000000"/>
          <w:sz w:val="18"/>
          <w:szCs w:val="18"/>
          <w:lang w:val="fr-FR"/>
        </w:rPr>
      </w:pPr>
      <w:r w:rsidRPr="00AC4CA5">
        <w:rPr>
          <w:b/>
          <w:bCs/>
          <w:sz w:val="18"/>
          <w:szCs w:val="18"/>
          <w:lang w:val="fr-FR"/>
        </w:rPr>
        <w:t>Version 18</w:t>
      </w:r>
    </w:p>
    <w:p w14:paraId="1F87FE6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49" w:history="1">
        <w:r w:rsidRPr="00AC4CA5">
          <w:rPr>
            <w:rStyle w:val="Hyperlink"/>
            <w:sz w:val="18"/>
            <w:szCs w:val="18"/>
            <w:lang w:val="fr-FR"/>
          </w:rPr>
          <w:t>https://www.atis.org/3gpp-transpositions - Rel-18</w:t>
        </w:r>
      </w:hyperlink>
      <w:hyperlink r:id="rId1650" w:anchor="Rel-18" w:history="1"/>
    </w:p>
    <w:p w14:paraId="3F36CB8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51" w:history="1">
        <w:r w:rsidRPr="00AC4CA5">
          <w:rPr>
            <w:rStyle w:val="Hyperlink"/>
            <w:sz w:val="18"/>
            <w:szCs w:val="18"/>
            <w:lang w:val="fr-FR"/>
          </w:rPr>
          <w:t>https://www.ccsa.org.cn/api/portalsFile/downloadOldFile?type=17&amp;oldFileUrl=NTN/SRIT/CCSA.3GPP.37.482.V18.1.0.docx</w:t>
        </w:r>
      </w:hyperlink>
      <w:hyperlink r:id="rId1652" w:history="1"/>
      <w:hyperlink r:id="rId1653" w:history="1"/>
    </w:p>
    <w:p w14:paraId="342B7A7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137 482 V18.1.0 (2024-08)</w:t>
      </w:r>
      <w:r w:rsidRPr="00AC4CA5">
        <w:rPr>
          <w:sz w:val="18"/>
          <w:szCs w:val="18"/>
          <w:lang w:val="fr-FR"/>
        </w:rPr>
        <w:tab/>
        <w:t>18.1.0</w:t>
      </w:r>
      <w:r w:rsidRPr="00AC4CA5">
        <w:rPr>
          <w:sz w:val="18"/>
          <w:szCs w:val="18"/>
          <w:lang w:val="fr-FR"/>
        </w:rPr>
        <w:tab/>
        <w:t>Publié</w:t>
      </w:r>
      <w:r w:rsidRPr="00AC4CA5">
        <w:rPr>
          <w:sz w:val="18"/>
          <w:szCs w:val="18"/>
          <w:lang w:val="fr-FR"/>
        </w:rPr>
        <w:tab/>
        <w:t>05.08.2024</w:t>
      </w:r>
      <w:r w:rsidRPr="00AC4CA5">
        <w:rPr>
          <w:sz w:val="18"/>
          <w:szCs w:val="18"/>
          <w:lang w:val="fr-FR"/>
        </w:rPr>
        <w:tab/>
      </w:r>
      <w:hyperlink r:id="rId1654" w:history="1">
        <w:r w:rsidRPr="00AC4CA5">
          <w:rPr>
            <w:rStyle w:val="Hyperlink"/>
            <w:sz w:val="18"/>
            <w:szCs w:val="18"/>
            <w:lang w:val="fr-FR"/>
          </w:rPr>
          <w:t>https://www.etsi.org/deliver/etsi_ts/137400_137499/137482/18.01.00_60/ts_137482v180100p.pdf</w:t>
        </w:r>
      </w:hyperlink>
      <w:hyperlink r:id="rId1655" w:history="1"/>
    </w:p>
    <w:p w14:paraId="030557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656" w:history="1">
        <w:r w:rsidRPr="00AC4CA5">
          <w:rPr>
            <w:rStyle w:val="Hyperlink"/>
            <w:sz w:val="18"/>
            <w:szCs w:val="18"/>
            <w:lang w:val="fr-FR"/>
          </w:rPr>
          <w:t>https://members.tsdsi.in/s/zSE2siWb22oLoL9</w:t>
        </w:r>
      </w:hyperlink>
      <w:hyperlink r:id="rId1657" w:history="1"/>
    </w:p>
    <w:p w14:paraId="7EF246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TTAT.3G-37.482V18.1.0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658" w:history="1">
        <w:r w:rsidRPr="00AC4CA5">
          <w:rPr>
            <w:rStyle w:val="Hyperlink"/>
            <w:sz w:val="18"/>
            <w:szCs w:val="18"/>
            <w:lang w:val="fr-FR"/>
          </w:rPr>
          <w:t>https://www.tta.or.kr/eng/ttaSearchEngView.do?key=461&amp;searchStandardNo=TTAT.3G-37.482V18.1.0&amp;searchCate=TTAS</w:t>
        </w:r>
      </w:hyperlink>
      <w:hyperlink r:id="rId1659" w:history="1"/>
    </w:p>
    <w:p w14:paraId="2F7E61C5" w14:textId="77777777" w:rsidR="00FA11D3" w:rsidRPr="00AC4CA5" w:rsidRDefault="00FA11D3" w:rsidP="00F43116">
      <w:pPr>
        <w:pStyle w:val="Heading5"/>
        <w:rPr>
          <w:lang w:val="fr-FR"/>
        </w:rPr>
      </w:pPr>
      <w:r w:rsidRPr="00AC4CA5">
        <w:rPr>
          <w:lang w:val="fr-FR"/>
        </w:rPr>
        <w:lastRenderedPageBreak/>
        <w:t>1.3.1.4.35</w:t>
      </w:r>
      <w:r w:rsidRPr="00AC4CA5">
        <w:rPr>
          <w:lang w:val="fr-FR"/>
        </w:rPr>
        <w:tab/>
        <w:t>TS 37.483</w:t>
      </w:r>
    </w:p>
    <w:p w14:paraId="1E797C7D" w14:textId="392D7FEB" w:rsidR="00FA11D3" w:rsidRPr="00AC4CA5" w:rsidRDefault="00FA11D3" w:rsidP="00FA11D3">
      <w:pPr>
        <w:pStyle w:val="Headingb"/>
        <w:rPr>
          <w:lang w:val="fr-FR"/>
        </w:rPr>
      </w:pPr>
      <w:r w:rsidRPr="00AC4CA5">
        <w:rPr>
          <w:lang w:val="fr-FR"/>
        </w:rPr>
        <w:t>Protocole d</w:t>
      </w:r>
      <w:r w:rsidR="00AC4CA5">
        <w:rPr>
          <w:lang w:val="fr-FR"/>
        </w:rPr>
        <w:t>'</w:t>
      </w:r>
      <w:r w:rsidRPr="00AC4CA5">
        <w:rPr>
          <w:lang w:val="fr-FR"/>
        </w:rPr>
        <w:t>application de l</w:t>
      </w:r>
      <w:r w:rsidR="00AC4CA5">
        <w:rPr>
          <w:lang w:val="fr-FR"/>
        </w:rPr>
        <w:t>'</w:t>
      </w:r>
      <w:r w:rsidRPr="00AC4CA5">
        <w:rPr>
          <w:lang w:val="fr-FR"/>
        </w:rPr>
        <w:t>interface E1 (E1AP)</w:t>
      </w:r>
    </w:p>
    <w:p w14:paraId="35A98A8C" w14:textId="0C2EDFA2" w:rsidR="00FA11D3" w:rsidRPr="00AC4CA5" w:rsidRDefault="00FA11D3" w:rsidP="00FA11D3">
      <w:pPr>
        <w:keepNext/>
        <w:keepLines/>
        <w:rPr>
          <w:lang w:val="fr-FR"/>
        </w:rPr>
      </w:pPr>
      <w:r w:rsidRPr="00AC4CA5">
        <w:rPr>
          <w:lang w:val="fr-FR"/>
        </w:rPr>
        <w:t>Ce document définit le protocole de signalisation des couches du réseau radioélectrique 5G pour l</w:t>
      </w:r>
      <w:r w:rsidR="00AC4CA5">
        <w:rPr>
          <w:lang w:val="fr-FR"/>
        </w:rPr>
        <w:t>'</w:t>
      </w:r>
      <w:r w:rsidRPr="00AC4CA5">
        <w:rPr>
          <w:lang w:val="fr-FR"/>
        </w:rPr>
        <w:t>interface E1. Celle-ci permet d</w:t>
      </w:r>
      <w:r w:rsidR="00AC4CA5">
        <w:rPr>
          <w:lang w:val="fr-FR"/>
        </w:rPr>
        <w:t>'</w:t>
      </w:r>
      <w:r w:rsidRPr="00AC4CA5">
        <w:rPr>
          <w:lang w:val="fr-FR"/>
        </w:rPr>
        <w:t>interconnecter un plan gNB-CU-CP et un plan gNB-CU-UP d</w:t>
      </w:r>
      <w:r w:rsidR="00AC4CA5">
        <w:rPr>
          <w:lang w:val="fr-FR"/>
        </w:rPr>
        <w:t>'</w:t>
      </w:r>
      <w:r w:rsidRPr="00AC4CA5">
        <w:rPr>
          <w:lang w:val="fr-FR"/>
        </w:rPr>
        <w:t>un nœud gNB dans un réseau NG-RAN, ou d</w:t>
      </w:r>
      <w:r w:rsidR="00AC4CA5">
        <w:rPr>
          <w:lang w:val="fr-FR"/>
        </w:rPr>
        <w:t>'</w:t>
      </w:r>
      <w:r w:rsidRPr="00AC4CA5">
        <w:rPr>
          <w:lang w:val="fr-FR"/>
        </w:rPr>
        <w:t>interconnecter un plan gNB-CU-CP et un plan gNB-CU</w:t>
      </w:r>
      <w:r w:rsidRPr="00AC4CA5">
        <w:rPr>
          <w:lang w:val="fr-FR"/>
        </w:rPr>
        <w:noBreakHyphen/>
        <w:t>UP d</w:t>
      </w:r>
      <w:r w:rsidR="00AC4CA5">
        <w:rPr>
          <w:lang w:val="fr-FR"/>
        </w:rPr>
        <w:t>'</w:t>
      </w:r>
      <w:r w:rsidRPr="00AC4CA5">
        <w:rPr>
          <w:lang w:val="fr-FR"/>
        </w:rPr>
        <w:t>un nœud en-gNB dans un réseau E-UTRAN, ou d</w:t>
      </w:r>
      <w:r w:rsidR="00AC4CA5">
        <w:rPr>
          <w:lang w:val="fr-FR"/>
        </w:rPr>
        <w:t>'</w:t>
      </w:r>
      <w:r w:rsidRPr="00AC4CA5">
        <w:rPr>
          <w:lang w:val="fr-FR"/>
        </w:rPr>
        <w:t>interconnecter un plan eNB-CP et un plan eNB-UP d</w:t>
      </w:r>
      <w:r w:rsidR="00AC4CA5">
        <w:rPr>
          <w:lang w:val="fr-FR"/>
        </w:rPr>
        <w:t>'</w:t>
      </w:r>
      <w:r w:rsidRPr="00AC4CA5">
        <w:rPr>
          <w:lang w:val="fr-FR"/>
        </w:rPr>
        <w:t>un nœud eNB dans un réseau E-UTRAN, ou d</w:t>
      </w:r>
      <w:r w:rsidR="00AC4CA5">
        <w:rPr>
          <w:lang w:val="fr-FR"/>
        </w:rPr>
        <w:t>'</w:t>
      </w:r>
      <w:r w:rsidRPr="00AC4CA5">
        <w:rPr>
          <w:lang w:val="fr-FR"/>
        </w:rPr>
        <w:t>interconnecter un plan ng-eNB-CU-CP et un plan ng-eNB-CU-UP d</w:t>
      </w:r>
      <w:r w:rsidR="00AC4CA5">
        <w:rPr>
          <w:lang w:val="fr-FR"/>
        </w:rPr>
        <w:t>'</w:t>
      </w:r>
      <w:r w:rsidRPr="00AC4CA5">
        <w:rPr>
          <w:lang w:val="fr-FR"/>
        </w:rPr>
        <w:t>un nœud ng-eNB dans un réseau NG-RAN. Le protocole d</w:t>
      </w:r>
      <w:r w:rsidR="00AC4CA5">
        <w:rPr>
          <w:lang w:val="fr-FR"/>
        </w:rPr>
        <w:t>'</w:t>
      </w:r>
      <w:r w:rsidRPr="00AC4CA5">
        <w:rPr>
          <w:lang w:val="fr-FR"/>
        </w:rPr>
        <w:t>application pour l</w:t>
      </w:r>
      <w:r w:rsidR="00AC4CA5">
        <w:rPr>
          <w:lang w:val="fr-FR"/>
        </w:rPr>
        <w:t>'</w:t>
      </w:r>
      <w:r w:rsidRPr="00AC4CA5">
        <w:rPr>
          <w:lang w:val="fr-FR"/>
        </w:rPr>
        <w:t>interface E1 (E1AP) permet d</w:t>
      </w:r>
      <w:r w:rsidR="00AC4CA5">
        <w:rPr>
          <w:lang w:val="fr-FR"/>
        </w:rPr>
        <w:t>'</w:t>
      </w:r>
      <w:r w:rsidRPr="00AC4CA5">
        <w:rPr>
          <w:lang w:val="fr-FR"/>
        </w:rPr>
        <w:t>exécuter les fonctions de cette interface en appliquant les procédures de signalisation définies dans la spécification. Le protocole E1AP a été élaboré conformément aux principes généraux énoncés dans les documents TS 38.401 et TS 37.480.</w:t>
      </w:r>
    </w:p>
    <w:p w14:paraId="4434ED1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80"/>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D79134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8E4746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ATIS.3GPP.37.483.V17.8.0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60" w:history="1">
        <w:r w:rsidRPr="00AC4CA5">
          <w:rPr>
            <w:rStyle w:val="Hyperlink"/>
            <w:sz w:val="18"/>
            <w:szCs w:val="18"/>
            <w:lang w:val="fr-FR"/>
          </w:rPr>
          <w:t>https://www.atis.org/3gpp-transpositions-Rel-17</w:t>
        </w:r>
      </w:hyperlink>
      <w:hyperlink r:id="rId1661" w:anchor="Rel-17" w:history="1"/>
    </w:p>
    <w:p w14:paraId="1F52CB2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CCSA.3GPP.37.483.V17.8.0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62" w:history="1">
        <w:r w:rsidRPr="00AC4CA5">
          <w:rPr>
            <w:rStyle w:val="Hyperlink"/>
            <w:sz w:val="18"/>
            <w:szCs w:val="18"/>
            <w:lang w:val="fr-FR"/>
          </w:rPr>
          <w:t>https://www.ccsa.org.cn/api/portalsFile/downloadOldFile?type=17&amp;oldFileUrl=NTN/SRIT/CCSA.3GPP.37.483.V17.8.0.docx</w:t>
        </w:r>
      </w:hyperlink>
      <w:hyperlink r:id="rId1663" w:history="1"/>
      <w:hyperlink r:id="rId1664" w:history="1"/>
    </w:p>
    <w:p w14:paraId="46480C9A"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137 483 V17.8.0 (2024-04)</w:t>
      </w:r>
      <w:r w:rsidRPr="00AC4CA5">
        <w:rPr>
          <w:sz w:val="18"/>
          <w:szCs w:val="18"/>
          <w:lang w:val="fr-FR"/>
        </w:rPr>
        <w:tab/>
        <w:t>17.8.0</w:t>
      </w:r>
      <w:r w:rsidRPr="00AC4CA5">
        <w:rPr>
          <w:sz w:val="18"/>
          <w:szCs w:val="18"/>
          <w:lang w:val="fr-FR"/>
        </w:rPr>
        <w:tab/>
        <w:t>Publié</w:t>
      </w:r>
      <w:r w:rsidRPr="00AC4CA5">
        <w:rPr>
          <w:sz w:val="18"/>
          <w:szCs w:val="18"/>
          <w:lang w:val="fr-FR"/>
        </w:rPr>
        <w:tab/>
        <w:t>22.04.2024</w:t>
      </w:r>
      <w:r w:rsidRPr="00AC4CA5">
        <w:rPr>
          <w:sz w:val="18"/>
          <w:szCs w:val="18"/>
          <w:lang w:val="fr-FR"/>
        </w:rPr>
        <w:tab/>
      </w:r>
      <w:hyperlink r:id="rId1665" w:history="1">
        <w:r w:rsidRPr="00AC4CA5">
          <w:rPr>
            <w:rStyle w:val="Hyperlink"/>
            <w:sz w:val="18"/>
            <w:szCs w:val="18"/>
            <w:lang w:val="fr-FR"/>
          </w:rPr>
          <w:t>https://www.etsi.org/deliver/etsi_ts/137400_137499/137483/17.08.00_60/ts_137483v170800p.pdf</w:t>
        </w:r>
      </w:hyperlink>
      <w:hyperlink r:id="rId1666" w:history="1"/>
    </w:p>
    <w:p w14:paraId="551858B2"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37.483-17.8.0 V1.8.0</w:t>
      </w:r>
      <w:r w:rsidRPr="00AC4CA5">
        <w:rPr>
          <w:sz w:val="18"/>
          <w:szCs w:val="18"/>
          <w:lang w:val="fr-FR"/>
        </w:rPr>
        <w:tab/>
        <w:t>17.8.0</w:t>
      </w:r>
      <w:r w:rsidRPr="00AC4CA5">
        <w:rPr>
          <w:sz w:val="18"/>
          <w:szCs w:val="18"/>
          <w:lang w:val="fr-FR"/>
        </w:rPr>
        <w:tab/>
        <w:t>Publié</w:t>
      </w:r>
      <w:r w:rsidRPr="00AC4CA5">
        <w:rPr>
          <w:sz w:val="18"/>
          <w:szCs w:val="18"/>
          <w:lang w:val="fr-FR"/>
        </w:rPr>
        <w:tab/>
        <w:t>22.07.2024</w:t>
      </w:r>
      <w:r w:rsidRPr="00AC4CA5">
        <w:rPr>
          <w:sz w:val="18"/>
          <w:szCs w:val="18"/>
          <w:lang w:val="fr-FR"/>
        </w:rPr>
        <w:tab/>
      </w:r>
      <w:hyperlink r:id="rId1667" w:history="1">
        <w:r w:rsidRPr="00AC4CA5">
          <w:rPr>
            <w:rStyle w:val="Hyperlink"/>
            <w:sz w:val="18"/>
            <w:szCs w:val="18"/>
            <w:lang w:val="fr-FR"/>
          </w:rPr>
          <w:t>https://members.tsdsi.in/s/fzWmctZfSSJxRkt</w:t>
        </w:r>
      </w:hyperlink>
      <w:hyperlink r:id="rId1668" w:history="1"/>
    </w:p>
    <w:p w14:paraId="220F7B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TTAT.3G-37.483V17.8.0</w:t>
      </w:r>
      <w:r w:rsidRPr="00AC4CA5">
        <w:rPr>
          <w:sz w:val="18"/>
          <w:szCs w:val="18"/>
          <w:lang w:val="fr-FR"/>
        </w:rPr>
        <w:tab/>
        <w:t>17.8.0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669" w:history="1">
        <w:r w:rsidRPr="00AC4CA5">
          <w:rPr>
            <w:rStyle w:val="Hyperlink"/>
            <w:sz w:val="18"/>
            <w:szCs w:val="18"/>
            <w:lang w:val="fr-FR"/>
          </w:rPr>
          <w:t>https://www.tta.or.kr/eng/ttaSearchEngView.do?key=461&amp;searchStandardNo=TTAT.3G-37.483V17.8.0&amp;searchCate=TTAS</w:t>
        </w:r>
      </w:hyperlink>
      <w:hyperlink r:id="rId1670" w:history="1"/>
    </w:p>
    <w:p w14:paraId="471330EF" w14:textId="77777777" w:rsidR="00FA11D3" w:rsidRPr="00AC4CA5" w:rsidRDefault="00FA11D3" w:rsidP="00FA11D3">
      <w:pPr>
        <w:widowControl w:val="0"/>
        <w:tabs>
          <w:tab w:val="left" w:pos="90"/>
        </w:tabs>
        <w:overflowPunct/>
        <w:spacing w:before="80"/>
        <w:textAlignment w:val="auto"/>
        <w:rPr>
          <w:b/>
          <w:bCs/>
          <w:color w:val="000000"/>
          <w:sz w:val="18"/>
          <w:szCs w:val="18"/>
          <w:lang w:val="fr-FR"/>
        </w:rPr>
      </w:pPr>
      <w:r w:rsidRPr="00AC4CA5">
        <w:rPr>
          <w:b/>
          <w:bCs/>
          <w:sz w:val="18"/>
          <w:szCs w:val="18"/>
          <w:lang w:val="fr-FR"/>
        </w:rPr>
        <w:t>Version 18</w:t>
      </w:r>
    </w:p>
    <w:p w14:paraId="46490C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ATIS.3GPP.37.483.V18.2.0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71" w:history="1">
        <w:r w:rsidRPr="00AC4CA5">
          <w:rPr>
            <w:rStyle w:val="Hyperlink"/>
            <w:sz w:val="18"/>
            <w:szCs w:val="18"/>
            <w:lang w:val="fr-FR"/>
          </w:rPr>
          <w:t>https://www.atis.org/3gpp-transpositions - Rel-18</w:t>
        </w:r>
      </w:hyperlink>
      <w:hyperlink r:id="rId1672" w:anchor="Rel-18" w:history="1"/>
    </w:p>
    <w:p w14:paraId="7B7FD53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CCSA.3GPP.37.483.V18.2.0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673" w:history="1">
        <w:r w:rsidRPr="00AC4CA5">
          <w:rPr>
            <w:rStyle w:val="Hyperlink"/>
            <w:sz w:val="18"/>
            <w:szCs w:val="18"/>
            <w:lang w:val="fr-FR"/>
          </w:rPr>
          <w:t>https://www.ccsa.org.cn/api/portalsFile/downloadOldFile?type=17&amp;oldFileUrl=NTN/SRIT/CCSA.3GPP.37.483.V18.2.0.docx</w:t>
        </w:r>
      </w:hyperlink>
      <w:hyperlink r:id="rId1674" w:history="1"/>
      <w:hyperlink r:id="rId1675" w:history="1"/>
    </w:p>
    <w:p w14:paraId="7223E27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137 483 V18.2.0 (2024-08)</w:t>
      </w:r>
      <w:r w:rsidRPr="00AC4CA5">
        <w:rPr>
          <w:sz w:val="18"/>
          <w:szCs w:val="18"/>
          <w:lang w:val="fr-FR"/>
        </w:rPr>
        <w:tab/>
        <w:t>18.2.0</w:t>
      </w:r>
      <w:r w:rsidRPr="00AC4CA5">
        <w:rPr>
          <w:sz w:val="18"/>
          <w:szCs w:val="18"/>
          <w:lang w:val="fr-FR"/>
        </w:rPr>
        <w:tab/>
        <w:t>Publié</w:t>
      </w:r>
      <w:r w:rsidRPr="00AC4CA5">
        <w:rPr>
          <w:sz w:val="18"/>
          <w:szCs w:val="18"/>
          <w:lang w:val="fr-FR"/>
        </w:rPr>
        <w:tab/>
        <w:t>05.08.2024</w:t>
      </w:r>
      <w:r w:rsidRPr="00AC4CA5">
        <w:rPr>
          <w:sz w:val="18"/>
          <w:szCs w:val="18"/>
          <w:lang w:val="fr-FR"/>
        </w:rPr>
        <w:tab/>
      </w:r>
      <w:hyperlink r:id="rId1676" w:history="1">
        <w:r w:rsidRPr="00AC4CA5">
          <w:rPr>
            <w:rStyle w:val="Hyperlink"/>
            <w:sz w:val="18"/>
            <w:szCs w:val="18"/>
            <w:lang w:val="fr-FR"/>
          </w:rPr>
          <w:t>https://www.etsi.org/deliver/etsi_ts/137400_137499/137483/18.02.00_60/ts_137483v180200p.pdf</w:t>
        </w:r>
      </w:hyperlink>
      <w:hyperlink r:id="rId1677" w:history="1"/>
    </w:p>
    <w:p w14:paraId="65B3EBA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37.483 -18.2.0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678" w:history="1">
        <w:r w:rsidRPr="00AC4CA5">
          <w:rPr>
            <w:rStyle w:val="Hyperlink"/>
            <w:sz w:val="18"/>
            <w:szCs w:val="18"/>
            <w:lang w:val="fr-FR"/>
          </w:rPr>
          <w:t>https://members.tsdsi.in/s/JoZN8dpatryLQXL</w:t>
        </w:r>
      </w:hyperlink>
      <w:hyperlink r:id="rId1679" w:history="1"/>
    </w:p>
    <w:p w14:paraId="42658D8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TTAT.3G-37.483V18.2.0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680" w:history="1">
        <w:r w:rsidRPr="00AC4CA5">
          <w:rPr>
            <w:rStyle w:val="Hyperlink"/>
            <w:sz w:val="18"/>
            <w:szCs w:val="18"/>
            <w:lang w:val="fr-FR"/>
          </w:rPr>
          <w:t>https://www.tta.or.kr/eng/ttaSearchEngView.do?key=461&amp;searchStandardNo=TTAT.3G-37.483V18.2.0&amp;searchCate=TTAS</w:t>
        </w:r>
      </w:hyperlink>
      <w:hyperlink r:id="rId1681" w:history="1"/>
    </w:p>
    <w:p w14:paraId="4CF3AF5D" w14:textId="77777777" w:rsidR="00FA11D3" w:rsidRPr="00AC4CA5" w:rsidRDefault="00FA11D3" w:rsidP="00F43116">
      <w:pPr>
        <w:pStyle w:val="Heading5"/>
        <w:rPr>
          <w:lang w:val="fr-FR"/>
        </w:rPr>
      </w:pPr>
      <w:r w:rsidRPr="00AC4CA5">
        <w:rPr>
          <w:lang w:val="fr-FR"/>
        </w:rPr>
        <w:t>1.3.1.4.36</w:t>
      </w:r>
      <w:r w:rsidRPr="00AC4CA5">
        <w:rPr>
          <w:lang w:val="fr-FR"/>
        </w:rPr>
        <w:tab/>
        <w:t>TS 38.401</w:t>
      </w:r>
    </w:p>
    <w:p w14:paraId="3B9B6085" w14:textId="027BA107" w:rsidR="00FA11D3" w:rsidRPr="00AC4CA5" w:rsidRDefault="00FA11D3" w:rsidP="00FA11D3">
      <w:pPr>
        <w:pStyle w:val="Headingb"/>
        <w:rPr>
          <w:lang w:val="fr-FR"/>
        </w:rPr>
      </w:pPr>
      <w:bookmarkStart w:id="329" w:name="_Toc56152421"/>
      <w:bookmarkStart w:id="330" w:name="_Toc56153801"/>
      <w:bookmarkStart w:id="331" w:name="_Toc94532913"/>
      <w:bookmarkStart w:id="332" w:name="_Toc94533383"/>
      <w:r w:rsidRPr="00AC4CA5">
        <w:rPr>
          <w:bCs/>
          <w:lang w:val="fr-FR"/>
        </w:rPr>
        <w:t>NG-RAN;</w:t>
      </w:r>
      <w:r w:rsidRPr="00AC4CA5">
        <w:rPr>
          <w:lang w:val="fr-FR"/>
        </w:rPr>
        <w:t xml:space="preserve"> </w:t>
      </w:r>
      <w:r w:rsidRPr="00AC4CA5">
        <w:rPr>
          <w:bCs/>
          <w:lang w:val="fr-FR"/>
        </w:rPr>
        <w:t>Description de l</w:t>
      </w:r>
      <w:r w:rsidR="00AC4CA5">
        <w:rPr>
          <w:bCs/>
          <w:lang w:val="fr-FR"/>
        </w:rPr>
        <w:t>'</w:t>
      </w:r>
      <w:r w:rsidRPr="00AC4CA5">
        <w:rPr>
          <w:bCs/>
          <w:lang w:val="fr-FR"/>
        </w:rPr>
        <w:t>architecture</w:t>
      </w:r>
      <w:bookmarkEnd w:id="329"/>
      <w:bookmarkEnd w:id="330"/>
      <w:bookmarkEnd w:id="331"/>
      <w:bookmarkEnd w:id="332"/>
    </w:p>
    <w:p w14:paraId="52D2B112" w14:textId="21385F98" w:rsidR="00FA11D3" w:rsidRPr="00AC4CA5" w:rsidRDefault="00FA11D3" w:rsidP="00FA11D3">
      <w:pPr>
        <w:rPr>
          <w:lang w:val="fr-FR"/>
        </w:rPr>
      </w:pPr>
      <w:r w:rsidRPr="00AC4CA5">
        <w:rPr>
          <w:lang w:val="fr-FR"/>
        </w:rPr>
        <w:t>Ce document décrit l</w:t>
      </w:r>
      <w:r w:rsidR="00AC4CA5">
        <w:rPr>
          <w:lang w:val="fr-FR"/>
        </w:rPr>
        <w:t>'</w:t>
      </w:r>
      <w:r w:rsidRPr="00AC4CA5">
        <w:rPr>
          <w:lang w:val="fr-FR"/>
        </w:rPr>
        <w:t>architecture générale du réseau NG-RAN, en particulier les interfaces NG, Xn et F1 leur interaction avec l</w:t>
      </w:r>
      <w:r w:rsidR="00AC4CA5">
        <w:rPr>
          <w:lang w:val="fr-FR"/>
        </w:rPr>
        <w:t>'</w:t>
      </w:r>
      <w:r w:rsidRPr="00AC4CA5">
        <w:rPr>
          <w:lang w:val="fr-FR"/>
        </w:rPr>
        <w:t>interface radioélectrique.</w:t>
      </w:r>
    </w:p>
    <w:p w14:paraId="77DFE8CF"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3F35544"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91B0C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ATIS.3GPP.38.401.V17.10.0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682" w:history="1">
        <w:r w:rsidRPr="00AC4CA5">
          <w:rPr>
            <w:rStyle w:val="Hyperlink"/>
            <w:sz w:val="18"/>
            <w:szCs w:val="18"/>
            <w:lang w:val="fr-FR"/>
          </w:rPr>
          <w:t>https://www.atis.org/3gpp-transpositions-Rel-17</w:t>
        </w:r>
      </w:hyperlink>
      <w:hyperlink r:id="rId1683" w:anchor="Rel-17" w:history="1"/>
    </w:p>
    <w:p w14:paraId="6DBBCC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CCSA.3GPP.38.401.V17.10.0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684" w:history="1">
        <w:r w:rsidRPr="00AC4CA5">
          <w:rPr>
            <w:rStyle w:val="Hyperlink"/>
            <w:sz w:val="18"/>
            <w:szCs w:val="18"/>
            <w:lang w:val="fr-FR"/>
          </w:rPr>
          <w:t>https://www.ccsa.org.cn/api/portalsFile/downloadOldFile?type=17&amp;oldFileUrl=NTN/SRIT/CCSA.3GPP.38.401.V17.10.0.docx</w:t>
        </w:r>
      </w:hyperlink>
      <w:hyperlink r:id="rId1685" w:history="1"/>
      <w:hyperlink r:id="rId1686" w:history="1"/>
    </w:p>
    <w:p w14:paraId="58981BE7"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138 401 V17.10.0 (2024-09)</w:t>
      </w:r>
      <w:r w:rsidRPr="00AC4CA5">
        <w:rPr>
          <w:sz w:val="18"/>
          <w:szCs w:val="18"/>
          <w:lang w:val="fr-FR"/>
        </w:rPr>
        <w:tab/>
        <w:t>17.10.0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687" w:history="1">
        <w:r w:rsidRPr="00AC4CA5">
          <w:rPr>
            <w:rStyle w:val="Hyperlink"/>
            <w:sz w:val="18"/>
            <w:szCs w:val="18"/>
            <w:lang w:val="fr-FR"/>
          </w:rPr>
          <w:t>https://www.etsi.org/deliver/etsi_ts/138400_138499/138401/17.10.00_60/ts_138401v171000p.pdf</w:t>
        </w:r>
      </w:hyperlink>
      <w:hyperlink r:id="rId1688" w:history="1"/>
    </w:p>
    <w:p w14:paraId="5E73469B"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38.401-17.10.0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689" w:history="1">
        <w:r w:rsidRPr="00AC4CA5">
          <w:rPr>
            <w:rStyle w:val="Hyperlink"/>
            <w:sz w:val="18"/>
            <w:szCs w:val="18"/>
            <w:lang w:val="fr-FR"/>
          </w:rPr>
          <w:t>https://members.tsdsi.in/s/wBsXCCWRxfFSdXD</w:t>
        </w:r>
      </w:hyperlink>
      <w:hyperlink r:id="rId1690" w:history="1"/>
    </w:p>
    <w:p w14:paraId="07689269"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TTAT.3G-38.401V17.10.0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691" w:history="1">
        <w:r w:rsidRPr="00AC4CA5">
          <w:rPr>
            <w:rStyle w:val="Hyperlink"/>
            <w:sz w:val="18"/>
            <w:szCs w:val="18"/>
            <w:lang w:val="fr-FR"/>
          </w:rPr>
          <w:t>https://www.tta.or.kr/eng/ttaSearchEngView.do?key=461&amp;searchStandardNo=TTAT.3G-38.401V17.10.0&amp;searchCate=TTAS</w:t>
        </w:r>
      </w:hyperlink>
      <w:hyperlink r:id="rId1692" w:history="1"/>
    </w:p>
    <w:p w14:paraId="51C5816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1028CF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ATIS.3GPP.38.401.V18.3.0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693" w:history="1">
        <w:r w:rsidRPr="00AC4CA5">
          <w:rPr>
            <w:rStyle w:val="Hyperlink"/>
            <w:sz w:val="18"/>
            <w:szCs w:val="18"/>
            <w:lang w:val="fr-FR"/>
          </w:rPr>
          <w:t>https://www.atis.org/3gpp-transpositions - Rel-18</w:t>
        </w:r>
      </w:hyperlink>
      <w:hyperlink r:id="rId1694" w:anchor="Rel-18" w:history="1"/>
    </w:p>
    <w:p w14:paraId="79E7725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CCSA.3GPP.38.401.V18.3.0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695" w:history="1">
        <w:r w:rsidRPr="00AC4CA5">
          <w:rPr>
            <w:rStyle w:val="Hyperlink"/>
            <w:sz w:val="18"/>
            <w:szCs w:val="18"/>
            <w:lang w:val="fr-FR"/>
          </w:rPr>
          <w:t>https://www.ccsa.org.cn/api/portalsFile/downloadOldFile?type=17&amp;oldFileUrl=NTN/SRIT/CCSA.3GPP.38.401.V18.3.0.docx</w:t>
        </w:r>
      </w:hyperlink>
      <w:hyperlink r:id="rId1696" w:history="1"/>
      <w:hyperlink r:id="rId1697" w:history="1"/>
    </w:p>
    <w:p w14:paraId="3F1A68C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138 401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698" w:history="1">
        <w:r w:rsidRPr="00AC4CA5">
          <w:rPr>
            <w:rStyle w:val="Hyperlink"/>
            <w:sz w:val="18"/>
            <w:szCs w:val="18"/>
            <w:lang w:val="fr-FR"/>
          </w:rPr>
          <w:t>https://www.etsi.org/deliver/etsi_ts/138400_138499/138401/18.03.00_60/ts_138401v180300p.pdf</w:t>
        </w:r>
      </w:hyperlink>
      <w:hyperlink r:id="rId1699" w:history="1"/>
    </w:p>
    <w:p w14:paraId="733310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38.401- 18.3.0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700" w:history="1">
        <w:r w:rsidRPr="00AC4CA5">
          <w:rPr>
            <w:rStyle w:val="Hyperlink"/>
            <w:sz w:val="18"/>
            <w:szCs w:val="18"/>
            <w:lang w:val="fr-FR"/>
          </w:rPr>
          <w:t>https://members.tsdsi.in/s/isjoRPXxcFF2gbM</w:t>
        </w:r>
      </w:hyperlink>
      <w:hyperlink r:id="rId1701" w:history="1"/>
    </w:p>
    <w:p w14:paraId="091B7F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TTA</w:t>
      </w:r>
      <w:r w:rsidRPr="00AC4CA5">
        <w:rPr>
          <w:sz w:val="18"/>
          <w:szCs w:val="18"/>
          <w:lang w:val="fr-FR"/>
        </w:rPr>
        <w:tab/>
        <w:t>TTAT.3G-38.401V18.3.0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702" w:history="1">
        <w:r w:rsidRPr="00AC4CA5">
          <w:rPr>
            <w:rStyle w:val="Hyperlink"/>
            <w:sz w:val="18"/>
            <w:szCs w:val="18"/>
            <w:lang w:val="fr-FR"/>
          </w:rPr>
          <w:t>https://www.tta.or.kr/eng/ttaSearchEngView.do?key=461&amp;searchStandardNo=TTAT.3G-38.401V18.3.0&amp;searchCate=TTAS</w:t>
        </w:r>
      </w:hyperlink>
      <w:hyperlink r:id="rId1703" w:history="1"/>
    </w:p>
    <w:p w14:paraId="7EF628FC" w14:textId="77777777" w:rsidR="00FA11D3" w:rsidRPr="00AC4CA5" w:rsidRDefault="00FA11D3" w:rsidP="00F43116">
      <w:pPr>
        <w:pStyle w:val="Heading5"/>
        <w:rPr>
          <w:lang w:val="fr-FR"/>
        </w:rPr>
      </w:pPr>
      <w:r w:rsidRPr="00AC4CA5">
        <w:rPr>
          <w:lang w:val="fr-FR"/>
        </w:rPr>
        <w:t>1.3.1.4.37</w:t>
      </w:r>
      <w:r w:rsidRPr="00AC4CA5">
        <w:rPr>
          <w:lang w:val="fr-FR"/>
        </w:rPr>
        <w:tab/>
        <w:t>TS 38.410</w:t>
      </w:r>
    </w:p>
    <w:p w14:paraId="448F3831" w14:textId="53215E15" w:rsidR="00FA11D3" w:rsidRPr="00AC4CA5" w:rsidRDefault="00FA11D3" w:rsidP="00FA11D3">
      <w:pPr>
        <w:pStyle w:val="Headingb"/>
        <w:rPr>
          <w:lang w:val="fr-FR"/>
        </w:rPr>
      </w:pPr>
      <w:bookmarkStart w:id="333" w:name="_Toc56152422"/>
      <w:bookmarkStart w:id="334" w:name="_Toc56153802"/>
      <w:bookmarkStart w:id="335" w:name="_Toc94532914"/>
      <w:bookmarkStart w:id="336" w:name="_Toc94533384"/>
      <w:r w:rsidRPr="00AC4CA5">
        <w:rPr>
          <w:bCs/>
          <w:lang w:val="fr-FR"/>
        </w:rPr>
        <w:t>NG-RAN;</w:t>
      </w:r>
      <w:r w:rsidRPr="00AC4CA5">
        <w:rPr>
          <w:lang w:val="fr-FR"/>
        </w:rPr>
        <w:t xml:space="preserve"> </w:t>
      </w:r>
      <w:r w:rsidRPr="00AC4CA5">
        <w:rPr>
          <w:bCs/>
          <w:lang w:val="fr-FR"/>
        </w:rPr>
        <w:t>Aspects et principes généraux de l</w:t>
      </w:r>
      <w:r w:rsidR="00AC4CA5">
        <w:rPr>
          <w:bCs/>
          <w:lang w:val="fr-FR"/>
        </w:rPr>
        <w:t>'</w:t>
      </w:r>
      <w:r w:rsidRPr="00AC4CA5">
        <w:rPr>
          <w:bCs/>
          <w:lang w:val="fr-FR"/>
        </w:rPr>
        <w:t>interface NG</w:t>
      </w:r>
      <w:bookmarkEnd w:id="333"/>
      <w:bookmarkEnd w:id="334"/>
      <w:bookmarkEnd w:id="335"/>
      <w:bookmarkEnd w:id="336"/>
    </w:p>
    <w:p w14:paraId="456B9853" w14:textId="51E91AAB" w:rsidR="00FA11D3" w:rsidRPr="00AC4CA5" w:rsidRDefault="00FA11D3" w:rsidP="00FA11D3">
      <w:pPr>
        <w:keepNext/>
        <w:keepLines/>
        <w:rPr>
          <w:rFonts w:eastAsia="Yu Mincho"/>
          <w:lang w:val="fr-FR"/>
        </w:rPr>
      </w:pPr>
      <w:r w:rsidRPr="00AC4CA5">
        <w:rPr>
          <w:lang w:val="fr-FR"/>
        </w:rPr>
        <w:t>Ce document est une introduction à la série TS 38.41x des spécifications techniques du partenariat 3GPP qui définissent l</w:t>
      </w:r>
      <w:r w:rsidR="00AC4CA5">
        <w:rPr>
          <w:lang w:val="fr-FR"/>
        </w:rPr>
        <w:t>'</w:t>
      </w:r>
      <w:r w:rsidRPr="00AC4CA5">
        <w:rPr>
          <w:lang w:val="fr-FR"/>
        </w:rPr>
        <w:t>interface NG pour l</w:t>
      </w:r>
      <w:r w:rsidR="00AC4CA5">
        <w:rPr>
          <w:lang w:val="fr-FR"/>
        </w:rPr>
        <w:t>'</w:t>
      </w:r>
      <w:r w:rsidRPr="00AC4CA5">
        <w:rPr>
          <w:lang w:val="fr-FR"/>
        </w:rPr>
        <w:t>interconnexion d</w:t>
      </w:r>
      <w:r w:rsidR="00AC4CA5">
        <w:rPr>
          <w:lang w:val="fr-FR"/>
        </w:rPr>
        <w:t>'</w:t>
      </w:r>
      <w:r w:rsidRPr="00AC4CA5">
        <w:rPr>
          <w:lang w:val="fr-FR"/>
        </w:rPr>
        <w:t>un nœud NG-RAN au cœur de réseau 5G (5GC).</w:t>
      </w:r>
    </w:p>
    <w:p w14:paraId="4BBF90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F26C536"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5D68738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ATIS.3GPP.38.410.V17.1.0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04" w:history="1">
        <w:r w:rsidRPr="00AC4CA5">
          <w:rPr>
            <w:rStyle w:val="Hyperlink"/>
            <w:sz w:val="18"/>
            <w:szCs w:val="18"/>
            <w:lang w:val="fr-FR"/>
          </w:rPr>
          <w:t>https://www.atis.org/3gpp-transpositions-Rel-17</w:t>
        </w:r>
      </w:hyperlink>
      <w:hyperlink r:id="rId1705" w:anchor="Rel-17" w:history="1"/>
    </w:p>
    <w:p w14:paraId="0B258DE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CCSA.3GPP.38.410.V17.1.0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06" w:history="1">
        <w:r w:rsidRPr="00AC4CA5">
          <w:rPr>
            <w:rStyle w:val="Hyperlink"/>
            <w:sz w:val="18"/>
            <w:szCs w:val="18"/>
            <w:lang w:val="fr-FR"/>
          </w:rPr>
          <w:t>https://www.ccsa.org.cn/api/portalsFile/downloadOldFile?type=17&amp;oldFileUrl=NTN/SRIT/CCSA.3GPP.38.410.V17.1.0.docx</w:t>
        </w:r>
      </w:hyperlink>
      <w:hyperlink r:id="rId1707" w:history="1"/>
      <w:hyperlink r:id="rId1708" w:history="1"/>
    </w:p>
    <w:p w14:paraId="3AC20B7F" w14:textId="2EEE4F19"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lang w:val="fr-FR"/>
        </w:rPr>
      </w:pPr>
      <w:r w:rsidRPr="00AC4CA5">
        <w:rPr>
          <w:sz w:val="18"/>
          <w:szCs w:val="18"/>
          <w:lang w:val="fr-FR"/>
        </w:rPr>
        <w:t>ETSI</w:t>
      </w:r>
      <w:r w:rsidRPr="00AC4CA5">
        <w:rPr>
          <w:sz w:val="18"/>
          <w:szCs w:val="18"/>
          <w:lang w:val="fr-FR"/>
        </w:rPr>
        <w:tab/>
        <w:t>ETSI TS 138 410 V17.1.0 (2022-07)</w:t>
      </w:r>
      <w:r w:rsidRPr="00AC4CA5">
        <w:rPr>
          <w:sz w:val="18"/>
          <w:szCs w:val="18"/>
          <w:lang w:val="fr-FR"/>
        </w:rPr>
        <w:tab/>
        <w:t>17.1.0</w:t>
      </w:r>
      <w:r w:rsidRPr="00AC4CA5">
        <w:rPr>
          <w:sz w:val="18"/>
          <w:szCs w:val="18"/>
          <w:lang w:val="fr-FR"/>
        </w:rPr>
        <w:tab/>
        <w:t>Publié</w:t>
      </w:r>
      <w:r w:rsidRPr="00AC4CA5">
        <w:rPr>
          <w:sz w:val="18"/>
          <w:szCs w:val="18"/>
          <w:lang w:val="fr-FR"/>
        </w:rPr>
        <w:tab/>
        <w:t>20.07.2022</w:t>
      </w:r>
      <w:r w:rsidRPr="00AC4CA5">
        <w:rPr>
          <w:sz w:val="18"/>
          <w:szCs w:val="18"/>
          <w:lang w:val="fr-FR"/>
        </w:rPr>
        <w:tab/>
      </w:r>
      <w:hyperlink r:id="rId1709" w:history="1">
        <w:r w:rsidR="00F43116" w:rsidRPr="00AC4CA5">
          <w:rPr>
            <w:rStyle w:val="Hyperlink"/>
            <w:sz w:val="18"/>
            <w:szCs w:val="18"/>
            <w:lang w:val="fr-FR"/>
          </w:rPr>
          <w:t>https://www.etsi.org/deliver/etsi_ts/138400_138499/138410/17.01.00_60/ts_138410v170100p.pdf</w:t>
        </w:r>
      </w:hyperlink>
      <w:r w:rsidR="00F43116" w:rsidRPr="00AC4CA5">
        <w:rPr>
          <w:rStyle w:val="Hyperlink"/>
          <w:sz w:val="18"/>
          <w:szCs w:val="18"/>
          <w:lang w:val="fr-FR"/>
        </w:rPr>
        <w:t xml:space="preserve"> </w:t>
      </w:r>
      <w:hyperlink r:id="rId1710" w:history="1"/>
    </w:p>
    <w:p w14:paraId="413FD78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38.41-17.1.0 V1.1.0</w:t>
      </w:r>
      <w:r w:rsidRPr="00AC4CA5">
        <w:rPr>
          <w:sz w:val="18"/>
          <w:szCs w:val="18"/>
          <w:lang w:val="fr-FR"/>
        </w:rPr>
        <w:tab/>
        <w:t>17.1.0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1711" w:history="1">
        <w:r w:rsidRPr="00AC4CA5">
          <w:rPr>
            <w:rStyle w:val="Hyperlink"/>
            <w:sz w:val="18"/>
            <w:szCs w:val="18"/>
            <w:lang w:val="fr-FR"/>
          </w:rPr>
          <w:t>https://members.tsdsi.in/s/8GbrF4SL388TY7D</w:t>
        </w:r>
      </w:hyperlink>
      <w:hyperlink r:id="rId1712" w:history="1"/>
    </w:p>
    <w:p w14:paraId="493C78C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TTAT.3G-38.410V17.1.0</w:t>
      </w:r>
      <w:r w:rsidRPr="00AC4CA5">
        <w:rPr>
          <w:sz w:val="18"/>
          <w:szCs w:val="18"/>
          <w:lang w:val="fr-FR"/>
        </w:rPr>
        <w:tab/>
        <w:t>17.1.0</w:t>
      </w:r>
      <w:r w:rsidRPr="00AC4CA5">
        <w:rPr>
          <w:sz w:val="18"/>
          <w:szCs w:val="18"/>
          <w:lang w:val="fr-FR"/>
        </w:rPr>
        <w:tab/>
        <w:t>Publié</w:t>
      </w:r>
      <w:r w:rsidRPr="00AC4CA5">
        <w:rPr>
          <w:sz w:val="18"/>
          <w:szCs w:val="18"/>
          <w:lang w:val="fr-FR"/>
        </w:rPr>
        <w:tab/>
        <w:t>21.10.2022</w:t>
      </w:r>
      <w:r w:rsidRPr="00AC4CA5">
        <w:rPr>
          <w:sz w:val="18"/>
          <w:szCs w:val="18"/>
          <w:lang w:val="fr-FR"/>
        </w:rPr>
        <w:tab/>
      </w:r>
      <w:hyperlink r:id="rId1713" w:history="1">
        <w:r w:rsidRPr="00AC4CA5">
          <w:rPr>
            <w:rStyle w:val="Hyperlink"/>
            <w:sz w:val="18"/>
            <w:szCs w:val="18"/>
            <w:lang w:val="fr-FR"/>
          </w:rPr>
          <w:t>https://www.tta.or.kr/eng/ttaSearchEngView.do?key=461&amp;searchStandardNo=TTAT.3G-38.410V17.1.0&amp;searchCate=TTAS</w:t>
        </w:r>
      </w:hyperlink>
      <w:hyperlink r:id="rId1714" w:history="1"/>
    </w:p>
    <w:p w14:paraId="2FF2A4F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0AAE76F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ATIS.3GPP.38.410.V18.2.0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15" w:history="1">
        <w:r w:rsidRPr="00AC4CA5">
          <w:rPr>
            <w:rStyle w:val="Hyperlink"/>
            <w:sz w:val="18"/>
            <w:szCs w:val="18"/>
            <w:lang w:val="fr-FR"/>
          </w:rPr>
          <w:t>https://www.atis.org/3gpp-transpositions - Rel-18</w:t>
        </w:r>
      </w:hyperlink>
      <w:hyperlink r:id="rId1716" w:anchor="Rel-18" w:history="1"/>
    </w:p>
    <w:p w14:paraId="6215904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CCSA.3GPP.38.410.V18.2.0</w:t>
      </w:r>
      <w:r w:rsidRPr="00AC4CA5">
        <w:rPr>
          <w:sz w:val="18"/>
          <w:szCs w:val="18"/>
          <w:lang w:val="fr-FR"/>
        </w:rPr>
        <w:tab/>
        <w:t>18.2.0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17" w:history="1">
        <w:r w:rsidRPr="00AC4CA5">
          <w:rPr>
            <w:rStyle w:val="Hyperlink"/>
            <w:sz w:val="18"/>
            <w:szCs w:val="18"/>
            <w:lang w:val="fr-FR"/>
          </w:rPr>
          <w:t>https://www.ccsa.org.cn/api/portalsFile/downloadOldFile?type=17&amp;oldFileUrl=NTN/SRIT/CCSA.3GPP.38.410.V18.2.0.docx</w:t>
        </w:r>
      </w:hyperlink>
      <w:hyperlink r:id="rId1718" w:history="1"/>
      <w:hyperlink r:id="rId1719" w:history="1"/>
    </w:p>
    <w:p w14:paraId="704DE63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138 410 V18.2.0 (2024-08)</w:t>
      </w:r>
      <w:r w:rsidRPr="00AC4CA5">
        <w:rPr>
          <w:sz w:val="18"/>
          <w:szCs w:val="18"/>
          <w:lang w:val="fr-FR"/>
        </w:rPr>
        <w:tab/>
        <w:t>18.2.0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1720" w:history="1">
        <w:r w:rsidRPr="00AC4CA5">
          <w:rPr>
            <w:rStyle w:val="Hyperlink"/>
            <w:sz w:val="18"/>
            <w:szCs w:val="18"/>
            <w:lang w:val="fr-FR"/>
          </w:rPr>
          <w:t>https://www.etsi.org/deliver/etsi_ts/138400_138499/138410/18.02.00_60/ts_138410v180200p.pdf</w:t>
        </w:r>
      </w:hyperlink>
      <w:hyperlink r:id="rId1721" w:history="1"/>
    </w:p>
    <w:p w14:paraId="77868D3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38.41 -18.2.0 V1.0.0</w:t>
      </w:r>
      <w:r w:rsidRPr="00AC4CA5">
        <w:rPr>
          <w:sz w:val="18"/>
          <w:szCs w:val="18"/>
          <w:lang w:val="fr-FR"/>
        </w:rPr>
        <w:tab/>
        <w:t>18.2.0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722" w:history="1">
        <w:r w:rsidRPr="00AC4CA5">
          <w:rPr>
            <w:rStyle w:val="Hyperlink"/>
            <w:sz w:val="18"/>
            <w:szCs w:val="18"/>
            <w:lang w:val="fr-FR"/>
          </w:rPr>
          <w:t>https://members.tsdsi.in/s/EgwtBJQPJ56SnPR</w:t>
        </w:r>
      </w:hyperlink>
      <w:hyperlink r:id="rId1723" w:history="1"/>
    </w:p>
    <w:p w14:paraId="7FE3AB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TTAT.3G-38.410V18.2.0</w:t>
      </w:r>
      <w:r w:rsidRPr="00AC4CA5">
        <w:rPr>
          <w:sz w:val="18"/>
          <w:szCs w:val="18"/>
          <w:lang w:val="fr-FR"/>
        </w:rPr>
        <w:tab/>
        <w:t>18.2.0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724" w:history="1">
        <w:r w:rsidRPr="00AC4CA5">
          <w:rPr>
            <w:rStyle w:val="Hyperlink"/>
            <w:sz w:val="18"/>
            <w:szCs w:val="18"/>
            <w:lang w:val="fr-FR"/>
          </w:rPr>
          <w:t>https://www.tta.or.kr/eng/ttaSearchEngView.do?key=461&amp;searchStandardNo=TTAT.3G-38.410V18.2.0&amp;searchCate=TTAS</w:t>
        </w:r>
      </w:hyperlink>
      <w:hyperlink r:id="rId1725" w:history="1"/>
    </w:p>
    <w:p w14:paraId="5C3DF712" w14:textId="77777777" w:rsidR="00FA11D3" w:rsidRPr="00AC4CA5" w:rsidRDefault="00FA11D3" w:rsidP="00F43116">
      <w:pPr>
        <w:pStyle w:val="Heading5"/>
        <w:rPr>
          <w:lang w:val="fr-FR"/>
        </w:rPr>
      </w:pPr>
      <w:r w:rsidRPr="00AC4CA5">
        <w:rPr>
          <w:lang w:val="fr-FR"/>
        </w:rPr>
        <w:t>1.3.1.4.38</w:t>
      </w:r>
      <w:r w:rsidRPr="00AC4CA5">
        <w:rPr>
          <w:lang w:val="fr-FR"/>
        </w:rPr>
        <w:tab/>
        <w:t>TS 38.411</w:t>
      </w:r>
    </w:p>
    <w:p w14:paraId="503C44AE" w14:textId="7C2DEFFA" w:rsidR="00FA11D3" w:rsidRPr="00AC4CA5" w:rsidRDefault="00FA11D3" w:rsidP="00FA11D3">
      <w:pPr>
        <w:pStyle w:val="Headingb"/>
        <w:rPr>
          <w:lang w:val="fr-FR"/>
        </w:rPr>
      </w:pPr>
      <w:bookmarkStart w:id="337" w:name="_Toc56152423"/>
      <w:bookmarkStart w:id="338" w:name="_Toc56153803"/>
      <w:bookmarkStart w:id="339" w:name="_Toc94532915"/>
      <w:bookmarkStart w:id="340" w:name="_Toc94533385"/>
      <w:r w:rsidRPr="00AC4CA5">
        <w:rPr>
          <w:bCs/>
          <w:lang w:val="fr-FR"/>
        </w:rPr>
        <w:t>NG-RAN;</w:t>
      </w:r>
      <w:r w:rsidRPr="00AC4CA5">
        <w:rPr>
          <w:lang w:val="fr-FR"/>
        </w:rPr>
        <w:t xml:space="preserve"> </w:t>
      </w:r>
      <w:r w:rsidRPr="00AC4CA5">
        <w:rPr>
          <w:bCs/>
          <w:lang w:val="fr-FR"/>
        </w:rPr>
        <w:t>Couche 1 de l</w:t>
      </w:r>
      <w:r w:rsidR="00AC4CA5">
        <w:rPr>
          <w:bCs/>
          <w:lang w:val="fr-FR"/>
        </w:rPr>
        <w:t>'</w:t>
      </w:r>
      <w:r w:rsidRPr="00AC4CA5">
        <w:rPr>
          <w:bCs/>
          <w:lang w:val="fr-FR"/>
        </w:rPr>
        <w:t>interface NG</w:t>
      </w:r>
      <w:bookmarkEnd w:id="337"/>
      <w:bookmarkEnd w:id="338"/>
      <w:bookmarkEnd w:id="339"/>
      <w:bookmarkEnd w:id="340"/>
    </w:p>
    <w:p w14:paraId="3323AA91" w14:textId="51EFE3E7" w:rsidR="00FA11D3" w:rsidRPr="00AC4CA5" w:rsidRDefault="00FA11D3" w:rsidP="00F43116">
      <w:pPr>
        <w:rPr>
          <w:rFonts w:eastAsia="Yu Mincho"/>
          <w:lang w:val="fr-FR"/>
        </w:rPr>
      </w:pPr>
      <w:r w:rsidRPr="00AC4CA5">
        <w:rPr>
          <w:lang w:val="fr-FR"/>
        </w:rPr>
        <w:t>Ce document définit les normes autorisées pour mettre en œuvre la couche 1 sur l</w:t>
      </w:r>
      <w:r w:rsidR="00AC4CA5">
        <w:rPr>
          <w:lang w:val="fr-FR"/>
        </w:rPr>
        <w:t>'</w:t>
      </w:r>
      <w:r w:rsidRPr="00AC4CA5">
        <w:rPr>
          <w:lang w:val="fr-FR"/>
        </w:rPr>
        <w:t>interface NG.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7A5350F8"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9562131" w14:textId="77777777" w:rsidR="00FA11D3" w:rsidRPr="00AC4CA5" w:rsidRDefault="00FA11D3" w:rsidP="00F43116">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844529B"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26" w:history="1">
        <w:r w:rsidRPr="00AC4CA5">
          <w:rPr>
            <w:rStyle w:val="Hyperlink"/>
            <w:sz w:val="18"/>
            <w:szCs w:val="18"/>
            <w:lang w:val="fr-FR"/>
          </w:rPr>
          <w:t>https://www.atis.org/3gpp-transpositions-Rel-17</w:t>
        </w:r>
      </w:hyperlink>
      <w:hyperlink r:id="rId1727" w:anchor="Rel-17" w:history="1"/>
    </w:p>
    <w:p w14:paraId="6021DD2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28" w:history="1">
        <w:r w:rsidRPr="00AC4CA5">
          <w:rPr>
            <w:rStyle w:val="Hyperlink"/>
            <w:sz w:val="18"/>
            <w:szCs w:val="18"/>
            <w:lang w:val="fr-FR"/>
          </w:rPr>
          <w:t>https://www.ccsa.org.cn/api/portalsFile/downloadOldFile?type=17&amp;oldFileUrl=NTN/SRIT/CCSA.3GPP.38.411.V17.0.0.doc</w:t>
        </w:r>
      </w:hyperlink>
      <w:hyperlink r:id="rId1729" w:history="1"/>
      <w:hyperlink r:id="rId1730" w:history="1"/>
    </w:p>
    <w:p w14:paraId="0E2ECB2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138 411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731" w:history="1">
        <w:r w:rsidRPr="00AC4CA5">
          <w:rPr>
            <w:rStyle w:val="Hyperlink"/>
            <w:sz w:val="18"/>
            <w:szCs w:val="18"/>
            <w:lang w:val="fr-FR"/>
          </w:rPr>
          <w:t>https://www.etsi.org/deliver/etsi_ts/138400_138499/138411/17.00.00_60/ts_138411v170000p.pdf</w:t>
        </w:r>
      </w:hyperlink>
      <w:hyperlink r:id="rId1732" w:history="1"/>
    </w:p>
    <w:p w14:paraId="3434A62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733" w:history="1">
        <w:r w:rsidRPr="00AC4CA5">
          <w:rPr>
            <w:rStyle w:val="Hyperlink"/>
            <w:sz w:val="18"/>
            <w:szCs w:val="18"/>
            <w:lang w:val="fr-FR"/>
          </w:rPr>
          <w:t>https://members.tsdsi.in/s/x8y6qQYyRMMLtoE</w:t>
        </w:r>
      </w:hyperlink>
      <w:hyperlink r:id="rId1734" w:history="1"/>
    </w:p>
    <w:p w14:paraId="62D62F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735" w:history="1">
        <w:r w:rsidRPr="00AC4CA5">
          <w:rPr>
            <w:rStyle w:val="Hyperlink"/>
            <w:sz w:val="18"/>
            <w:szCs w:val="18"/>
            <w:lang w:val="fr-FR"/>
          </w:rPr>
          <w:t>https://www.tta.or.kr/eng/ttaSearchEngView.do?key=461&amp;searchStandardNo=TTAT.3G-38.411V17.0.0&amp;searchCate=TTAS</w:t>
        </w:r>
      </w:hyperlink>
      <w:hyperlink r:id="rId1736" w:history="1"/>
    </w:p>
    <w:p w14:paraId="4DF105EC"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327D2067"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37" w:history="1">
        <w:r w:rsidRPr="00AC4CA5">
          <w:rPr>
            <w:rStyle w:val="Hyperlink"/>
            <w:sz w:val="18"/>
            <w:szCs w:val="18"/>
            <w:lang w:val="fr-FR"/>
          </w:rPr>
          <w:t>https://www.atis.org/3gpp-transpositions - Rel-18</w:t>
        </w:r>
      </w:hyperlink>
      <w:hyperlink r:id="rId1738" w:anchor="Rel-18" w:history="1"/>
    </w:p>
    <w:p w14:paraId="0550D7F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39" w:history="1">
        <w:r w:rsidRPr="00AC4CA5">
          <w:rPr>
            <w:rStyle w:val="Hyperlink"/>
            <w:sz w:val="18"/>
            <w:szCs w:val="18"/>
            <w:lang w:val="fr-FR"/>
          </w:rPr>
          <w:t>https://www.ccsa.org.cn/api/portalsFile/downloadOldFile?type=17&amp;oldFileUrl=NTN/SRIT/CCSA.3GPP.38.411.V18.0.0.docx</w:t>
        </w:r>
      </w:hyperlink>
      <w:hyperlink r:id="rId1740" w:history="1"/>
      <w:hyperlink r:id="rId1741" w:history="1"/>
    </w:p>
    <w:p w14:paraId="0979588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138 411 V18.0.0 (2024-05)</w:t>
      </w:r>
      <w:r w:rsidRPr="00AC4CA5">
        <w:rPr>
          <w:sz w:val="18"/>
          <w:szCs w:val="18"/>
          <w:lang w:val="fr-FR"/>
        </w:rPr>
        <w:tab/>
        <w:t>18.0.0</w:t>
      </w:r>
      <w:r w:rsidRPr="00AC4CA5">
        <w:rPr>
          <w:sz w:val="18"/>
          <w:szCs w:val="18"/>
          <w:lang w:val="fr-FR"/>
        </w:rPr>
        <w:tab/>
        <w:t>Publié</w:t>
      </w:r>
      <w:r w:rsidRPr="00AC4CA5">
        <w:rPr>
          <w:sz w:val="18"/>
          <w:szCs w:val="18"/>
          <w:lang w:val="fr-FR"/>
        </w:rPr>
        <w:tab/>
        <w:t>03.05.2024</w:t>
      </w:r>
      <w:r w:rsidRPr="00AC4CA5">
        <w:rPr>
          <w:sz w:val="18"/>
          <w:szCs w:val="18"/>
          <w:lang w:val="fr-FR"/>
        </w:rPr>
        <w:tab/>
      </w:r>
      <w:hyperlink r:id="rId1742" w:history="1">
        <w:r w:rsidRPr="00AC4CA5">
          <w:rPr>
            <w:rStyle w:val="Hyperlink"/>
            <w:sz w:val="18"/>
            <w:szCs w:val="18"/>
            <w:lang w:val="fr-FR"/>
          </w:rPr>
          <w:t>https://www.etsi.org/deliver/etsi_ts/138400_138499/138411/18.00.00_60/ts_138411v180000p.pdf</w:t>
        </w:r>
      </w:hyperlink>
      <w:hyperlink r:id="rId1743" w:history="1"/>
    </w:p>
    <w:p w14:paraId="0F45DEF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744" w:history="1">
        <w:r w:rsidRPr="00AC4CA5">
          <w:rPr>
            <w:rStyle w:val="Hyperlink"/>
            <w:sz w:val="18"/>
            <w:szCs w:val="18"/>
            <w:lang w:val="fr-FR"/>
          </w:rPr>
          <w:t>https://members.tsdsi.in/s/gXR47fd3goayfFt</w:t>
        </w:r>
      </w:hyperlink>
      <w:hyperlink r:id="rId1745" w:history="1"/>
    </w:p>
    <w:p w14:paraId="0686FB0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TTAT.3G-38.411V18.0.0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746" w:history="1">
        <w:r w:rsidRPr="00AC4CA5">
          <w:rPr>
            <w:rStyle w:val="Hyperlink"/>
            <w:sz w:val="18"/>
            <w:szCs w:val="18"/>
            <w:lang w:val="fr-FR"/>
          </w:rPr>
          <w:t>https://www.tta.or.kr/eng/ttaSearchEngView.do?key=461&amp;searchStandardNo=TTAT.3G-38.411V18.0.0&amp;searchCate=TTAS</w:t>
        </w:r>
      </w:hyperlink>
      <w:hyperlink r:id="rId1747" w:history="1"/>
    </w:p>
    <w:p w14:paraId="0359F559" w14:textId="77777777" w:rsidR="00FA11D3" w:rsidRPr="00AC4CA5" w:rsidRDefault="00FA11D3" w:rsidP="00F43116">
      <w:pPr>
        <w:pStyle w:val="Heading5"/>
        <w:rPr>
          <w:lang w:val="fr-FR"/>
        </w:rPr>
      </w:pPr>
      <w:r w:rsidRPr="00AC4CA5">
        <w:rPr>
          <w:lang w:val="fr-FR"/>
        </w:rPr>
        <w:t>1.3.1.4.39</w:t>
      </w:r>
      <w:r w:rsidRPr="00AC4CA5">
        <w:rPr>
          <w:lang w:val="fr-FR"/>
        </w:rPr>
        <w:tab/>
        <w:t>TS 38.412</w:t>
      </w:r>
    </w:p>
    <w:p w14:paraId="2D25FFB8" w14:textId="57F90C7F" w:rsidR="00FA11D3" w:rsidRPr="00AC4CA5" w:rsidRDefault="00FA11D3" w:rsidP="00FA11D3">
      <w:pPr>
        <w:pStyle w:val="Headingb"/>
        <w:rPr>
          <w:lang w:val="fr-FR"/>
        </w:rPr>
      </w:pPr>
      <w:bookmarkStart w:id="341" w:name="_Toc56152424"/>
      <w:bookmarkStart w:id="342" w:name="_Toc56153804"/>
      <w:bookmarkStart w:id="343" w:name="_Toc94532916"/>
      <w:bookmarkStart w:id="344" w:name="_Toc94533386"/>
      <w:r w:rsidRPr="00AC4CA5">
        <w:rPr>
          <w:bCs/>
          <w:lang w:val="fr-FR"/>
        </w:rPr>
        <w:t>NG-RAN;</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NG</w:t>
      </w:r>
      <w:bookmarkEnd w:id="341"/>
      <w:bookmarkEnd w:id="342"/>
      <w:bookmarkEnd w:id="343"/>
      <w:bookmarkEnd w:id="344"/>
    </w:p>
    <w:p w14:paraId="25D00C03" w14:textId="49C42DA0" w:rsidR="00FA11D3" w:rsidRPr="00AC4CA5" w:rsidRDefault="00FA11D3" w:rsidP="00FA11D3">
      <w:pPr>
        <w:keepNext/>
        <w:keepLines/>
        <w:rPr>
          <w:rFonts w:eastAsia="Yu Mincho"/>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NG. L</w:t>
      </w:r>
      <w:r w:rsidR="00AC4CA5">
        <w:rPr>
          <w:lang w:val="fr-FR"/>
        </w:rPr>
        <w:t>'</w:t>
      </w:r>
      <w:r w:rsidRPr="00AC4CA5">
        <w:rPr>
          <w:lang w:val="fr-FR"/>
        </w:rPr>
        <w:t>interface NG est une interface logique entre le NG-RAN et le 5GC. Le document décrit la manière dont les messages de signalisation NGAP sont acheminés sur l</w:t>
      </w:r>
      <w:r w:rsidR="00AC4CA5">
        <w:rPr>
          <w:lang w:val="fr-FR"/>
        </w:rPr>
        <w:t>'</w:t>
      </w:r>
      <w:r w:rsidRPr="00AC4CA5">
        <w:rPr>
          <w:lang w:val="fr-FR"/>
        </w:rPr>
        <w:t>interface NG.</w:t>
      </w:r>
    </w:p>
    <w:p w14:paraId="3969A49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4DBCBA3"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F1FE81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48" w:history="1">
        <w:r w:rsidRPr="00AC4CA5">
          <w:rPr>
            <w:rStyle w:val="Hyperlink"/>
            <w:sz w:val="18"/>
            <w:szCs w:val="18"/>
            <w:lang w:val="fr-FR"/>
          </w:rPr>
          <w:t>https://www.atis.org/3gpp-transpositions-Rel-17</w:t>
        </w:r>
      </w:hyperlink>
      <w:hyperlink r:id="rId1749" w:anchor="Rel-17" w:history="1"/>
    </w:p>
    <w:p w14:paraId="26174C7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50" w:history="1">
        <w:r w:rsidRPr="00AC4CA5">
          <w:rPr>
            <w:rStyle w:val="Hyperlink"/>
            <w:sz w:val="18"/>
            <w:szCs w:val="18"/>
            <w:lang w:val="fr-FR"/>
          </w:rPr>
          <w:t>https://www.ccsa.org.cn/api/portalsFile/downloadOldFile?type=17&amp;oldFileUrl=NTN/SRIT/CCSA.3GPP.38.412.V17.1.0.docx</w:t>
        </w:r>
      </w:hyperlink>
      <w:hyperlink r:id="rId1751" w:history="1"/>
      <w:hyperlink r:id="rId1752" w:history="1"/>
    </w:p>
    <w:p w14:paraId="66DE2F9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138 412 V17.1.0 (2023-07)</w:t>
      </w:r>
      <w:r w:rsidRPr="00AC4CA5">
        <w:rPr>
          <w:sz w:val="18"/>
          <w:szCs w:val="18"/>
          <w:lang w:val="fr-FR"/>
        </w:rPr>
        <w:tab/>
        <w:t>17.1.0</w:t>
      </w:r>
      <w:r w:rsidRPr="00AC4CA5">
        <w:rPr>
          <w:sz w:val="18"/>
          <w:szCs w:val="18"/>
          <w:lang w:val="fr-FR"/>
        </w:rPr>
        <w:tab/>
        <w:t>Publié</w:t>
      </w:r>
      <w:r w:rsidRPr="00AC4CA5">
        <w:rPr>
          <w:sz w:val="18"/>
          <w:szCs w:val="18"/>
          <w:lang w:val="fr-FR"/>
        </w:rPr>
        <w:tab/>
        <w:t>28.07.2023</w:t>
      </w:r>
      <w:r w:rsidRPr="00AC4CA5">
        <w:rPr>
          <w:sz w:val="18"/>
          <w:szCs w:val="18"/>
          <w:lang w:val="fr-FR"/>
        </w:rPr>
        <w:tab/>
      </w:r>
      <w:hyperlink r:id="rId1753" w:history="1">
        <w:r w:rsidRPr="00AC4CA5">
          <w:rPr>
            <w:rStyle w:val="Hyperlink"/>
            <w:sz w:val="18"/>
            <w:szCs w:val="18"/>
            <w:lang w:val="fr-FR"/>
          </w:rPr>
          <w:t>https://www.etsi.org/deliver/etsi_ts/138400_138499/138412/17.01.00_60/ts_138412v170100p.pdf</w:t>
        </w:r>
      </w:hyperlink>
      <w:hyperlink r:id="rId1754" w:history="1"/>
    </w:p>
    <w:p w14:paraId="74D4F8C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38.412-17.1.0 V1.1.0</w:t>
      </w:r>
      <w:r w:rsidRPr="00AC4CA5">
        <w:rPr>
          <w:sz w:val="18"/>
          <w:szCs w:val="18"/>
          <w:lang w:val="fr-FR"/>
        </w:rPr>
        <w:tab/>
        <w:t>17.1.0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1755" w:history="1">
        <w:r w:rsidRPr="00AC4CA5">
          <w:rPr>
            <w:rStyle w:val="Hyperlink"/>
            <w:sz w:val="18"/>
            <w:szCs w:val="18"/>
            <w:lang w:val="fr-FR"/>
          </w:rPr>
          <w:t>https://members.tsdsi.in/s/SE3nb7cRierjqyR</w:t>
        </w:r>
      </w:hyperlink>
      <w:hyperlink r:id="rId1756" w:history="1"/>
    </w:p>
    <w:p w14:paraId="29585E8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TTAT.3G-38.412V17.1.0</w:t>
      </w:r>
      <w:r w:rsidRPr="00AC4CA5">
        <w:rPr>
          <w:sz w:val="18"/>
          <w:szCs w:val="18"/>
          <w:lang w:val="fr-FR"/>
        </w:rPr>
        <w:tab/>
        <w:t>17.1.0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1757" w:history="1">
        <w:r w:rsidRPr="00AC4CA5">
          <w:rPr>
            <w:rStyle w:val="Hyperlink"/>
            <w:sz w:val="18"/>
            <w:szCs w:val="18"/>
            <w:lang w:val="fr-FR"/>
          </w:rPr>
          <w:t>https://www.tta.or.kr/eng/ttaSearchEngView.do?key=461&amp;searchStandardNo=TTAT.3G-38.412V17.1.0&amp;searchCate=TTAS</w:t>
        </w:r>
      </w:hyperlink>
      <w:hyperlink r:id="rId1758" w:history="1"/>
    </w:p>
    <w:p w14:paraId="3E2F4D77"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37BBA1B4"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59" w:history="1">
        <w:r w:rsidRPr="00AC4CA5">
          <w:rPr>
            <w:rStyle w:val="Hyperlink"/>
            <w:sz w:val="18"/>
            <w:szCs w:val="18"/>
            <w:lang w:val="fr-FR"/>
          </w:rPr>
          <w:t>https://www.atis.org/3gpp-transpositions - Rel-18</w:t>
        </w:r>
      </w:hyperlink>
      <w:hyperlink r:id="rId1760" w:anchor="Rel-18" w:history="1"/>
    </w:p>
    <w:p w14:paraId="3437373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761" w:history="1">
        <w:r w:rsidRPr="00AC4CA5">
          <w:rPr>
            <w:rStyle w:val="Hyperlink"/>
            <w:sz w:val="18"/>
            <w:szCs w:val="18"/>
            <w:lang w:val="fr-FR"/>
          </w:rPr>
          <w:t>https://www.ccsa.org.cn/api/portalsFile/downloadOldFile?type=17&amp;oldFileUrl=NTN/SRIT/CCSA.3GPP.38.412.V18.1.0.docx</w:t>
        </w:r>
      </w:hyperlink>
      <w:hyperlink r:id="rId1762" w:history="1"/>
      <w:hyperlink r:id="rId1763" w:history="1"/>
    </w:p>
    <w:p w14:paraId="454DA44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138 412 V18.1.0 (2024-08)</w:t>
      </w:r>
      <w:r w:rsidRPr="00AC4CA5">
        <w:rPr>
          <w:sz w:val="18"/>
          <w:szCs w:val="18"/>
          <w:lang w:val="fr-FR"/>
        </w:rPr>
        <w:tab/>
        <w:t>18.1.0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1764" w:history="1">
        <w:r w:rsidRPr="00AC4CA5">
          <w:rPr>
            <w:rStyle w:val="Hyperlink"/>
            <w:sz w:val="18"/>
            <w:szCs w:val="18"/>
            <w:lang w:val="fr-FR"/>
          </w:rPr>
          <w:t>https://www.etsi.org/deliver/etsi_ts/138400_138499/138412/18.01.00_60/ts_138412v180100p.pdf</w:t>
        </w:r>
      </w:hyperlink>
      <w:hyperlink r:id="rId1765" w:history="1"/>
    </w:p>
    <w:p w14:paraId="4EA4F2B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766" w:history="1">
        <w:r w:rsidRPr="00AC4CA5">
          <w:rPr>
            <w:rStyle w:val="Hyperlink"/>
            <w:sz w:val="18"/>
            <w:szCs w:val="18"/>
            <w:lang w:val="fr-FR"/>
          </w:rPr>
          <w:t>https://members.tsdsi.in/s/MX4xctn7PnBDtgA</w:t>
        </w:r>
      </w:hyperlink>
      <w:hyperlink r:id="rId1767" w:history="1"/>
    </w:p>
    <w:p w14:paraId="290041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TTAT.3G-38.412V18.1.0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768" w:history="1">
        <w:r w:rsidRPr="00AC4CA5">
          <w:rPr>
            <w:rStyle w:val="Hyperlink"/>
            <w:sz w:val="18"/>
            <w:szCs w:val="18"/>
            <w:lang w:val="fr-FR"/>
          </w:rPr>
          <w:t>https://www.tta.or.kr/eng/ttaSearchEngView.do?key=461&amp;searchStandardNo=TTAT.3G-38.412V18.1.0&amp;searchCate=TTAS</w:t>
        </w:r>
      </w:hyperlink>
      <w:hyperlink r:id="rId1769" w:history="1"/>
    </w:p>
    <w:p w14:paraId="09CB8EA0" w14:textId="77777777" w:rsidR="00FA11D3" w:rsidRPr="00AC4CA5" w:rsidRDefault="00FA11D3" w:rsidP="00F43116">
      <w:pPr>
        <w:pStyle w:val="Heading5"/>
        <w:rPr>
          <w:lang w:val="fr-FR"/>
        </w:rPr>
      </w:pPr>
      <w:r w:rsidRPr="00AC4CA5">
        <w:rPr>
          <w:lang w:val="fr-FR"/>
        </w:rPr>
        <w:lastRenderedPageBreak/>
        <w:t>1.3.1.4.40</w:t>
      </w:r>
      <w:r w:rsidRPr="00AC4CA5">
        <w:rPr>
          <w:lang w:val="fr-FR"/>
        </w:rPr>
        <w:tab/>
        <w:t>TS 38.413</w:t>
      </w:r>
    </w:p>
    <w:p w14:paraId="612B44DF" w14:textId="40B20216" w:rsidR="00FA11D3" w:rsidRPr="00AC4CA5" w:rsidRDefault="00FA11D3" w:rsidP="00FA11D3">
      <w:pPr>
        <w:pStyle w:val="Headingb"/>
        <w:rPr>
          <w:lang w:val="fr-FR"/>
        </w:rPr>
      </w:pPr>
      <w:bookmarkStart w:id="345" w:name="_Toc56152425"/>
      <w:bookmarkStart w:id="346" w:name="_Toc56153805"/>
      <w:bookmarkStart w:id="347" w:name="_Toc94532917"/>
      <w:bookmarkStart w:id="348" w:name="_Toc94533387"/>
      <w:r w:rsidRPr="00AC4CA5">
        <w:rPr>
          <w:bCs/>
          <w:lang w:val="fr-FR"/>
        </w:rPr>
        <w:t>NG-RAN;</w:t>
      </w:r>
      <w:r w:rsidRPr="00AC4CA5">
        <w:rPr>
          <w:lang w:val="fr-FR"/>
        </w:rPr>
        <w:t xml:space="preserve"> </w:t>
      </w:r>
      <w:r w:rsidRPr="00AC4CA5">
        <w:rPr>
          <w:bCs/>
          <w:lang w:val="fr-FR"/>
        </w:rPr>
        <w:t>Protocole d</w:t>
      </w:r>
      <w:r w:rsidR="00AC4CA5">
        <w:rPr>
          <w:bCs/>
          <w:lang w:val="fr-FR"/>
        </w:rPr>
        <w:t>'</w:t>
      </w:r>
      <w:r w:rsidRPr="00AC4CA5">
        <w:rPr>
          <w:bCs/>
          <w:lang w:val="fr-FR"/>
        </w:rPr>
        <w:t>application NG (NGAP)</w:t>
      </w:r>
      <w:bookmarkEnd w:id="345"/>
      <w:bookmarkEnd w:id="346"/>
      <w:bookmarkEnd w:id="347"/>
      <w:bookmarkEnd w:id="348"/>
    </w:p>
    <w:p w14:paraId="53FE1A6B" w14:textId="54E404F3" w:rsidR="00FA11D3" w:rsidRPr="00AC4CA5" w:rsidRDefault="00FA11D3" w:rsidP="00F43116">
      <w:pPr>
        <w:rPr>
          <w:rFonts w:eastAsia="Yu Mincho"/>
          <w:lang w:val="fr-FR"/>
        </w:rPr>
      </w:pPr>
      <w:r w:rsidRPr="00AC4CA5">
        <w:rPr>
          <w:lang w:val="fr-FR"/>
        </w:rPr>
        <w:t>Ce document définit le protocole de signalisation des couches du réseau radioélectrique pour l</w:t>
      </w:r>
      <w:r w:rsidR="00AC4CA5">
        <w:rPr>
          <w:lang w:val="fr-FR"/>
        </w:rPr>
        <w:t>'</w:t>
      </w:r>
      <w:r w:rsidRPr="00AC4CA5">
        <w:rPr>
          <w:lang w:val="fr-FR"/>
        </w:rPr>
        <w:t>interface NG. Le protocole d</w:t>
      </w:r>
      <w:r w:rsidR="00AC4CA5">
        <w:rPr>
          <w:lang w:val="fr-FR"/>
        </w:rPr>
        <w:t>'</w:t>
      </w:r>
      <w:r w:rsidRPr="00AC4CA5">
        <w:rPr>
          <w:lang w:val="fr-FR"/>
        </w:rPr>
        <w:t>application pour l</w:t>
      </w:r>
      <w:r w:rsidR="00AC4CA5">
        <w:rPr>
          <w:lang w:val="fr-FR"/>
        </w:rPr>
        <w:t>'</w:t>
      </w:r>
      <w:r w:rsidRPr="00AC4CA5">
        <w:rPr>
          <w:lang w:val="fr-FR"/>
        </w:rPr>
        <w:t>interface NG (NGAP) permet d</w:t>
      </w:r>
      <w:r w:rsidR="00AC4CA5">
        <w:rPr>
          <w:lang w:val="fr-FR"/>
        </w:rPr>
        <w:t>'</w:t>
      </w:r>
      <w:r w:rsidRPr="00AC4CA5">
        <w:rPr>
          <w:lang w:val="fr-FR"/>
        </w:rPr>
        <w:t>exécuter les fonctions de cette interface en appliquant les procédures de signalisation définies dans la spécification. Le protocole NGAP a été élaboré conformément aux principes généraux énoncés dans les Documents TS 38.401 et TS 38.410.</w:t>
      </w:r>
    </w:p>
    <w:p w14:paraId="56485AEE"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0D5310E"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DC7C2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ATIS.3GPP.38.413.V17.10.0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770" w:history="1">
        <w:r w:rsidRPr="00AC4CA5">
          <w:rPr>
            <w:rStyle w:val="Hyperlink"/>
            <w:sz w:val="18"/>
            <w:szCs w:val="18"/>
            <w:lang w:val="fr-FR"/>
          </w:rPr>
          <w:t>https://www.atis.org/3gpp-transpositions-Rel-17</w:t>
        </w:r>
      </w:hyperlink>
      <w:hyperlink r:id="rId1771" w:anchor="Rel-17" w:history="1"/>
    </w:p>
    <w:p w14:paraId="738513F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CCSA.3GPP.38.413.V17.10.0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772" w:history="1">
        <w:r w:rsidRPr="00AC4CA5">
          <w:rPr>
            <w:rStyle w:val="Hyperlink"/>
            <w:sz w:val="18"/>
            <w:szCs w:val="18"/>
            <w:lang w:val="fr-FR"/>
          </w:rPr>
          <w:t>https://www.ccsa.org.cn/api/portalsFile/downloadOldFile?type=17&amp;oldFileUrl=NTN/SRIT/CCSA.3GPP.38.413.V17.10.0.docx</w:t>
        </w:r>
      </w:hyperlink>
      <w:hyperlink r:id="rId1773" w:history="1"/>
      <w:hyperlink r:id="rId1774" w:history="1"/>
    </w:p>
    <w:p w14:paraId="535C84F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138 413 V17.10.0 (2024-09)</w:t>
      </w:r>
      <w:r w:rsidRPr="00AC4CA5">
        <w:rPr>
          <w:sz w:val="18"/>
          <w:szCs w:val="18"/>
          <w:lang w:val="fr-FR"/>
        </w:rPr>
        <w:tab/>
        <w:t>17.10.0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775" w:history="1">
        <w:r w:rsidRPr="00AC4CA5">
          <w:rPr>
            <w:rStyle w:val="Hyperlink"/>
            <w:sz w:val="18"/>
            <w:szCs w:val="18"/>
            <w:lang w:val="fr-FR"/>
          </w:rPr>
          <w:t>https://www.etsi.org/deliver/etsi_ts/138400_138499/138413/17.10.00_60/ts_138413v171000p.pdf</w:t>
        </w:r>
      </w:hyperlink>
      <w:hyperlink r:id="rId1776" w:history="1"/>
    </w:p>
    <w:p w14:paraId="1F669AA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38.413-17.10.0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777" w:history="1">
        <w:r w:rsidRPr="00AC4CA5">
          <w:rPr>
            <w:rStyle w:val="Hyperlink"/>
            <w:sz w:val="18"/>
            <w:szCs w:val="18"/>
            <w:lang w:val="fr-FR"/>
          </w:rPr>
          <w:t>https://members.tsdsi.in/s/ByqymZ2JemoKttY</w:t>
        </w:r>
      </w:hyperlink>
      <w:hyperlink r:id="rId1778" w:history="1"/>
    </w:p>
    <w:p w14:paraId="3E48C4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TTAT.3G-38.413V17.10.0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779" w:history="1">
        <w:r w:rsidRPr="00AC4CA5">
          <w:rPr>
            <w:rStyle w:val="Hyperlink"/>
            <w:sz w:val="18"/>
            <w:szCs w:val="18"/>
            <w:lang w:val="fr-FR"/>
          </w:rPr>
          <w:t>https://www.tta.or.kr/eng/ttaSearchEngView.do?key=461&amp;searchStandardNo=TTAT.3G-38.413V17.10.0&amp;searchCate=TTAS</w:t>
        </w:r>
      </w:hyperlink>
      <w:hyperlink r:id="rId1780" w:history="1"/>
    </w:p>
    <w:p w14:paraId="08AB150D"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65343A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ATIS.3GPP.38.413.V18.3.0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781" w:history="1">
        <w:r w:rsidRPr="00AC4CA5">
          <w:rPr>
            <w:rStyle w:val="Hyperlink"/>
            <w:sz w:val="18"/>
            <w:szCs w:val="18"/>
            <w:lang w:val="fr-FR"/>
          </w:rPr>
          <w:t>https://www.atis.org/3gpp-transpositions - Rel-18</w:t>
        </w:r>
      </w:hyperlink>
      <w:hyperlink r:id="rId1782" w:anchor="Rel-18" w:history="1"/>
    </w:p>
    <w:p w14:paraId="6358274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CCSA.3GPP.38.413.V18.3.0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783" w:history="1">
        <w:r w:rsidRPr="00AC4CA5">
          <w:rPr>
            <w:rStyle w:val="Hyperlink"/>
            <w:sz w:val="18"/>
            <w:szCs w:val="18"/>
            <w:lang w:val="fr-FR"/>
          </w:rPr>
          <w:t>https://www.ccsa.org.cn/api/portalsFile/downloadOldFile?type=17&amp;oldFileUrl=NTN/SRIT/CCSA.3GPP.38.413.V18.3.0.docx</w:t>
        </w:r>
      </w:hyperlink>
      <w:hyperlink r:id="rId1784" w:history="1"/>
      <w:hyperlink r:id="rId1785" w:history="1"/>
    </w:p>
    <w:p w14:paraId="47E7AA0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138 413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786" w:history="1">
        <w:r w:rsidRPr="00AC4CA5">
          <w:rPr>
            <w:rStyle w:val="Hyperlink"/>
            <w:sz w:val="18"/>
            <w:szCs w:val="18"/>
            <w:lang w:val="fr-FR"/>
          </w:rPr>
          <w:t>https://www.etsi.org/deliver/etsi_ts/138400_138499/138413/18.03.00_60/ts_138413v180300p.pdf</w:t>
        </w:r>
      </w:hyperlink>
      <w:hyperlink r:id="rId1787" w:history="1"/>
    </w:p>
    <w:p w14:paraId="1D73BE1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788" w:history="1">
        <w:r w:rsidRPr="00AC4CA5">
          <w:rPr>
            <w:rStyle w:val="Hyperlink"/>
            <w:sz w:val="18"/>
            <w:szCs w:val="18"/>
            <w:lang w:val="fr-FR"/>
          </w:rPr>
          <w:t>https://members.tsdsi.in/s/qmdWQXjYfgHqYQA</w:t>
        </w:r>
      </w:hyperlink>
      <w:hyperlink r:id="rId1789" w:history="1"/>
    </w:p>
    <w:p w14:paraId="7C4F69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TTAT.3G-38.413V18.3.0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790" w:history="1">
        <w:r w:rsidRPr="00AC4CA5">
          <w:rPr>
            <w:rStyle w:val="Hyperlink"/>
            <w:sz w:val="18"/>
            <w:szCs w:val="18"/>
            <w:lang w:val="fr-FR"/>
          </w:rPr>
          <w:t>https://www.tta.or.kr/eng/ttaSearchEngView.do?key=461&amp;searchStandardNo=TTAT.3G-38.413V18.3.0&amp;searchCate=TTAS</w:t>
        </w:r>
      </w:hyperlink>
      <w:hyperlink r:id="rId1791" w:history="1"/>
    </w:p>
    <w:p w14:paraId="0DA20A9F" w14:textId="77777777" w:rsidR="00FA11D3" w:rsidRPr="00AC4CA5" w:rsidRDefault="00FA11D3" w:rsidP="00F43116">
      <w:pPr>
        <w:pStyle w:val="Heading5"/>
        <w:rPr>
          <w:lang w:val="fr-FR"/>
        </w:rPr>
      </w:pPr>
      <w:r w:rsidRPr="00AC4CA5">
        <w:rPr>
          <w:lang w:val="fr-FR"/>
        </w:rPr>
        <w:t>1.3.1.4.41</w:t>
      </w:r>
      <w:r w:rsidRPr="00AC4CA5">
        <w:rPr>
          <w:lang w:val="fr-FR"/>
        </w:rPr>
        <w:tab/>
        <w:t>TS 38.414</w:t>
      </w:r>
    </w:p>
    <w:p w14:paraId="1C7E250B" w14:textId="49CFFD1E" w:rsidR="00FA11D3" w:rsidRPr="00AC4CA5" w:rsidRDefault="00FA11D3" w:rsidP="00FA11D3">
      <w:pPr>
        <w:pStyle w:val="Headingb"/>
        <w:rPr>
          <w:lang w:val="fr-FR"/>
        </w:rPr>
      </w:pPr>
      <w:bookmarkStart w:id="349" w:name="_Toc56152426"/>
      <w:bookmarkStart w:id="350" w:name="_Toc56153806"/>
      <w:bookmarkStart w:id="351" w:name="_Toc94532918"/>
      <w:bookmarkStart w:id="352" w:name="_Toc94533388"/>
      <w:r w:rsidRPr="00AC4CA5">
        <w:rPr>
          <w:bCs/>
          <w:lang w:val="fr-FR"/>
        </w:rPr>
        <w:t>NG-RAN;</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NG</w:t>
      </w:r>
      <w:bookmarkEnd w:id="349"/>
      <w:bookmarkEnd w:id="350"/>
      <w:bookmarkEnd w:id="351"/>
      <w:bookmarkEnd w:id="352"/>
    </w:p>
    <w:p w14:paraId="2E5FE213" w14:textId="4CF2B27D" w:rsidR="00FA11D3" w:rsidRPr="00AC4CA5" w:rsidRDefault="00FA11D3" w:rsidP="00F43116">
      <w:pPr>
        <w:rPr>
          <w:rFonts w:eastAsia="Yu Mincho"/>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NG.</w:t>
      </w:r>
    </w:p>
    <w:p w14:paraId="2F70CCE4"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5712671" w14:textId="77777777" w:rsidR="00FA11D3" w:rsidRPr="00AC4CA5" w:rsidRDefault="00FA11D3" w:rsidP="00FA11D3">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0DC67D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92" w:history="1">
        <w:r w:rsidRPr="00AC4CA5">
          <w:rPr>
            <w:rStyle w:val="Hyperlink"/>
            <w:sz w:val="18"/>
            <w:szCs w:val="18"/>
            <w:lang w:val="fr-FR"/>
          </w:rPr>
          <w:t>https://www.atis.org/3gpp-transpositions-Rel-17</w:t>
        </w:r>
      </w:hyperlink>
      <w:hyperlink r:id="rId1793" w:anchor="Rel-17" w:history="1"/>
    </w:p>
    <w:p w14:paraId="12884BB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794" w:history="1">
        <w:r w:rsidRPr="00AC4CA5">
          <w:rPr>
            <w:rStyle w:val="Hyperlink"/>
            <w:sz w:val="18"/>
            <w:szCs w:val="18"/>
            <w:lang w:val="fr-FR"/>
          </w:rPr>
          <w:t>https://www.ccsa.org.cn/api/portalsFile/downloadOldFile?type=17&amp;oldFileUrl=NTN/SRIT/CCSA.3GPP.38.414.V17.0.0.doc</w:t>
        </w:r>
      </w:hyperlink>
      <w:hyperlink r:id="rId1795" w:history="1"/>
      <w:hyperlink r:id="rId1796" w:history="1"/>
    </w:p>
    <w:p w14:paraId="11CD96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138 414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797" w:history="1">
        <w:r w:rsidRPr="00AC4CA5">
          <w:rPr>
            <w:rStyle w:val="Hyperlink"/>
            <w:sz w:val="18"/>
            <w:szCs w:val="18"/>
            <w:lang w:val="fr-FR"/>
          </w:rPr>
          <w:t>https://www.etsi.org/deliver/etsi_ts/138400_138499/138414/17.00.00_60/ts_138414v170000p.pdf</w:t>
        </w:r>
      </w:hyperlink>
      <w:hyperlink r:id="rId1798" w:history="1"/>
    </w:p>
    <w:p w14:paraId="17158EB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799" w:history="1">
        <w:r w:rsidRPr="00AC4CA5">
          <w:rPr>
            <w:rStyle w:val="Hyperlink"/>
            <w:sz w:val="18"/>
            <w:szCs w:val="18"/>
            <w:lang w:val="fr-FR"/>
          </w:rPr>
          <w:t>https://members.tsdsi.in/s/rwbyq4XZNF5WDXQ</w:t>
        </w:r>
      </w:hyperlink>
      <w:hyperlink r:id="rId1800" w:history="1"/>
    </w:p>
    <w:p w14:paraId="3110E71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801" w:history="1">
        <w:r w:rsidRPr="00AC4CA5">
          <w:rPr>
            <w:rStyle w:val="Hyperlink"/>
            <w:sz w:val="18"/>
            <w:szCs w:val="18"/>
            <w:lang w:val="fr-FR"/>
          </w:rPr>
          <w:t>https://www.tta.or.kr/eng/ttaSearchEngView.do?key=461&amp;searchStandardNo=TTAT.3G-38.414V17.0.0&amp;searchCate=TTAS</w:t>
        </w:r>
      </w:hyperlink>
      <w:hyperlink r:id="rId1802" w:history="1"/>
    </w:p>
    <w:p w14:paraId="707EF4D6" w14:textId="77777777" w:rsidR="00FA11D3" w:rsidRPr="00AC4CA5" w:rsidRDefault="00FA11D3" w:rsidP="00F43116">
      <w:pPr>
        <w:keepNext/>
        <w:keepLines/>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5183A383" w14:textId="77777777" w:rsidR="00FA11D3" w:rsidRPr="00AC4CA5" w:rsidRDefault="00FA11D3" w:rsidP="00F43116">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03" w:history="1">
        <w:r w:rsidRPr="00AC4CA5">
          <w:rPr>
            <w:rStyle w:val="Hyperlink"/>
            <w:sz w:val="18"/>
            <w:szCs w:val="18"/>
            <w:lang w:val="fr-FR"/>
          </w:rPr>
          <w:t>https://www.atis.org/3gpp-transpositions - Rel-18</w:t>
        </w:r>
      </w:hyperlink>
      <w:hyperlink r:id="rId1804" w:anchor="Rel-18" w:history="1"/>
    </w:p>
    <w:p w14:paraId="4224B6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05" w:history="1">
        <w:r w:rsidRPr="00AC4CA5">
          <w:rPr>
            <w:rStyle w:val="Hyperlink"/>
            <w:sz w:val="18"/>
            <w:szCs w:val="18"/>
            <w:lang w:val="fr-FR"/>
          </w:rPr>
          <w:t>https://www.ccsa.org.cn/api/portalsFile/downloadOldFile?type=17&amp;oldFileUrl=NTN/SRIT/CCSA.3GPP.38.414.V18.0.0.docx</w:t>
        </w:r>
      </w:hyperlink>
      <w:hyperlink r:id="rId1806" w:history="1"/>
      <w:hyperlink r:id="rId1807" w:history="1"/>
    </w:p>
    <w:p w14:paraId="157930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138 414 V18.0.0 (2024-05)</w:t>
      </w:r>
      <w:r w:rsidRPr="00AC4CA5">
        <w:rPr>
          <w:sz w:val="18"/>
          <w:szCs w:val="18"/>
          <w:lang w:val="fr-FR"/>
        </w:rPr>
        <w:tab/>
        <w:t>18.0.0</w:t>
      </w:r>
      <w:r w:rsidRPr="00AC4CA5">
        <w:rPr>
          <w:sz w:val="18"/>
          <w:szCs w:val="18"/>
          <w:lang w:val="fr-FR"/>
        </w:rPr>
        <w:tab/>
        <w:t>Publié</w:t>
      </w:r>
      <w:r w:rsidRPr="00AC4CA5">
        <w:rPr>
          <w:sz w:val="18"/>
          <w:szCs w:val="18"/>
          <w:lang w:val="fr-FR"/>
        </w:rPr>
        <w:tab/>
        <w:t>06.05.2024</w:t>
      </w:r>
      <w:r w:rsidRPr="00AC4CA5">
        <w:rPr>
          <w:sz w:val="18"/>
          <w:szCs w:val="18"/>
          <w:lang w:val="fr-FR"/>
        </w:rPr>
        <w:tab/>
      </w:r>
      <w:hyperlink r:id="rId1808" w:history="1">
        <w:r w:rsidRPr="00AC4CA5">
          <w:rPr>
            <w:rStyle w:val="Hyperlink"/>
            <w:sz w:val="18"/>
            <w:szCs w:val="18"/>
            <w:lang w:val="fr-FR"/>
          </w:rPr>
          <w:t>https://www.etsi.org/deliver/etsi_ts/138400_138499/138414/18.00.00_60/ts_138414v180000p.pdf</w:t>
        </w:r>
      </w:hyperlink>
      <w:hyperlink r:id="rId1809" w:history="1"/>
    </w:p>
    <w:p w14:paraId="654C315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810" w:history="1">
        <w:r w:rsidRPr="00AC4CA5">
          <w:rPr>
            <w:rStyle w:val="Hyperlink"/>
            <w:sz w:val="18"/>
            <w:szCs w:val="18"/>
            <w:lang w:val="fr-FR"/>
          </w:rPr>
          <w:t>https://members.tsdsi.in/s/Sb68SfpMSAj8e28</w:t>
        </w:r>
      </w:hyperlink>
      <w:hyperlink r:id="rId1811" w:history="1"/>
    </w:p>
    <w:p w14:paraId="370D92B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TTA</w:t>
      </w:r>
      <w:r w:rsidRPr="00AC4CA5">
        <w:rPr>
          <w:sz w:val="18"/>
          <w:szCs w:val="18"/>
          <w:lang w:val="fr-FR"/>
        </w:rPr>
        <w:tab/>
        <w:t>TTAT.3G-38.414V18.0.0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812" w:history="1">
        <w:r w:rsidRPr="00AC4CA5">
          <w:rPr>
            <w:rStyle w:val="Hyperlink"/>
            <w:sz w:val="18"/>
            <w:szCs w:val="18"/>
            <w:lang w:val="fr-FR"/>
          </w:rPr>
          <w:t>https://www.tta.or.kr/eng/ttaSearchEngView.do?key=461&amp;searchStandardNo=TTAT.3G-38.414V18.0.0&amp;searchCate=TTAS</w:t>
        </w:r>
      </w:hyperlink>
      <w:hyperlink r:id="rId1813" w:history="1"/>
    </w:p>
    <w:p w14:paraId="1EC1AA6E" w14:textId="77777777" w:rsidR="00FA11D3" w:rsidRPr="00AC4CA5" w:rsidRDefault="00FA11D3" w:rsidP="00F43116">
      <w:pPr>
        <w:pStyle w:val="Heading5"/>
        <w:rPr>
          <w:lang w:val="fr-FR"/>
        </w:rPr>
      </w:pPr>
      <w:r w:rsidRPr="00AC4CA5">
        <w:rPr>
          <w:lang w:val="fr-FR"/>
        </w:rPr>
        <w:t>1.3.1.4.42</w:t>
      </w:r>
      <w:r w:rsidRPr="00AC4CA5">
        <w:rPr>
          <w:lang w:val="fr-FR"/>
        </w:rPr>
        <w:tab/>
        <w:t>TS 38.415</w:t>
      </w:r>
    </w:p>
    <w:p w14:paraId="06B409CB" w14:textId="0E48CD89" w:rsidR="00FA11D3" w:rsidRPr="00AC4CA5" w:rsidRDefault="00FA11D3" w:rsidP="00FA11D3">
      <w:pPr>
        <w:pStyle w:val="Headingb"/>
        <w:rPr>
          <w:lang w:val="fr-FR"/>
        </w:rPr>
      </w:pPr>
      <w:bookmarkStart w:id="353" w:name="_Toc56152427"/>
      <w:bookmarkStart w:id="354" w:name="_Toc56153807"/>
      <w:bookmarkStart w:id="355" w:name="_Toc94532919"/>
      <w:bookmarkStart w:id="356" w:name="_Toc94533389"/>
      <w:r w:rsidRPr="00AC4CA5">
        <w:rPr>
          <w:bCs/>
          <w:lang w:val="fr-FR"/>
        </w:rPr>
        <w:t>NG-RAN;</w:t>
      </w:r>
      <w:r w:rsidRPr="00AC4CA5">
        <w:rPr>
          <w:lang w:val="fr-FR"/>
        </w:rPr>
        <w:t xml:space="preserve"> </w:t>
      </w:r>
      <w:r w:rsidRPr="00AC4CA5">
        <w:rPr>
          <w:bCs/>
          <w:lang w:val="fr-FR"/>
        </w:rPr>
        <w:t>Protocole du plan d</w:t>
      </w:r>
      <w:r w:rsidR="00AC4CA5">
        <w:rPr>
          <w:bCs/>
          <w:lang w:val="fr-FR"/>
        </w:rPr>
        <w:t>'</w:t>
      </w:r>
      <w:r w:rsidRPr="00AC4CA5">
        <w:rPr>
          <w:bCs/>
          <w:lang w:val="fr-FR"/>
        </w:rPr>
        <w:t>utilisateur de la session PDU</w:t>
      </w:r>
      <w:bookmarkEnd w:id="353"/>
      <w:bookmarkEnd w:id="354"/>
      <w:bookmarkEnd w:id="355"/>
      <w:bookmarkEnd w:id="356"/>
    </w:p>
    <w:p w14:paraId="43E85D54" w14:textId="0CA85EF8" w:rsidR="00FA11D3" w:rsidRPr="00AC4CA5" w:rsidRDefault="00FA11D3" w:rsidP="00FA11D3">
      <w:pPr>
        <w:overflowPunct/>
        <w:autoSpaceDE/>
        <w:autoSpaceDN/>
        <w:adjustRightInd/>
        <w:textAlignment w:val="auto"/>
        <w:rPr>
          <w:rFonts w:eastAsia="Yu Mincho"/>
          <w:szCs w:val="22"/>
          <w:lang w:val="fr-FR"/>
        </w:rPr>
      </w:pPr>
      <w:r w:rsidRPr="00AC4CA5">
        <w:rPr>
          <w:lang w:val="fr-FR"/>
        </w:rPr>
        <w:t>Ce document décrit le protocole de plan d</w:t>
      </w:r>
      <w:r w:rsidR="00AC4CA5">
        <w:rPr>
          <w:lang w:val="fr-FR"/>
        </w:rPr>
        <w:t>'</w:t>
      </w:r>
      <w:r w:rsidRPr="00AC4CA5">
        <w:rPr>
          <w:lang w:val="fr-FR"/>
        </w:rPr>
        <w:t>utilisateur de la session PDU utilisé sur les interfaces NG-U, Xn-U et N9. Son applicabilité à d</w:t>
      </w:r>
      <w:r w:rsidR="00AC4CA5">
        <w:rPr>
          <w:lang w:val="fr-FR"/>
        </w:rPr>
        <w:t>'</w:t>
      </w:r>
      <w:r w:rsidRPr="00AC4CA5">
        <w:rPr>
          <w:lang w:val="fr-FR"/>
        </w:rPr>
        <w:t>autres interfaces n</w:t>
      </w:r>
      <w:r w:rsidR="00AC4CA5">
        <w:rPr>
          <w:lang w:val="fr-FR"/>
        </w:rPr>
        <w:t>'</w:t>
      </w:r>
      <w:r w:rsidRPr="00AC4CA5">
        <w:rPr>
          <w:lang w:val="fr-FR"/>
        </w:rPr>
        <w:t>est pas exclue.</w:t>
      </w:r>
    </w:p>
    <w:p w14:paraId="44513C4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B8244AF"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4F91E60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ATIS.3GPP.38.415.V17.1.0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14" w:history="1">
        <w:r w:rsidRPr="00AC4CA5">
          <w:rPr>
            <w:rStyle w:val="Hyperlink"/>
            <w:sz w:val="18"/>
            <w:szCs w:val="18"/>
            <w:lang w:val="fr-FR"/>
          </w:rPr>
          <w:t>https://www.atis.org/3gpp-transpositions-Rel-17</w:t>
        </w:r>
      </w:hyperlink>
      <w:hyperlink r:id="rId1815" w:anchor="Rel-17" w:history="1"/>
    </w:p>
    <w:p w14:paraId="2B33AA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CCSA.3GPP.38.415.V17.1.0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16" w:history="1">
        <w:r w:rsidRPr="00AC4CA5">
          <w:rPr>
            <w:rStyle w:val="Hyperlink"/>
            <w:sz w:val="18"/>
            <w:szCs w:val="18"/>
            <w:lang w:val="fr-FR"/>
          </w:rPr>
          <w:t>https://www.ccsa.org.cn/api/portalsFile/downloadOldFile?type=17&amp;oldFileUrl=NTN/SRIT/CCSA.3GPP.38.415.V17.1.0.docx</w:t>
        </w:r>
      </w:hyperlink>
      <w:hyperlink r:id="rId1817" w:history="1"/>
    </w:p>
    <w:p w14:paraId="78188E6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138 415 V17.1.0 (2024-02)</w:t>
      </w:r>
      <w:r w:rsidRPr="00AC4CA5">
        <w:rPr>
          <w:sz w:val="18"/>
          <w:szCs w:val="18"/>
          <w:lang w:val="fr-FR"/>
        </w:rPr>
        <w:tab/>
        <w:t>17.1.0</w:t>
      </w:r>
      <w:r w:rsidRPr="00AC4CA5">
        <w:rPr>
          <w:sz w:val="18"/>
          <w:szCs w:val="18"/>
          <w:lang w:val="fr-FR"/>
        </w:rPr>
        <w:tab/>
        <w:t>Publié</w:t>
      </w:r>
      <w:r w:rsidRPr="00AC4CA5">
        <w:rPr>
          <w:sz w:val="18"/>
          <w:szCs w:val="18"/>
          <w:lang w:val="fr-FR"/>
        </w:rPr>
        <w:tab/>
        <w:t>02.02.2024</w:t>
      </w:r>
      <w:r w:rsidRPr="00AC4CA5">
        <w:rPr>
          <w:sz w:val="18"/>
          <w:szCs w:val="18"/>
          <w:lang w:val="fr-FR"/>
        </w:rPr>
        <w:tab/>
      </w:r>
      <w:hyperlink r:id="rId1818" w:history="1">
        <w:r w:rsidRPr="00AC4CA5">
          <w:rPr>
            <w:rStyle w:val="Hyperlink"/>
            <w:sz w:val="18"/>
            <w:szCs w:val="18"/>
            <w:lang w:val="fr-FR"/>
          </w:rPr>
          <w:t>https://www.etsi.org/deliver/etsi_ts/138400_138499/138415/17.01.00_60/ts_138415v170100p.pdf</w:t>
        </w:r>
      </w:hyperlink>
      <w:hyperlink r:id="rId1819" w:history="1"/>
    </w:p>
    <w:p w14:paraId="611B13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38.415-17.1.0 V1.1.0</w:t>
      </w:r>
      <w:r w:rsidRPr="00AC4CA5">
        <w:rPr>
          <w:sz w:val="18"/>
          <w:szCs w:val="18"/>
          <w:lang w:val="fr-FR"/>
        </w:rPr>
        <w:tab/>
        <w:t>17.1.0</w:t>
      </w:r>
      <w:r w:rsidRPr="00AC4CA5">
        <w:rPr>
          <w:sz w:val="18"/>
          <w:szCs w:val="18"/>
          <w:lang w:val="fr-FR"/>
        </w:rPr>
        <w:tab/>
        <w:t>Publié</w:t>
      </w:r>
      <w:r w:rsidRPr="00AC4CA5">
        <w:rPr>
          <w:sz w:val="18"/>
          <w:szCs w:val="18"/>
          <w:lang w:val="fr-FR"/>
        </w:rPr>
        <w:tab/>
        <w:t>29.05.2024</w:t>
      </w:r>
      <w:r w:rsidRPr="00AC4CA5">
        <w:rPr>
          <w:sz w:val="18"/>
          <w:szCs w:val="18"/>
          <w:lang w:val="fr-FR"/>
        </w:rPr>
        <w:tab/>
      </w:r>
      <w:hyperlink r:id="rId1820" w:history="1">
        <w:r w:rsidRPr="00AC4CA5">
          <w:rPr>
            <w:rStyle w:val="Hyperlink"/>
            <w:sz w:val="18"/>
            <w:szCs w:val="18"/>
            <w:lang w:val="fr-FR"/>
          </w:rPr>
          <w:t>https://members.tsdsi.in/s/ypJLQ4YysTBDn4F</w:t>
        </w:r>
      </w:hyperlink>
      <w:hyperlink r:id="rId1821" w:history="1"/>
    </w:p>
    <w:p w14:paraId="66CBD83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TTAT.3G-38.415V17.1.0</w:t>
      </w:r>
      <w:r w:rsidRPr="00AC4CA5">
        <w:rPr>
          <w:sz w:val="18"/>
          <w:szCs w:val="18"/>
          <w:lang w:val="fr-FR"/>
        </w:rPr>
        <w:tab/>
        <w:t>17.1.0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1822" w:history="1">
        <w:r w:rsidRPr="00AC4CA5">
          <w:rPr>
            <w:rStyle w:val="Hyperlink"/>
            <w:sz w:val="18"/>
            <w:szCs w:val="18"/>
            <w:lang w:val="fr-FR"/>
          </w:rPr>
          <w:t>https://www.tta.or.kr/eng/ttaSearchEngView.do?key=461&amp;searchStandardNo=TTAT.3G-38.415V17.1.0&amp;searchCate=TTAS</w:t>
        </w:r>
      </w:hyperlink>
      <w:hyperlink r:id="rId1823" w:history="1"/>
    </w:p>
    <w:p w14:paraId="35332EBE"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07950AAA"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ATIS.3GPP.38.415.V18.1.0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24" w:history="1">
        <w:r w:rsidRPr="00AC4CA5">
          <w:rPr>
            <w:rStyle w:val="Hyperlink"/>
            <w:sz w:val="18"/>
            <w:szCs w:val="18"/>
            <w:lang w:val="fr-FR"/>
          </w:rPr>
          <w:t>https://www.atis.org/3gpp-transpositions - Rel-18</w:t>
        </w:r>
      </w:hyperlink>
      <w:hyperlink r:id="rId1825" w:anchor="Rel-18" w:history="1"/>
    </w:p>
    <w:p w14:paraId="7BC6D4D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CCSA.3GPP.38.415.V18.1.0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26" w:history="1">
        <w:r w:rsidRPr="00AC4CA5">
          <w:rPr>
            <w:rStyle w:val="Hyperlink"/>
            <w:sz w:val="18"/>
            <w:szCs w:val="18"/>
            <w:lang w:val="fr-FR"/>
          </w:rPr>
          <w:t>https://www.ccsa.org.cn/api/portalsFile/downloadOldFile?type=17&amp;oldFileUrl=NTN/SRIT/CCSA.3GPP.38.415.V18.1.0.docx</w:t>
        </w:r>
      </w:hyperlink>
      <w:hyperlink r:id="rId1827" w:history="1"/>
      <w:hyperlink r:id="rId1828" w:history="1"/>
    </w:p>
    <w:p w14:paraId="15E098C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138 415 V18.1.0 (2024-05)</w:t>
      </w:r>
      <w:r w:rsidRPr="00AC4CA5">
        <w:rPr>
          <w:sz w:val="18"/>
          <w:szCs w:val="18"/>
          <w:lang w:val="fr-FR"/>
        </w:rPr>
        <w:tab/>
        <w:t>18.1.0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1829" w:history="1">
        <w:r w:rsidRPr="00AC4CA5">
          <w:rPr>
            <w:rStyle w:val="Hyperlink"/>
            <w:sz w:val="18"/>
            <w:szCs w:val="18"/>
            <w:lang w:val="fr-FR"/>
          </w:rPr>
          <w:t>https://www.etsi.org/deliver/etsi_ts/138400_138499/138415/18.01.00_60/ts_138415v180100p.pdf</w:t>
        </w:r>
      </w:hyperlink>
      <w:hyperlink r:id="rId1830" w:history="1"/>
    </w:p>
    <w:p w14:paraId="645194D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38.415 -18.1.0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831" w:history="1">
        <w:r w:rsidRPr="00AC4CA5">
          <w:rPr>
            <w:rStyle w:val="Hyperlink"/>
            <w:sz w:val="18"/>
            <w:szCs w:val="18"/>
            <w:lang w:val="fr-FR"/>
          </w:rPr>
          <w:t>https://members.tsdsi.in/s/jExztpRi6zzPQrM</w:t>
        </w:r>
      </w:hyperlink>
      <w:hyperlink r:id="rId1832" w:history="1"/>
    </w:p>
    <w:p w14:paraId="28C886D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TTAT.3G-38.415V18.1.0</w:t>
      </w:r>
      <w:r w:rsidRPr="00AC4CA5">
        <w:rPr>
          <w:sz w:val="18"/>
          <w:szCs w:val="18"/>
          <w:lang w:val="fr-FR"/>
        </w:rPr>
        <w:tab/>
        <w:t>18.1.0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833" w:history="1">
        <w:r w:rsidRPr="00AC4CA5">
          <w:rPr>
            <w:rStyle w:val="Hyperlink"/>
            <w:sz w:val="18"/>
            <w:szCs w:val="18"/>
            <w:lang w:val="fr-FR"/>
          </w:rPr>
          <w:t>https://www.tta.or.kr/eng/ttaSearchEngView.do?key=461&amp;searchStandardNo=TTAT.3G-38.415V18.1.0&amp;searchCate=TTAS</w:t>
        </w:r>
      </w:hyperlink>
      <w:hyperlink r:id="rId1834" w:history="1"/>
    </w:p>
    <w:p w14:paraId="2FEA2540" w14:textId="77777777" w:rsidR="00FA11D3" w:rsidRPr="00AC4CA5" w:rsidRDefault="00FA11D3" w:rsidP="00F43116">
      <w:pPr>
        <w:pStyle w:val="Heading5"/>
        <w:rPr>
          <w:lang w:val="fr-FR"/>
        </w:rPr>
      </w:pPr>
      <w:r w:rsidRPr="00AC4CA5">
        <w:rPr>
          <w:lang w:val="fr-FR"/>
        </w:rPr>
        <w:t>1.3.1.4.43</w:t>
      </w:r>
      <w:r w:rsidRPr="00AC4CA5">
        <w:rPr>
          <w:lang w:val="fr-FR"/>
        </w:rPr>
        <w:tab/>
        <w:t>TS 38.420</w:t>
      </w:r>
    </w:p>
    <w:p w14:paraId="44A3C9BD" w14:textId="417DB708" w:rsidR="00FA11D3" w:rsidRPr="00AC4CA5" w:rsidRDefault="00FA11D3" w:rsidP="00FA11D3">
      <w:pPr>
        <w:pStyle w:val="Headingb"/>
        <w:rPr>
          <w:lang w:val="fr-FR"/>
        </w:rPr>
      </w:pPr>
      <w:bookmarkStart w:id="357" w:name="_Toc56152428"/>
      <w:bookmarkStart w:id="358" w:name="_Toc56153808"/>
      <w:bookmarkStart w:id="359" w:name="_Toc94532920"/>
      <w:bookmarkStart w:id="360" w:name="_Toc94533390"/>
      <w:r w:rsidRPr="00AC4CA5">
        <w:rPr>
          <w:bCs/>
          <w:lang w:val="fr-FR"/>
        </w:rPr>
        <w:t>NG-RAN;</w:t>
      </w:r>
      <w:r w:rsidRPr="00AC4CA5">
        <w:rPr>
          <w:lang w:val="fr-FR"/>
        </w:rPr>
        <w:t xml:space="preserve"> </w:t>
      </w:r>
      <w:r w:rsidRPr="00AC4CA5">
        <w:rPr>
          <w:bCs/>
          <w:lang w:val="fr-FR"/>
        </w:rPr>
        <w:t>Aspects et principes généraux de l</w:t>
      </w:r>
      <w:r w:rsidR="00AC4CA5">
        <w:rPr>
          <w:bCs/>
          <w:lang w:val="fr-FR"/>
        </w:rPr>
        <w:t>'</w:t>
      </w:r>
      <w:r w:rsidRPr="00AC4CA5">
        <w:rPr>
          <w:bCs/>
          <w:lang w:val="fr-FR"/>
        </w:rPr>
        <w:t>interface Xn</w:t>
      </w:r>
      <w:bookmarkEnd w:id="357"/>
      <w:bookmarkEnd w:id="358"/>
      <w:bookmarkEnd w:id="359"/>
      <w:bookmarkEnd w:id="360"/>
    </w:p>
    <w:p w14:paraId="5A7F280F" w14:textId="60271203" w:rsidR="00FA11D3" w:rsidRPr="00AC4CA5" w:rsidRDefault="00FA11D3" w:rsidP="00FA11D3">
      <w:pPr>
        <w:rPr>
          <w:lang w:val="fr-FR"/>
        </w:rPr>
      </w:pPr>
      <w:r w:rsidRPr="00AC4CA5">
        <w:rPr>
          <w:lang w:val="fr-FR"/>
        </w:rPr>
        <w:t>Ce document est une introduction à la série TSG RAN TS 38.42x sur les spécifications techniques qui définissent l</w:t>
      </w:r>
      <w:r w:rsidR="00AC4CA5">
        <w:rPr>
          <w:lang w:val="fr-FR"/>
        </w:rPr>
        <w:t>'</w:t>
      </w:r>
      <w:r w:rsidRPr="00AC4CA5">
        <w:rPr>
          <w:lang w:val="fr-FR"/>
        </w:rPr>
        <w:t>interface Xn. Il s</w:t>
      </w:r>
      <w:r w:rsidR="00AC4CA5">
        <w:rPr>
          <w:lang w:val="fr-FR"/>
        </w:rPr>
        <w:t>'</w:t>
      </w:r>
      <w:r w:rsidRPr="00AC4CA5">
        <w:rPr>
          <w:lang w:val="fr-FR"/>
        </w:rPr>
        <w:t>agit d</w:t>
      </w:r>
      <w:r w:rsidR="00AC4CA5">
        <w:rPr>
          <w:lang w:val="fr-FR"/>
        </w:rPr>
        <w:t>'</w:t>
      </w:r>
      <w:r w:rsidRPr="00AC4CA5">
        <w:rPr>
          <w:lang w:val="fr-FR"/>
        </w:rPr>
        <w:t>une interface destinée à l</w:t>
      </w:r>
      <w:r w:rsidR="00AC4CA5">
        <w:rPr>
          <w:lang w:val="fr-FR"/>
        </w:rPr>
        <w:t>'</w:t>
      </w:r>
      <w:r w:rsidRPr="00AC4CA5">
        <w:rPr>
          <w:lang w:val="fr-FR"/>
        </w:rPr>
        <w:t>interconnexion de deux nœuds NG-RAN dans l</w:t>
      </w:r>
      <w:r w:rsidR="00AC4CA5">
        <w:rPr>
          <w:lang w:val="fr-FR"/>
        </w:rPr>
        <w:t>'</w:t>
      </w:r>
      <w:r w:rsidRPr="00AC4CA5">
        <w:rPr>
          <w:lang w:val="fr-FR"/>
        </w:rPr>
        <w:t>architecture NG-RAN (TS 38.401).</w:t>
      </w:r>
    </w:p>
    <w:p w14:paraId="5B309D77"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315CC26" w14:textId="77777777" w:rsidR="00FA11D3" w:rsidRPr="00AC4CA5" w:rsidRDefault="00FA11D3" w:rsidP="00F43116">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2645B98E"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ATIS.3GPP.38.420.V17.2.0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835" w:history="1">
        <w:r w:rsidRPr="00AC4CA5">
          <w:rPr>
            <w:rStyle w:val="Hyperlink"/>
            <w:sz w:val="18"/>
            <w:szCs w:val="18"/>
            <w:lang w:val="fr-FR"/>
          </w:rPr>
          <w:t>https://www.atis.org/3gpp-transpositions-Rel-17</w:t>
        </w:r>
      </w:hyperlink>
      <w:hyperlink r:id="rId1836" w:anchor="Rel-17" w:history="1"/>
    </w:p>
    <w:p w14:paraId="5BEC37DA"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CCSA.3GPP.38.420.V17.2.0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837" w:history="1">
        <w:r w:rsidRPr="00AC4CA5">
          <w:rPr>
            <w:rStyle w:val="Hyperlink"/>
            <w:sz w:val="18"/>
            <w:szCs w:val="18"/>
            <w:lang w:val="fr-FR"/>
          </w:rPr>
          <w:t>https://www.ccsa.org.cn/api/portalsFile/downloadOldFile?type=17&amp;oldFileUrl=NTN/SRIT/CCSA.3GPP.38.420.V17.2.0.docx</w:t>
        </w:r>
      </w:hyperlink>
      <w:hyperlink r:id="rId1838" w:history="1"/>
      <w:hyperlink r:id="rId1839" w:history="1"/>
    </w:p>
    <w:p w14:paraId="10279A0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138 420 V17.2.0 (2022-10)</w:t>
      </w:r>
      <w:r w:rsidRPr="00AC4CA5">
        <w:rPr>
          <w:sz w:val="18"/>
          <w:szCs w:val="18"/>
          <w:lang w:val="fr-FR"/>
        </w:rPr>
        <w:tab/>
        <w:t>17.2.0</w:t>
      </w:r>
      <w:r w:rsidRPr="00AC4CA5">
        <w:rPr>
          <w:sz w:val="18"/>
          <w:szCs w:val="18"/>
          <w:lang w:val="fr-FR"/>
        </w:rPr>
        <w:tab/>
        <w:t>Publié</w:t>
      </w:r>
      <w:r w:rsidRPr="00AC4CA5">
        <w:rPr>
          <w:sz w:val="18"/>
          <w:szCs w:val="18"/>
          <w:lang w:val="fr-FR"/>
        </w:rPr>
        <w:tab/>
        <w:t>14.10.2022</w:t>
      </w:r>
      <w:r w:rsidRPr="00AC4CA5">
        <w:rPr>
          <w:sz w:val="18"/>
          <w:szCs w:val="18"/>
          <w:lang w:val="fr-FR"/>
        </w:rPr>
        <w:tab/>
      </w:r>
      <w:hyperlink r:id="rId1840" w:history="1">
        <w:r w:rsidRPr="00AC4CA5">
          <w:rPr>
            <w:rStyle w:val="Hyperlink"/>
            <w:sz w:val="18"/>
            <w:szCs w:val="18"/>
            <w:lang w:val="fr-FR"/>
          </w:rPr>
          <w:t>https://www.etsi.org/deliver/etsi_ts/138400_138499/138420/17.02.00_60/ts_138420v170200p.pdf</w:t>
        </w:r>
      </w:hyperlink>
      <w:hyperlink r:id="rId1841" w:history="1"/>
    </w:p>
    <w:p w14:paraId="5A4D1E1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38.42-17.2.0 V1.2.0</w:t>
      </w:r>
      <w:r w:rsidRPr="00AC4CA5">
        <w:rPr>
          <w:sz w:val="18"/>
          <w:szCs w:val="18"/>
          <w:lang w:val="fr-FR"/>
        </w:rPr>
        <w:tab/>
        <w:t>17.2.0</w:t>
      </w:r>
      <w:r w:rsidRPr="00AC4CA5">
        <w:rPr>
          <w:sz w:val="18"/>
          <w:szCs w:val="18"/>
          <w:lang w:val="fr-FR"/>
        </w:rPr>
        <w:tab/>
        <w:t>Publié</w:t>
      </w:r>
      <w:r w:rsidRPr="00AC4CA5">
        <w:rPr>
          <w:sz w:val="18"/>
          <w:szCs w:val="18"/>
          <w:lang w:val="fr-FR"/>
        </w:rPr>
        <w:tab/>
        <w:t>17.01.2023</w:t>
      </w:r>
      <w:r w:rsidRPr="00AC4CA5">
        <w:rPr>
          <w:sz w:val="18"/>
          <w:szCs w:val="18"/>
          <w:lang w:val="fr-FR"/>
        </w:rPr>
        <w:tab/>
      </w:r>
      <w:hyperlink r:id="rId1842" w:history="1">
        <w:r w:rsidRPr="00AC4CA5">
          <w:rPr>
            <w:rStyle w:val="Hyperlink"/>
            <w:sz w:val="18"/>
            <w:szCs w:val="18"/>
            <w:lang w:val="fr-FR"/>
          </w:rPr>
          <w:t>https://members.tsdsi.in/s/aKKLCMZaZSwxgeA</w:t>
        </w:r>
      </w:hyperlink>
      <w:hyperlink r:id="rId1843" w:history="1"/>
    </w:p>
    <w:p w14:paraId="5B87410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TTAT.3G-38.420V17.2.0</w:t>
      </w:r>
      <w:r w:rsidRPr="00AC4CA5">
        <w:rPr>
          <w:sz w:val="18"/>
          <w:szCs w:val="18"/>
          <w:lang w:val="fr-FR"/>
        </w:rPr>
        <w:tab/>
        <w:t>17.2.0</w:t>
      </w:r>
      <w:r w:rsidRPr="00AC4CA5">
        <w:rPr>
          <w:sz w:val="18"/>
          <w:szCs w:val="18"/>
          <w:lang w:val="fr-FR"/>
        </w:rPr>
        <w:tab/>
        <w:t>Publié</w:t>
      </w:r>
      <w:r w:rsidRPr="00AC4CA5">
        <w:rPr>
          <w:sz w:val="18"/>
          <w:szCs w:val="18"/>
          <w:lang w:val="fr-FR"/>
        </w:rPr>
        <w:tab/>
        <w:t>11.01.2023</w:t>
      </w:r>
      <w:r w:rsidRPr="00AC4CA5">
        <w:rPr>
          <w:sz w:val="18"/>
          <w:szCs w:val="18"/>
          <w:lang w:val="fr-FR"/>
        </w:rPr>
        <w:tab/>
      </w:r>
      <w:hyperlink r:id="rId1844" w:history="1">
        <w:r w:rsidRPr="00AC4CA5">
          <w:rPr>
            <w:rStyle w:val="Hyperlink"/>
            <w:sz w:val="18"/>
            <w:szCs w:val="18"/>
            <w:lang w:val="fr-FR"/>
          </w:rPr>
          <w:t>https://www.tta.or.kr/eng/ttaSearchEngView.do?key=461&amp;searchStandardNo=TTAT.3G-38.420V17.2.0&amp;searchCate=TTAS</w:t>
        </w:r>
      </w:hyperlink>
      <w:hyperlink r:id="rId1845" w:history="1"/>
    </w:p>
    <w:p w14:paraId="6ED57A22"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0EBB6217"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ATIS.3GPP.38.420.V18.1.0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46" w:history="1">
        <w:r w:rsidRPr="00AC4CA5">
          <w:rPr>
            <w:rStyle w:val="Hyperlink"/>
            <w:sz w:val="18"/>
            <w:szCs w:val="18"/>
            <w:lang w:val="fr-FR"/>
          </w:rPr>
          <w:t>https://www.atis.org/3gpp-transpositions - Rel-18</w:t>
        </w:r>
      </w:hyperlink>
      <w:hyperlink r:id="rId1847" w:anchor="Rel-18" w:history="1"/>
    </w:p>
    <w:p w14:paraId="45AECA0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CCSA.3GPP.38.420.V18.1.0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48" w:history="1">
        <w:r w:rsidRPr="00AC4CA5">
          <w:rPr>
            <w:rStyle w:val="Hyperlink"/>
            <w:sz w:val="18"/>
            <w:szCs w:val="18"/>
            <w:lang w:val="fr-FR"/>
          </w:rPr>
          <w:t>https://www.ccsa.org.cn/api/portalsFile/downloadOldFile?type=17&amp;oldFileUrl=NTN/SRIT/CCSA.3GPP.38.420.V18.1.0.docx</w:t>
        </w:r>
      </w:hyperlink>
      <w:hyperlink r:id="rId1849" w:history="1"/>
      <w:hyperlink r:id="rId1850" w:history="1"/>
    </w:p>
    <w:p w14:paraId="5D890E7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138 420 V18.1.0 (2024-05)</w:t>
      </w:r>
      <w:r w:rsidRPr="00AC4CA5">
        <w:rPr>
          <w:sz w:val="18"/>
          <w:szCs w:val="18"/>
          <w:lang w:val="fr-FR"/>
        </w:rPr>
        <w:tab/>
        <w:t>18.1.0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1851" w:history="1">
        <w:r w:rsidRPr="00AC4CA5">
          <w:rPr>
            <w:rStyle w:val="Hyperlink"/>
            <w:sz w:val="18"/>
            <w:szCs w:val="18"/>
            <w:lang w:val="fr-FR"/>
          </w:rPr>
          <w:t>https://www.etsi.org/deliver/etsi_ts/138400_138499/138420/18.01.00_60/ts_138420v180100p.pdf</w:t>
        </w:r>
      </w:hyperlink>
      <w:hyperlink r:id="rId1852" w:history="1"/>
    </w:p>
    <w:p w14:paraId="6DFCAD3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853" w:history="1">
        <w:r w:rsidRPr="00AC4CA5">
          <w:rPr>
            <w:rStyle w:val="Hyperlink"/>
            <w:sz w:val="18"/>
            <w:szCs w:val="18"/>
            <w:lang w:val="fr-FR"/>
          </w:rPr>
          <w:t>https://members.tsdsi.in/s/8xqc5EdrpmmH4w9</w:t>
        </w:r>
      </w:hyperlink>
      <w:hyperlink r:id="rId1854" w:history="1"/>
    </w:p>
    <w:p w14:paraId="118EFE5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TTAT.3G-38.420V18.1.0</w:t>
      </w:r>
      <w:r w:rsidRPr="00AC4CA5">
        <w:rPr>
          <w:sz w:val="18"/>
          <w:szCs w:val="18"/>
          <w:lang w:val="fr-FR"/>
        </w:rPr>
        <w:tab/>
        <w:t>18.1.0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855" w:history="1">
        <w:r w:rsidRPr="00AC4CA5">
          <w:rPr>
            <w:rStyle w:val="Hyperlink"/>
            <w:sz w:val="18"/>
            <w:szCs w:val="18"/>
            <w:lang w:val="fr-FR"/>
          </w:rPr>
          <w:t>https://www.tta.or.kr/eng/ttaSearchEngView.do?key=461&amp;searchStandardNo=TTAT.3G-38.420V18.1.0&amp;searchCate=TTAS</w:t>
        </w:r>
      </w:hyperlink>
      <w:hyperlink r:id="rId1856" w:history="1"/>
    </w:p>
    <w:p w14:paraId="35C008C7" w14:textId="77777777" w:rsidR="00FA11D3" w:rsidRPr="00AC4CA5" w:rsidRDefault="00FA11D3" w:rsidP="00F43116">
      <w:pPr>
        <w:pStyle w:val="Heading5"/>
        <w:rPr>
          <w:lang w:val="fr-FR"/>
        </w:rPr>
      </w:pPr>
      <w:r w:rsidRPr="00AC4CA5">
        <w:rPr>
          <w:lang w:val="fr-FR"/>
        </w:rPr>
        <w:t>1.3.1.4.44</w:t>
      </w:r>
      <w:r w:rsidRPr="00AC4CA5">
        <w:rPr>
          <w:lang w:val="fr-FR"/>
        </w:rPr>
        <w:tab/>
        <w:t>TS 38.421</w:t>
      </w:r>
    </w:p>
    <w:p w14:paraId="231D8479" w14:textId="2EAB89F8" w:rsidR="00FA11D3" w:rsidRPr="00AC4CA5" w:rsidRDefault="00FA11D3" w:rsidP="00FA11D3">
      <w:pPr>
        <w:pStyle w:val="Headingb"/>
        <w:rPr>
          <w:lang w:val="fr-FR"/>
        </w:rPr>
      </w:pPr>
      <w:bookmarkStart w:id="361" w:name="_Toc56152429"/>
      <w:bookmarkStart w:id="362" w:name="_Toc56153809"/>
      <w:bookmarkStart w:id="363" w:name="_Toc94532921"/>
      <w:bookmarkStart w:id="364" w:name="_Toc94533391"/>
      <w:r w:rsidRPr="00AC4CA5">
        <w:rPr>
          <w:bCs/>
          <w:lang w:val="fr-FR"/>
        </w:rPr>
        <w:t>NG-RAN;</w:t>
      </w:r>
      <w:r w:rsidRPr="00AC4CA5">
        <w:rPr>
          <w:lang w:val="fr-FR"/>
        </w:rPr>
        <w:t xml:space="preserve"> </w:t>
      </w:r>
      <w:r w:rsidRPr="00AC4CA5">
        <w:rPr>
          <w:bCs/>
          <w:lang w:val="fr-FR"/>
        </w:rPr>
        <w:t>Couche 1 de l</w:t>
      </w:r>
      <w:r w:rsidR="00AC4CA5">
        <w:rPr>
          <w:bCs/>
          <w:lang w:val="fr-FR"/>
        </w:rPr>
        <w:t>'</w:t>
      </w:r>
      <w:r w:rsidRPr="00AC4CA5">
        <w:rPr>
          <w:bCs/>
          <w:lang w:val="fr-FR"/>
        </w:rPr>
        <w:t>interface Xn</w:t>
      </w:r>
      <w:bookmarkEnd w:id="361"/>
      <w:bookmarkEnd w:id="362"/>
      <w:bookmarkEnd w:id="363"/>
      <w:bookmarkEnd w:id="364"/>
    </w:p>
    <w:p w14:paraId="3E6FE90E" w14:textId="1B609351" w:rsidR="00FA11D3" w:rsidRPr="00AC4CA5" w:rsidRDefault="00FA11D3" w:rsidP="00FA11D3">
      <w:pPr>
        <w:keepNext/>
        <w:keepLines/>
        <w:rPr>
          <w:lang w:val="fr-FR"/>
        </w:rPr>
      </w:pPr>
      <w:r w:rsidRPr="00AC4CA5">
        <w:rPr>
          <w:lang w:val="fr-FR"/>
        </w:rPr>
        <w:t>Ce document définit les normes autorisées pour mettre en œuvre la couche 1 sur l</w:t>
      </w:r>
      <w:r w:rsidR="00AC4CA5">
        <w:rPr>
          <w:lang w:val="fr-FR"/>
        </w:rPr>
        <w:t>'</w:t>
      </w:r>
      <w:r w:rsidRPr="00AC4CA5">
        <w:rPr>
          <w:lang w:val="fr-FR"/>
        </w:rPr>
        <w:t>interface Xn.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664C826B"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03435E3" w14:textId="77777777" w:rsidR="00FA11D3" w:rsidRPr="00AC4CA5" w:rsidRDefault="00FA11D3" w:rsidP="00FA11D3">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E041857"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857" w:history="1">
        <w:r w:rsidRPr="00AC4CA5">
          <w:rPr>
            <w:rStyle w:val="Hyperlink"/>
            <w:sz w:val="18"/>
            <w:szCs w:val="18"/>
            <w:lang w:val="fr-FR"/>
          </w:rPr>
          <w:t>https://www.atis.org/3gpp-transpositions-Rel-17</w:t>
        </w:r>
      </w:hyperlink>
      <w:hyperlink r:id="rId1858" w:anchor="Rel-17" w:history="1"/>
    </w:p>
    <w:p w14:paraId="4E2671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859" w:history="1">
        <w:r w:rsidRPr="00AC4CA5">
          <w:rPr>
            <w:rStyle w:val="Hyperlink"/>
            <w:sz w:val="18"/>
            <w:szCs w:val="18"/>
            <w:lang w:val="fr-FR"/>
          </w:rPr>
          <w:t>https://www.ccsa.org.cn/api/portalsFile/downloadOldFile?type=17&amp;oldFileUrl=NTN/SRIT/CCSA.3GPP.38.421.V17.0.0.doc</w:t>
        </w:r>
      </w:hyperlink>
      <w:hyperlink r:id="rId1860" w:history="1"/>
      <w:hyperlink r:id="rId1861" w:history="1"/>
    </w:p>
    <w:p w14:paraId="33CB3F4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138 421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862" w:history="1">
        <w:r w:rsidRPr="00AC4CA5">
          <w:rPr>
            <w:rStyle w:val="Hyperlink"/>
            <w:sz w:val="18"/>
            <w:szCs w:val="18"/>
            <w:lang w:val="fr-FR"/>
          </w:rPr>
          <w:t>https://www.etsi.org/deliver/etsi_ts/138400_138499/138421/17.00.00_60/ts_138421v170000p.pdf</w:t>
        </w:r>
      </w:hyperlink>
      <w:hyperlink r:id="rId1863" w:history="1"/>
    </w:p>
    <w:p w14:paraId="1747A54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864" w:history="1">
        <w:r w:rsidRPr="00AC4CA5">
          <w:rPr>
            <w:rStyle w:val="Hyperlink"/>
            <w:sz w:val="18"/>
            <w:szCs w:val="18"/>
            <w:lang w:val="fr-FR"/>
          </w:rPr>
          <w:t>https://members.tsdsi.in/s/fPjjPeC3qE3fLHi</w:t>
        </w:r>
      </w:hyperlink>
      <w:hyperlink r:id="rId1865" w:history="1"/>
    </w:p>
    <w:p w14:paraId="329C021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866" w:history="1">
        <w:r w:rsidRPr="00AC4CA5">
          <w:rPr>
            <w:rStyle w:val="Hyperlink"/>
            <w:sz w:val="18"/>
            <w:szCs w:val="18"/>
            <w:lang w:val="fr-FR"/>
          </w:rPr>
          <w:t>https://www.tta.or.kr/eng/ttaSearchEngView.do?key=461&amp;searchStandardNo=TTAT.3G-38.421V17.0.0&amp;searchCate=TTAS</w:t>
        </w:r>
      </w:hyperlink>
      <w:hyperlink r:id="rId1867" w:history="1"/>
    </w:p>
    <w:p w14:paraId="2607E9EB"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8A5A8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68" w:history="1">
        <w:r w:rsidRPr="00AC4CA5">
          <w:rPr>
            <w:rStyle w:val="Hyperlink"/>
            <w:sz w:val="18"/>
            <w:szCs w:val="18"/>
            <w:lang w:val="fr-FR"/>
          </w:rPr>
          <w:t>https://www.atis.org/3gpp-transpositions - Rel-18</w:t>
        </w:r>
      </w:hyperlink>
      <w:hyperlink r:id="rId1869" w:anchor="Rel-18" w:history="1"/>
    </w:p>
    <w:p w14:paraId="263DFEF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70" w:history="1">
        <w:r w:rsidRPr="00AC4CA5">
          <w:rPr>
            <w:rStyle w:val="Hyperlink"/>
            <w:sz w:val="18"/>
            <w:szCs w:val="18"/>
            <w:lang w:val="fr-FR"/>
          </w:rPr>
          <w:t>https://www.ccsa.org.cn/api/portalsFile/downloadOldFile?type=17&amp;oldFileUrl=NTN/SRIT/CCSA.3GPP.38.421.V18.0.0.docx</w:t>
        </w:r>
      </w:hyperlink>
      <w:hyperlink r:id="rId1871" w:history="1"/>
      <w:hyperlink r:id="rId1872" w:history="1"/>
    </w:p>
    <w:p w14:paraId="336AC94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138 421 V18.0.0 (2024-05)</w:t>
      </w:r>
      <w:r w:rsidRPr="00AC4CA5">
        <w:rPr>
          <w:sz w:val="18"/>
          <w:szCs w:val="18"/>
          <w:lang w:val="fr-FR"/>
        </w:rPr>
        <w:tab/>
        <w:t>18.0.0</w:t>
      </w:r>
      <w:r w:rsidRPr="00AC4CA5">
        <w:rPr>
          <w:sz w:val="18"/>
          <w:szCs w:val="18"/>
          <w:lang w:val="fr-FR"/>
        </w:rPr>
        <w:tab/>
        <w:t>Publié</w:t>
      </w:r>
      <w:r w:rsidRPr="00AC4CA5">
        <w:rPr>
          <w:sz w:val="18"/>
          <w:szCs w:val="18"/>
          <w:lang w:val="fr-FR"/>
        </w:rPr>
        <w:tab/>
        <w:t>06.05.2024</w:t>
      </w:r>
      <w:r w:rsidRPr="00AC4CA5">
        <w:rPr>
          <w:sz w:val="18"/>
          <w:szCs w:val="18"/>
          <w:lang w:val="fr-FR"/>
        </w:rPr>
        <w:tab/>
      </w:r>
      <w:hyperlink r:id="rId1873" w:history="1">
        <w:r w:rsidRPr="00AC4CA5">
          <w:rPr>
            <w:rStyle w:val="Hyperlink"/>
            <w:sz w:val="18"/>
            <w:szCs w:val="18"/>
            <w:lang w:val="fr-FR"/>
          </w:rPr>
          <w:t>https://www.etsi.org/deliver/etsi_ts/138400_138499/138421/18.00.00_60/ts_138421v180000p.pdf</w:t>
        </w:r>
      </w:hyperlink>
      <w:hyperlink r:id="rId1874" w:history="1"/>
    </w:p>
    <w:p w14:paraId="22B8A58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875" w:history="1">
        <w:r w:rsidRPr="00AC4CA5">
          <w:rPr>
            <w:rStyle w:val="Hyperlink"/>
            <w:sz w:val="18"/>
            <w:szCs w:val="18"/>
            <w:lang w:val="fr-FR"/>
          </w:rPr>
          <w:t>https://members.tsdsi.in/s/6Hws3zGSk8TAGHA</w:t>
        </w:r>
      </w:hyperlink>
      <w:hyperlink r:id="rId1876" w:history="1"/>
    </w:p>
    <w:p w14:paraId="20B3D6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877" w:history="1">
        <w:r w:rsidRPr="00AC4CA5">
          <w:rPr>
            <w:rStyle w:val="Hyperlink"/>
            <w:sz w:val="18"/>
            <w:szCs w:val="18"/>
            <w:lang w:val="fr-FR"/>
          </w:rPr>
          <w:t>https://www.tta.or.kr/eng/ttaSearchEngView.do?key=461&amp;searchStandardNo=TTAT.3G-38.421V18.0.0&amp;searchCate=TTAS</w:t>
        </w:r>
      </w:hyperlink>
      <w:hyperlink r:id="rId1878" w:history="1"/>
    </w:p>
    <w:p w14:paraId="2E2F791F" w14:textId="77777777" w:rsidR="00FA11D3" w:rsidRPr="00AC4CA5" w:rsidRDefault="00FA11D3" w:rsidP="00FA11D3">
      <w:pPr>
        <w:pStyle w:val="Heading5"/>
        <w:rPr>
          <w:lang w:val="fr-FR"/>
        </w:rPr>
      </w:pPr>
      <w:r w:rsidRPr="00AC4CA5">
        <w:rPr>
          <w:bCs/>
          <w:lang w:val="fr-FR"/>
        </w:rPr>
        <w:lastRenderedPageBreak/>
        <w:t>1.3.1.4.45</w:t>
      </w:r>
      <w:r w:rsidRPr="00AC4CA5">
        <w:rPr>
          <w:lang w:val="fr-FR"/>
        </w:rPr>
        <w:tab/>
      </w:r>
      <w:r w:rsidRPr="00AC4CA5">
        <w:rPr>
          <w:bCs/>
          <w:lang w:val="fr-FR"/>
        </w:rPr>
        <w:t>TS 38.422</w:t>
      </w:r>
    </w:p>
    <w:p w14:paraId="6E465740" w14:textId="1ED1905F" w:rsidR="00FA11D3" w:rsidRPr="00AC4CA5" w:rsidRDefault="00FA11D3" w:rsidP="00FA11D3">
      <w:pPr>
        <w:pStyle w:val="Headingb"/>
        <w:rPr>
          <w:lang w:val="fr-FR"/>
        </w:rPr>
      </w:pPr>
      <w:bookmarkStart w:id="365" w:name="_Toc56152430"/>
      <w:bookmarkStart w:id="366" w:name="_Toc56153810"/>
      <w:bookmarkStart w:id="367" w:name="_Toc94532922"/>
      <w:bookmarkStart w:id="368" w:name="_Toc94533392"/>
      <w:r w:rsidRPr="00AC4CA5">
        <w:rPr>
          <w:bCs/>
          <w:lang w:val="fr-FR"/>
        </w:rPr>
        <w:t>NG-RAN;</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Xn</w:t>
      </w:r>
      <w:bookmarkEnd w:id="365"/>
      <w:bookmarkEnd w:id="366"/>
      <w:bookmarkEnd w:id="367"/>
      <w:bookmarkEnd w:id="368"/>
    </w:p>
    <w:p w14:paraId="1B8E2CE9" w14:textId="1DCBD24C"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Xn. L</w:t>
      </w:r>
      <w:r w:rsidR="00AC4CA5">
        <w:rPr>
          <w:lang w:val="fr-FR"/>
        </w:rPr>
        <w:t>'</w:t>
      </w:r>
      <w:r w:rsidRPr="00AC4CA5">
        <w:rPr>
          <w:lang w:val="fr-FR"/>
        </w:rPr>
        <w:t>interface Xn permet d</w:t>
      </w:r>
      <w:r w:rsidR="00AC4CA5">
        <w:rPr>
          <w:lang w:val="fr-FR"/>
        </w:rPr>
        <w:t>'</w:t>
      </w:r>
      <w:r w:rsidRPr="00AC4CA5">
        <w:rPr>
          <w:lang w:val="fr-FR"/>
        </w:rPr>
        <w:t>interconnecter deux nœuds NG-RAN. Elle est une interface logique entre deux nœuds du réseau NG-RAN. Le document décrit la manière dont les messages de signalisation XnAP sont acheminés sur l</w:t>
      </w:r>
      <w:r w:rsidR="00AC4CA5">
        <w:rPr>
          <w:lang w:val="fr-FR"/>
        </w:rPr>
        <w:t>'</w:t>
      </w:r>
      <w:r w:rsidRPr="00AC4CA5">
        <w:rPr>
          <w:lang w:val="fr-FR"/>
        </w:rPr>
        <w:t>interface Xn.</w:t>
      </w:r>
    </w:p>
    <w:p w14:paraId="385DA775" w14:textId="77777777" w:rsidR="00FA11D3" w:rsidRPr="00AC4CA5" w:rsidRDefault="00FA11D3" w:rsidP="00FA11D3">
      <w:pPr>
        <w:keepNext/>
        <w:tabs>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BEE11E9"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73212C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79" w:history="1">
        <w:r w:rsidRPr="00AC4CA5">
          <w:rPr>
            <w:rStyle w:val="Hyperlink"/>
            <w:sz w:val="18"/>
            <w:szCs w:val="18"/>
            <w:lang w:val="fr-FR"/>
          </w:rPr>
          <w:t>https://www.atis.org/3gpp-transpositions-Rel-17</w:t>
        </w:r>
      </w:hyperlink>
      <w:hyperlink r:id="rId1880" w:anchor="Rel-17" w:history="1"/>
    </w:p>
    <w:p w14:paraId="57063A5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CCSA.3GPP.38.422.V17.1.0</w:t>
      </w:r>
      <w:r w:rsidRPr="00AC4CA5">
        <w:rPr>
          <w:sz w:val="18"/>
          <w:szCs w:val="18"/>
          <w:lang w:val="fr-FR"/>
        </w:rPr>
        <w:tab/>
        <w:t>17.1.0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81" w:history="1">
        <w:r w:rsidRPr="00AC4CA5">
          <w:rPr>
            <w:rStyle w:val="Hyperlink"/>
            <w:sz w:val="18"/>
            <w:szCs w:val="18"/>
            <w:lang w:val="fr-FR"/>
          </w:rPr>
          <w:t>https://www.ccsa.org.cn/api/portalsFile/downloadOldFile?type=17&amp;oldFileUrl=NTN/SRIT/CCSA.3GPP.38.422.V17.1.0.docx</w:t>
        </w:r>
      </w:hyperlink>
      <w:hyperlink r:id="rId1882" w:history="1"/>
      <w:hyperlink r:id="rId1883" w:history="1"/>
    </w:p>
    <w:p w14:paraId="24FA3AA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138 422 V17.1.0 (2023-07)</w:t>
      </w:r>
      <w:r w:rsidRPr="00AC4CA5">
        <w:rPr>
          <w:sz w:val="18"/>
          <w:szCs w:val="18"/>
          <w:lang w:val="fr-FR"/>
        </w:rPr>
        <w:tab/>
        <w:t>17.1.0</w:t>
      </w:r>
      <w:r w:rsidRPr="00AC4CA5">
        <w:rPr>
          <w:sz w:val="18"/>
          <w:szCs w:val="18"/>
          <w:lang w:val="fr-FR"/>
        </w:rPr>
        <w:tab/>
        <w:t>Publié</w:t>
      </w:r>
      <w:r w:rsidRPr="00AC4CA5">
        <w:rPr>
          <w:sz w:val="18"/>
          <w:szCs w:val="18"/>
          <w:lang w:val="fr-FR"/>
        </w:rPr>
        <w:tab/>
        <w:t>28.07.2023</w:t>
      </w:r>
      <w:r w:rsidRPr="00AC4CA5">
        <w:rPr>
          <w:sz w:val="18"/>
          <w:szCs w:val="18"/>
          <w:lang w:val="fr-FR"/>
        </w:rPr>
        <w:tab/>
      </w:r>
      <w:hyperlink r:id="rId1884" w:history="1">
        <w:r w:rsidRPr="00AC4CA5">
          <w:rPr>
            <w:rStyle w:val="Hyperlink"/>
            <w:sz w:val="18"/>
            <w:szCs w:val="18"/>
            <w:lang w:val="fr-FR"/>
          </w:rPr>
          <w:t>https://www.etsi.org/deliver/etsi_ts/138400_138499/138422/17.01.00_60/ts_138422v170100p.pdf</w:t>
        </w:r>
      </w:hyperlink>
      <w:hyperlink r:id="rId1885" w:history="1"/>
    </w:p>
    <w:p w14:paraId="2EA836D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38.422-17.1.0 V1.1.0</w:t>
      </w:r>
      <w:r w:rsidRPr="00AC4CA5">
        <w:rPr>
          <w:sz w:val="18"/>
          <w:szCs w:val="18"/>
          <w:lang w:val="fr-FR"/>
        </w:rPr>
        <w:tab/>
        <w:t>17.1.0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1886" w:history="1">
        <w:r w:rsidRPr="00AC4CA5">
          <w:rPr>
            <w:rStyle w:val="Hyperlink"/>
            <w:sz w:val="18"/>
            <w:szCs w:val="18"/>
            <w:lang w:val="fr-FR"/>
          </w:rPr>
          <w:t>https://members.tsdsi.in/s/dfBCH326EjQNw6C</w:t>
        </w:r>
      </w:hyperlink>
      <w:hyperlink r:id="rId1887" w:history="1"/>
    </w:p>
    <w:p w14:paraId="064B9AD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TTAT.3G-38.422V17.1.0</w:t>
      </w:r>
      <w:r w:rsidRPr="00AC4CA5">
        <w:rPr>
          <w:sz w:val="18"/>
          <w:szCs w:val="18"/>
          <w:lang w:val="fr-FR"/>
        </w:rPr>
        <w:tab/>
        <w:t>17.1.0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1888" w:history="1">
        <w:r w:rsidRPr="00AC4CA5">
          <w:rPr>
            <w:rStyle w:val="Hyperlink"/>
            <w:sz w:val="18"/>
            <w:szCs w:val="18"/>
            <w:lang w:val="fr-FR"/>
          </w:rPr>
          <w:t>https://www.tta.or.kr/eng/ttaSearchEngView.do?key=461&amp;searchStandardNo=TTAT.3G-38.422V17.1.0&amp;searchCate=TTAS</w:t>
        </w:r>
      </w:hyperlink>
      <w:hyperlink r:id="rId1889" w:history="1"/>
    </w:p>
    <w:p w14:paraId="1D80C6D6"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7058BC3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90" w:history="1">
        <w:r w:rsidRPr="00AC4CA5">
          <w:rPr>
            <w:rStyle w:val="Hyperlink"/>
            <w:sz w:val="18"/>
            <w:szCs w:val="18"/>
            <w:lang w:val="fr-FR"/>
          </w:rPr>
          <w:t>https://www.atis.org/3gpp-transpositions - Rel-18</w:t>
        </w:r>
      </w:hyperlink>
      <w:hyperlink r:id="rId1891" w:anchor="Rel-18" w:history="1"/>
    </w:p>
    <w:p w14:paraId="17392D8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892" w:history="1">
        <w:r w:rsidRPr="00AC4CA5">
          <w:rPr>
            <w:rStyle w:val="Hyperlink"/>
            <w:sz w:val="18"/>
            <w:szCs w:val="18"/>
            <w:lang w:val="fr-FR"/>
          </w:rPr>
          <w:t>https://www.ccsa.org.cn/api/portalsFile/downloadOldFile?type=17&amp;oldFileUrl=NTN/SRIT/CCSA.3GPP.38.422.V18.1.0.docx</w:t>
        </w:r>
      </w:hyperlink>
      <w:hyperlink r:id="rId1893" w:history="1"/>
      <w:hyperlink r:id="rId1894" w:history="1"/>
    </w:p>
    <w:p w14:paraId="07933EE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138 422 V18.1.0 (2024-08)</w:t>
      </w:r>
      <w:r w:rsidRPr="00AC4CA5">
        <w:rPr>
          <w:sz w:val="18"/>
          <w:szCs w:val="18"/>
          <w:lang w:val="fr-FR"/>
        </w:rPr>
        <w:tab/>
        <w:t>18.1.0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1895" w:history="1">
        <w:r w:rsidRPr="00AC4CA5">
          <w:rPr>
            <w:rStyle w:val="Hyperlink"/>
            <w:sz w:val="18"/>
            <w:szCs w:val="18"/>
            <w:lang w:val="fr-FR"/>
          </w:rPr>
          <w:t>https://www.etsi.org/deliver/etsi_ts/138400_138499/138422/18.01.00_60/ts_138422v180100p.pdf</w:t>
        </w:r>
      </w:hyperlink>
      <w:hyperlink r:id="rId1896" w:history="1"/>
    </w:p>
    <w:p w14:paraId="36DFD3C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897" w:history="1">
        <w:r w:rsidRPr="00AC4CA5">
          <w:rPr>
            <w:rStyle w:val="Hyperlink"/>
            <w:sz w:val="18"/>
            <w:szCs w:val="18"/>
            <w:lang w:val="fr-FR"/>
          </w:rPr>
          <w:t>https://members.tsdsi.in/s/nZxTcjDCJ8RyS5x</w:t>
        </w:r>
      </w:hyperlink>
      <w:hyperlink r:id="rId1898" w:history="1"/>
    </w:p>
    <w:p w14:paraId="43CBEF7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899" w:history="1">
        <w:r w:rsidRPr="00AC4CA5">
          <w:rPr>
            <w:rStyle w:val="Hyperlink"/>
            <w:sz w:val="18"/>
            <w:szCs w:val="18"/>
            <w:lang w:val="fr-FR"/>
          </w:rPr>
          <w:t>https://www.tta.or.kr/eng/ttaSearchEngView.do?key=461&amp;searchStandardNo=TTAT.3G-38.422V18.1.0&amp;searchCate=TTAS</w:t>
        </w:r>
      </w:hyperlink>
      <w:hyperlink r:id="rId1900" w:history="1"/>
    </w:p>
    <w:p w14:paraId="01AEFD08" w14:textId="77777777" w:rsidR="00FA11D3" w:rsidRPr="00AC4CA5" w:rsidRDefault="00FA11D3" w:rsidP="00F43116">
      <w:pPr>
        <w:pStyle w:val="Heading5"/>
        <w:rPr>
          <w:lang w:val="fr-FR"/>
        </w:rPr>
      </w:pPr>
      <w:r w:rsidRPr="00AC4CA5">
        <w:rPr>
          <w:lang w:val="fr-FR"/>
        </w:rPr>
        <w:t>1.3.1.4.46</w:t>
      </w:r>
      <w:r w:rsidRPr="00AC4CA5">
        <w:rPr>
          <w:lang w:val="fr-FR"/>
        </w:rPr>
        <w:tab/>
        <w:t>TS 38.423</w:t>
      </w:r>
    </w:p>
    <w:p w14:paraId="312DC9FD" w14:textId="14940BED" w:rsidR="00FA11D3" w:rsidRPr="00AC4CA5" w:rsidRDefault="00FA11D3" w:rsidP="00FA11D3">
      <w:pPr>
        <w:pStyle w:val="Headingb"/>
        <w:rPr>
          <w:lang w:val="fr-FR"/>
        </w:rPr>
      </w:pPr>
      <w:bookmarkStart w:id="369" w:name="_Toc56152431"/>
      <w:bookmarkStart w:id="370" w:name="_Toc56153811"/>
      <w:bookmarkStart w:id="371" w:name="_Toc94532923"/>
      <w:bookmarkStart w:id="372" w:name="_Toc94533393"/>
      <w:bookmarkStart w:id="373" w:name="_Hlk515966823"/>
      <w:r w:rsidRPr="00AC4CA5">
        <w:rPr>
          <w:bCs/>
          <w:lang w:val="fr-FR"/>
        </w:rPr>
        <w:t>NG-RAN;</w:t>
      </w:r>
      <w:r w:rsidRPr="00AC4CA5">
        <w:rPr>
          <w:lang w:val="fr-FR"/>
        </w:rPr>
        <w:t xml:space="preserve"> </w:t>
      </w:r>
      <w:r w:rsidRPr="00AC4CA5">
        <w:rPr>
          <w:bCs/>
          <w:lang w:val="fr-FR"/>
        </w:rPr>
        <w:t>Protocole d</w:t>
      </w:r>
      <w:r w:rsidR="00AC4CA5">
        <w:rPr>
          <w:bCs/>
          <w:lang w:val="fr-FR"/>
        </w:rPr>
        <w:t>'</w:t>
      </w:r>
      <w:r w:rsidRPr="00AC4CA5">
        <w:rPr>
          <w:bCs/>
          <w:lang w:val="fr-FR"/>
        </w:rPr>
        <w:t>application Xn (XnAP)</w:t>
      </w:r>
      <w:bookmarkEnd w:id="369"/>
      <w:bookmarkEnd w:id="370"/>
      <w:bookmarkEnd w:id="371"/>
      <w:bookmarkEnd w:id="372"/>
    </w:p>
    <w:p w14:paraId="44AABD96" w14:textId="45A2C9B5" w:rsidR="00FA11D3" w:rsidRPr="00AC4CA5" w:rsidRDefault="00FA11D3" w:rsidP="00FA11D3">
      <w:pPr>
        <w:rPr>
          <w:lang w:val="fr-FR"/>
        </w:rPr>
      </w:pPr>
      <w:r w:rsidRPr="00AC4CA5">
        <w:rPr>
          <w:lang w:val="fr-FR"/>
        </w:rPr>
        <w:t>Ce document définit les procédures de signalisation sur les couches des réseaux radioélectriques du plan de commande entre des nœuds NG-RAN dans le réseau NG-RAN. Le protocole XnAP permet d</w:t>
      </w:r>
      <w:r w:rsidR="00AC4CA5">
        <w:rPr>
          <w:lang w:val="fr-FR"/>
        </w:rPr>
        <w:t>'</w:t>
      </w:r>
      <w:r w:rsidRPr="00AC4CA5">
        <w:rPr>
          <w:lang w:val="fr-FR"/>
        </w:rPr>
        <w:t>exécuter les fonctions de l</w:t>
      </w:r>
      <w:r w:rsidR="00AC4CA5">
        <w:rPr>
          <w:lang w:val="fr-FR"/>
        </w:rPr>
        <w:t>'</w:t>
      </w:r>
      <w:r w:rsidRPr="00AC4CA5">
        <w:rPr>
          <w:lang w:val="fr-FR"/>
        </w:rPr>
        <w:t>interface Xn en appliquant les procédures de signalisation définies dans la spécification. Le protocole XnAP a été élaboré conformément aux principes généraux énoncés dans les documents TS 38.401 et TS 38.420.</w:t>
      </w:r>
    </w:p>
    <w:bookmarkEnd w:id="373"/>
    <w:p w14:paraId="653809B1"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1D8C237" w14:textId="77777777" w:rsidR="00FA11D3" w:rsidRPr="00AC4CA5" w:rsidRDefault="00FA11D3" w:rsidP="00FA11D3">
      <w:pPr>
        <w:keepNext/>
        <w:tabs>
          <w:tab w:val="left" w:pos="90"/>
        </w:tabs>
        <w:overflowPunct/>
        <w:spacing w:before="0"/>
        <w:textAlignment w:val="auto"/>
        <w:rPr>
          <w:b/>
          <w:bCs/>
          <w:color w:val="000000"/>
          <w:sz w:val="18"/>
          <w:szCs w:val="18"/>
          <w:lang w:val="fr-FR"/>
        </w:rPr>
      </w:pPr>
      <w:r w:rsidRPr="00AC4CA5">
        <w:rPr>
          <w:b/>
          <w:bCs/>
          <w:sz w:val="18"/>
          <w:szCs w:val="18"/>
          <w:lang w:val="fr-FR"/>
        </w:rPr>
        <w:t>Version 17</w:t>
      </w:r>
    </w:p>
    <w:p w14:paraId="639F7592"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ATIS.3GPP.38.423.V17.10.0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901" w:history="1">
        <w:r w:rsidRPr="00AC4CA5">
          <w:rPr>
            <w:rStyle w:val="Hyperlink"/>
            <w:sz w:val="18"/>
            <w:szCs w:val="18"/>
            <w:lang w:val="fr-FR"/>
          </w:rPr>
          <w:t>https://www.atis.org/3gpp-transpositions-Rel-17</w:t>
        </w:r>
      </w:hyperlink>
      <w:hyperlink r:id="rId1902" w:anchor="Rel-17" w:history="1"/>
    </w:p>
    <w:p w14:paraId="776E47B7"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CCSA.3GPP.38.423.V17.10.0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903" w:history="1">
        <w:r w:rsidRPr="00AC4CA5">
          <w:rPr>
            <w:rStyle w:val="Hyperlink"/>
            <w:sz w:val="18"/>
            <w:szCs w:val="18"/>
            <w:lang w:val="fr-FR"/>
          </w:rPr>
          <w:t>https://www.ccsa.org.cn/api/portalsFile/downloadOldFile?type=17&amp;oldFileUrl=NTN/SRIT/CCSA.3GPP.38.423.V17.10.0.docx</w:t>
        </w:r>
      </w:hyperlink>
      <w:hyperlink r:id="rId1904" w:history="1"/>
      <w:hyperlink r:id="rId1905" w:history="1"/>
    </w:p>
    <w:p w14:paraId="5CC223FA" w14:textId="5AD08355"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sz w:val="18"/>
          <w:szCs w:val="18"/>
          <w:lang w:val="fr-FR"/>
        </w:rPr>
      </w:pPr>
      <w:r w:rsidRPr="00AC4CA5">
        <w:rPr>
          <w:sz w:val="18"/>
          <w:szCs w:val="18"/>
          <w:lang w:val="fr-FR"/>
        </w:rPr>
        <w:t>ETSI</w:t>
      </w:r>
      <w:r w:rsidRPr="00AC4CA5">
        <w:rPr>
          <w:sz w:val="18"/>
          <w:szCs w:val="18"/>
          <w:lang w:val="fr-FR"/>
        </w:rPr>
        <w:tab/>
        <w:t>ETSI TS 138 423 V17.10.0 (2024-09)</w:t>
      </w:r>
      <w:r w:rsidRPr="00AC4CA5">
        <w:rPr>
          <w:sz w:val="18"/>
          <w:szCs w:val="18"/>
          <w:lang w:val="fr-FR"/>
        </w:rPr>
        <w:tab/>
        <w:t>17.10.0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906" w:history="1">
        <w:r w:rsidR="00F43116" w:rsidRPr="00AC4CA5">
          <w:rPr>
            <w:rStyle w:val="Hyperlink"/>
            <w:sz w:val="18"/>
            <w:szCs w:val="18"/>
            <w:lang w:val="fr-FR"/>
          </w:rPr>
          <w:t>https://www.etsi.org/deliver/etsi_ts/138400_138499/138423/17.10.00_60/ts_138423v171000p.pdf</w:t>
        </w:r>
      </w:hyperlink>
      <w:r w:rsidR="00F43116" w:rsidRPr="00AC4CA5">
        <w:rPr>
          <w:rStyle w:val="Hyperlink"/>
          <w:sz w:val="18"/>
          <w:szCs w:val="18"/>
          <w:lang w:val="fr-FR"/>
        </w:rPr>
        <w:t xml:space="preserve"> </w:t>
      </w:r>
      <w:hyperlink r:id="rId1907" w:history="1"/>
    </w:p>
    <w:p w14:paraId="1EEB08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38.423-17.10.0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908" w:history="1">
        <w:r w:rsidRPr="00AC4CA5">
          <w:rPr>
            <w:rStyle w:val="Hyperlink"/>
            <w:sz w:val="18"/>
            <w:szCs w:val="18"/>
            <w:lang w:val="fr-FR"/>
          </w:rPr>
          <w:t>https://members.tsdsi.in/s/rA5RC9ooSy7FZbH</w:t>
        </w:r>
      </w:hyperlink>
      <w:hyperlink r:id="rId1909" w:history="1"/>
    </w:p>
    <w:p w14:paraId="39A8AF0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TTAT.3G-38.423V17.10.0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910" w:history="1">
        <w:r w:rsidRPr="00AC4CA5">
          <w:rPr>
            <w:rStyle w:val="Hyperlink"/>
            <w:sz w:val="18"/>
            <w:szCs w:val="18"/>
            <w:lang w:val="fr-FR"/>
          </w:rPr>
          <w:t>https://www.tta.or.kr/eng/ttaSearchEngView.do?key=461&amp;searchStandardNo=TTAT.3G-38.423V17.10.0&amp;searchCate=TTAS</w:t>
        </w:r>
      </w:hyperlink>
      <w:hyperlink r:id="rId1911" w:history="1"/>
    </w:p>
    <w:p w14:paraId="174FA4B1"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lastRenderedPageBreak/>
        <w:t>Version 18</w:t>
      </w:r>
    </w:p>
    <w:p w14:paraId="656DEB8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ATIS.3GPP.38.423.V18.3.0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912" w:history="1">
        <w:r w:rsidRPr="00AC4CA5">
          <w:rPr>
            <w:rStyle w:val="Hyperlink"/>
            <w:sz w:val="18"/>
            <w:szCs w:val="18"/>
            <w:lang w:val="fr-FR"/>
          </w:rPr>
          <w:t>https://www.atis.org/3gpp-transpositions - Rel-18</w:t>
        </w:r>
      </w:hyperlink>
      <w:hyperlink r:id="rId1913" w:anchor="Rel-18" w:history="1"/>
    </w:p>
    <w:p w14:paraId="44F149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CCSA.3GPP.38.423.V18.3.0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914" w:history="1">
        <w:r w:rsidRPr="00AC4CA5">
          <w:rPr>
            <w:rStyle w:val="Hyperlink"/>
            <w:sz w:val="18"/>
            <w:szCs w:val="18"/>
            <w:lang w:val="fr-FR"/>
          </w:rPr>
          <w:t>https://www.ccsa.org.cn/api/portalsFile/downloadOldFile?type=17&amp;oldFileUrl=NTN/SRIT/CCSA.3GPP.38.423.V18.3.0.docx</w:t>
        </w:r>
      </w:hyperlink>
      <w:hyperlink r:id="rId1915" w:history="1"/>
      <w:hyperlink r:id="rId1916" w:history="1"/>
    </w:p>
    <w:p w14:paraId="77A23FB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138 423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917" w:history="1">
        <w:r w:rsidRPr="00AC4CA5">
          <w:rPr>
            <w:rStyle w:val="Hyperlink"/>
            <w:sz w:val="18"/>
            <w:szCs w:val="18"/>
            <w:lang w:val="fr-FR"/>
          </w:rPr>
          <w:t>https://www.etsi.org/deliver/etsi_ts/138400_138499/138423/18.03.00_60/ts_138423v180300p.pdf</w:t>
        </w:r>
      </w:hyperlink>
      <w:hyperlink r:id="rId1918" w:history="1"/>
    </w:p>
    <w:p w14:paraId="267318F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919" w:history="1">
        <w:r w:rsidRPr="00AC4CA5">
          <w:rPr>
            <w:rStyle w:val="Hyperlink"/>
            <w:sz w:val="18"/>
            <w:szCs w:val="18"/>
            <w:lang w:val="fr-FR"/>
          </w:rPr>
          <w:t>https://members.tsdsi.in/s/LNw42AFCqTteLSZ</w:t>
        </w:r>
      </w:hyperlink>
      <w:hyperlink r:id="rId1920" w:history="1"/>
    </w:p>
    <w:p w14:paraId="28925CB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TTAT.3G-38.423V18.3.0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921" w:history="1">
        <w:r w:rsidRPr="00AC4CA5">
          <w:rPr>
            <w:rStyle w:val="Hyperlink"/>
            <w:sz w:val="18"/>
            <w:szCs w:val="18"/>
            <w:lang w:val="fr-FR"/>
          </w:rPr>
          <w:t>https://www.tta.or.kr/eng/ttaSearchEngView.do?key=461&amp;searchStandardNo=TTAT.3G-38.423V18.3.0&amp;searchCate=TTAS</w:t>
        </w:r>
      </w:hyperlink>
      <w:hyperlink r:id="rId1922" w:history="1"/>
    </w:p>
    <w:p w14:paraId="11FC3BF7" w14:textId="77777777" w:rsidR="00FA11D3" w:rsidRPr="00AC4CA5" w:rsidRDefault="00FA11D3" w:rsidP="00F43116">
      <w:pPr>
        <w:pStyle w:val="Heading5"/>
        <w:rPr>
          <w:lang w:val="fr-FR"/>
        </w:rPr>
      </w:pPr>
      <w:r w:rsidRPr="00AC4CA5">
        <w:rPr>
          <w:lang w:val="fr-FR"/>
        </w:rPr>
        <w:t>1.3.1.4.47</w:t>
      </w:r>
      <w:r w:rsidRPr="00AC4CA5">
        <w:rPr>
          <w:lang w:val="fr-FR"/>
        </w:rPr>
        <w:tab/>
        <w:t>TS 38.424</w:t>
      </w:r>
    </w:p>
    <w:p w14:paraId="149537E4" w14:textId="661B6680" w:rsidR="00FA11D3" w:rsidRPr="00AC4CA5" w:rsidRDefault="00FA11D3" w:rsidP="00FA11D3">
      <w:pPr>
        <w:pStyle w:val="Headingb"/>
        <w:rPr>
          <w:lang w:val="fr-FR"/>
        </w:rPr>
      </w:pPr>
      <w:bookmarkStart w:id="374" w:name="_Toc56152432"/>
      <w:bookmarkStart w:id="375" w:name="_Toc56153812"/>
      <w:bookmarkStart w:id="376" w:name="_Toc94532924"/>
      <w:bookmarkStart w:id="377" w:name="_Toc94533394"/>
      <w:r w:rsidRPr="00AC4CA5">
        <w:rPr>
          <w:bCs/>
          <w:lang w:val="fr-FR"/>
        </w:rPr>
        <w:t>NG-RAN;</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Xn</w:t>
      </w:r>
      <w:bookmarkEnd w:id="374"/>
      <w:bookmarkEnd w:id="375"/>
      <w:bookmarkEnd w:id="376"/>
      <w:bookmarkEnd w:id="377"/>
    </w:p>
    <w:p w14:paraId="3B8DF268" w14:textId="66093B2C" w:rsidR="00FA11D3" w:rsidRPr="00AC4CA5" w:rsidRDefault="00FA11D3" w:rsidP="00FA11D3">
      <w:pPr>
        <w:keepNext/>
        <w:keepLines/>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Xn.</w:t>
      </w:r>
    </w:p>
    <w:p w14:paraId="4F994BAF" w14:textId="77777777" w:rsidR="00FA11D3" w:rsidRPr="00AC4CA5" w:rsidRDefault="00FA11D3" w:rsidP="00FA11D3">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6F9527D" w14:textId="77777777" w:rsidR="00FA11D3" w:rsidRPr="00AC4CA5" w:rsidRDefault="00FA11D3" w:rsidP="00FA11D3">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5DE5E0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923" w:history="1">
        <w:r w:rsidRPr="00AC4CA5">
          <w:rPr>
            <w:rStyle w:val="Hyperlink"/>
            <w:sz w:val="18"/>
            <w:szCs w:val="18"/>
            <w:lang w:val="fr-FR"/>
          </w:rPr>
          <w:t>https://www.atis.org/3gpp-transpositions-Rel-17</w:t>
        </w:r>
      </w:hyperlink>
      <w:hyperlink r:id="rId1924" w:anchor="Rel-17" w:history="1"/>
    </w:p>
    <w:p w14:paraId="1ECAEDF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1925" w:history="1">
        <w:r w:rsidRPr="00AC4CA5">
          <w:rPr>
            <w:rStyle w:val="Hyperlink"/>
            <w:sz w:val="18"/>
            <w:szCs w:val="18"/>
            <w:lang w:val="fr-FR"/>
          </w:rPr>
          <w:t>https://www.ccsa.org.cn/api/portalsFile/downloadOldFile?type=17&amp;oldFileUrl=NTN/SRIT/CCSA.3GPP.38.424.V17.0.0.doc</w:t>
        </w:r>
      </w:hyperlink>
      <w:hyperlink r:id="rId1926" w:history="1"/>
      <w:hyperlink r:id="rId1927" w:history="1"/>
    </w:p>
    <w:p w14:paraId="6A18F7D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138 424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1928" w:history="1">
        <w:r w:rsidRPr="00AC4CA5">
          <w:rPr>
            <w:rStyle w:val="Hyperlink"/>
            <w:sz w:val="18"/>
            <w:szCs w:val="18"/>
            <w:lang w:val="fr-FR"/>
          </w:rPr>
          <w:t>https://www.etsi.org/deliver/etsi_ts/138400_138499/138424/17.00.00_60/ts_138424v170000p.pdf</w:t>
        </w:r>
      </w:hyperlink>
      <w:hyperlink r:id="rId1929" w:history="1"/>
    </w:p>
    <w:p w14:paraId="5AEA149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1930" w:history="1">
        <w:r w:rsidRPr="00AC4CA5">
          <w:rPr>
            <w:rStyle w:val="Hyperlink"/>
            <w:sz w:val="18"/>
            <w:szCs w:val="18"/>
            <w:lang w:val="fr-FR"/>
          </w:rPr>
          <w:t>https://members.tsdsi.in/s/brsLdQ6Cz85aQZm</w:t>
        </w:r>
      </w:hyperlink>
      <w:hyperlink r:id="rId1931" w:history="1"/>
    </w:p>
    <w:p w14:paraId="61255C0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1932" w:history="1">
        <w:r w:rsidRPr="00AC4CA5">
          <w:rPr>
            <w:rStyle w:val="Hyperlink"/>
            <w:sz w:val="18"/>
            <w:szCs w:val="18"/>
            <w:lang w:val="fr-FR"/>
          </w:rPr>
          <w:t>https://www.tta.or.kr/eng/ttaSearchEngView.do?key=461&amp;searchStandardNo=TTAT.3G-38.424V17.0.0&amp;searchCate=TTAS</w:t>
        </w:r>
      </w:hyperlink>
      <w:hyperlink r:id="rId1933" w:history="1"/>
    </w:p>
    <w:p w14:paraId="7148F4C0"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16E2530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34" w:history="1">
        <w:r w:rsidRPr="00AC4CA5">
          <w:rPr>
            <w:rStyle w:val="Hyperlink"/>
            <w:sz w:val="18"/>
            <w:szCs w:val="18"/>
            <w:lang w:val="fr-FR"/>
          </w:rPr>
          <w:t>https://www.atis.org/3gpp-transpositions - Rel-18</w:t>
        </w:r>
      </w:hyperlink>
      <w:hyperlink r:id="rId1935" w:anchor="Rel-18" w:history="1"/>
    </w:p>
    <w:p w14:paraId="0397EEF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36" w:history="1">
        <w:r w:rsidRPr="00AC4CA5">
          <w:rPr>
            <w:rStyle w:val="Hyperlink"/>
            <w:sz w:val="18"/>
            <w:szCs w:val="18"/>
            <w:lang w:val="fr-FR"/>
          </w:rPr>
          <w:t>https://www.ccsa.org.cn/api/portalsFile/downloadOldFile?type=17&amp;oldFileUrl=NTN/SRIT/CCSA.3GPP.38.424.V18.0.0.docx</w:t>
        </w:r>
      </w:hyperlink>
      <w:hyperlink r:id="rId1937" w:history="1"/>
      <w:hyperlink r:id="rId1938" w:history="1"/>
    </w:p>
    <w:p w14:paraId="76B72EC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138 424 V18.0.0 (2024-05)</w:t>
      </w:r>
      <w:r w:rsidRPr="00AC4CA5">
        <w:rPr>
          <w:sz w:val="18"/>
          <w:szCs w:val="18"/>
          <w:lang w:val="fr-FR"/>
        </w:rPr>
        <w:tab/>
        <w:t>18.0.0</w:t>
      </w:r>
      <w:r w:rsidRPr="00AC4CA5">
        <w:rPr>
          <w:sz w:val="18"/>
          <w:szCs w:val="18"/>
          <w:lang w:val="fr-FR"/>
        </w:rPr>
        <w:tab/>
        <w:t>Publié</w:t>
      </w:r>
      <w:r w:rsidRPr="00AC4CA5">
        <w:rPr>
          <w:sz w:val="18"/>
          <w:szCs w:val="18"/>
          <w:lang w:val="fr-FR"/>
        </w:rPr>
        <w:tab/>
        <w:t>06.05.2024</w:t>
      </w:r>
      <w:r w:rsidRPr="00AC4CA5">
        <w:rPr>
          <w:sz w:val="18"/>
          <w:szCs w:val="18"/>
          <w:lang w:val="fr-FR"/>
        </w:rPr>
        <w:tab/>
      </w:r>
      <w:hyperlink r:id="rId1939" w:history="1">
        <w:r w:rsidRPr="00AC4CA5">
          <w:rPr>
            <w:rStyle w:val="Hyperlink"/>
            <w:sz w:val="18"/>
            <w:szCs w:val="18"/>
            <w:lang w:val="fr-FR"/>
          </w:rPr>
          <w:t>https://www.etsi.org/deliver/etsi_ts/138400_138499/138424/18.00.00_60/ts_138424v180000p.pdf</w:t>
        </w:r>
      </w:hyperlink>
      <w:hyperlink r:id="rId1940" w:history="1"/>
    </w:p>
    <w:p w14:paraId="6C8A793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941" w:history="1">
        <w:r w:rsidRPr="00AC4CA5">
          <w:rPr>
            <w:rStyle w:val="Hyperlink"/>
            <w:sz w:val="18"/>
            <w:szCs w:val="18"/>
            <w:lang w:val="fr-FR"/>
          </w:rPr>
          <w:t>https://members.tsdsi.in/s/6iaQMPt2kef46mS</w:t>
        </w:r>
      </w:hyperlink>
      <w:hyperlink r:id="rId1942" w:history="1"/>
    </w:p>
    <w:p w14:paraId="1758DC4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1943" w:history="1">
        <w:r w:rsidRPr="00AC4CA5">
          <w:rPr>
            <w:rStyle w:val="Hyperlink"/>
            <w:sz w:val="18"/>
            <w:szCs w:val="18"/>
            <w:lang w:val="fr-FR"/>
          </w:rPr>
          <w:t>https://www.tta.or.kr/eng/ttaSearchEngView.do?key=461&amp;searchStandardNo=TTAT.3G-38.424V18.0.0&amp;searchCate=TTAS</w:t>
        </w:r>
      </w:hyperlink>
      <w:hyperlink r:id="rId1944" w:history="1"/>
    </w:p>
    <w:p w14:paraId="4706F9D7" w14:textId="77777777" w:rsidR="00FA11D3" w:rsidRPr="00AC4CA5" w:rsidRDefault="00FA11D3" w:rsidP="00F43116">
      <w:pPr>
        <w:pStyle w:val="Heading5"/>
        <w:rPr>
          <w:lang w:val="fr-FR"/>
        </w:rPr>
      </w:pPr>
      <w:r w:rsidRPr="00AC4CA5">
        <w:rPr>
          <w:lang w:val="fr-FR"/>
        </w:rPr>
        <w:t>1.3.1.4.48</w:t>
      </w:r>
      <w:r w:rsidRPr="00AC4CA5">
        <w:rPr>
          <w:lang w:val="fr-FR"/>
        </w:rPr>
        <w:tab/>
        <w:t>TS 38.425</w:t>
      </w:r>
    </w:p>
    <w:p w14:paraId="71AB7E7A" w14:textId="4A126AD2" w:rsidR="00FA11D3" w:rsidRPr="00AC4CA5" w:rsidRDefault="00FA11D3" w:rsidP="00FA11D3">
      <w:pPr>
        <w:pStyle w:val="Headingb"/>
        <w:rPr>
          <w:lang w:val="fr-FR"/>
        </w:rPr>
      </w:pPr>
      <w:bookmarkStart w:id="378" w:name="_Toc56152433"/>
      <w:bookmarkStart w:id="379" w:name="_Toc56153813"/>
      <w:bookmarkStart w:id="380" w:name="_Toc94532925"/>
      <w:bookmarkStart w:id="381" w:name="_Toc94533395"/>
      <w:r w:rsidRPr="00AC4CA5">
        <w:rPr>
          <w:bCs/>
          <w:lang w:val="fr-FR"/>
        </w:rPr>
        <w:t>NG-RAN;</w:t>
      </w:r>
      <w:r w:rsidRPr="00AC4CA5">
        <w:rPr>
          <w:lang w:val="fr-FR"/>
        </w:rPr>
        <w:t xml:space="preserve"> </w:t>
      </w:r>
      <w:r w:rsidRPr="00AC4CA5">
        <w:rPr>
          <w:bCs/>
          <w:lang w:val="fr-FR"/>
        </w:rPr>
        <w:t>Protocole de plan d</w:t>
      </w:r>
      <w:r w:rsidR="00AC4CA5">
        <w:rPr>
          <w:bCs/>
          <w:lang w:val="fr-FR"/>
        </w:rPr>
        <w:t>'</w:t>
      </w:r>
      <w:r w:rsidRPr="00AC4CA5">
        <w:rPr>
          <w:bCs/>
          <w:lang w:val="fr-FR"/>
        </w:rPr>
        <w:t>utilisateur NR</w:t>
      </w:r>
      <w:bookmarkEnd w:id="378"/>
      <w:bookmarkEnd w:id="379"/>
      <w:bookmarkEnd w:id="380"/>
      <w:bookmarkEnd w:id="381"/>
    </w:p>
    <w:p w14:paraId="5B1FF233" w14:textId="54BD4022" w:rsidR="00FA11D3" w:rsidRPr="00AC4CA5" w:rsidRDefault="00FA11D3" w:rsidP="00FA11D3">
      <w:pPr>
        <w:rPr>
          <w:lang w:val="fr-FR"/>
        </w:rPr>
      </w:pPr>
      <w:r w:rsidRPr="00AC4CA5">
        <w:rPr>
          <w:lang w:val="fr-FR"/>
        </w:rPr>
        <w:t>Ce document définit les fonctions de protocole de plan d</w:t>
      </w:r>
      <w:r w:rsidR="00AC4CA5">
        <w:rPr>
          <w:lang w:val="fr-FR"/>
        </w:rPr>
        <w:t>'</w:t>
      </w:r>
      <w:r w:rsidRPr="00AC4CA5">
        <w:rPr>
          <w:lang w:val="fr-FR"/>
        </w:rPr>
        <w:t>utilisateur NR utilisées dans le réseau NG-RAN et, pour la double connectivité E-UTRA</w:t>
      </w:r>
      <w:r w:rsidRPr="00AC4CA5">
        <w:rPr>
          <w:lang w:val="fr-FR"/>
        </w:rPr>
        <w:noBreakHyphen/>
        <w:t>NR (EN-DC), dans le réseau E-UTRAN. Les fonctions de protocole de plan d</w:t>
      </w:r>
      <w:r w:rsidR="00AC4CA5">
        <w:rPr>
          <w:lang w:val="fr-FR"/>
        </w:rPr>
        <w:t>'</w:t>
      </w:r>
      <w:r w:rsidRPr="00AC4CA5">
        <w:rPr>
          <w:lang w:val="fr-FR"/>
        </w:rPr>
        <w:t>utilisateur NR peuvent résider dans des nœuds terminant soit l</w:t>
      </w:r>
      <w:r w:rsidR="00AC4CA5">
        <w:rPr>
          <w:lang w:val="fr-FR"/>
        </w:rPr>
        <w:t>'</w:t>
      </w:r>
      <w:r w:rsidRPr="00AC4CA5">
        <w:rPr>
          <w:lang w:val="fr-FR"/>
        </w:rPr>
        <w:t>interface X2</w:t>
      </w:r>
      <w:r w:rsidRPr="00AC4CA5">
        <w:rPr>
          <w:lang w:val="fr-FR"/>
        </w:rPr>
        <w:noBreakHyphen/>
        <w:t>U (pour EN-DC), soit l</w:t>
      </w:r>
      <w:r w:rsidR="00AC4CA5">
        <w:rPr>
          <w:lang w:val="fr-FR"/>
        </w:rPr>
        <w:t>'</w:t>
      </w:r>
      <w:r w:rsidRPr="00AC4CA5">
        <w:rPr>
          <w:lang w:val="fr-FR"/>
        </w:rPr>
        <w:t>interface Xn-U ou l</w:t>
      </w:r>
      <w:r w:rsidR="00AC4CA5">
        <w:rPr>
          <w:lang w:val="fr-FR"/>
        </w:rPr>
        <w:t>'</w:t>
      </w:r>
      <w:r w:rsidRPr="00AC4CA5">
        <w:rPr>
          <w:lang w:val="fr-FR"/>
        </w:rPr>
        <w:t>interface F1-U.</w:t>
      </w:r>
    </w:p>
    <w:p w14:paraId="739B6D4F"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CBD6749" w14:textId="77777777" w:rsidR="00FA11D3" w:rsidRPr="00AC4CA5" w:rsidRDefault="00FA11D3" w:rsidP="00F43116">
      <w:pPr>
        <w:keepNext/>
        <w:keepLines/>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9303176" w14:textId="77777777" w:rsidR="00FA11D3" w:rsidRPr="00AC4CA5" w:rsidRDefault="00FA11D3" w:rsidP="00F43116">
      <w:pPr>
        <w:keepNext/>
        <w:keepLines/>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ATIS.3GPP.38.425.V17.3.0</w:t>
      </w:r>
      <w:r w:rsidRPr="00AC4CA5">
        <w:rPr>
          <w:sz w:val="18"/>
          <w:szCs w:val="18"/>
          <w:lang w:val="fr-FR"/>
        </w:rPr>
        <w:tab/>
        <w:t>17.3.0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945" w:history="1">
        <w:r w:rsidRPr="00AC4CA5">
          <w:rPr>
            <w:rStyle w:val="Hyperlink"/>
            <w:sz w:val="18"/>
            <w:szCs w:val="18"/>
            <w:lang w:val="fr-FR"/>
          </w:rPr>
          <w:t>https://www.atis.org/3gpp-transpositions-Rel-17</w:t>
        </w:r>
      </w:hyperlink>
      <w:hyperlink r:id="rId1946" w:anchor="Rel-17" w:history="1"/>
    </w:p>
    <w:p w14:paraId="48E662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CCSA.3GPP.38.425.V17.3.0</w:t>
      </w:r>
      <w:r w:rsidRPr="00AC4CA5">
        <w:rPr>
          <w:sz w:val="18"/>
          <w:szCs w:val="18"/>
          <w:lang w:val="fr-FR"/>
        </w:rPr>
        <w:tab/>
        <w:t>17.3.0</w:t>
      </w:r>
      <w:r w:rsidRPr="00AC4CA5">
        <w:rPr>
          <w:sz w:val="18"/>
          <w:szCs w:val="18"/>
          <w:lang w:val="fr-FR"/>
        </w:rPr>
        <w:tab/>
        <w:t>Publié</w:t>
      </w:r>
      <w:r w:rsidRPr="00AC4CA5">
        <w:rPr>
          <w:sz w:val="18"/>
          <w:szCs w:val="18"/>
          <w:lang w:val="fr-FR"/>
        </w:rPr>
        <w:tab/>
        <w:t>22.05.2023</w:t>
      </w:r>
      <w:r w:rsidRPr="00AC4CA5">
        <w:rPr>
          <w:sz w:val="18"/>
          <w:szCs w:val="18"/>
          <w:lang w:val="fr-FR"/>
        </w:rPr>
        <w:tab/>
      </w:r>
      <w:hyperlink r:id="rId1947" w:history="1">
        <w:r w:rsidRPr="00AC4CA5">
          <w:rPr>
            <w:rStyle w:val="Hyperlink"/>
            <w:sz w:val="18"/>
            <w:szCs w:val="18"/>
            <w:lang w:val="fr-FR"/>
          </w:rPr>
          <w:t>https://www.ccsa.org.cn/api/portalsFile/downloadOldFile?type=17&amp;oldFileUrl=NTN/SRIT/CCSA.3GPP.38.425.V17.3.0.docx</w:t>
        </w:r>
      </w:hyperlink>
      <w:hyperlink r:id="rId1948" w:history="1"/>
      <w:hyperlink r:id="rId1949" w:history="1"/>
    </w:p>
    <w:p w14:paraId="4969DBF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138 425 V17.3.0 (2023-05)</w:t>
      </w:r>
      <w:r w:rsidRPr="00AC4CA5">
        <w:rPr>
          <w:sz w:val="18"/>
          <w:szCs w:val="18"/>
          <w:lang w:val="fr-FR"/>
        </w:rPr>
        <w:tab/>
        <w:t>17.3.0</w:t>
      </w:r>
      <w:r w:rsidRPr="00AC4CA5">
        <w:rPr>
          <w:sz w:val="18"/>
          <w:szCs w:val="18"/>
          <w:lang w:val="fr-FR"/>
        </w:rPr>
        <w:tab/>
        <w:t>Publié</w:t>
      </w:r>
      <w:r w:rsidRPr="00AC4CA5">
        <w:rPr>
          <w:sz w:val="18"/>
          <w:szCs w:val="18"/>
          <w:lang w:val="fr-FR"/>
        </w:rPr>
        <w:tab/>
        <w:t>05.05.2023</w:t>
      </w:r>
      <w:r w:rsidRPr="00AC4CA5">
        <w:rPr>
          <w:sz w:val="18"/>
          <w:szCs w:val="18"/>
          <w:lang w:val="fr-FR"/>
        </w:rPr>
        <w:tab/>
      </w:r>
      <w:hyperlink r:id="rId1950" w:history="1">
        <w:r w:rsidRPr="00AC4CA5">
          <w:rPr>
            <w:rStyle w:val="Hyperlink"/>
            <w:sz w:val="18"/>
            <w:szCs w:val="18"/>
            <w:lang w:val="fr-FR"/>
          </w:rPr>
          <w:t>https://www.etsi.org/deliver/etsi_ts/138400_138499/138425/17.03.00_60/ts_138425v170300p.pdf</w:t>
        </w:r>
      </w:hyperlink>
      <w:hyperlink r:id="rId1951" w:history="1"/>
    </w:p>
    <w:p w14:paraId="7D279B9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38.101-5-17.3.0 V1.3.0</w:t>
      </w:r>
      <w:r w:rsidRPr="00AC4CA5">
        <w:rPr>
          <w:sz w:val="18"/>
          <w:szCs w:val="18"/>
          <w:lang w:val="fr-FR"/>
        </w:rPr>
        <w:tab/>
        <w:t>17.3.0</w:t>
      </w:r>
      <w:r w:rsidRPr="00AC4CA5">
        <w:rPr>
          <w:sz w:val="18"/>
          <w:szCs w:val="18"/>
          <w:lang w:val="fr-FR"/>
        </w:rPr>
        <w:tab/>
        <w:t>Publié</w:t>
      </w:r>
      <w:r w:rsidRPr="00AC4CA5">
        <w:rPr>
          <w:sz w:val="18"/>
          <w:szCs w:val="18"/>
          <w:lang w:val="fr-FR"/>
        </w:rPr>
        <w:tab/>
        <w:t>14.08.2023</w:t>
      </w:r>
      <w:r w:rsidRPr="00AC4CA5">
        <w:rPr>
          <w:sz w:val="18"/>
          <w:szCs w:val="18"/>
          <w:lang w:val="fr-FR"/>
        </w:rPr>
        <w:tab/>
      </w:r>
      <w:hyperlink r:id="rId1952" w:history="1">
        <w:r w:rsidRPr="00AC4CA5">
          <w:rPr>
            <w:rStyle w:val="Hyperlink"/>
            <w:sz w:val="18"/>
            <w:szCs w:val="18"/>
            <w:lang w:val="fr-FR"/>
          </w:rPr>
          <w:t>https://members.tsdsi.in/s/zBdzk2rWopHRWk7</w:t>
        </w:r>
      </w:hyperlink>
      <w:hyperlink r:id="rId1953" w:history="1"/>
    </w:p>
    <w:p w14:paraId="7388F76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TTAT.3G-38.425V17.3.0</w:t>
      </w:r>
      <w:r w:rsidRPr="00AC4CA5">
        <w:rPr>
          <w:sz w:val="18"/>
          <w:szCs w:val="18"/>
          <w:lang w:val="fr-FR"/>
        </w:rPr>
        <w:tab/>
        <w:t>17.3.0</w:t>
      </w:r>
      <w:r w:rsidRPr="00AC4CA5">
        <w:rPr>
          <w:sz w:val="18"/>
          <w:szCs w:val="18"/>
          <w:lang w:val="fr-FR"/>
        </w:rPr>
        <w:tab/>
        <w:t>Publié</w:t>
      </w:r>
      <w:r w:rsidRPr="00AC4CA5">
        <w:rPr>
          <w:sz w:val="18"/>
          <w:szCs w:val="18"/>
          <w:lang w:val="fr-FR"/>
        </w:rPr>
        <w:tab/>
        <w:t>01.08.2023</w:t>
      </w:r>
      <w:r w:rsidRPr="00AC4CA5">
        <w:rPr>
          <w:sz w:val="18"/>
          <w:szCs w:val="18"/>
          <w:lang w:val="fr-FR"/>
        </w:rPr>
        <w:tab/>
      </w:r>
      <w:hyperlink r:id="rId1954" w:history="1">
        <w:r w:rsidRPr="00AC4CA5">
          <w:rPr>
            <w:rStyle w:val="Hyperlink"/>
            <w:sz w:val="18"/>
            <w:szCs w:val="18"/>
            <w:lang w:val="fr-FR"/>
          </w:rPr>
          <w:t>https://www.tta.or.kr/eng/ttaSearchEngView.do?key=461&amp;searchStandardNo=TTAT.3G-38.425V17.3.0&amp;searchCate=TTAS</w:t>
        </w:r>
      </w:hyperlink>
      <w:hyperlink r:id="rId1955" w:history="1"/>
    </w:p>
    <w:p w14:paraId="6887F485" w14:textId="77777777" w:rsidR="00FA11D3" w:rsidRPr="00AC4CA5" w:rsidRDefault="00FA11D3" w:rsidP="00FA11D3">
      <w:pPr>
        <w:keepNext/>
        <w:tabs>
          <w:tab w:val="left" w:pos="90"/>
        </w:tabs>
        <w:overflowPunct/>
        <w:textAlignment w:val="auto"/>
        <w:rPr>
          <w:b/>
          <w:bCs/>
          <w:color w:val="000000"/>
          <w:sz w:val="18"/>
          <w:szCs w:val="18"/>
          <w:lang w:val="fr-FR"/>
        </w:rPr>
      </w:pPr>
      <w:r w:rsidRPr="00AC4CA5">
        <w:rPr>
          <w:b/>
          <w:bCs/>
          <w:sz w:val="18"/>
          <w:szCs w:val="18"/>
          <w:lang w:val="fr-FR"/>
        </w:rPr>
        <w:t>Version 18</w:t>
      </w:r>
    </w:p>
    <w:p w14:paraId="42BC84E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ATIS.3GPP.38.425.V18.1.0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56" w:history="1">
        <w:r w:rsidRPr="00AC4CA5">
          <w:rPr>
            <w:rStyle w:val="Hyperlink"/>
            <w:sz w:val="18"/>
            <w:szCs w:val="18"/>
            <w:lang w:val="fr-FR"/>
          </w:rPr>
          <w:t>https://www.atis.org/3gpp-transpositions - Rel-18</w:t>
        </w:r>
      </w:hyperlink>
      <w:hyperlink r:id="rId1957" w:anchor="Rel-18" w:history="1"/>
    </w:p>
    <w:p w14:paraId="5542A18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CCSA.3GPP.38.425.V18.1.0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58" w:history="1">
        <w:r w:rsidRPr="00AC4CA5">
          <w:rPr>
            <w:rStyle w:val="Hyperlink"/>
            <w:sz w:val="18"/>
            <w:szCs w:val="18"/>
            <w:lang w:val="fr-FR"/>
          </w:rPr>
          <w:t>https://www.ccsa.org.cn/api/portalsFile/downloadOldFile?type=17&amp;oldFileUrl=NTN/SRIT/CCSA.3GPP.38.425.V18.1.0.docx</w:t>
        </w:r>
      </w:hyperlink>
      <w:hyperlink r:id="rId1959" w:history="1"/>
      <w:hyperlink r:id="rId1960" w:history="1"/>
    </w:p>
    <w:p w14:paraId="23BD9D0B" w14:textId="77777777" w:rsidR="00F43116"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rStyle w:val="Hyperlink"/>
          <w:sz w:val="18"/>
          <w:szCs w:val="18"/>
          <w:lang w:val="fr-FR"/>
        </w:rPr>
      </w:pPr>
      <w:r w:rsidRPr="00AC4CA5">
        <w:rPr>
          <w:sz w:val="18"/>
          <w:szCs w:val="18"/>
          <w:lang w:val="fr-FR"/>
        </w:rPr>
        <w:t>ETSI</w:t>
      </w:r>
      <w:r w:rsidRPr="00AC4CA5">
        <w:rPr>
          <w:sz w:val="18"/>
          <w:szCs w:val="18"/>
          <w:lang w:val="fr-FR"/>
        </w:rPr>
        <w:tab/>
        <w:t>ETSI TS 138 425 V18.1.0 (2024-08)</w:t>
      </w:r>
      <w:r w:rsidRPr="00AC4CA5">
        <w:rPr>
          <w:sz w:val="18"/>
          <w:szCs w:val="18"/>
          <w:lang w:val="fr-FR"/>
        </w:rPr>
        <w:tab/>
        <w:t>18.1.0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1961" w:history="1">
        <w:r w:rsidR="00F43116" w:rsidRPr="00AC4CA5">
          <w:rPr>
            <w:rStyle w:val="Hyperlink"/>
            <w:sz w:val="18"/>
            <w:szCs w:val="18"/>
            <w:lang w:val="fr-FR"/>
          </w:rPr>
          <w:t>https://www.etsi.org/deliver/etsi_ts/138400_138499/138425/18.01.00_60/ts_138425v180100p.pdf</w:t>
        </w:r>
      </w:hyperlink>
      <w:r w:rsidR="00F43116" w:rsidRPr="00AC4CA5">
        <w:rPr>
          <w:rStyle w:val="Hyperlink"/>
          <w:sz w:val="18"/>
          <w:szCs w:val="18"/>
          <w:lang w:val="fr-FR"/>
        </w:rPr>
        <w:t xml:space="preserve"> </w:t>
      </w:r>
    </w:p>
    <w:p w14:paraId="1DB1FB4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38.425 -18.1.0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1962" w:history="1">
        <w:r w:rsidRPr="00AC4CA5">
          <w:rPr>
            <w:rStyle w:val="Hyperlink"/>
            <w:sz w:val="18"/>
            <w:szCs w:val="18"/>
            <w:lang w:val="fr-FR"/>
          </w:rPr>
          <w:t>https://members.tsdsi.in/s/EnpqWk8cq8DwCDL</w:t>
        </w:r>
      </w:hyperlink>
      <w:hyperlink r:id="rId1963" w:history="1"/>
    </w:p>
    <w:p w14:paraId="5002534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TTAT.3G-38.425V18.1.0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964" w:history="1">
        <w:r w:rsidRPr="00AC4CA5">
          <w:rPr>
            <w:rStyle w:val="Hyperlink"/>
            <w:sz w:val="18"/>
            <w:szCs w:val="18"/>
            <w:lang w:val="fr-FR"/>
          </w:rPr>
          <w:t>https://www.tta.or.kr/eng/ttaSearchEngView.do?key=461&amp;searchStandardNo=TTAT.3G-38.425V18.1.0&amp;searchCate=TTAS</w:t>
        </w:r>
      </w:hyperlink>
      <w:hyperlink r:id="rId1965" w:history="1"/>
    </w:p>
    <w:p w14:paraId="044174E8" w14:textId="77777777" w:rsidR="00FA11D3" w:rsidRPr="00AC4CA5" w:rsidRDefault="00FA11D3" w:rsidP="00F43116">
      <w:pPr>
        <w:pStyle w:val="Heading5"/>
        <w:rPr>
          <w:lang w:val="fr-FR"/>
        </w:rPr>
      </w:pPr>
      <w:r w:rsidRPr="00AC4CA5">
        <w:rPr>
          <w:lang w:val="fr-FR"/>
        </w:rPr>
        <w:t>1.3.1.4.49</w:t>
      </w:r>
      <w:r w:rsidRPr="00AC4CA5">
        <w:rPr>
          <w:lang w:val="fr-FR"/>
        </w:rPr>
        <w:tab/>
        <w:t>TS 38.455</w:t>
      </w:r>
    </w:p>
    <w:p w14:paraId="5E2E9EE7" w14:textId="77777777" w:rsidR="00FA11D3" w:rsidRPr="00AC4CA5" w:rsidRDefault="00FA11D3" w:rsidP="00FA11D3">
      <w:pPr>
        <w:pStyle w:val="Headingb"/>
        <w:rPr>
          <w:lang w:val="fr-FR"/>
        </w:rPr>
      </w:pPr>
      <w:bookmarkStart w:id="382" w:name="_Toc56152434"/>
      <w:bookmarkStart w:id="383" w:name="_Toc56153814"/>
      <w:bookmarkStart w:id="384" w:name="_Toc94532926"/>
      <w:bookmarkStart w:id="385" w:name="_Toc94533396"/>
      <w:r w:rsidRPr="00AC4CA5">
        <w:rPr>
          <w:bCs/>
          <w:lang w:val="fr-FR"/>
        </w:rPr>
        <w:t>NG-RAN;</w:t>
      </w:r>
      <w:r w:rsidRPr="00AC4CA5">
        <w:rPr>
          <w:lang w:val="fr-FR"/>
        </w:rPr>
        <w:t xml:space="preserve"> </w:t>
      </w:r>
      <w:r w:rsidRPr="00AC4CA5">
        <w:rPr>
          <w:bCs/>
          <w:lang w:val="fr-FR"/>
        </w:rPr>
        <w:t>Protocole de positionnement NR A (NRPPa)</w:t>
      </w:r>
      <w:bookmarkEnd w:id="382"/>
      <w:bookmarkEnd w:id="383"/>
      <w:bookmarkEnd w:id="384"/>
      <w:bookmarkEnd w:id="385"/>
    </w:p>
    <w:p w14:paraId="3D92EDB8" w14:textId="1EE00AFF" w:rsidR="00FA11D3" w:rsidRPr="00AC4CA5" w:rsidRDefault="00FA11D3" w:rsidP="00FA11D3">
      <w:pPr>
        <w:rPr>
          <w:lang w:val="fr-FR"/>
        </w:rPr>
      </w:pPr>
      <w:r w:rsidRPr="00AC4CA5">
        <w:rPr>
          <w:lang w:val="fr-FR"/>
        </w:rPr>
        <w:t>Ce document définit les procédures de signalisation du plan de commande des couches des réseaux radioélectriques entre un nœud NG-RAN la fonction LMF. Le protocole NRPPa permet d</w:t>
      </w:r>
      <w:r w:rsidR="00AC4CA5">
        <w:rPr>
          <w:lang w:val="fr-FR"/>
        </w:rPr>
        <w:t>'</w:t>
      </w:r>
      <w:r w:rsidRPr="00AC4CA5">
        <w:rPr>
          <w:lang w:val="fr-FR"/>
        </w:rPr>
        <w:t>exécuter les fonctions concernées en appliquant les procédures de signalisation définies dans la spécification.</w:t>
      </w:r>
    </w:p>
    <w:p w14:paraId="48B671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1A30FEE8"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64AFDB9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ATIS.3GPP.38.455.V17.8.0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66" w:history="1">
        <w:r w:rsidRPr="00AC4CA5">
          <w:rPr>
            <w:rStyle w:val="Hyperlink"/>
            <w:sz w:val="18"/>
            <w:szCs w:val="18"/>
            <w:lang w:val="fr-FR"/>
          </w:rPr>
          <w:t>https://www.atis.org/3gpp-transpositions-Rel-17</w:t>
        </w:r>
      </w:hyperlink>
      <w:hyperlink r:id="rId1967" w:anchor="Rel-17" w:history="1"/>
    </w:p>
    <w:p w14:paraId="498799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CCSA.3GPP.38.455.V17.8.0</w:t>
      </w:r>
      <w:r w:rsidRPr="00AC4CA5">
        <w:rPr>
          <w:sz w:val="18"/>
          <w:szCs w:val="18"/>
          <w:lang w:val="fr-FR"/>
        </w:rPr>
        <w:tab/>
        <w:t>17.8.0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68" w:history="1">
        <w:r w:rsidRPr="00AC4CA5">
          <w:rPr>
            <w:rStyle w:val="Hyperlink"/>
            <w:sz w:val="18"/>
            <w:szCs w:val="18"/>
            <w:lang w:val="fr-FR"/>
          </w:rPr>
          <w:t>https://www.ccsa.org.cn/api/portalsFile/downloadOldFile?type=17&amp;oldFileUrl=NTN/SRIT/CCSA.3GPP.38.455.V17.8.0.docx</w:t>
        </w:r>
      </w:hyperlink>
      <w:hyperlink r:id="rId1969" w:history="1"/>
      <w:hyperlink r:id="rId1970" w:history="1"/>
    </w:p>
    <w:p w14:paraId="721F64A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138 455 V17.8.0 (2024-08)</w:t>
      </w:r>
      <w:r w:rsidRPr="00AC4CA5">
        <w:rPr>
          <w:sz w:val="18"/>
          <w:szCs w:val="18"/>
          <w:lang w:val="fr-FR"/>
        </w:rPr>
        <w:tab/>
        <w:t>17.8.0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1971" w:history="1">
        <w:r w:rsidRPr="00AC4CA5">
          <w:rPr>
            <w:rStyle w:val="Hyperlink"/>
            <w:sz w:val="18"/>
            <w:szCs w:val="18"/>
            <w:lang w:val="fr-FR"/>
          </w:rPr>
          <w:t>https://www.etsi.org/deliver/etsi_ts/138400_138499/138455/17.08.00_60/ts_138455v170800p.pdf</w:t>
        </w:r>
      </w:hyperlink>
      <w:hyperlink r:id="rId1972" w:history="1"/>
    </w:p>
    <w:p w14:paraId="3966311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38.455 -17.8.0 V1.8.0</w:t>
      </w:r>
      <w:r w:rsidRPr="00AC4CA5">
        <w:rPr>
          <w:sz w:val="18"/>
          <w:szCs w:val="18"/>
          <w:lang w:val="fr-FR"/>
        </w:rPr>
        <w:tab/>
        <w:t>17.8.0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973" w:history="1">
        <w:r w:rsidRPr="00AC4CA5">
          <w:rPr>
            <w:rStyle w:val="Hyperlink"/>
            <w:sz w:val="18"/>
            <w:szCs w:val="18"/>
            <w:lang w:val="fr-FR"/>
          </w:rPr>
          <w:t>https://members.tsdsi.in/s/RTCiNDkNwCixKmR</w:t>
        </w:r>
      </w:hyperlink>
      <w:hyperlink r:id="rId1974" w:history="1"/>
    </w:p>
    <w:p w14:paraId="20761D1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TTAT.3G-38.455V17.8.0</w:t>
      </w:r>
      <w:r w:rsidRPr="00AC4CA5">
        <w:rPr>
          <w:sz w:val="18"/>
          <w:szCs w:val="18"/>
          <w:lang w:val="fr-FR"/>
        </w:rPr>
        <w:tab/>
        <w:t>17.8.0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1975" w:history="1">
        <w:r w:rsidRPr="00AC4CA5">
          <w:rPr>
            <w:rStyle w:val="Hyperlink"/>
            <w:sz w:val="18"/>
            <w:szCs w:val="18"/>
            <w:lang w:val="fr-FR"/>
          </w:rPr>
          <w:t>https://www.tta.or.kr/eng/ttaSearchEngView.do?key=461&amp;searchStandardNo=TTAT.3G-38.455V17.8.0&amp;searchCate=TTAS</w:t>
        </w:r>
      </w:hyperlink>
      <w:hyperlink r:id="rId1976" w:history="1"/>
    </w:p>
    <w:p w14:paraId="6E46DE1C"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FC3C17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ATIS.3GPP.38.455.V18.3.0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977" w:history="1">
        <w:r w:rsidRPr="00AC4CA5">
          <w:rPr>
            <w:rStyle w:val="Hyperlink"/>
            <w:sz w:val="18"/>
            <w:szCs w:val="18"/>
            <w:lang w:val="fr-FR"/>
          </w:rPr>
          <w:t>https://www.atis.org/3gpp-transpositions - Rel-18</w:t>
        </w:r>
      </w:hyperlink>
      <w:hyperlink r:id="rId1978" w:anchor="Rel-18" w:history="1"/>
    </w:p>
    <w:p w14:paraId="03E1143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CCSA.3GPP.38.455.V18.3.0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1979" w:history="1">
        <w:r w:rsidRPr="00AC4CA5">
          <w:rPr>
            <w:rStyle w:val="Hyperlink"/>
            <w:sz w:val="18"/>
            <w:szCs w:val="18"/>
            <w:lang w:val="fr-FR"/>
          </w:rPr>
          <w:t>https://www.ccsa.org.cn/api/portalsFile/downloadOldFile?type=17&amp;oldFileUrl=NTN/SRIT/CCSA.3GPP.38.455.V18.3.0.docx</w:t>
        </w:r>
      </w:hyperlink>
      <w:hyperlink r:id="rId1980" w:history="1"/>
      <w:hyperlink r:id="rId1981" w:history="1"/>
    </w:p>
    <w:p w14:paraId="6CD09D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138 455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1982" w:history="1">
        <w:r w:rsidRPr="00AC4CA5">
          <w:rPr>
            <w:rStyle w:val="Hyperlink"/>
            <w:sz w:val="18"/>
            <w:szCs w:val="18"/>
            <w:lang w:val="fr-FR"/>
          </w:rPr>
          <w:t>https://www.etsi.org/deliver/etsi_ts/138400_138499/138455/18.03.00_60/ts_138455v180300p.pdf</w:t>
        </w:r>
      </w:hyperlink>
      <w:hyperlink r:id="rId1983" w:history="1"/>
    </w:p>
    <w:p w14:paraId="1A3A015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38.455- 18.3.0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1984" w:history="1">
        <w:r w:rsidRPr="00AC4CA5">
          <w:rPr>
            <w:rStyle w:val="Hyperlink"/>
            <w:sz w:val="18"/>
            <w:szCs w:val="18"/>
            <w:lang w:val="fr-FR"/>
          </w:rPr>
          <w:t>https://members.tsdsi.in/s/kGZDGBaNGKL6pnt</w:t>
        </w:r>
      </w:hyperlink>
      <w:hyperlink r:id="rId1985" w:history="1"/>
    </w:p>
    <w:p w14:paraId="3E51767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TTAT.3G-38.455V18.3.0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1986" w:history="1">
        <w:r w:rsidRPr="00AC4CA5">
          <w:rPr>
            <w:rStyle w:val="Hyperlink"/>
            <w:sz w:val="18"/>
            <w:szCs w:val="18"/>
            <w:lang w:val="fr-FR"/>
          </w:rPr>
          <w:t>https://www.tta.or.kr/eng/ttaSearchEngView.do?key=461&amp;searchStandardNo=TTAT.3G-38.455V18.3.0&amp;searchCate=TTAS</w:t>
        </w:r>
      </w:hyperlink>
      <w:hyperlink r:id="rId1987" w:history="1"/>
    </w:p>
    <w:p w14:paraId="563983BF" w14:textId="77777777" w:rsidR="00FA11D3" w:rsidRPr="00AC4CA5" w:rsidRDefault="00FA11D3" w:rsidP="00F43116">
      <w:pPr>
        <w:pStyle w:val="Heading5"/>
        <w:rPr>
          <w:lang w:val="fr-FR"/>
        </w:rPr>
      </w:pPr>
      <w:r w:rsidRPr="00AC4CA5">
        <w:rPr>
          <w:lang w:val="fr-FR"/>
        </w:rPr>
        <w:lastRenderedPageBreak/>
        <w:t>1.3.1.4.50</w:t>
      </w:r>
      <w:r w:rsidRPr="00AC4CA5">
        <w:rPr>
          <w:lang w:val="fr-FR"/>
        </w:rPr>
        <w:tab/>
        <w:t>TS 38.470</w:t>
      </w:r>
    </w:p>
    <w:p w14:paraId="77802727" w14:textId="28B26DE5" w:rsidR="00FA11D3" w:rsidRPr="00AC4CA5" w:rsidRDefault="00FA11D3" w:rsidP="00FA11D3">
      <w:pPr>
        <w:pStyle w:val="Headingb"/>
        <w:rPr>
          <w:lang w:val="fr-FR"/>
        </w:rPr>
      </w:pPr>
      <w:bookmarkStart w:id="386" w:name="_Toc56152439"/>
      <w:bookmarkStart w:id="387" w:name="_Toc56153819"/>
      <w:bookmarkStart w:id="388" w:name="_Toc94532931"/>
      <w:bookmarkStart w:id="389" w:name="_Toc94533401"/>
      <w:r w:rsidRPr="00AC4CA5">
        <w:rPr>
          <w:bCs/>
          <w:lang w:val="fr-FR"/>
        </w:rPr>
        <w:t>NG-RAN;</w:t>
      </w:r>
      <w:r w:rsidRPr="00AC4CA5">
        <w:rPr>
          <w:lang w:val="fr-FR"/>
        </w:rPr>
        <w:t xml:space="preserve"> </w:t>
      </w:r>
      <w:r w:rsidRPr="00AC4CA5">
        <w:rPr>
          <w:bCs/>
          <w:lang w:val="fr-FR"/>
        </w:rPr>
        <w:t>Aspects et principes généraux de l</w:t>
      </w:r>
      <w:r w:rsidR="00AC4CA5">
        <w:rPr>
          <w:bCs/>
          <w:lang w:val="fr-FR"/>
        </w:rPr>
        <w:t>'</w:t>
      </w:r>
      <w:r w:rsidRPr="00AC4CA5">
        <w:rPr>
          <w:bCs/>
          <w:lang w:val="fr-FR"/>
        </w:rPr>
        <w:t>interface F1</w:t>
      </w:r>
      <w:bookmarkEnd w:id="386"/>
      <w:bookmarkEnd w:id="387"/>
      <w:bookmarkEnd w:id="388"/>
      <w:bookmarkEnd w:id="389"/>
    </w:p>
    <w:p w14:paraId="0A6AEB2C" w14:textId="4E91CB8B" w:rsidR="00FA11D3" w:rsidRPr="00AC4CA5" w:rsidRDefault="00FA11D3" w:rsidP="00F43116">
      <w:pPr>
        <w:rPr>
          <w:lang w:val="fr-FR"/>
        </w:rPr>
      </w:pPr>
      <w:r w:rsidRPr="00AC4CA5">
        <w:rPr>
          <w:lang w:val="fr-FR"/>
        </w:rPr>
        <w:t>Ce document est une introduction à la série TS 38.47x sur les spécifications techniques du partenariat 3GPP qui définissent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une unité gNB-CU et une unité gNB-DU d</w:t>
      </w:r>
      <w:r w:rsidR="00AC4CA5">
        <w:rPr>
          <w:lang w:val="fr-FR"/>
        </w:rPr>
        <w:t>'</w:t>
      </w:r>
      <w:r w:rsidRPr="00AC4CA5">
        <w:rPr>
          <w:lang w:val="fr-FR"/>
        </w:rPr>
        <w:t>un nœud en-gNB dans un réseau E-UTRAN.</w:t>
      </w:r>
    </w:p>
    <w:p w14:paraId="42CCAEF5"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4160BAC8"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6EA52F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ATIS.3GPP.38.470.V17.6.0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88" w:history="1">
        <w:r w:rsidRPr="00AC4CA5">
          <w:rPr>
            <w:rStyle w:val="Hyperlink"/>
            <w:sz w:val="18"/>
            <w:szCs w:val="18"/>
            <w:lang w:val="fr-FR"/>
          </w:rPr>
          <w:t>https://www.atis.org/3gpp-transpositions-Rel-17</w:t>
        </w:r>
      </w:hyperlink>
      <w:hyperlink r:id="rId1989" w:anchor="Rel-17" w:history="1"/>
    </w:p>
    <w:p w14:paraId="567D8C1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CCSA.3GPP.38.470.V17.6.0</w:t>
      </w:r>
      <w:r w:rsidRPr="00AC4CA5">
        <w:rPr>
          <w:sz w:val="18"/>
          <w:szCs w:val="18"/>
          <w:lang w:val="fr-FR"/>
        </w:rPr>
        <w:tab/>
        <w:t>17.6.0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1990" w:history="1">
        <w:r w:rsidRPr="00AC4CA5">
          <w:rPr>
            <w:rStyle w:val="Hyperlink"/>
            <w:sz w:val="18"/>
            <w:szCs w:val="18"/>
            <w:lang w:val="fr-FR"/>
          </w:rPr>
          <w:t>https://www.ccsa.org.cn/api/portalsFile/downloadOldFile?type=17&amp;oldFileUrl=NTN/SRIT/CCSA.3GPP.38.470.V17.6.0.docx</w:t>
        </w:r>
      </w:hyperlink>
      <w:hyperlink r:id="rId1991" w:history="1"/>
      <w:hyperlink r:id="rId1992" w:history="1"/>
    </w:p>
    <w:p w14:paraId="29736D2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138 470 V17.6.0 (2023-10)</w:t>
      </w:r>
      <w:r w:rsidRPr="00AC4CA5">
        <w:rPr>
          <w:sz w:val="18"/>
          <w:szCs w:val="18"/>
          <w:lang w:val="fr-FR"/>
        </w:rPr>
        <w:tab/>
        <w:t>17.6.0</w:t>
      </w:r>
      <w:r w:rsidRPr="00AC4CA5">
        <w:rPr>
          <w:sz w:val="18"/>
          <w:szCs w:val="18"/>
          <w:lang w:val="fr-FR"/>
        </w:rPr>
        <w:tab/>
        <w:t>Publié</w:t>
      </w:r>
      <w:r w:rsidRPr="00AC4CA5">
        <w:rPr>
          <w:sz w:val="18"/>
          <w:szCs w:val="18"/>
          <w:lang w:val="fr-FR"/>
        </w:rPr>
        <w:tab/>
        <w:t>06.10.2023</w:t>
      </w:r>
      <w:r w:rsidRPr="00AC4CA5">
        <w:rPr>
          <w:sz w:val="18"/>
          <w:szCs w:val="18"/>
          <w:lang w:val="fr-FR"/>
        </w:rPr>
        <w:tab/>
      </w:r>
      <w:hyperlink r:id="rId1993" w:history="1">
        <w:r w:rsidRPr="00AC4CA5">
          <w:rPr>
            <w:rStyle w:val="Hyperlink"/>
            <w:sz w:val="18"/>
            <w:szCs w:val="18"/>
            <w:lang w:val="fr-FR"/>
          </w:rPr>
          <w:t>https://www.etsi.org/deliver/etsi_ts/138400_138499/138470/17.06.00_60/ts_138470v170600p.pdf</w:t>
        </w:r>
      </w:hyperlink>
      <w:hyperlink r:id="rId1994" w:history="1"/>
    </w:p>
    <w:p w14:paraId="4C301AA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38.47- 17.6.0 V1.6.0</w:t>
      </w:r>
      <w:r w:rsidRPr="00AC4CA5">
        <w:rPr>
          <w:sz w:val="18"/>
          <w:szCs w:val="18"/>
          <w:lang w:val="fr-FR"/>
        </w:rPr>
        <w:tab/>
        <w:t>17.6.0</w:t>
      </w:r>
      <w:r w:rsidRPr="00AC4CA5">
        <w:rPr>
          <w:sz w:val="18"/>
          <w:szCs w:val="18"/>
          <w:lang w:val="fr-FR"/>
        </w:rPr>
        <w:tab/>
        <w:t>Publié</w:t>
      </w:r>
      <w:r w:rsidRPr="00AC4CA5">
        <w:rPr>
          <w:sz w:val="18"/>
          <w:szCs w:val="18"/>
          <w:lang w:val="fr-FR"/>
        </w:rPr>
        <w:tab/>
        <w:t>23.02.2024</w:t>
      </w:r>
      <w:r w:rsidRPr="00AC4CA5">
        <w:rPr>
          <w:sz w:val="18"/>
          <w:szCs w:val="18"/>
          <w:lang w:val="fr-FR"/>
        </w:rPr>
        <w:tab/>
      </w:r>
      <w:hyperlink r:id="rId1995" w:history="1">
        <w:r w:rsidRPr="00AC4CA5">
          <w:rPr>
            <w:rStyle w:val="Hyperlink"/>
            <w:sz w:val="18"/>
            <w:szCs w:val="18"/>
            <w:lang w:val="fr-FR"/>
          </w:rPr>
          <w:t>https://members.tsdsi.in/s/9nb7b3b9poYGk7J</w:t>
        </w:r>
      </w:hyperlink>
      <w:hyperlink r:id="rId1996" w:history="1"/>
    </w:p>
    <w:p w14:paraId="6C7A970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TTAT.3G-38.470V17.6.0</w:t>
      </w:r>
      <w:r w:rsidRPr="00AC4CA5">
        <w:rPr>
          <w:sz w:val="18"/>
          <w:szCs w:val="18"/>
          <w:lang w:val="fr-FR"/>
        </w:rPr>
        <w:tab/>
        <w:t>17.6.0</w:t>
      </w:r>
      <w:r w:rsidRPr="00AC4CA5">
        <w:rPr>
          <w:sz w:val="18"/>
          <w:szCs w:val="18"/>
          <w:lang w:val="fr-FR"/>
        </w:rPr>
        <w:tab/>
        <w:t>Publié</w:t>
      </w:r>
      <w:r w:rsidRPr="00AC4CA5">
        <w:rPr>
          <w:sz w:val="18"/>
          <w:szCs w:val="18"/>
          <w:lang w:val="fr-FR"/>
        </w:rPr>
        <w:tab/>
        <w:t>13.02.2024</w:t>
      </w:r>
      <w:r w:rsidRPr="00AC4CA5">
        <w:rPr>
          <w:sz w:val="18"/>
          <w:szCs w:val="18"/>
          <w:lang w:val="fr-FR"/>
        </w:rPr>
        <w:tab/>
      </w:r>
      <w:hyperlink r:id="rId1997" w:history="1">
        <w:r w:rsidRPr="00AC4CA5">
          <w:rPr>
            <w:rStyle w:val="Hyperlink"/>
            <w:sz w:val="18"/>
            <w:szCs w:val="18"/>
            <w:lang w:val="fr-FR"/>
          </w:rPr>
          <w:t>https://www.tta.or.kr/eng/ttaSearchEngView.do?key=461&amp;searchStandardNo=TTAT.3G-38.470V17.6.0&amp;searchCate=TTAS</w:t>
        </w:r>
      </w:hyperlink>
      <w:hyperlink r:id="rId1998" w:history="1"/>
    </w:p>
    <w:p w14:paraId="36011A79"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361648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ATIS.3GPP.38.470.V18.3.0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1999" w:history="1">
        <w:r w:rsidRPr="00AC4CA5">
          <w:rPr>
            <w:rStyle w:val="Hyperlink"/>
            <w:sz w:val="18"/>
            <w:szCs w:val="18"/>
            <w:lang w:val="fr-FR"/>
          </w:rPr>
          <w:t>https://www.atis.org/3gpp-transpositions - Rel-18</w:t>
        </w:r>
      </w:hyperlink>
      <w:hyperlink r:id="rId2000" w:anchor="Rel-18" w:history="1"/>
    </w:p>
    <w:p w14:paraId="2A598C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CCSA.3GPP.38.470.V18.3.0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001" w:history="1">
        <w:r w:rsidRPr="00AC4CA5">
          <w:rPr>
            <w:rStyle w:val="Hyperlink"/>
            <w:sz w:val="18"/>
            <w:szCs w:val="18"/>
            <w:lang w:val="fr-FR"/>
          </w:rPr>
          <w:t>https://www.ccsa.org.cn/api/portalsFile/downloadOldFile?type=17&amp;oldFileUrl=NTN/SRIT/CCSA.3GPP.38.470.V18.3.0.docx</w:t>
        </w:r>
      </w:hyperlink>
      <w:hyperlink r:id="rId2002" w:history="1"/>
      <w:hyperlink r:id="rId2003" w:history="1"/>
    </w:p>
    <w:p w14:paraId="487C139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138 470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2004" w:history="1">
        <w:r w:rsidRPr="00AC4CA5">
          <w:rPr>
            <w:rStyle w:val="Hyperlink"/>
            <w:sz w:val="18"/>
            <w:szCs w:val="18"/>
            <w:lang w:val="fr-FR"/>
          </w:rPr>
          <w:t>https://www.etsi.org/deliver/etsi_ts/138400_138499/138470/18.03.00_60/ts_138470v180300p.pdf</w:t>
        </w:r>
      </w:hyperlink>
      <w:hyperlink r:id="rId2005" w:history="1"/>
    </w:p>
    <w:p w14:paraId="5B08E77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006" w:history="1">
        <w:r w:rsidRPr="00AC4CA5">
          <w:rPr>
            <w:rStyle w:val="Hyperlink"/>
            <w:sz w:val="18"/>
            <w:szCs w:val="18"/>
            <w:lang w:val="fr-FR"/>
          </w:rPr>
          <w:t>https://members.tsdsi.in/s/wiQewKCqdbRDBes</w:t>
        </w:r>
      </w:hyperlink>
      <w:hyperlink r:id="rId2007" w:history="1"/>
    </w:p>
    <w:p w14:paraId="7FA3B4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TTAT.3G-38.470V18.3.0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008" w:history="1">
        <w:r w:rsidRPr="00AC4CA5">
          <w:rPr>
            <w:rStyle w:val="Hyperlink"/>
            <w:sz w:val="18"/>
            <w:szCs w:val="18"/>
            <w:lang w:val="fr-FR"/>
          </w:rPr>
          <w:t>https://www.tta.or.kr/eng/ttaSearchEngView.do?key=461&amp;searchStandardNo=TTAT.3G-38.470V18.3.0&amp;searchCate=TTAS</w:t>
        </w:r>
      </w:hyperlink>
      <w:hyperlink r:id="rId2009" w:history="1"/>
    </w:p>
    <w:p w14:paraId="46500277" w14:textId="77777777" w:rsidR="00FA11D3" w:rsidRPr="00AC4CA5" w:rsidRDefault="00FA11D3" w:rsidP="00F43116">
      <w:pPr>
        <w:pStyle w:val="Heading5"/>
        <w:rPr>
          <w:lang w:val="fr-FR"/>
        </w:rPr>
      </w:pPr>
      <w:r w:rsidRPr="00AC4CA5">
        <w:rPr>
          <w:lang w:val="fr-FR"/>
        </w:rPr>
        <w:t>1.3.1.4.51</w:t>
      </w:r>
      <w:r w:rsidRPr="00AC4CA5">
        <w:rPr>
          <w:lang w:val="fr-FR"/>
        </w:rPr>
        <w:tab/>
        <w:t>TS 38.471</w:t>
      </w:r>
    </w:p>
    <w:p w14:paraId="067B6E2B" w14:textId="3E16F2B3" w:rsidR="00FA11D3" w:rsidRPr="00AC4CA5" w:rsidRDefault="00FA11D3" w:rsidP="00FA11D3">
      <w:pPr>
        <w:pStyle w:val="Headingb"/>
        <w:rPr>
          <w:lang w:val="fr-FR"/>
        </w:rPr>
      </w:pPr>
      <w:bookmarkStart w:id="390" w:name="_Toc56152440"/>
      <w:bookmarkStart w:id="391" w:name="_Toc56153820"/>
      <w:bookmarkStart w:id="392" w:name="_Toc94532932"/>
      <w:bookmarkStart w:id="393" w:name="_Toc94533402"/>
      <w:r w:rsidRPr="00AC4CA5">
        <w:rPr>
          <w:bCs/>
          <w:lang w:val="fr-FR"/>
        </w:rPr>
        <w:t>NG-RAN;</w:t>
      </w:r>
      <w:r w:rsidRPr="00AC4CA5">
        <w:rPr>
          <w:lang w:val="fr-FR"/>
        </w:rPr>
        <w:t xml:space="preserve"> </w:t>
      </w:r>
      <w:r w:rsidRPr="00AC4CA5">
        <w:rPr>
          <w:bCs/>
          <w:lang w:val="fr-FR"/>
        </w:rPr>
        <w:t>Couche 1 de l</w:t>
      </w:r>
      <w:r w:rsidR="00AC4CA5">
        <w:rPr>
          <w:bCs/>
          <w:lang w:val="fr-FR"/>
        </w:rPr>
        <w:t>'</w:t>
      </w:r>
      <w:r w:rsidRPr="00AC4CA5">
        <w:rPr>
          <w:bCs/>
          <w:lang w:val="fr-FR"/>
        </w:rPr>
        <w:t>interface F1</w:t>
      </w:r>
      <w:bookmarkEnd w:id="390"/>
      <w:bookmarkEnd w:id="391"/>
      <w:bookmarkEnd w:id="392"/>
      <w:bookmarkEnd w:id="393"/>
    </w:p>
    <w:p w14:paraId="483E206B" w14:textId="403E18EE" w:rsidR="00FA11D3" w:rsidRPr="00AC4CA5" w:rsidRDefault="00FA11D3" w:rsidP="00F43116">
      <w:pPr>
        <w:rPr>
          <w:lang w:val="fr-FR"/>
        </w:rPr>
      </w:pPr>
      <w:r w:rsidRPr="00AC4CA5">
        <w:rPr>
          <w:lang w:val="fr-FR"/>
        </w:rPr>
        <w:t>Ce document définit les normes autorisées pour mettre en œuvre la couche 1 sur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w:t>
      </w:r>
      <w:r w:rsidRPr="00AC4CA5">
        <w:rPr>
          <w:lang w:val="fr-FR"/>
        </w:rPr>
        <w:noBreakHyphen/>
        <w:t>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w:t>
      </w:r>
      <w:r w:rsidRPr="00AC4CA5">
        <w:rPr>
          <w:lang w:val="fr-FR"/>
        </w:rPr>
        <w:noBreakHyphen/>
        <w:t>gNB dans un réseau E-UTRAN. 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126E76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32C7A6BE"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054897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010" w:history="1">
        <w:r w:rsidRPr="00AC4CA5">
          <w:rPr>
            <w:rStyle w:val="Hyperlink"/>
            <w:sz w:val="18"/>
            <w:szCs w:val="18"/>
            <w:lang w:val="fr-FR"/>
          </w:rPr>
          <w:t>https://www.atis.org/3gpp-transpositions-Rel-17</w:t>
        </w:r>
      </w:hyperlink>
      <w:hyperlink r:id="rId2011" w:anchor="Rel-17" w:history="1"/>
    </w:p>
    <w:p w14:paraId="362B384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012" w:history="1">
        <w:r w:rsidRPr="00AC4CA5">
          <w:rPr>
            <w:rStyle w:val="Hyperlink"/>
            <w:sz w:val="18"/>
            <w:szCs w:val="18"/>
            <w:lang w:val="fr-FR"/>
          </w:rPr>
          <w:t>https://www.ccsa.org.cn/api/portalsFile/downloadOldFile?type=17&amp;oldFileUrl=NTN/SRIT/CCSA.3GPP.38.471.V17.0.0.doc</w:t>
        </w:r>
      </w:hyperlink>
      <w:hyperlink r:id="rId2013" w:history="1"/>
      <w:hyperlink r:id="rId2014" w:history="1"/>
    </w:p>
    <w:p w14:paraId="331BF582"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138 471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2015" w:history="1">
        <w:r w:rsidRPr="00AC4CA5">
          <w:rPr>
            <w:rStyle w:val="Hyperlink"/>
            <w:sz w:val="18"/>
            <w:szCs w:val="18"/>
            <w:lang w:val="fr-FR"/>
          </w:rPr>
          <w:t>https://www.etsi.org/deliver/etsi_ts/138400_138499/138471/17.00.00_60/ts_138471v170000p.pdf</w:t>
        </w:r>
      </w:hyperlink>
      <w:hyperlink r:id="rId2016" w:history="1"/>
    </w:p>
    <w:p w14:paraId="52A648A7"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2017" w:history="1">
        <w:r w:rsidRPr="00AC4CA5">
          <w:rPr>
            <w:rStyle w:val="Hyperlink"/>
            <w:sz w:val="18"/>
            <w:szCs w:val="18"/>
            <w:lang w:val="fr-FR"/>
          </w:rPr>
          <w:t>https://members.tsdsi.in/s/WCMqQ8sqLz28qfN</w:t>
        </w:r>
      </w:hyperlink>
      <w:hyperlink r:id="rId2018" w:history="1"/>
    </w:p>
    <w:p w14:paraId="503E12FF"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TTA</w:t>
      </w:r>
      <w:r w:rsidRPr="00AC4CA5">
        <w:rPr>
          <w:sz w:val="18"/>
          <w:szCs w:val="18"/>
          <w:lang w:val="fr-FR"/>
        </w:rPr>
        <w:tab/>
        <w:t>TTAT.3G-38.471V17.0.0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2019" w:history="1">
        <w:r w:rsidRPr="00AC4CA5">
          <w:rPr>
            <w:rStyle w:val="Hyperlink"/>
            <w:sz w:val="18"/>
            <w:szCs w:val="18"/>
            <w:lang w:val="fr-FR"/>
          </w:rPr>
          <w:t>https://www.tta.or.kr/eng/ttaSearchEngView.do?key=461&amp;searchStandardNo=TTAT.3G-38.471V17.0.0&amp;searchCate=TTAS</w:t>
        </w:r>
      </w:hyperlink>
      <w:hyperlink r:id="rId2020" w:history="1"/>
    </w:p>
    <w:p w14:paraId="786BA2CA" w14:textId="77777777" w:rsidR="00FA11D3" w:rsidRPr="00AC4CA5" w:rsidRDefault="00FA11D3" w:rsidP="00F43116">
      <w:pPr>
        <w:tabs>
          <w:tab w:val="left" w:pos="90"/>
        </w:tabs>
        <w:overflowPunct/>
        <w:textAlignment w:val="auto"/>
        <w:rPr>
          <w:b/>
          <w:bCs/>
          <w:color w:val="000000"/>
          <w:sz w:val="18"/>
          <w:szCs w:val="18"/>
          <w:lang w:val="fr-FR"/>
        </w:rPr>
      </w:pPr>
      <w:r w:rsidRPr="00AC4CA5">
        <w:rPr>
          <w:b/>
          <w:bCs/>
          <w:sz w:val="18"/>
          <w:szCs w:val="18"/>
          <w:lang w:val="fr-FR"/>
        </w:rPr>
        <w:t>Version 18</w:t>
      </w:r>
    </w:p>
    <w:p w14:paraId="54511DA3" w14:textId="77777777" w:rsidR="00FA11D3" w:rsidRPr="00AC4CA5" w:rsidRDefault="00FA11D3" w:rsidP="00F43116">
      <w:pPr>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21" w:history="1">
        <w:r w:rsidRPr="00AC4CA5">
          <w:rPr>
            <w:rStyle w:val="Hyperlink"/>
            <w:sz w:val="18"/>
            <w:szCs w:val="18"/>
            <w:lang w:val="fr-FR"/>
          </w:rPr>
          <w:t>https://www.atis.org/3gpp-transpositions - Rel-18</w:t>
        </w:r>
      </w:hyperlink>
      <w:hyperlink r:id="rId2022" w:anchor="Rel-18" w:history="1"/>
    </w:p>
    <w:p w14:paraId="46EAD29A"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23" w:history="1">
        <w:r w:rsidRPr="00AC4CA5">
          <w:rPr>
            <w:rStyle w:val="Hyperlink"/>
            <w:sz w:val="18"/>
            <w:szCs w:val="18"/>
            <w:lang w:val="fr-FR"/>
          </w:rPr>
          <w:t>https://www.ccsa.org.cn/api/portalsFile/downloadOldFile?type=17&amp;oldFileUrl=NTN/SRIT/CCSA.3GPP.38.471.V18.0.0.docx</w:t>
        </w:r>
      </w:hyperlink>
      <w:hyperlink r:id="rId2024" w:history="1"/>
      <w:hyperlink r:id="rId2025" w:history="1"/>
    </w:p>
    <w:p w14:paraId="399E365D"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138 471 V18.0.0 (2024-05)</w:t>
      </w:r>
      <w:r w:rsidRPr="00AC4CA5">
        <w:rPr>
          <w:sz w:val="18"/>
          <w:szCs w:val="18"/>
          <w:lang w:val="fr-FR"/>
        </w:rPr>
        <w:tab/>
        <w:t>18.0.0</w:t>
      </w:r>
      <w:r w:rsidRPr="00AC4CA5">
        <w:rPr>
          <w:sz w:val="18"/>
          <w:szCs w:val="18"/>
          <w:lang w:val="fr-FR"/>
        </w:rPr>
        <w:tab/>
        <w:t>Publié</w:t>
      </w:r>
      <w:r w:rsidRPr="00AC4CA5">
        <w:rPr>
          <w:sz w:val="18"/>
          <w:szCs w:val="18"/>
          <w:lang w:val="fr-FR"/>
        </w:rPr>
        <w:tab/>
        <w:t>06.05.2024</w:t>
      </w:r>
      <w:r w:rsidRPr="00AC4CA5">
        <w:rPr>
          <w:sz w:val="18"/>
          <w:szCs w:val="18"/>
          <w:lang w:val="fr-FR"/>
        </w:rPr>
        <w:tab/>
      </w:r>
      <w:hyperlink r:id="rId2026" w:history="1">
        <w:r w:rsidRPr="00AC4CA5">
          <w:rPr>
            <w:rStyle w:val="Hyperlink"/>
            <w:sz w:val="18"/>
            <w:szCs w:val="18"/>
            <w:lang w:val="fr-FR"/>
          </w:rPr>
          <w:t>https://www.etsi.org/deliver/etsi_ts/138400_138499/138471/18.00.00_60/ts_138471v180000p.pdf</w:t>
        </w:r>
      </w:hyperlink>
      <w:hyperlink r:id="rId2027" w:history="1"/>
    </w:p>
    <w:p w14:paraId="05984E27"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028" w:history="1">
        <w:r w:rsidRPr="00AC4CA5">
          <w:rPr>
            <w:rStyle w:val="Hyperlink"/>
            <w:sz w:val="18"/>
            <w:szCs w:val="18"/>
            <w:lang w:val="fr-FR"/>
          </w:rPr>
          <w:t>https://members.tsdsi.in/s/oE47yE8dam8sswQ</w:t>
        </w:r>
      </w:hyperlink>
      <w:hyperlink r:id="rId2029" w:history="1"/>
    </w:p>
    <w:p w14:paraId="3EFAE2C5"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TTAT.3G-38.471V18.0.0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2030" w:history="1">
        <w:r w:rsidRPr="00AC4CA5">
          <w:rPr>
            <w:rStyle w:val="Hyperlink"/>
            <w:sz w:val="18"/>
            <w:szCs w:val="18"/>
            <w:lang w:val="fr-FR"/>
          </w:rPr>
          <w:t>https://www.tta.or.kr/eng/ttaSearchEngView.do?key=461&amp;searchStandardNo=TTAT.3G-38.471V18.0.0&amp;searchCate=TTAS</w:t>
        </w:r>
      </w:hyperlink>
      <w:hyperlink r:id="rId2031" w:history="1"/>
    </w:p>
    <w:p w14:paraId="39DA66AD" w14:textId="77777777" w:rsidR="00FA11D3" w:rsidRPr="00AC4CA5" w:rsidRDefault="00FA11D3" w:rsidP="00F43116">
      <w:pPr>
        <w:pStyle w:val="Heading5"/>
        <w:rPr>
          <w:lang w:val="fr-FR"/>
        </w:rPr>
      </w:pPr>
      <w:r w:rsidRPr="00AC4CA5">
        <w:rPr>
          <w:lang w:val="fr-FR"/>
        </w:rPr>
        <w:t>1.3.1.4.52</w:t>
      </w:r>
      <w:r w:rsidRPr="00AC4CA5">
        <w:rPr>
          <w:lang w:val="fr-FR"/>
        </w:rPr>
        <w:tab/>
        <w:t>TS 38.472</w:t>
      </w:r>
    </w:p>
    <w:p w14:paraId="0AA1BCCA" w14:textId="60BD7CA6" w:rsidR="00FA11D3" w:rsidRPr="00AC4CA5" w:rsidRDefault="00FA11D3" w:rsidP="00FA11D3">
      <w:pPr>
        <w:pStyle w:val="Headingb"/>
        <w:rPr>
          <w:lang w:val="fr-FR"/>
        </w:rPr>
      </w:pPr>
      <w:bookmarkStart w:id="394" w:name="_Toc56152441"/>
      <w:bookmarkStart w:id="395" w:name="_Toc56153821"/>
      <w:bookmarkStart w:id="396" w:name="_Toc94532933"/>
      <w:bookmarkStart w:id="397" w:name="_Toc94533403"/>
      <w:r w:rsidRPr="00AC4CA5">
        <w:rPr>
          <w:bCs/>
          <w:lang w:val="fr-FR"/>
        </w:rPr>
        <w:t>NG-RAN;</w:t>
      </w:r>
      <w:r w:rsidRPr="00AC4CA5">
        <w:rPr>
          <w:lang w:val="fr-FR"/>
        </w:rPr>
        <w:t xml:space="preserve"> </w:t>
      </w:r>
      <w:r w:rsidRPr="00AC4CA5">
        <w:rPr>
          <w:bCs/>
          <w:lang w:val="fr-FR"/>
        </w:rPr>
        <w:t>Acheminement de la signalisation pour l</w:t>
      </w:r>
      <w:r w:rsidR="00AC4CA5">
        <w:rPr>
          <w:bCs/>
          <w:lang w:val="fr-FR"/>
        </w:rPr>
        <w:t>'</w:t>
      </w:r>
      <w:r w:rsidRPr="00AC4CA5">
        <w:rPr>
          <w:bCs/>
          <w:lang w:val="fr-FR"/>
        </w:rPr>
        <w:t>interface F1</w:t>
      </w:r>
      <w:bookmarkEnd w:id="394"/>
      <w:bookmarkEnd w:id="395"/>
      <w:bookmarkEnd w:id="396"/>
      <w:bookmarkEnd w:id="397"/>
    </w:p>
    <w:p w14:paraId="79D43EDC" w14:textId="1663D3FD" w:rsidR="00FA11D3" w:rsidRPr="00AC4CA5" w:rsidRDefault="00FA11D3" w:rsidP="00FA11D3">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 Le document décrit la manière dont les messages de signalisation F1AP sont acheminés sur l</w:t>
      </w:r>
      <w:r w:rsidR="00AC4CA5">
        <w:rPr>
          <w:lang w:val="fr-FR"/>
        </w:rPr>
        <w:t>'</w:t>
      </w:r>
      <w:r w:rsidRPr="00AC4CA5">
        <w:rPr>
          <w:lang w:val="fr-FR"/>
        </w:rPr>
        <w:t>interface F1.</w:t>
      </w:r>
    </w:p>
    <w:p w14:paraId="5E7C87F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6A77F281"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169F23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ATIS.3GPP.38.472.V17.2.0</w:t>
      </w:r>
      <w:r w:rsidRPr="00AC4CA5">
        <w:rPr>
          <w:sz w:val="18"/>
          <w:szCs w:val="18"/>
          <w:lang w:val="fr-FR"/>
        </w:rPr>
        <w:tab/>
        <w:t>17.2.0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32" w:history="1">
        <w:r w:rsidRPr="00AC4CA5">
          <w:rPr>
            <w:rStyle w:val="Hyperlink"/>
            <w:sz w:val="18"/>
            <w:szCs w:val="18"/>
            <w:lang w:val="fr-FR"/>
          </w:rPr>
          <w:t>https://www.atis.org/3gpp-transpositions-Rel-17</w:t>
        </w:r>
      </w:hyperlink>
      <w:hyperlink r:id="rId2033" w:anchor="Rel-17" w:history="1"/>
    </w:p>
    <w:p w14:paraId="721E909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CCSA.3GPP.38.472.V17.2.0</w:t>
      </w:r>
      <w:r w:rsidRPr="00AC4CA5">
        <w:rPr>
          <w:sz w:val="18"/>
          <w:szCs w:val="18"/>
          <w:lang w:val="fr-FR"/>
        </w:rPr>
        <w:tab/>
        <w:t>17.2.0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34" w:history="1">
        <w:r w:rsidRPr="00AC4CA5">
          <w:rPr>
            <w:rStyle w:val="Hyperlink"/>
            <w:sz w:val="18"/>
            <w:szCs w:val="18"/>
            <w:lang w:val="fr-FR"/>
          </w:rPr>
          <w:t>https://www.ccsa.org.cn/api/portalsFile/downloadOldFile?type=17&amp;oldFileUrl=NTN/SRIT/CCSA.3GPP.38.472.V17.2.0.docx</w:t>
        </w:r>
      </w:hyperlink>
      <w:hyperlink r:id="rId2035" w:history="1"/>
    </w:p>
    <w:p w14:paraId="199CFC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138 472 V17.2.0 (2023-07)</w:t>
      </w:r>
      <w:r w:rsidRPr="00AC4CA5">
        <w:rPr>
          <w:sz w:val="18"/>
          <w:szCs w:val="18"/>
          <w:lang w:val="fr-FR"/>
        </w:rPr>
        <w:tab/>
        <w:t>17.2.0</w:t>
      </w:r>
      <w:r w:rsidRPr="00AC4CA5">
        <w:rPr>
          <w:sz w:val="18"/>
          <w:szCs w:val="18"/>
          <w:lang w:val="fr-FR"/>
        </w:rPr>
        <w:tab/>
        <w:t>Publié</w:t>
      </w:r>
      <w:r w:rsidRPr="00AC4CA5">
        <w:rPr>
          <w:sz w:val="18"/>
          <w:szCs w:val="18"/>
          <w:lang w:val="fr-FR"/>
        </w:rPr>
        <w:tab/>
        <w:t>19.07.2023</w:t>
      </w:r>
      <w:r w:rsidRPr="00AC4CA5">
        <w:rPr>
          <w:sz w:val="18"/>
          <w:szCs w:val="18"/>
          <w:lang w:val="fr-FR"/>
        </w:rPr>
        <w:tab/>
      </w:r>
      <w:hyperlink r:id="rId2036" w:history="1">
        <w:r w:rsidRPr="00AC4CA5">
          <w:rPr>
            <w:rStyle w:val="Hyperlink"/>
            <w:sz w:val="18"/>
            <w:szCs w:val="18"/>
            <w:lang w:val="fr-FR"/>
          </w:rPr>
          <w:t>https://www.etsi.org/deliver/etsi_ts/138400_138499/138472/17.02.00_60/ts_138472v170200p.pdf</w:t>
        </w:r>
      </w:hyperlink>
      <w:hyperlink r:id="rId2037" w:history="1"/>
    </w:p>
    <w:p w14:paraId="3692241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38.472-17.2.0 V1.2.0</w:t>
      </w:r>
      <w:r w:rsidRPr="00AC4CA5">
        <w:rPr>
          <w:sz w:val="18"/>
          <w:szCs w:val="18"/>
          <w:lang w:val="fr-FR"/>
        </w:rPr>
        <w:tab/>
        <w:t>17.2.0</w:t>
      </w:r>
      <w:r w:rsidRPr="00AC4CA5">
        <w:rPr>
          <w:sz w:val="18"/>
          <w:szCs w:val="18"/>
          <w:lang w:val="fr-FR"/>
        </w:rPr>
        <w:tab/>
        <w:t>Publié</w:t>
      </w:r>
      <w:r w:rsidRPr="00AC4CA5">
        <w:rPr>
          <w:sz w:val="18"/>
          <w:szCs w:val="18"/>
          <w:lang w:val="fr-FR"/>
        </w:rPr>
        <w:tab/>
        <w:t>02.11.2023</w:t>
      </w:r>
      <w:r w:rsidRPr="00AC4CA5">
        <w:rPr>
          <w:sz w:val="18"/>
          <w:szCs w:val="18"/>
          <w:lang w:val="fr-FR"/>
        </w:rPr>
        <w:tab/>
      </w:r>
      <w:hyperlink r:id="rId2038" w:history="1">
        <w:r w:rsidRPr="00AC4CA5">
          <w:rPr>
            <w:rStyle w:val="Hyperlink"/>
            <w:sz w:val="18"/>
            <w:szCs w:val="18"/>
            <w:lang w:val="fr-FR"/>
          </w:rPr>
          <w:t>https://members.tsdsi.in/s/gZLS9AC32LdPMYM</w:t>
        </w:r>
      </w:hyperlink>
      <w:hyperlink r:id="rId2039" w:history="1"/>
    </w:p>
    <w:p w14:paraId="1F80336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TTAT.3G-38.472V17.2.0</w:t>
      </w:r>
      <w:r w:rsidRPr="00AC4CA5">
        <w:rPr>
          <w:sz w:val="18"/>
          <w:szCs w:val="18"/>
          <w:lang w:val="fr-FR"/>
        </w:rPr>
        <w:tab/>
        <w:t>17.2.0</w:t>
      </w:r>
      <w:r w:rsidRPr="00AC4CA5">
        <w:rPr>
          <w:sz w:val="18"/>
          <w:szCs w:val="18"/>
          <w:lang w:val="fr-FR"/>
        </w:rPr>
        <w:tab/>
        <w:t>Publié</w:t>
      </w:r>
      <w:r w:rsidRPr="00AC4CA5">
        <w:rPr>
          <w:sz w:val="18"/>
          <w:szCs w:val="18"/>
          <w:lang w:val="fr-FR"/>
        </w:rPr>
        <w:tab/>
        <w:t>27.10.2023</w:t>
      </w:r>
      <w:r w:rsidRPr="00AC4CA5">
        <w:rPr>
          <w:sz w:val="18"/>
          <w:szCs w:val="18"/>
          <w:lang w:val="fr-FR"/>
        </w:rPr>
        <w:tab/>
      </w:r>
      <w:hyperlink r:id="rId2040" w:history="1">
        <w:r w:rsidRPr="00AC4CA5">
          <w:rPr>
            <w:rStyle w:val="Hyperlink"/>
            <w:sz w:val="18"/>
            <w:szCs w:val="18"/>
            <w:lang w:val="fr-FR"/>
          </w:rPr>
          <w:t>https://www.tta.or.kr/eng/ttaSearchEngView.do?key=461&amp;searchStandardNo=TTAT.3G-38.472V17.2.0&amp;searchCate=TTAS</w:t>
        </w:r>
      </w:hyperlink>
      <w:hyperlink r:id="rId2041" w:history="1"/>
    </w:p>
    <w:p w14:paraId="14416345"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B8A07E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42" w:history="1">
        <w:r w:rsidRPr="00AC4CA5">
          <w:rPr>
            <w:rStyle w:val="Hyperlink"/>
            <w:sz w:val="18"/>
            <w:szCs w:val="18"/>
            <w:lang w:val="fr-FR"/>
          </w:rPr>
          <w:t>https://www.atis.org/3gpp-transpositions - Rel-18</w:t>
        </w:r>
      </w:hyperlink>
      <w:hyperlink r:id="rId2043" w:anchor="Rel-18" w:history="1"/>
    </w:p>
    <w:p w14:paraId="695E582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CCSA.3GPP.38.472.V18.1.0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44" w:history="1">
        <w:r w:rsidRPr="00AC4CA5">
          <w:rPr>
            <w:rStyle w:val="Hyperlink"/>
            <w:sz w:val="18"/>
            <w:szCs w:val="18"/>
            <w:lang w:val="fr-FR"/>
          </w:rPr>
          <w:t>https://www.ccsa.org.cn/api/portalsFile/downloadOldFile?type=17&amp;oldFileUrl=NTN/SRIT/CCSA.3GPP.38.472.V18.1.0.docx</w:t>
        </w:r>
      </w:hyperlink>
      <w:hyperlink r:id="rId2045" w:history="1"/>
      <w:hyperlink r:id="rId2046" w:history="1"/>
    </w:p>
    <w:p w14:paraId="63698AB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138 472 V18.1.0 (2024-08)</w:t>
      </w:r>
      <w:r w:rsidRPr="00AC4CA5">
        <w:rPr>
          <w:sz w:val="18"/>
          <w:szCs w:val="18"/>
          <w:lang w:val="fr-FR"/>
        </w:rPr>
        <w:tab/>
        <w:t>18.1.0</w:t>
      </w:r>
      <w:r w:rsidRPr="00AC4CA5">
        <w:rPr>
          <w:sz w:val="18"/>
          <w:szCs w:val="18"/>
          <w:lang w:val="fr-FR"/>
        </w:rPr>
        <w:tab/>
        <w:t>Publié</w:t>
      </w:r>
      <w:r w:rsidRPr="00AC4CA5">
        <w:rPr>
          <w:sz w:val="18"/>
          <w:szCs w:val="18"/>
          <w:lang w:val="fr-FR"/>
        </w:rPr>
        <w:tab/>
        <w:t>07.08.2024</w:t>
      </w:r>
      <w:r w:rsidRPr="00AC4CA5">
        <w:rPr>
          <w:sz w:val="18"/>
          <w:szCs w:val="18"/>
          <w:lang w:val="fr-FR"/>
        </w:rPr>
        <w:tab/>
      </w:r>
      <w:hyperlink r:id="rId2047" w:history="1">
        <w:r w:rsidRPr="00AC4CA5">
          <w:rPr>
            <w:rStyle w:val="Hyperlink"/>
            <w:sz w:val="18"/>
            <w:szCs w:val="18"/>
            <w:lang w:val="fr-FR"/>
          </w:rPr>
          <w:t>https://www.etsi.org/deliver/etsi_ts/138400_138499/138472/18.01.00_60/ts_138472v180100p.pdf</w:t>
        </w:r>
      </w:hyperlink>
      <w:hyperlink r:id="rId2048" w:history="1"/>
    </w:p>
    <w:p w14:paraId="62FB7C8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38.472 -18.1.0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049" w:history="1">
        <w:r w:rsidRPr="00AC4CA5">
          <w:rPr>
            <w:rStyle w:val="Hyperlink"/>
            <w:sz w:val="18"/>
            <w:szCs w:val="18"/>
            <w:lang w:val="fr-FR"/>
          </w:rPr>
          <w:t>https://members.tsdsi.in/s/X79fCWCWe6iL7CC</w:t>
        </w:r>
      </w:hyperlink>
      <w:hyperlink r:id="rId2050" w:history="1"/>
    </w:p>
    <w:p w14:paraId="64E6008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TTAT.3G-38.472V18.1.0</w:t>
      </w:r>
      <w:r w:rsidRPr="00AC4CA5">
        <w:rPr>
          <w:sz w:val="18"/>
          <w:szCs w:val="18"/>
          <w:lang w:val="fr-FR"/>
        </w:rPr>
        <w:tab/>
        <w:t>18.1.0</w:t>
      </w:r>
      <w:r w:rsidRPr="00AC4CA5">
        <w:rPr>
          <w:sz w:val="18"/>
          <w:szCs w:val="18"/>
          <w:lang w:val="fr-FR"/>
        </w:rPr>
        <w:tab/>
        <w:t>Publié</w:t>
      </w:r>
      <w:r w:rsidRPr="00AC4CA5">
        <w:rPr>
          <w:sz w:val="18"/>
          <w:szCs w:val="18"/>
          <w:lang w:val="fr-FR"/>
        </w:rPr>
        <w:tab/>
        <w:t>11.11.2024</w:t>
      </w:r>
      <w:r w:rsidRPr="00AC4CA5">
        <w:rPr>
          <w:sz w:val="18"/>
          <w:szCs w:val="18"/>
          <w:lang w:val="fr-FR"/>
        </w:rPr>
        <w:tab/>
      </w:r>
      <w:hyperlink r:id="rId2051" w:history="1">
        <w:r w:rsidRPr="00AC4CA5">
          <w:rPr>
            <w:rStyle w:val="Hyperlink"/>
            <w:sz w:val="18"/>
            <w:szCs w:val="18"/>
            <w:lang w:val="fr-FR"/>
          </w:rPr>
          <w:t>https://www.tta.or.kr/eng/ttaSearchEngView.do?key=461&amp;searchStandardNo=TTAT.3G-38.472V18.1.0&amp;searchCate=TTAS</w:t>
        </w:r>
      </w:hyperlink>
      <w:hyperlink r:id="rId2052" w:history="1"/>
    </w:p>
    <w:p w14:paraId="66AFADBC" w14:textId="77777777" w:rsidR="00FA11D3" w:rsidRPr="00AC4CA5" w:rsidRDefault="00FA11D3" w:rsidP="00F43116">
      <w:pPr>
        <w:pStyle w:val="Heading5"/>
        <w:rPr>
          <w:lang w:val="fr-FR"/>
        </w:rPr>
      </w:pPr>
      <w:r w:rsidRPr="00AC4CA5">
        <w:rPr>
          <w:lang w:val="fr-FR"/>
        </w:rPr>
        <w:lastRenderedPageBreak/>
        <w:t>1.3.1.4.53</w:t>
      </w:r>
      <w:r w:rsidRPr="00AC4CA5">
        <w:rPr>
          <w:lang w:val="fr-FR"/>
        </w:rPr>
        <w:tab/>
        <w:t>TS 38.473</w:t>
      </w:r>
    </w:p>
    <w:p w14:paraId="7CA8EBF2" w14:textId="33508302" w:rsidR="00FA11D3" w:rsidRPr="00AC4CA5" w:rsidRDefault="00FA11D3" w:rsidP="00F43116">
      <w:pPr>
        <w:pStyle w:val="Headingb"/>
        <w:widowControl w:val="0"/>
        <w:rPr>
          <w:lang w:val="fr-FR"/>
        </w:rPr>
      </w:pPr>
      <w:bookmarkStart w:id="398" w:name="_Toc56152442"/>
      <w:bookmarkStart w:id="399" w:name="_Toc56153822"/>
      <w:bookmarkStart w:id="400" w:name="_Toc94532934"/>
      <w:bookmarkStart w:id="401" w:name="_Toc94533404"/>
      <w:r w:rsidRPr="00AC4CA5">
        <w:rPr>
          <w:bCs/>
          <w:lang w:val="fr-FR"/>
        </w:rPr>
        <w:t>NG-RAN;</w:t>
      </w:r>
      <w:r w:rsidRPr="00AC4CA5">
        <w:rPr>
          <w:lang w:val="fr-FR"/>
        </w:rPr>
        <w:t xml:space="preserve"> </w:t>
      </w:r>
      <w:r w:rsidRPr="00AC4CA5">
        <w:rPr>
          <w:bCs/>
          <w:lang w:val="fr-FR"/>
        </w:rPr>
        <w:t>Protocole d</w:t>
      </w:r>
      <w:r w:rsidR="00AC4CA5">
        <w:rPr>
          <w:bCs/>
          <w:lang w:val="fr-FR"/>
        </w:rPr>
        <w:t>'</w:t>
      </w:r>
      <w:r w:rsidRPr="00AC4CA5">
        <w:rPr>
          <w:bCs/>
          <w:lang w:val="fr-FR"/>
        </w:rPr>
        <w:t>application F1 (F1AP)</w:t>
      </w:r>
      <w:bookmarkEnd w:id="398"/>
      <w:bookmarkEnd w:id="399"/>
      <w:bookmarkEnd w:id="400"/>
      <w:bookmarkEnd w:id="401"/>
    </w:p>
    <w:p w14:paraId="77709D45" w14:textId="6EF42B4D" w:rsidR="00FA11D3" w:rsidRPr="00AC4CA5" w:rsidRDefault="00FA11D3" w:rsidP="00F43116">
      <w:pPr>
        <w:keepNext/>
        <w:keepLines/>
        <w:rPr>
          <w:lang w:val="fr-FR"/>
        </w:rPr>
      </w:pPr>
      <w:r w:rsidRPr="00AC4CA5">
        <w:rPr>
          <w:lang w:val="fr-FR"/>
        </w:rPr>
        <w:t>Ce document définit le protocole de signalisation des couches du réseau radioélectrique 5G pour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 Le protocole d</w:t>
      </w:r>
      <w:r w:rsidR="00AC4CA5">
        <w:rPr>
          <w:lang w:val="fr-FR"/>
        </w:rPr>
        <w:t>'</w:t>
      </w:r>
      <w:r w:rsidRPr="00AC4CA5">
        <w:rPr>
          <w:lang w:val="fr-FR"/>
        </w:rPr>
        <w:t>application pour l</w:t>
      </w:r>
      <w:r w:rsidR="00AC4CA5">
        <w:rPr>
          <w:lang w:val="fr-FR"/>
        </w:rPr>
        <w:t>'</w:t>
      </w:r>
      <w:r w:rsidRPr="00AC4CA5">
        <w:rPr>
          <w:lang w:val="fr-FR"/>
        </w:rPr>
        <w:t>interface F1 (F1AP) permet d</w:t>
      </w:r>
      <w:r w:rsidR="00AC4CA5">
        <w:rPr>
          <w:lang w:val="fr-FR"/>
        </w:rPr>
        <w:t>'</w:t>
      </w:r>
      <w:r w:rsidRPr="00AC4CA5">
        <w:rPr>
          <w:lang w:val="fr-FR"/>
        </w:rPr>
        <w:t>exécuter les fonctions de cette interface en appliquant les procédures de signalisation définies dans la spécification. Le protocole F1AP a été élaboré conformément aux principes généraux énoncés dans les Documents TS 38.401 et TS 38.470.</w:t>
      </w:r>
    </w:p>
    <w:p w14:paraId="364E51BC" w14:textId="77777777" w:rsidR="00FA11D3" w:rsidRPr="00AC4CA5" w:rsidRDefault="00FA11D3" w:rsidP="00FA11D3">
      <w:pPr>
        <w:keepNext/>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5A261E6" w14:textId="77777777" w:rsidR="00FA11D3" w:rsidRPr="00AC4CA5" w:rsidRDefault="00FA11D3" w:rsidP="00FA11D3">
      <w:pPr>
        <w:keepNext/>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192B52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ATIS.3GPP.38.473.V17.10.0</w:t>
      </w:r>
      <w:r w:rsidRPr="00AC4CA5">
        <w:rPr>
          <w:sz w:val="18"/>
          <w:szCs w:val="18"/>
          <w:lang w:val="fr-FR"/>
        </w:rPr>
        <w:tab/>
        <w:t>17.10.0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053" w:history="1">
        <w:r w:rsidRPr="00AC4CA5">
          <w:rPr>
            <w:rStyle w:val="Hyperlink"/>
            <w:sz w:val="18"/>
            <w:szCs w:val="18"/>
            <w:lang w:val="fr-FR"/>
          </w:rPr>
          <w:t>https://www.atis.org/3gpp-transpositions-Rel-17</w:t>
        </w:r>
      </w:hyperlink>
      <w:hyperlink r:id="rId2054" w:anchor="Rel-17" w:history="1"/>
    </w:p>
    <w:p w14:paraId="243BA78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CCSA.3GPP.38.473.V17.10.0</w:t>
      </w:r>
      <w:r w:rsidRPr="00AC4CA5">
        <w:rPr>
          <w:sz w:val="18"/>
          <w:szCs w:val="18"/>
          <w:lang w:val="fr-FR"/>
        </w:rPr>
        <w:tab/>
        <w:t>17.10.0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055" w:history="1">
        <w:r w:rsidRPr="00AC4CA5">
          <w:rPr>
            <w:rStyle w:val="Hyperlink"/>
            <w:sz w:val="18"/>
            <w:szCs w:val="18"/>
            <w:lang w:val="fr-FR"/>
          </w:rPr>
          <w:t>https://www.ccsa.org.cn/api/portalsFile/downloadOldFile?type=17&amp;oldFileUrl=NTN/SRIT/CCSA.3GPP.38.473.V17.10.0.docx</w:t>
        </w:r>
      </w:hyperlink>
      <w:hyperlink r:id="rId2056" w:history="1"/>
      <w:hyperlink r:id="rId2057" w:history="1"/>
    </w:p>
    <w:p w14:paraId="1F95C4B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138 473 V17.10.0 (2024-09)</w:t>
      </w:r>
      <w:r w:rsidRPr="00AC4CA5">
        <w:rPr>
          <w:sz w:val="18"/>
          <w:szCs w:val="18"/>
          <w:lang w:val="fr-FR"/>
        </w:rPr>
        <w:tab/>
        <w:t>17.10.0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2058" w:history="1">
        <w:r w:rsidRPr="00AC4CA5">
          <w:rPr>
            <w:rStyle w:val="Hyperlink"/>
            <w:sz w:val="18"/>
            <w:szCs w:val="18"/>
            <w:lang w:val="fr-FR"/>
          </w:rPr>
          <w:t>https://www.etsi.org/deliver/etsi_ts/138400_138499/138473/17.10.00_60/ts_138473v171000p.pdf</w:t>
        </w:r>
      </w:hyperlink>
      <w:hyperlink r:id="rId2059" w:history="1"/>
    </w:p>
    <w:p w14:paraId="4FA8C44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38.473-17.10.0 V1.10.0</w:t>
      </w:r>
      <w:r w:rsidRPr="00AC4CA5">
        <w:rPr>
          <w:sz w:val="18"/>
          <w:szCs w:val="18"/>
          <w:lang w:val="fr-FR"/>
        </w:rPr>
        <w:tab/>
        <w:t>17.10.0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060" w:history="1">
        <w:r w:rsidRPr="00AC4CA5">
          <w:rPr>
            <w:rStyle w:val="Hyperlink"/>
            <w:sz w:val="18"/>
            <w:szCs w:val="18"/>
            <w:lang w:val="fr-FR"/>
          </w:rPr>
          <w:t>https://members.tsdsi.in/s/B4fYxtHKrZmC4bE</w:t>
        </w:r>
      </w:hyperlink>
      <w:hyperlink r:id="rId2061" w:history="1"/>
    </w:p>
    <w:p w14:paraId="187E8DD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TTAT.3G-38.473V17.10.0</w:t>
      </w:r>
      <w:r w:rsidRPr="00AC4CA5">
        <w:rPr>
          <w:sz w:val="18"/>
          <w:szCs w:val="18"/>
          <w:lang w:val="fr-FR"/>
        </w:rPr>
        <w:tab/>
        <w:t>17.10.0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062" w:history="1">
        <w:r w:rsidRPr="00AC4CA5">
          <w:rPr>
            <w:rStyle w:val="Hyperlink"/>
            <w:sz w:val="18"/>
            <w:szCs w:val="18"/>
            <w:lang w:val="fr-FR"/>
          </w:rPr>
          <w:t>https://www.tta.or.kr/eng/ttaSearchEngView.do?key=461&amp;searchStandardNo=TTAT.3G-38.473V17.10.0&amp;searchCate=TTAS</w:t>
        </w:r>
      </w:hyperlink>
      <w:hyperlink r:id="rId2063" w:history="1"/>
    </w:p>
    <w:p w14:paraId="4A136357"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4D6E75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ATIS.3GPP.38.473.V18.3.0</w:t>
      </w:r>
      <w:r w:rsidRPr="00AC4CA5">
        <w:rPr>
          <w:sz w:val="18"/>
          <w:szCs w:val="18"/>
          <w:lang w:val="fr-FR"/>
        </w:rPr>
        <w:tab/>
        <w:t>18.3.0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064" w:history="1">
        <w:r w:rsidRPr="00AC4CA5">
          <w:rPr>
            <w:rStyle w:val="Hyperlink"/>
            <w:sz w:val="18"/>
            <w:szCs w:val="18"/>
            <w:lang w:val="fr-FR"/>
          </w:rPr>
          <w:t>https://www.atis.org/3gpp-transpositions - Rel-18</w:t>
        </w:r>
      </w:hyperlink>
      <w:hyperlink r:id="rId2065" w:anchor="Rel-18" w:history="1"/>
    </w:p>
    <w:p w14:paraId="237582D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CCSA.3GPP.38.473.V18.3.0</w:t>
      </w:r>
      <w:r w:rsidRPr="00AC4CA5">
        <w:rPr>
          <w:sz w:val="18"/>
          <w:szCs w:val="18"/>
          <w:lang w:val="fr-FR"/>
        </w:rPr>
        <w:tab/>
        <w:t>18.3.0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066" w:history="1">
        <w:r w:rsidRPr="00AC4CA5">
          <w:rPr>
            <w:rStyle w:val="Hyperlink"/>
            <w:sz w:val="18"/>
            <w:szCs w:val="18"/>
            <w:lang w:val="fr-FR"/>
          </w:rPr>
          <w:t>https://www.ccsa.org.cn/api/portalsFile/downloadOldFile?type=17&amp;oldFileUrl=NTN/SRIT/CCSA.3GPP.38.473.V18.3.0.docx</w:t>
        </w:r>
      </w:hyperlink>
      <w:hyperlink r:id="rId2067" w:history="1"/>
      <w:hyperlink r:id="rId2068" w:history="1"/>
    </w:p>
    <w:p w14:paraId="6E295F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138 473 V18.3.0 (2024-09)</w:t>
      </w:r>
      <w:r w:rsidRPr="00AC4CA5">
        <w:rPr>
          <w:sz w:val="18"/>
          <w:szCs w:val="18"/>
          <w:lang w:val="fr-FR"/>
        </w:rPr>
        <w:tab/>
        <w:t>18.3.0</w:t>
      </w:r>
      <w:r w:rsidRPr="00AC4CA5">
        <w:rPr>
          <w:sz w:val="18"/>
          <w:szCs w:val="18"/>
          <w:lang w:val="fr-FR"/>
        </w:rPr>
        <w:tab/>
        <w:t>Publié</w:t>
      </w:r>
      <w:r w:rsidRPr="00AC4CA5">
        <w:rPr>
          <w:sz w:val="18"/>
          <w:szCs w:val="18"/>
          <w:lang w:val="fr-FR"/>
        </w:rPr>
        <w:tab/>
        <w:t>26.09.2024</w:t>
      </w:r>
      <w:r w:rsidRPr="00AC4CA5">
        <w:rPr>
          <w:sz w:val="18"/>
          <w:szCs w:val="18"/>
          <w:lang w:val="fr-FR"/>
        </w:rPr>
        <w:tab/>
      </w:r>
      <w:hyperlink r:id="rId2069" w:history="1">
        <w:r w:rsidRPr="00AC4CA5">
          <w:rPr>
            <w:rStyle w:val="Hyperlink"/>
            <w:sz w:val="18"/>
            <w:szCs w:val="18"/>
            <w:lang w:val="fr-FR"/>
          </w:rPr>
          <w:t>https://www.etsi.org/deliver/etsi_ts/138400_138499/138473/18.03.00_60/ts_138473v180300p.pdf</w:t>
        </w:r>
      </w:hyperlink>
      <w:hyperlink r:id="rId2070" w:history="1"/>
    </w:p>
    <w:p w14:paraId="444472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38.473- 18.3.0 V1.1.0</w:t>
      </w:r>
      <w:r w:rsidRPr="00AC4CA5">
        <w:rPr>
          <w:sz w:val="18"/>
          <w:szCs w:val="18"/>
          <w:lang w:val="fr-FR"/>
        </w:rPr>
        <w:tab/>
        <w:t>18.3.0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071" w:history="1">
        <w:r w:rsidRPr="00AC4CA5">
          <w:rPr>
            <w:rStyle w:val="Hyperlink"/>
            <w:sz w:val="18"/>
            <w:szCs w:val="18"/>
            <w:lang w:val="fr-FR"/>
          </w:rPr>
          <w:t>https://members.tsdsi.in/s/QNJLHGC7Yr5w8wk</w:t>
        </w:r>
      </w:hyperlink>
      <w:hyperlink r:id="rId2072" w:history="1"/>
    </w:p>
    <w:p w14:paraId="10F1373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TTAT.3G-38.473V18.3.0</w:t>
      </w:r>
      <w:r w:rsidRPr="00AC4CA5">
        <w:rPr>
          <w:sz w:val="18"/>
          <w:szCs w:val="18"/>
          <w:lang w:val="fr-FR"/>
        </w:rPr>
        <w:tab/>
        <w:t>18.3.0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073" w:history="1">
        <w:r w:rsidRPr="00AC4CA5">
          <w:rPr>
            <w:rStyle w:val="Hyperlink"/>
            <w:sz w:val="18"/>
            <w:szCs w:val="18"/>
            <w:lang w:val="fr-FR"/>
          </w:rPr>
          <w:t>https://www.tta.or.kr/eng/ttaSearchEngView.do?key=461&amp;searchStandardNo=TTAT.3G-38.473V18.3.0&amp;searchCate=TTAS</w:t>
        </w:r>
      </w:hyperlink>
      <w:hyperlink r:id="rId2074" w:history="1"/>
    </w:p>
    <w:p w14:paraId="10E0DC74" w14:textId="77777777" w:rsidR="00FA11D3" w:rsidRPr="00AC4CA5" w:rsidRDefault="00FA11D3" w:rsidP="00F43116">
      <w:pPr>
        <w:pStyle w:val="Heading5"/>
        <w:rPr>
          <w:lang w:val="fr-FR"/>
        </w:rPr>
      </w:pPr>
      <w:r w:rsidRPr="00AC4CA5">
        <w:rPr>
          <w:lang w:val="fr-FR"/>
        </w:rPr>
        <w:t>1.3.1.4.54</w:t>
      </w:r>
      <w:r w:rsidRPr="00AC4CA5">
        <w:rPr>
          <w:lang w:val="fr-FR"/>
        </w:rPr>
        <w:tab/>
        <w:t>TS 38.474</w:t>
      </w:r>
    </w:p>
    <w:p w14:paraId="1D7617F3" w14:textId="0C73062B" w:rsidR="00FA11D3" w:rsidRPr="00AC4CA5" w:rsidRDefault="00FA11D3" w:rsidP="00FA11D3">
      <w:pPr>
        <w:pStyle w:val="Headingb"/>
        <w:rPr>
          <w:lang w:val="fr-FR"/>
        </w:rPr>
      </w:pPr>
      <w:bookmarkStart w:id="402" w:name="_Toc56152443"/>
      <w:bookmarkStart w:id="403" w:name="_Toc56153823"/>
      <w:bookmarkStart w:id="404" w:name="_Toc94532935"/>
      <w:bookmarkStart w:id="405" w:name="_Toc94533405"/>
      <w:r w:rsidRPr="00AC4CA5">
        <w:rPr>
          <w:bCs/>
          <w:lang w:val="fr-FR"/>
        </w:rPr>
        <w:t>NG-RAN;</w:t>
      </w:r>
      <w:r w:rsidRPr="00AC4CA5">
        <w:rPr>
          <w:lang w:val="fr-FR"/>
        </w:rPr>
        <w:t xml:space="preserve"> </w:t>
      </w:r>
      <w:r w:rsidRPr="00AC4CA5">
        <w:rPr>
          <w:bCs/>
          <w:lang w:val="fr-FR"/>
        </w:rPr>
        <w:t>Transport des données pour l</w:t>
      </w:r>
      <w:r w:rsidR="00AC4CA5">
        <w:rPr>
          <w:bCs/>
          <w:lang w:val="fr-FR"/>
        </w:rPr>
        <w:t>'</w:t>
      </w:r>
      <w:r w:rsidRPr="00AC4CA5">
        <w:rPr>
          <w:bCs/>
          <w:lang w:val="fr-FR"/>
        </w:rPr>
        <w:t>interface F1</w:t>
      </w:r>
      <w:bookmarkEnd w:id="402"/>
      <w:bookmarkEnd w:id="403"/>
      <w:bookmarkEnd w:id="404"/>
      <w:bookmarkEnd w:id="405"/>
    </w:p>
    <w:p w14:paraId="56817588" w14:textId="0EFC13FD" w:rsidR="00FA11D3" w:rsidRPr="00AC4CA5" w:rsidRDefault="00FA11D3" w:rsidP="00FA11D3">
      <w:pPr>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w:t>
      </w:r>
      <w:r w:rsidRPr="00AC4CA5">
        <w:rPr>
          <w:lang w:val="fr-FR"/>
        </w:rPr>
        <w:noBreakHyphen/>
        <w:t>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w:t>
      </w:r>
      <w:r w:rsidRPr="00AC4CA5">
        <w:rPr>
          <w:lang w:val="fr-FR"/>
        </w:rPr>
        <w:noBreakHyphen/>
        <w:t>UTRAN.</w:t>
      </w:r>
    </w:p>
    <w:p w14:paraId="3F86BB5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ECE101D"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324CE6A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075" w:history="1">
        <w:r w:rsidRPr="00AC4CA5">
          <w:rPr>
            <w:rStyle w:val="Hyperlink"/>
            <w:sz w:val="18"/>
            <w:szCs w:val="18"/>
            <w:lang w:val="fr-FR"/>
          </w:rPr>
          <w:t>https://www.atis.org/3gpp-transpositions-Rel-17</w:t>
        </w:r>
      </w:hyperlink>
      <w:hyperlink r:id="rId2076" w:anchor="Rel-17" w:history="1"/>
    </w:p>
    <w:p w14:paraId="4B395E66"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CCSA.3GPP.38.474.V17.0.0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077" w:history="1">
        <w:r w:rsidRPr="00AC4CA5">
          <w:rPr>
            <w:rStyle w:val="Hyperlink"/>
            <w:sz w:val="18"/>
            <w:szCs w:val="18"/>
            <w:lang w:val="fr-FR"/>
          </w:rPr>
          <w:t>https://www.ccsa.org.cn/api/portalsFile/downloadOldFile?type=17&amp;oldFileUrl=NTN/SRIT/CCSA.3GPP.38.474.V17.0.0.zip</w:t>
        </w:r>
      </w:hyperlink>
      <w:hyperlink r:id="rId2078" w:history="1"/>
    </w:p>
    <w:p w14:paraId="72E73EB3"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lastRenderedPageBreak/>
        <w:t>ETSI</w:t>
      </w:r>
      <w:r w:rsidRPr="00AC4CA5">
        <w:rPr>
          <w:sz w:val="18"/>
          <w:szCs w:val="18"/>
          <w:lang w:val="fr-FR"/>
        </w:rPr>
        <w:tab/>
        <w:t>ETSI TS 138 474 V17.0.0 (2022-04)</w:t>
      </w:r>
      <w:r w:rsidRPr="00AC4CA5">
        <w:rPr>
          <w:sz w:val="18"/>
          <w:szCs w:val="18"/>
          <w:lang w:val="fr-FR"/>
        </w:rPr>
        <w:tab/>
        <w:t>17.0.0</w:t>
      </w:r>
      <w:r w:rsidRPr="00AC4CA5">
        <w:rPr>
          <w:sz w:val="18"/>
          <w:szCs w:val="18"/>
          <w:lang w:val="fr-FR"/>
        </w:rPr>
        <w:tab/>
        <w:t>Publié</w:t>
      </w:r>
      <w:r w:rsidRPr="00AC4CA5">
        <w:rPr>
          <w:sz w:val="18"/>
          <w:szCs w:val="18"/>
          <w:lang w:val="fr-FR"/>
        </w:rPr>
        <w:tab/>
        <w:t>29.04.2022</w:t>
      </w:r>
      <w:r w:rsidRPr="00AC4CA5">
        <w:rPr>
          <w:sz w:val="18"/>
          <w:szCs w:val="18"/>
          <w:lang w:val="fr-FR"/>
        </w:rPr>
        <w:tab/>
      </w:r>
      <w:hyperlink r:id="rId2079" w:history="1">
        <w:r w:rsidRPr="00AC4CA5">
          <w:rPr>
            <w:rStyle w:val="Hyperlink"/>
            <w:sz w:val="18"/>
            <w:szCs w:val="18"/>
            <w:lang w:val="fr-FR"/>
          </w:rPr>
          <w:t>https://www.etsi.org/deliver/etsi_ts/138400_138499/138474/17.00.00_60/ts_138474v170000p.pdf</w:t>
        </w:r>
      </w:hyperlink>
      <w:hyperlink r:id="rId2080" w:history="1"/>
    </w:p>
    <w:p w14:paraId="2C5D5C74"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38.474-17.0.0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2081" w:history="1">
        <w:r w:rsidRPr="00AC4CA5">
          <w:rPr>
            <w:rStyle w:val="Hyperlink"/>
            <w:sz w:val="18"/>
            <w:szCs w:val="18"/>
            <w:lang w:val="fr-FR"/>
          </w:rPr>
          <w:t>https://members.tsdsi.in/s/cjZABLoGzGwkyo3</w:t>
        </w:r>
      </w:hyperlink>
      <w:hyperlink r:id="rId2082" w:history="1"/>
    </w:p>
    <w:p w14:paraId="14B098B2"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TTAT.3G-38.474V17.0.0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2083" w:history="1">
        <w:r w:rsidRPr="00AC4CA5">
          <w:rPr>
            <w:rStyle w:val="Hyperlink"/>
            <w:sz w:val="18"/>
            <w:szCs w:val="18"/>
            <w:lang w:val="fr-FR"/>
          </w:rPr>
          <w:t>https://www.tta.or.kr/eng/ttaSearchEngView.do?key=461&amp;searchStandardNo=TTAT.3G-38.474V17.0.0&amp;searchCate=TTAS</w:t>
        </w:r>
      </w:hyperlink>
      <w:hyperlink r:id="rId2084" w:history="1"/>
    </w:p>
    <w:p w14:paraId="55DEB43D" w14:textId="77777777" w:rsidR="00FA11D3" w:rsidRPr="00AC4CA5" w:rsidRDefault="00FA11D3" w:rsidP="00F43116">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5BB55E40"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ATIS.3GPP.38.474.V18.0.0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85" w:history="1">
        <w:r w:rsidRPr="00AC4CA5">
          <w:rPr>
            <w:rStyle w:val="Hyperlink"/>
            <w:sz w:val="18"/>
            <w:szCs w:val="18"/>
            <w:lang w:val="fr-FR"/>
          </w:rPr>
          <w:t>https://www.atis.org/3gpp-transpositions - Rel-18</w:t>
        </w:r>
      </w:hyperlink>
      <w:hyperlink r:id="rId2086" w:anchor="Rel-18" w:history="1"/>
    </w:p>
    <w:p w14:paraId="57EDB223"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CCSA.3GPP.38.474.V18.0.0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087" w:history="1">
        <w:r w:rsidRPr="00AC4CA5">
          <w:rPr>
            <w:rStyle w:val="Hyperlink"/>
            <w:sz w:val="18"/>
            <w:szCs w:val="18"/>
            <w:lang w:val="fr-FR"/>
          </w:rPr>
          <w:t>https://www.ccsa.org.cn/api/portalsFile/downloadOldFile?type=17&amp;oldFileUrl=NTN/SRIT/CCSA.3GPP.38.474.V18.0.0.docx</w:t>
        </w:r>
      </w:hyperlink>
      <w:hyperlink r:id="rId2088" w:history="1"/>
      <w:hyperlink r:id="rId2089" w:history="1"/>
    </w:p>
    <w:p w14:paraId="54D7D057" w14:textId="77777777" w:rsidR="00FA11D3" w:rsidRPr="00AC4CA5" w:rsidRDefault="00FA11D3" w:rsidP="00F43116">
      <w:pPr>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138 474 V18.0.0 (2024-05)</w:t>
      </w:r>
      <w:r w:rsidRPr="00AC4CA5">
        <w:rPr>
          <w:sz w:val="18"/>
          <w:szCs w:val="18"/>
          <w:lang w:val="fr-FR"/>
        </w:rPr>
        <w:tab/>
        <w:t>18.0.0</w:t>
      </w:r>
      <w:r w:rsidRPr="00AC4CA5">
        <w:rPr>
          <w:sz w:val="18"/>
          <w:szCs w:val="18"/>
          <w:lang w:val="fr-FR"/>
        </w:rPr>
        <w:tab/>
        <w:t>Publié</w:t>
      </w:r>
      <w:r w:rsidRPr="00AC4CA5">
        <w:rPr>
          <w:sz w:val="18"/>
          <w:szCs w:val="18"/>
          <w:lang w:val="fr-FR"/>
        </w:rPr>
        <w:tab/>
        <w:t>06.05.2024</w:t>
      </w:r>
      <w:r w:rsidRPr="00AC4CA5">
        <w:rPr>
          <w:sz w:val="18"/>
          <w:szCs w:val="18"/>
          <w:lang w:val="fr-FR"/>
        </w:rPr>
        <w:tab/>
      </w:r>
      <w:hyperlink r:id="rId2090" w:history="1">
        <w:r w:rsidRPr="00AC4CA5">
          <w:rPr>
            <w:rStyle w:val="Hyperlink"/>
            <w:sz w:val="18"/>
            <w:szCs w:val="18"/>
            <w:lang w:val="fr-FR"/>
          </w:rPr>
          <w:t>https://www.etsi.org/deliver/etsi_ts/138400_138499/138474/18.00.00_60/ts_138474v180000p.pdf</w:t>
        </w:r>
      </w:hyperlink>
      <w:hyperlink r:id="rId2091" w:history="1"/>
    </w:p>
    <w:p w14:paraId="76607B75"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38.474 -18.0.0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092" w:history="1">
        <w:r w:rsidRPr="00AC4CA5">
          <w:rPr>
            <w:rStyle w:val="Hyperlink"/>
            <w:sz w:val="18"/>
            <w:szCs w:val="18"/>
            <w:lang w:val="fr-FR"/>
          </w:rPr>
          <w:t>https://members.tsdsi.in/s/4aTjdFqsidx6ay7</w:t>
        </w:r>
      </w:hyperlink>
      <w:hyperlink r:id="rId2093" w:history="1"/>
    </w:p>
    <w:p w14:paraId="6E6D403F" w14:textId="77777777" w:rsidR="00FA11D3" w:rsidRPr="00AC4CA5" w:rsidRDefault="00FA11D3" w:rsidP="00F43116">
      <w:pPr>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2094" w:history="1">
        <w:r w:rsidRPr="00AC4CA5">
          <w:rPr>
            <w:rStyle w:val="Hyperlink"/>
            <w:sz w:val="18"/>
            <w:szCs w:val="18"/>
            <w:lang w:val="fr-FR"/>
          </w:rPr>
          <w:t>https://www.tta.or.kr/eng/ttaSearchEngView.do?key=461&amp;searchStandardNo=TTAT.3G-38.474V18.0.0&amp;searchCate=TTAS</w:t>
        </w:r>
      </w:hyperlink>
      <w:hyperlink r:id="rId2095" w:history="1"/>
    </w:p>
    <w:p w14:paraId="70469DC1" w14:textId="77777777" w:rsidR="00FA11D3" w:rsidRPr="00AC4CA5" w:rsidRDefault="00FA11D3" w:rsidP="00F43116">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TTAT.3G-38.474V18.0.0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2096" w:history="1">
        <w:r w:rsidRPr="00AC4CA5">
          <w:rPr>
            <w:rStyle w:val="Hyperlink"/>
            <w:sz w:val="18"/>
            <w:szCs w:val="18"/>
            <w:lang w:val="fr-FR"/>
          </w:rPr>
          <w:t>https://committee.tta.or.kr/data/standard_view.jsp?pk_num=TTAT.3G-38.474V18.0.0&amp;commit_code=PG1102</w:t>
        </w:r>
      </w:hyperlink>
      <w:hyperlink r:id="rId2097" w:history="1"/>
    </w:p>
    <w:p w14:paraId="601EF277" w14:textId="77777777" w:rsidR="00FA11D3" w:rsidRPr="00AC4CA5" w:rsidRDefault="00FA11D3" w:rsidP="00FA11D3">
      <w:pPr>
        <w:pStyle w:val="Heading4"/>
        <w:rPr>
          <w:rFonts w:ascii="Aptos" w:hAnsi="Aptos"/>
          <w:kern w:val="2"/>
          <w:szCs w:val="24"/>
          <w:lang w:val="fr-FR"/>
          <w14:ligatures w14:val="standardContextual"/>
        </w:rPr>
      </w:pPr>
      <w:r w:rsidRPr="00AC4CA5">
        <w:rPr>
          <w:lang w:val="fr-FR"/>
        </w:rPr>
        <w:t>1.3.1.5</w:t>
      </w:r>
      <w:r w:rsidRPr="00AC4CA5">
        <w:rPr>
          <w:lang w:val="fr-FR"/>
        </w:rPr>
        <w:tab/>
        <w:t>Aspects radioélectriques</w:t>
      </w:r>
    </w:p>
    <w:p w14:paraId="1E48BB17" w14:textId="77777777" w:rsidR="00FA11D3" w:rsidRPr="00AC4CA5" w:rsidRDefault="00FA11D3" w:rsidP="00FA11D3">
      <w:pPr>
        <w:pStyle w:val="Heading5"/>
        <w:rPr>
          <w:lang w:val="fr-FR"/>
        </w:rPr>
      </w:pPr>
      <w:r w:rsidRPr="00AC4CA5">
        <w:rPr>
          <w:bCs/>
          <w:lang w:val="fr-FR"/>
        </w:rPr>
        <w:t>1.3.1.5.1</w:t>
      </w:r>
      <w:r w:rsidRPr="00AC4CA5">
        <w:rPr>
          <w:lang w:val="fr-FR"/>
        </w:rPr>
        <w:tab/>
        <w:t>TS 36.102</w:t>
      </w:r>
    </w:p>
    <w:p w14:paraId="673E1E7F" w14:textId="7DD66C00" w:rsidR="00FA11D3" w:rsidRPr="00AC4CA5" w:rsidRDefault="00FA11D3" w:rsidP="00FA11D3">
      <w:pPr>
        <w:pStyle w:val="Headingb"/>
        <w:rPr>
          <w:lang w:val="fr-FR"/>
        </w:rPr>
      </w:pPr>
      <w:r w:rsidRPr="00AC4CA5">
        <w:rPr>
          <w:bCs/>
          <w:lang w:val="fr-FR"/>
        </w:rPr>
        <w:t>Accès hertzien de Terre universel évolué (E-UTRA);</w:t>
      </w:r>
      <w:r w:rsidRPr="00AC4CA5">
        <w:rPr>
          <w:lang w:val="fr-FR"/>
        </w:rPr>
        <w:t xml:space="preserve"> Émission et réception radio par l</w:t>
      </w:r>
      <w:r w:rsidR="00AC4CA5">
        <w:rPr>
          <w:lang w:val="fr-FR"/>
        </w:rPr>
        <w:t>'</w:t>
      </w:r>
      <w:r w:rsidRPr="00AC4CA5">
        <w:rPr>
          <w:lang w:val="fr-FR"/>
        </w:rPr>
        <w:t>équipement utilisateur pour l</w:t>
      </w:r>
      <w:r w:rsidR="00AC4CA5">
        <w:rPr>
          <w:lang w:val="fr-FR"/>
        </w:rPr>
        <w:t>'</w:t>
      </w:r>
      <w:r w:rsidRPr="00AC4CA5">
        <w:rPr>
          <w:lang w:val="fr-FR"/>
        </w:rPr>
        <w:t>accès par satellite</w:t>
      </w:r>
    </w:p>
    <w:p w14:paraId="5524D05E" w14:textId="0C0CA6D5" w:rsidR="00FA11D3" w:rsidRPr="00AC4CA5" w:rsidRDefault="00FA11D3" w:rsidP="00FA11D3">
      <w:pPr>
        <w:rPr>
          <w:lang w:val="fr-FR"/>
        </w:rPr>
      </w:pPr>
      <w:r w:rsidRPr="00AC4CA5">
        <w:rPr>
          <w:lang w:val="fr-FR"/>
        </w:rPr>
        <w:t>Ce document définit les caractéristiques RF minimum et les exigences minimum relatives aux performances pour l</w:t>
      </w:r>
      <w:r w:rsidR="00AC4CA5">
        <w:rPr>
          <w:lang w:val="fr-FR"/>
        </w:rPr>
        <w:t>'</w:t>
      </w:r>
      <w:r w:rsidRPr="00AC4CA5">
        <w:rPr>
          <w:lang w:val="fr-FR"/>
        </w:rPr>
        <w:t>équipement utilisateur (UE) E</w:t>
      </w:r>
      <w:r w:rsidRPr="00AC4CA5">
        <w:rPr>
          <w:lang w:val="fr-FR"/>
        </w:rPr>
        <w:noBreakHyphen/>
        <w:t>UTRA permettant un accès par satellite</w:t>
      </w:r>
    </w:p>
    <w:p w14:paraId="005A850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2BAD75EB" w14:textId="77777777" w:rsidR="00FA11D3" w:rsidRPr="00AC4CA5" w:rsidRDefault="00FA11D3" w:rsidP="00FA11D3">
      <w:pPr>
        <w:widowControl w:val="0"/>
        <w:tabs>
          <w:tab w:val="left" w:pos="90"/>
        </w:tabs>
        <w:overflowPunct/>
        <w:spacing w:before="0"/>
        <w:textAlignment w:val="auto"/>
        <w:rPr>
          <w:b/>
          <w:bCs/>
          <w:color w:val="000000"/>
          <w:sz w:val="18"/>
          <w:szCs w:val="18"/>
          <w:lang w:val="fr-FR"/>
        </w:rPr>
      </w:pPr>
      <w:r w:rsidRPr="00AC4CA5">
        <w:rPr>
          <w:b/>
          <w:bCs/>
          <w:sz w:val="18"/>
          <w:szCs w:val="18"/>
          <w:lang w:val="fr-FR"/>
        </w:rPr>
        <w:t>Version 18</w:t>
      </w:r>
    </w:p>
    <w:p w14:paraId="38918A3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ATIS.3GPP.36.102.V18.6.0</w:t>
      </w:r>
      <w:r w:rsidRPr="00AC4CA5">
        <w:rPr>
          <w:sz w:val="18"/>
          <w:szCs w:val="18"/>
          <w:lang w:val="fr-FR"/>
        </w:rPr>
        <w:tab/>
        <w:t>18.6.0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098" w:history="1">
        <w:r w:rsidRPr="00AC4CA5">
          <w:rPr>
            <w:rStyle w:val="Hyperlink"/>
            <w:sz w:val="18"/>
            <w:szCs w:val="18"/>
            <w:lang w:val="fr-FR"/>
          </w:rPr>
          <w:t>https://www.atis.org/3gpp-transpositions - Rel-18</w:t>
        </w:r>
      </w:hyperlink>
      <w:hyperlink r:id="rId2099" w:anchor="Rel-18" w:history="1"/>
    </w:p>
    <w:p w14:paraId="426F6F8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CCSA.3GPP.36.102.V18.6.0</w:t>
      </w:r>
      <w:r w:rsidRPr="00AC4CA5">
        <w:rPr>
          <w:sz w:val="18"/>
          <w:szCs w:val="18"/>
          <w:lang w:val="fr-FR"/>
        </w:rPr>
        <w:tab/>
        <w:t>18.6.0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100" w:history="1">
        <w:r w:rsidRPr="00AC4CA5">
          <w:rPr>
            <w:rStyle w:val="Hyperlink"/>
            <w:sz w:val="18"/>
            <w:szCs w:val="18"/>
            <w:lang w:val="fr-FR"/>
          </w:rPr>
          <w:t>https://www.ccsa.org.cn/api/portalsFile/downloadOldFile?type=17&amp;oldFileUrl=NTN/SRIT/CCSA.3GPP.36.102.V18.6.0.docx</w:t>
        </w:r>
      </w:hyperlink>
      <w:hyperlink r:id="rId2101" w:history="1"/>
      <w:hyperlink r:id="rId2102" w:history="1"/>
    </w:p>
    <w:p w14:paraId="4815DC2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136 102 V18.6.0 (2024-10)</w:t>
      </w:r>
      <w:r w:rsidRPr="00AC4CA5">
        <w:rPr>
          <w:sz w:val="18"/>
          <w:szCs w:val="18"/>
          <w:lang w:val="fr-FR"/>
        </w:rPr>
        <w:tab/>
        <w:t>18.6.0</w:t>
      </w:r>
      <w:r w:rsidRPr="00AC4CA5">
        <w:rPr>
          <w:sz w:val="18"/>
          <w:szCs w:val="18"/>
          <w:lang w:val="fr-FR"/>
        </w:rPr>
        <w:tab/>
        <w:t>Publié</w:t>
      </w:r>
      <w:r w:rsidRPr="00AC4CA5">
        <w:rPr>
          <w:sz w:val="18"/>
          <w:szCs w:val="18"/>
          <w:lang w:val="fr-FR"/>
        </w:rPr>
        <w:tab/>
        <w:t>03.10.2024</w:t>
      </w:r>
      <w:r w:rsidRPr="00AC4CA5">
        <w:rPr>
          <w:sz w:val="18"/>
          <w:szCs w:val="18"/>
          <w:lang w:val="fr-FR"/>
        </w:rPr>
        <w:tab/>
      </w:r>
      <w:hyperlink r:id="rId2103" w:history="1">
        <w:r w:rsidRPr="00AC4CA5">
          <w:rPr>
            <w:rStyle w:val="Hyperlink"/>
            <w:sz w:val="18"/>
            <w:szCs w:val="18"/>
            <w:lang w:val="fr-FR"/>
          </w:rPr>
          <w:t>https://www.etsi.org/deliver/etsi_ts/136100_136199/136102/18.06.00_60/ts_136102v180600p.pdf</w:t>
        </w:r>
      </w:hyperlink>
      <w:hyperlink r:id="rId2104" w:history="1"/>
    </w:p>
    <w:p w14:paraId="09AB2BF8"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36.102- 18.6.0 V1.1.0</w:t>
      </w:r>
      <w:r w:rsidRPr="00AC4CA5">
        <w:rPr>
          <w:sz w:val="18"/>
          <w:szCs w:val="18"/>
          <w:lang w:val="fr-FR"/>
        </w:rPr>
        <w:tab/>
        <w:t>18.6.0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05" w:history="1">
        <w:r w:rsidRPr="00AC4CA5">
          <w:rPr>
            <w:rStyle w:val="Hyperlink"/>
            <w:sz w:val="18"/>
            <w:szCs w:val="18"/>
            <w:lang w:val="fr-FR"/>
          </w:rPr>
          <w:t>https://members.tsdsi.in/s/EKwYanY29ofHxNB</w:t>
        </w:r>
      </w:hyperlink>
      <w:hyperlink r:id="rId2106" w:history="1"/>
    </w:p>
    <w:p w14:paraId="06C2893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TTAT.3G-36.102V18.6.0</w:t>
      </w:r>
      <w:r w:rsidRPr="00AC4CA5">
        <w:rPr>
          <w:sz w:val="18"/>
          <w:szCs w:val="18"/>
          <w:lang w:val="fr-FR"/>
        </w:rPr>
        <w:tab/>
        <w:t>18.6.0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07" w:history="1">
        <w:r w:rsidRPr="00AC4CA5">
          <w:rPr>
            <w:rStyle w:val="Hyperlink"/>
            <w:sz w:val="18"/>
            <w:szCs w:val="18"/>
            <w:lang w:val="fr-FR"/>
          </w:rPr>
          <w:t>https://www.tta.or.kr/eng/ttaSearchEngView.do?key=461&amp;searchStandardNo=TTAT.3G-36.102V18.6.0&amp;searchCate=TTAS</w:t>
        </w:r>
      </w:hyperlink>
      <w:hyperlink r:id="rId2108" w:history="1"/>
    </w:p>
    <w:p w14:paraId="701788DA" w14:textId="77777777" w:rsidR="00FA11D3" w:rsidRPr="00AC4CA5" w:rsidRDefault="00FA11D3" w:rsidP="00FA11D3">
      <w:pPr>
        <w:pStyle w:val="Heading5"/>
        <w:rPr>
          <w:lang w:val="fr-FR"/>
        </w:rPr>
      </w:pPr>
      <w:r w:rsidRPr="00AC4CA5">
        <w:rPr>
          <w:bCs/>
          <w:lang w:val="fr-FR"/>
        </w:rPr>
        <w:t>1.3.1.5.2</w:t>
      </w:r>
      <w:r w:rsidRPr="00AC4CA5">
        <w:rPr>
          <w:lang w:val="fr-FR"/>
        </w:rPr>
        <w:tab/>
        <w:t>TS 36.108</w:t>
      </w:r>
    </w:p>
    <w:p w14:paraId="51EA0D07" w14:textId="3E67D558" w:rsidR="00FA11D3" w:rsidRPr="00AC4CA5" w:rsidRDefault="00FA11D3" w:rsidP="00FA11D3">
      <w:pPr>
        <w:pStyle w:val="Headingb"/>
        <w:rPr>
          <w:lang w:val="fr-FR"/>
        </w:rPr>
      </w:pPr>
      <w:r w:rsidRPr="00AC4CA5">
        <w:rPr>
          <w:bCs/>
          <w:lang w:val="fr-FR"/>
        </w:rPr>
        <w:t>Accès hertzien de Terre universel évolué (E-UTRA);</w:t>
      </w:r>
      <w:r w:rsidRPr="00AC4CA5">
        <w:rPr>
          <w:lang w:val="fr-FR"/>
        </w:rPr>
        <w:t xml:space="preserve"> Émission et réception radio pour le nœud d</w:t>
      </w:r>
      <w:r w:rsidR="00AC4CA5">
        <w:rPr>
          <w:lang w:val="fr-FR"/>
        </w:rPr>
        <w:t>'</w:t>
      </w:r>
      <w:r w:rsidRPr="00AC4CA5">
        <w:rPr>
          <w:lang w:val="fr-FR"/>
        </w:rPr>
        <w:t>accès du satellite</w:t>
      </w:r>
    </w:p>
    <w:p w14:paraId="1B02ACDF" w14:textId="33FB5EC0" w:rsidR="00FA11D3" w:rsidRPr="00AC4CA5" w:rsidRDefault="00FA11D3" w:rsidP="00125DFD">
      <w:pPr>
        <w:rPr>
          <w:lang w:val="fr-FR"/>
        </w:rPr>
      </w:pPr>
      <w:r w:rsidRPr="00AC4CA5">
        <w:rPr>
          <w:lang w:val="fr-FR"/>
        </w:rPr>
        <w:t>Ce document définit les caractéristiques RF minimum et les exigences minimum relatives aux performances pour le nœud d</w:t>
      </w:r>
      <w:r w:rsidR="00AC4CA5">
        <w:rPr>
          <w:lang w:val="fr-FR"/>
        </w:rPr>
        <w:t>'</w:t>
      </w:r>
      <w:r w:rsidRPr="00AC4CA5">
        <w:rPr>
          <w:lang w:val="fr-FR"/>
        </w:rPr>
        <w:t>accès du satellite (SANS) prenant en charge le fonctionnement NB-IoT autonome pour l</w:t>
      </w:r>
      <w:r w:rsidR="00AC4CA5">
        <w:rPr>
          <w:lang w:val="fr-FR"/>
        </w:rPr>
        <w:t>'</w:t>
      </w:r>
      <w:r w:rsidRPr="00AC4CA5">
        <w:rPr>
          <w:lang w:val="fr-FR"/>
        </w:rPr>
        <w:t>équipement E-UTRA</w:t>
      </w:r>
    </w:p>
    <w:p w14:paraId="50AEACFE"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lastRenderedPageBreak/>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582F7F23" w14:textId="77777777" w:rsidR="00FA11D3" w:rsidRPr="00AC4CA5" w:rsidRDefault="00FA11D3" w:rsidP="00FA11D3">
      <w:pPr>
        <w:keepNext/>
        <w:keepLines/>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18</w:t>
      </w:r>
    </w:p>
    <w:p w14:paraId="312D4D03" w14:textId="77777777" w:rsidR="00FA11D3" w:rsidRPr="00AC4CA5" w:rsidRDefault="00FA11D3" w:rsidP="00FA11D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ATIS.3GPP.36.108.V18.7.0</w:t>
      </w:r>
      <w:r w:rsidRPr="00AC4CA5">
        <w:rPr>
          <w:sz w:val="18"/>
          <w:szCs w:val="18"/>
          <w:lang w:val="fr-FR"/>
        </w:rPr>
        <w:tab/>
        <w:t>18.7.0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109" w:history="1">
        <w:r w:rsidRPr="00AC4CA5">
          <w:rPr>
            <w:rStyle w:val="Hyperlink"/>
            <w:sz w:val="18"/>
            <w:szCs w:val="18"/>
            <w:lang w:val="fr-FR"/>
          </w:rPr>
          <w:t>https://www.atis.org/3gpp-transpositions - Rel-18</w:t>
        </w:r>
      </w:hyperlink>
      <w:hyperlink r:id="rId2110" w:anchor="Rel-18" w:history="1"/>
    </w:p>
    <w:p w14:paraId="31F04A2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CCSA.3GPP.36.108.V18.7.0</w:t>
      </w:r>
      <w:r w:rsidRPr="00AC4CA5">
        <w:rPr>
          <w:sz w:val="18"/>
          <w:szCs w:val="18"/>
          <w:lang w:val="fr-FR"/>
        </w:rPr>
        <w:tab/>
        <w:t>18.7.0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111" w:history="1">
        <w:r w:rsidRPr="00AC4CA5">
          <w:rPr>
            <w:rStyle w:val="Hyperlink"/>
            <w:sz w:val="18"/>
            <w:szCs w:val="18"/>
            <w:lang w:val="fr-FR"/>
          </w:rPr>
          <w:t>https://www.ccsa.org.cn/api/portalsFile/downloadOldFile?type=17&amp;oldFileUrl=NTN/SRIT/CCSA.3GPP.36.108.V18.7.0.docx</w:t>
        </w:r>
      </w:hyperlink>
      <w:hyperlink r:id="rId2112" w:history="1"/>
      <w:hyperlink r:id="rId2113" w:history="1"/>
    </w:p>
    <w:p w14:paraId="6A5885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136 108 V18.7.0 (2024-10)</w:t>
      </w:r>
      <w:r w:rsidRPr="00AC4CA5">
        <w:rPr>
          <w:sz w:val="18"/>
          <w:szCs w:val="18"/>
          <w:lang w:val="fr-FR"/>
        </w:rPr>
        <w:tab/>
        <w:t>18.7.0</w:t>
      </w:r>
      <w:r w:rsidRPr="00AC4CA5">
        <w:rPr>
          <w:sz w:val="18"/>
          <w:szCs w:val="18"/>
          <w:lang w:val="fr-FR"/>
        </w:rPr>
        <w:tab/>
        <w:t>Publié</w:t>
      </w:r>
      <w:r w:rsidRPr="00AC4CA5">
        <w:rPr>
          <w:sz w:val="18"/>
          <w:szCs w:val="18"/>
          <w:lang w:val="fr-FR"/>
        </w:rPr>
        <w:tab/>
        <w:t>03.10.2024</w:t>
      </w:r>
      <w:r w:rsidRPr="00AC4CA5">
        <w:rPr>
          <w:sz w:val="18"/>
          <w:szCs w:val="18"/>
          <w:lang w:val="fr-FR"/>
        </w:rPr>
        <w:tab/>
      </w:r>
      <w:hyperlink r:id="rId2114" w:history="1">
        <w:r w:rsidRPr="00AC4CA5">
          <w:rPr>
            <w:rStyle w:val="Hyperlink"/>
            <w:sz w:val="18"/>
            <w:szCs w:val="18"/>
            <w:lang w:val="fr-FR"/>
          </w:rPr>
          <w:t>https://www.etsi.org/deliver/etsi_ts/136100_136199/136108/18.07.00_60/ts_136108v180700p.pdf</w:t>
        </w:r>
      </w:hyperlink>
      <w:hyperlink r:id="rId2115" w:history="1"/>
    </w:p>
    <w:p w14:paraId="6115549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36.108- 18.7.0 V1.1.0</w:t>
      </w:r>
      <w:r w:rsidRPr="00AC4CA5">
        <w:rPr>
          <w:sz w:val="18"/>
          <w:szCs w:val="18"/>
          <w:lang w:val="fr-FR"/>
        </w:rPr>
        <w:tab/>
        <w:t>18.7.0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16" w:history="1">
        <w:r w:rsidRPr="00AC4CA5">
          <w:rPr>
            <w:rStyle w:val="Hyperlink"/>
            <w:sz w:val="18"/>
            <w:szCs w:val="18"/>
            <w:lang w:val="fr-FR"/>
          </w:rPr>
          <w:t>https://members.tsdsi.in/s/RPteZKLgPCDpA8T</w:t>
        </w:r>
      </w:hyperlink>
      <w:hyperlink r:id="rId2117" w:history="1"/>
    </w:p>
    <w:p w14:paraId="0A5C149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TTAT.3G-36.108V18.7.0</w:t>
      </w:r>
      <w:r w:rsidRPr="00AC4CA5">
        <w:rPr>
          <w:sz w:val="18"/>
          <w:szCs w:val="18"/>
          <w:lang w:val="fr-FR"/>
        </w:rPr>
        <w:tab/>
        <w:t>18.7.0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18" w:history="1">
        <w:r w:rsidRPr="00AC4CA5">
          <w:rPr>
            <w:rStyle w:val="Hyperlink"/>
            <w:sz w:val="18"/>
            <w:szCs w:val="18"/>
            <w:lang w:val="fr-FR"/>
          </w:rPr>
          <w:t>https://www.tta.or.kr/eng/ttaSearchEngView.do?key=461&amp;searchStandardNo=TTAT.3G-36.108V18.7.0&amp;searchCate=TTAS</w:t>
        </w:r>
      </w:hyperlink>
      <w:hyperlink r:id="rId2119" w:history="1"/>
    </w:p>
    <w:p w14:paraId="098F44AB" w14:textId="77777777" w:rsidR="00FA11D3" w:rsidRPr="00AC4CA5" w:rsidRDefault="00FA11D3" w:rsidP="00FA11D3">
      <w:pPr>
        <w:pStyle w:val="Heading5"/>
        <w:rPr>
          <w:lang w:val="fr-FR"/>
        </w:rPr>
      </w:pPr>
      <w:r w:rsidRPr="00AC4CA5">
        <w:rPr>
          <w:bCs/>
          <w:lang w:val="fr-FR"/>
        </w:rPr>
        <w:t>1.3.1.5.3</w:t>
      </w:r>
      <w:r w:rsidRPr="00AC4CA5">
        <w:rPr>
          <w:lang w:val="fr-FR"/>
        </w:rPr>
        <w:tab/>
      </w:r>
      <w:r w:rsidRPr="00AC4CA5">
        <w:rPr>
          <w:bCs/>
          <w:lang w:val="fr-FR"/>
        </w:rPr>
        <w:t>TS 36.111</w:t>
      </w:r>
    </w:p>
    <w:p w14:paraId="584A1D1A" w14:textId="3E1FBE84" w:rsidR="00FA11D3" w:rsidRPr="00AC4CA5" w:rsidRDefault="00FA11D3" w:rsidP="00FA11D3">
      <w:pPr>
        <w:pStyle w:val="Headingb"/>
        <w:rPr>
          <w:lang w:val="fr-FR"/>
        </w:rPr>
      </w:pPr>
      <w:bookmarkStart w:id="406" w:name="_Toc56152447"/>
      <w:bookmarkStart w:id="407" w:name="_Toc56153827"/>
      <w:bookmarkStart w:id="408" w:name="_Toc94532939"/>
      <w:bookmarkStart w:id="409" w:name="_Toc94533409"/>
      <w:r w:rsidRPr="00AC4CA5">
        <w:rPr>
          <w:bCs/>
          <w:lang w:val="fr-FR"/>
        </w:rPr>
        <w:t>Spécification en matière de qualité de fonctionnement de l</w:t>
      </w:r>
      <w:r w:rsidR="00AC4CA5">
        <w:rPr>
          <w:bCs/>
          <w:lang w:val="fr-FR"/>
        </w:rPr>
        <w:t>'</w:t>
      </w:r>
      <w:r w:rsidRPr="00AC4CA5">
        <w:rPr>
          <w:bCs/>
          <w:lang w:val="fr-FR"/>
        </w:rPr>
        <w:t>unité de mesure de localisation (LMU);</w:t>
      </w:r>
      <w:r w:rsidRPr="00AC4CA5">
        <w:rPr>
          <w:lang w:val="fr-FR"/>
        </w:rPr>
        <w:t xml:space="preserve"> </w:t>
      </w:r>
      <w:r w:rsidRPr="00AC4CA5">
        <w:rPr>
          <w:bCs/>
          <w:lang w:val="fr-FR"/>
        </w:rPr>
        <w:t>Systèmes de positionnement basés sur le réseau dans le réseau d</w:t>
      </w:r>
      <w:r w:rsidR="00AC4CA5">
        <w:rPr>
          <w:bCs/>
          <w:lang w:val="fr-FR"/>
        </w:rPr>
        <w:t>'</w:t>
      </w:r>
      <w:r w:rsidRPr="00AC4CA5">
        <w:rPr>
          <w:bCs/>
          <w:lang w:val="fr-FR"/>
        </w:rPr>
        <w:t>accès hertzien de Terre universel évolué (E-UTRAN)</w:t>
      </w:r>
      <w:bookmarkEnd w:id="406"/>
      <w:bookmarkEnd w:id="407"/>
      <w:bookmarkEnd w:id="408"/>
      <w:bookmarkEnd w:id="409"/>
    </w:p>
    <w:p w14:paraId="2E4B4524" w14:textId="63F3C4A3" w:rsidR="00FA11D3" w:rsidRPr="00AC4CA5" w:rsidRDefault="00FA11D3" w:rsidP="00FA11D3">
      <w:pPr>
        <w:rPr>
          <w:lang w:val="fr-FR"/>
        </w:rPr>
      </w:pPr>
      <w:r w:rsidRPr="00AC4CA5">
        <w:rPr>
          <w:lang w:val="fr-FR"/>
        </w:rPr>
        <w:t>Ce document définit les prescriptions minimales de positionnement UTDOA de l</w:t>
      </w:r>
      <w:r w:rsidR="00AC4CA5">
        <w:rPr>
          <w:lang w:val="fr-FR"/>
        </w:rPr>
        <w:t>'</w:t>
      </w:r>
      <w:r w:rsidRPr="00AC4CA5">
        <w:rPr>
          <w:lang w:val="fr-FR"/>
        </w:rPr>
        <w:t>unité de mesure de localisation (LMU) fonctionnant selon le mode DRF ou DRT de l</w:t>
      </w:r>
      <w:r w:rsidR="00AC4CA5">
        <w:rPr>
          <w:lang w:val="fr-FR"/>
        </w:rPr>
        <w:t>'</w:t>
      </w:r>
      <w:r w:rsidRPr="00AC4CA5">
        <w:rPr>
          <w:lang w:val="fr-FR"/>
        </w:rPr>
        <w:t xml:space="preserve">accès E-UTRAN. </w:t>
      </w:r>
    </w:p>
    <w:p w14:paraId="18A82FA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0737D3C9"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03C484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120" w:history="1">
        <w:r w:rsidRPr="00AC4CA5">
          <w:rPr>
            <w:rStyle w:val="Hyperlink"/>
            <w:sz w:val="18"/>
            <w:szCs w:val="18"/>
            <w:lang w:val="fr-FR"/>
          </w:rPr>
          <w:t>https://www.atis.org/3gpp-transpositions-Rel-17</w:t>
        </w:r>
      </w:hyperlink>
      <w:hyperlink r:id="rId2121" w:anchor="Rel-17" w:history="1"/>
    </w:p>
    <w:p w14:paraId="251C5BC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CCSA.3GPP.36.111.V17.0.0</w:t>
      </w:r>
      <w:r w:rsidRPr="00AC4CA5">
        <w:rPr>
          <w:sz w:val="18"/>
          <w:szCs w:val="18"/>
          <w:lang w:val="fr-FR"/>
        </w:rPr>
        <w:tab/>
        <w:t>17.0.0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122" w:history="1">
        <w:r w:rsidRPr="00AC4CA5">
          <w:rPr>
            <w:rStyle w:val="Hyperlink"/>
            <w:sz w:val="18"/>
            <w:szCs w:val="18"/>
            <w:lang w:val="fr-FR"/>
          </w:rPr>
          <w:t>https://www.ccsa.org.cn/api/portalsFile/downloadOldFile?type=17&amp;oldFileUrl=NTN/SRIT/CCSA.3GPP.36.111.V17.0.0.docx</w:t>
        </w:r>
      </w:hyperlink>
      <w:hyperlink r:id="rId2123" w:history="1"/>
      <w:hyperlink r:id="rId2124" w:history="1"/>
    </w:p>
    <w:p w14:paraId="4BFA82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136 111 V17.0.0 (2022-04)</w:t>
      </w:r>
      <w:r w:rsidRPr="00AC4CA5">
        <w:rPr>
          <w:sz w:val="18"/>
          <w:szCs w:val="18"/>
          <w:lang w:val="fr-FR"/>
        </w:rPr>
        <w:tab/>
        <w:t>17.0.0</w:t>
      </w:r>
      <w:r w:rsidRPr="00AC4CA5">
        <w:rPr>
          <w:sz w:val="18"/>
          <w:szCs w:val="18"/>
          <w:lang w:val="fr-FR"/>
        </w:rPr>
        <w:tab/>
        <w:t>Publié</w:t>
      </w:r>
      <w:r w:rsidRPr="00AC4CA5">
        <w:rPr>
          <w:sz w:val="18"/>
          <w:szCs w:val="18"/>
          <w:lang w:val="fr-FR"/>
        </w:rPr>
        <w:tab/>
        <w:t>27.04.2022</w:t>
      </w:r>
      <w:r w:rsidRPr="00AC4CA5">
        <w:rPr>
          <w:sz w:val="18"/>
          <w:szCs w:val="18"/>
          <w:lang w:val="fr-FR"/>
        </w:rPr>
        <w:tab/>
      </w:r>
      <w:hyperlink r:id="rId2125" w:history="1">
        <w:r w:rsidRPr="00AC4CA5">
          <w:rPr>
            <w:rStyle w:val="Hyperlink"/>
            <w:sz w:val="18"/>
            <w:szCs w:val="18"/>
            <w:lang w:val="fr-FR"/>
          </w:rPr>
          <w:t>https://www.etsi.org/deliver/etsi_ts/136100_136199/136111/17.00.00_60/ts_136111v170000p.pdf</w:t>
        </w:r>
      </w:hyperlink>
      <w:hyperlink r:id="rId2126" w:history="1"/>
    </w:p>
    <w:p w14:paraId="646DE0E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36.111-17.0.0 V1.0.0</w:t>
      </w:r>
      <w:r w:rsidRPr="00AC4CA5">
        <w:rPr>
          <w:sz w:val="18"/>
          <w:szCs w:val="18"/>
          <w:lang w:val="fr-FR"/>
        </w:rPr>
        <w:tab/>
        <w:t>17.0.0</w:t>
      </w:r>
      <w:r w:rsidRPr="00AC4CA5">
        <w:rPr>
          <w:sz w:val="18"/>
          <w:szCs w:val="18"/>
          <w:lang w:val="fr-FR"/>
        </w:rPr>
        <w:tab/>
        <w:t>Publié</w:t>
      </w:r>
      <w:r w:rsidRPr="00AC4CA5">
        <w:rPr>
          <w:sz w:val="18"/>
          <w:szCs w:val="18"/>
          <w:lang w:val="fr-FR"/>
        </w:rPr>
        <w:tab/>
        <w:t>29.07.2022</w:t>
      </w:r>
      <w:r w:rsidRPr="00AC4CA5">
        <w:rPr>
          <w:sz w:val="18"/>
          <w:szCs w:val="18"/>
          <w:lang w:val="fr-FR"/>
        </w:rPr>
        <w:tab/>
      </w:r>
      <w:hyperlink r:id="rId2127" w:history="1">
        <w:r w:rsidRPr="00AC4CA5">
          <w:rPr>
            <w:rStyle w:val="Hyperlink"/>
            <w:sz w:val="18"/>
            <w:szCs w:val="18"/>
            <w:lang w:val="fr-FR"/>
          </w:rPr>
          <w:t>https://members.tsdsi.in/s/XS6MwzYddx8K38p</w:t>
        </w:r>
      </w:hyperlink>
      <w:hyperlink r:id="rId2128" w:history="1"/>
    </w:p>
    <w:p w14:paraId="665943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TTAT.3G-36.111V17.0.0</w:t>
      </w:r>
      <w:r w:rsidRPr="00AC4CA5">
        <w:rPr>
          <w:sz w:val="18"/>
          <w:szCs w:val="18"/>
          <w:lang w:val="fr-FR"/>
        </w:rPr>
        <w:tab/>
        <w:t>17.0.0</w:t>
      </w:r>
      <w:r w:rsidRPr="00AC4CA5">
        <w:rPr>
          <w:sz w:val="18"/>
          <w:szCs w:val="18"/>
          <w:lang w:val="fr-FR"/>
        </w:rPr>
        <w:tab/>
        <w:t>Publié</w:t>
      </w:r>
      <w:r w:rsidRPr="00AC4CA5">
        <w:rPr>
          <w:sz w:val="18"/>
          <w:szCs w:val="18"/>
          <w:lang w:val="fr-FR"/>
        </w:rPr>
        <w:tab/>
        <w:t>05.08.2022</w:t>
      </w:r>
      <w:r w:rsidRPr="00AC4CA5">
        <w:rPr>
          <w:sz w:val="18"/>
          <w:szCs w:val="18"/>
          <w:lang w:val="fr-FR"/>
        </w:rPr>
        <w:tab/>
      </w:r>
      <w:hyperlink r:id="rId2129" w:history="1">
        <w:r w:rsidRPr="00AC4CA5">
          <w:rPr>
            <w:rStyle w:val="Hyperlink"/>
            <w:sz w:val="18"/>
            <w:szCs w:val="18"/>
            <w:lang w:val="fr-FR"/>
          </w:rPr>
          <w:t>https://www.tta.or.kr/eng/ttaSearchEngView.do?key=461&amp;searchStandardNo=TTAT.3G-36.111V17.0.0&amp;searchCate=TTAS</w:t>
        </w:r>
      </w:hyperlink>
      <w:hyperlink r:id="rId2130" w:history="1"/>
    </w:p>
    <w:p w14:paraId="09841ED4"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2C9F6C5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31" w:history="1">
        <w:r w:rsidRPr="00AC4CA5">
          <w:rPr>
            <w:rStyle w:val="Hyperlink"/>
            <w:sz w:val="18"/>
            <w:szCs w:val="18"/>
            <w:lang w:val="fr-FR"/>
          </w:rPr>
          <w:t>https://www.atis.org/3gpp-transpositions - Rel-18</w:t>
        </w:r>
      </w:hyperlink>
      <w:hyperlink r:id="rId2132" w:anchor="Rel-18" w:history="1"/>
    </w:p>
    <w:p w14:paraId="7B0CA18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CCSA.3GPP.36.111.V18.0.0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33" w:history="1">
        <w:r w:rsidRPr="00AC4CA5">
          <w:rPr>
            <w:rStyle w:val="Hyperlink"/>
            <w:sz w:val="18"/>
            <w:szCs w:val="18"/>
            <w:lang w:val="fr-FR"/>
          </w:rPr>
          <w:t>https://www.ccsa.org.cn/api/portalsFile/downloadOldFile?type=17&amp;oldFileUrl=NTN/SRIT/CCSA.3GPP.36.111.V18.0.0.docx</w:t>
        </w:r>
      </w:hyperlink>
      <w:hyperlink r:id="rId2134" w:history="1"/>
      <w:hyperlink r:id="rId2135" w:history="1"/>
    </w:p>
    <w:p w14:paraId="2E9D499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136 111 V18.0.0 (2024-05)</w:t>
      </w:r>
      <w:r w:rsidRPr="00AC4CA5">
        <w:rPr>
          <w:sz w:val="18"/>
          <w:szCs w:val="18"/>
          <w:lang w:val="fr-FR"/>
        </w:rPr>
        <w:tab/>
        <w:t>18.0.0</w:t>
      </w:r>
      <w:r w:rsidRPr="00AC4CA5">
        <w:rPr>
          <w:sz w:val="18"/>
          <w:szCs w:val="18"/>
          <w:lang w:val="fr-FR"/>
        </w:rPr>
        <w:tab/>
        <w:t>Publié</w:t>
      </w:r>
      <w:r w:rsidRPr="00AC4CA5">
        <w:rPr>
          <w:sz w:val="18"/>
          <w:szCs w:val="18"/>
          <w:lang w:val="fr-FR"/>
        </w:rPr>
        <w:tab/>
        <w:t>07.05.2024</w:t>
      </w:r>
      <w:r w:rsidRPr="00AC4CA5">
        <w:rPr>
          <w:sz w:val="18"/>
          <w:szCs w:val="18"/>
          <w:lang w:val="fr-FR"/>
        </w:rPr>
        <w:tab/>
      </w:r>
      <w:hyperlink r:id="rId2136" w:history="1">
        <w:r w:rsidRPr="00AC4CA5">
          <w:rPr>
            <w:rStyle w:val="Hyperlink"/>
            <w:sz w:val="18"/>
            <w:szCs w:val="18"/>
            <w:lang w:val="fr-FR"/>
          </w:rPr>
          <w:t>https://www.etsi.org/deliver/etsi_ts/136100_136199/136111/18.00.00_60/ts_136111v180000p.pdf</w:t>
        </w:r>
      </w:hyperlink>
      <w:hyperlink r:id="rId2137" w:history="1"/>
    </w:p>
    <w:p w14:paraId="631C79B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36.111 -18.0.0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138" w:history="1">
        <w:r w:rsidRPr="00AC4CA5">
          <w:rPr>
            <w:rStyle w:val="Hyperlink"/>
            <w:sz w:val="18"/>
            <w:szCs w:val="18"/>
            <w:lang w:val="fr-FR"/>
          </w:rPr>
          <w:t>https://members.tsdsi.in/s/pJDYsjXNnXxk4DH</w:t>
        </w:r>
      </w:hyperlink>
      <w:hyperlink r:id="rId2139" w:history="1"/>
    </w:p>
    <w:p w14:paraId="5676889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rPr>
      </w:pPr>
      <w:r w:rsidRPr="00AC4CA5">
        <w:rPr>
          <w:sz w:val="18"/>
          <w:szCs w:val="18"/>
          <w:lang w:val="fr-FR"/>
        </w:rPr>
        <w:t>TTA</w:t>
      </w:r>
      <w:r w:rsidRPr="00AC4CA5">
        <w:rPr>
          <w:sz w:val="18"/>
          <w:szCs w:val="18"/>
          <w:lang w:val="fr-FR"/>
        </w:rPr>
        <w:tab/>
        <w:t>TTAT.3G-36.111V18.0.0</w:t>
      </w:r>
      <w:r w:rsidRPr="00AC4CA5">
        <w:rPr>
          <w:sz w:val="18"/>
          <w:szCs w:val="18"/>
          <w:lang w:val="fr-FR"/>
        </w:rPr>
        <w:tab/>
        <w:t>18.0.0</w:t>
      </w:r>
      <w:r w:rsidRPr="00AC4CA5">
        <w:rPr>
          <w:sz w:val="18"/>
          <w:szCs w:val="18"/>
          <w:lang w:val="fr-FR"/>
        </w:rPr>
        <w:tab/>
        <w:t>Publié</w:t>
      </w:r>
      <w:r w:rsidRPr="00AC4CA5">
        <w:rPr>
          <w:sz w:val="18"/>
          <w:szCs w:val="18"/>
          <w:lang w:val="fr-FR"/>
        </w:rPr>
        <w:tab/>
        <w:t>12.08.2024</w:t>
      </w:r>
      <w:r w:rsidRPr="00AC4CA5">
        <w:rPr>
          <w:sz w:val="18"/>
          <w:szCs w:val="18"/>
          <w:lang w:val="fr-FR"/>
        </w:rPr>
        <w:tab/>
      </w:r>
      <w:hyperlink r:id="rId2140" w:history="1">
        <w:r w:rsidRPr="00AC4CA5">
          <w:rPr>
            <w:rStyle w:val="Hyperlink"/>
            <w:sz w:val="18"/>
            <w:szCs w:val="18"/>
            <w:lang w:val="fr-FR"/>
          </w:rPr>
          <w:t>https://www.tta.or.kr/eng/ttaSearchEngView.do?key=461&amp;searchStandardNo=TTAT.3G-36.111V18.0.0&amp;searchCate=TTAS</w:t>
        </w:r>
      </w:hyperlink>
      <w:hyperlink r:id="rId2141" w:history="1"/>
    </w:p>
    <w:p w14:paraId="1C622521" w14:textId="77777777" w:rsidR="00FA11D3" w:rsidRPr="00AC4CA5" w:rsidRDefault="00FA11D3" w:rsidP="00FA11D3">
      <w:pPr>
        <w:pStyle w:val="Heading5"/>
        <w:rPr>
          <w:lang w:val="fr-FR"/>
        </w:rPr>
      </w:pPr>
      <w:r w:rsidRPr="00AC4CA5">
        <w:rPr>
          <w:lang w:val="fr-FR"/>
        </w:rPr>
        <w:t>1.3.1.5.4</w:t>
      </w:r>
      <w:r w:rsidRPr="00AC4CA5">
        <w:rPr>
          <w:lang w:val="fr-FR"/>
        </w:rPr>
        <w:tab/>
        <w:t>TS 36.124</w:t>
      </w:r>
    </w:p>
    <w:p w14:paraId="7C371F87" w14:textId="77777777" w:rsidR="00FA11D3" w:rsidRPr="00AC4CA5" w:rsidRDefault="00FA11D3" w:rsidP="00FA11D3">
      <w:pPr>
        <w:pStyle w:val="Headingb"/>
        <w:rPr>
          <w:lang w:val="fr-FR"/>
        </w:rPr>
      </w:pPr>
      <w:bookmarkStart w:id="410" w:name="_Toc56152450"/>
      <w:bookmarkStart w:id="411" w:name="_Toc56153830"/>
      <w:bookmarkStart w:id="412" w:name="_Toc94532942"/>
      <w:bookmarkStart w:id="413" w:name="_Toc94533412"/>
      <w:r w:rsidRPr="00AC4CA5">
        <w:rPr>
          <w:bCs/>
          <w:lang w:val="fr-FR"/>
        </w:rPr>
        <w:t>Accès hertzien de Terre universel évolué (E-UTRA);</w:t>
      </w:r>
      <w:r w:rsidRPr="00AC4CA5">
        <w:rPr>
          <w:lang w:val="fr-FR"/>
        </w:rPr>
        <w:t xml:space="preserve"> </w:t>
      </w:r>
      <w:r w:rsidRPr="00AC4CA5">
        <w:rPr>
          <w:bCs/>
          <w:lang w:val="fr-FR"/>
        </w:rPr>
        <w:t>Conditions imposées aux terminaux mobiles et aux équipements auxiliaires en matière de compatibilité électromagnétique (CEM)</w:t>
      </w:r>
      <w:bookmarkEnd w:id="410"/>
      <w:bookmarkEnd w:id="411"/>
      <w:bookmarkEnd w:id="412"/>
      <w:bookmarkEnd w:id="413"/>
    </w:p>
    <w:p w14:paraId="69C17540" w14:textId="53271CF9" w:rsidR="00FA11D3" w:rsidRPr="00AC4CA5" w:rsidRDefault="00FA11D3" w:rsidP="00551AC8">
      <w:pPr>
        <w:rPr>
          <w:lang w:val="fr-FR"/>
        </w:rPr>
      </w:pPr>
      <w:r w:rsidRPr="00AC4CA5">
        <w:rPr>
          <w:lang w:val="fr-FR"/>
        </w:rPr>
        <w:t>Ce document définit les conditions essentielles imposées en matière de compatibilité électromagnétique aux terminaux mobiles numériques cellulaires de la «3ème génération» et aux équipements auxiliaires en association avec un équipement d</w:t>
      </w:r>
      <w:r w:rsidR="00AC4CA5">
        <w:rPr>
          <w:lang w:val="fr-FR"/>
        </w:rPr>
        <w:t>'</w:t>
      </w:r>
      <w:r w:rsidRPr="00AC4CA5">
        <w:rPr>
          <w:lang w:val="fr-FR"/>
        </w:rPr>
        <w:t>utilisateur (UE) 3GPP de l</w:t>
      </w:r>
      <w:r w:rsidR="00AC4CA5">
        <w:rPr>
          <w:lang w:val="fr-FR"/>
        </w:rPr>
        <w:t>'</w:t>
      </w:r>
      <w:r w:rsidRPr="00AC4CA5">
        <w:rPr>
          <w:lang w:val="fr-FR"/>
        </w:rPr>
        <w:t xml:space="preserve">E-UTRA. Il définit les essais </w:t>
      </w:r>
      <w:r w:rsidRPr="00AC4CA5">
        <w:rPr>
          <w:lang w:val="fr-FR"/>
        </w:rPr>
        <w:lastRenderedPageBreak/>
        <w:t>de compatibilité électromagnétique applicables, les méthodes de mesure, la gamme de fréquences, les limites et les critères de performance minimaux pour tous les types d</w:t>
      </w:r>
      <w:r w:rsidR="00AC4CA5">
        <w:rPr>
          <w:lang w:val="fr-FR"/>
        </w:rPr>
        <w:t>'</w:t>
      </w:r>
      <w:r w:rsidRPr="00AC4CA5">
        <w:rPr>
          <w:lang w:val="fr-FR"/>
        </w:rPr>
        <w:t>UE de l</w:t>
      </w:r>
      <w:r w:rsidR="00AC4CA5">
        <w:rPr>
          <w:lang w:val="fr-FR"/>
        </w:rPr>
        <w:t>'</w:t>
      </w:r>
      <w:r w:rsidRPr="00AC4CA5">
        <w:rPr>
          <w:lang w:val="fr-FR"/>
        </w:rPr>
        <w:t>E-UTRA et leurs équipements auxiliaires. Il comprend notamment des prescriptions applicables aux émissions rayonnées au niveau de l</w:t>
      </w:r>
      <w:r w:rsidR="00AC4CA5">
        <w:rPr>
          <w:lang w:val="fr-FR"/>
        </w:rPr>
        <w:t>'</w:t>
      </w:r>
      <w:r w:rsidRPr="00AC4CA5">
        <w:rPr>
          <w:lang w:val="fr-FR"/>
        </w:rPr>
        <w:t>accès de l</w:t>
      </w:r>
      <w:r w:rsidR="00AC4CA5">
        <w:rPr>
          <w:lang w:val="fr-FR"/>
        </w:rPr>
        <w:t>'</w:t>
      </w:r>
      <w:r w:rsidRPr="00AC4CA5">
        <w:rPr>
          <w:lang w:val="fr-FR"/>
        </w:rPr>
        <w:t>enceinte de l</w:t>
      </w:r>
      <w:r w:rsidR="00AC4CA5">
        <w:rPr>
          <w:lang w:val="fr-FR"/>
        </w:rPr>
        <w:t>'</w:t>
      </w:r>
      <w:r w:rsidRPr="00AC4CA5">
        <w:rPr>
          <w:lang w:val="fr-FR"/>
        </w:rPr>
        <w:t>équipement d</w:t>
      </w:r>
      <w:r w:rsidR="00AC4CA5">
        <w:rPr>
          <w:lang w:val="fr-FR"/>
        </w:rPr>
        <w:t>'</w:t>
      </w:r>
      <w:r w:rsidRPr="00AC4CA5">
        <w:rPr>
          <w:lang w:val="fr-FR"/>
        </w:rPr>
        <w:t>antenne intégré et de ses auxiliaires. Les prescriptions en matière d</w:t>
      </w:r>
      <w:r w:rsidR="00AC4CA5">
        <w:rPr>
          <w:lang w:val="fr-FR"/>
        </w:rPr>
        <w:t>'</w:t>
      </w:r>
      <w:r w:rsidRPr="00AC4CA5">
        <w:rPr>
          <w:lang w:val="fr-FR"/>
        </w:rPr>
        <w:t>immunité ont été choisies de manière à garantir, pour les appareils, un niveau de compatibilité satisfaisant dans des environnements résidentiels, commerciaux, industriels légers et à bord de véhicules. Ces niveaux ne tiennent toutefois pas compte de cas extrêmes qui peuvent survenir, avec une faible probabilité, en n</w:t>
      </w:r>
      <w:r w:rsidR="00AC4CA5">
        <w:rPr>
          <w:lang w:val="fr-FR"/>
        </w:rPr>
        <w:t>'</w:t>
      </w:r>
      <w:r w:rsidRPr="00AC4CA5">
        <w:rPr>
          <w:lang w:val="fr-FR"/>
        </w:rPr>
        <w:t>importe quel emplacement. La conformité d</w:t>
      </w:r>
      <w:r w:rsidR="00AC4CA5">
        <w:rPr>
          <w:lang w:val="fr-FR"/>
        </w:rPr>
        <w:t>'</w:t>
      </w:r>
      <w:r w:rsidRPr="00AC4CA5">
        <w:rPr>
          <w:lang w:val="fr-FR"/>
        </w:rPr>
        <w:t>un équipement radioélectrique aux exigences du présent document ne signifie pas la conformité à une quelconque exigence liée à l</w:t>
      </w:r>
      <w:r w:rsidR="00AC4CA5">
        <w:rPr>
          <w:lang w:val="fr-FR"/>
        </w:rPr>
        <w:t>'</w:t>
      </w:r>
      <w:r w:rsidRPr="00AC4CA5">
        <w:rPr>
          <w:lang w:val="fr-FR"/>
        </w:rPr>
        <w:t>utilisation de l</w:t>
      </w:r>
      <w:r w:rsidR="00AC4CA5">
        <w:rPr>
          <w:lang w:val="fr-FR"/>
        </w:rPr>
        <w:t>'</w:t>
      </w:r>
      <w:r w:rsidRPr="00AC4CA5">
        <w:rPr>
          <w:lang w:val="fr-FR"/>
        </w:rPr>
        <w:t>équipement (c</w:t>
      </w:r>
      <w:r w:rsidR="00AC4CA5">
        <w:rPr>
          <w:lang w:val="fr-FR"/>
        </w:rPr>
        <w:t>'</w:t>
      </w:r>
      <w:r w:rsidRPr="00AC4CA5">
        <w:rPr>
          <w:lang w:val="fr-FR"/>
        </w:rPr>
        <w:t>est-à-dire aux exigences en matière de licence). La conformité aux exigences du présent document ne signifie pas la conformité à une quelconque exigence de sécurité. Qu</w:t>
      </w:r>
      <w:r w:rsidR="00AC4CA5">
        <w:rPr>
          <w:lang w:val="fr-FR"/>
        </w:rPr>
        <w:t>'</w:t>
      </w:r>
      <w:r w:rsidRPr="00AC4CA5">
        <w:rPr>
          <w:lang w:val="fr-FR"/>
        </w:rPr>
        <w:t>elle soit temporaire ou permanente, toute situation dangereuse causée par la CEM n</w:t>
      </w:r>
      <w:r w:rsidR="00AC4CA5">
        <w:rPr>
          <w:lang w:val="fr-FR"/>
        </w:rPr>
        <w:t>'</w:t>
      </w:r>
      <w:r w:rsidRPr="00AC4CA5">
        <w:rPr>
          <w:lang w:val="fr-FR"/>
        </w:rPr>
        <w:t>en est pas moins considérée comme étant un cas de non-conformité.</w:t>
      </w:r>
    </w:p>
    <w:p w14:paraId="3DBC182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color w:val="000000"/>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de publication</w:t>
      </w:r>
      <w:r w:rsidRPr="00AC4CA5">
        <w:rPr>
          <w:sz w:val="18"/>
          <w:szCs w:val="18"/>
          <w:lang w:val="fr-FR"/>
        </w:rPr>
        <w:tab/>
      </w:r>
      <w:r w:rsidRPr="00AC4CA5">
        <w:rPr>
          <w:b/>
          <w:bCs/>
          <w:sz w:val="18"/>
          <w:szCs w:val="18"/>
          <w:lang w:val="fr-FR"/>
        </w:rPr>
        <w:t>Lieu</w:t>
      </w:r>
    </w:p>
    <w:p w14:paraId="73F76C54" w14:textId="77777777" w:rsidR="00FA11D3" w:rsidRPr="00AC4CA5" w:rsidRDefault="00FA11D3" w:rsidP="00FA11D3">
      <w:pPr>
        <w:widowControl w:val="0"/>
        <w:tabs>
          <w:tab w:val="left" w:pos="90"/>
        </w:tabs>
        <w:overflowPunct/>
        <w:spacing w:before="72"/>
        <w:textAlignment w:val="auto"/>
        <w:rPr>
          <w:b/>
          <w:bCs/>
          <w:color w:val="000000"/>
          <w:sz w:val="18"/>
          <w:szCs w:val="18"/>
          <w:lang w:val="fr-FR"/>
        </w:rPr>
      </w:pPr>
      <w:r w:rsidRPr="00AC4CA5">
        <w:rPr>
          <w:b/>
          <w:bCs/>
          <w:sz w:val="18"/>
          <w:szCs w:val="18"/>
          <w:lang w:val="fr-FR"/>
        </w:rPr>
        <w:t>Version 17</w:t>
      </w:r>
    </w:p>
    <w:p w14:paraId="7603BC6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ATIS.3GPP.36.124.V17.1.0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142" w:history="1">
        <w:r w:rsidRPr="00AC4CA5">
          <w:rPr>
            <w:rStyle w:val="Hyperlink"/>
            <w:sz w:val="18"/>
            <w:szCs w:val="18"/>
            <w:lang w:val="fr-FR"/>
          </w:rPr>
          <w:t>https://www.atis.org/3gpp-transpositions-Rel-17</w:t>
        </w:r>
      </w:hyperlink>
      <w:hyperlink r:id="rId2143" w:anchor="Rel-17" w:history="1"/>
    </w:p>
    <w:p w14:paraId="085F152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CCSA.3GPP.36.124.V17.1.0</w:t>
      </w:r>
      <w:r w:rsidRPr="00AC4CA5">
        <w:rPr>
          <w:sz w:val="18"/>
          <w:szCs w:val="18"/>
          <w:lang w:val="fr-FR"/>
        </w:rPr>
        <w:tab/>
        <w:t>17.1.0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144" w:history="1">
        <w:r w:rsidRPr="00AC4CA5">
          <w:rPr>
            <w:rStyle w:val="Hyperlink"/>
            <w:sz w:val="18"/>
            <w:szCs w:val="18"/>
            <w:lang w:val="fr-FR"/>
          </w:rPr>
          <w:t>https://www.ccsa.org.cn/api/portalsFile/downloadOldFile?type=17&amp;oldFileUrl=NTN/SRIT/CCSA.3GPP.36.124.V17.1.0.docx</w:t>
        </w:r>
      </w:hyperlink>
      <w:hyperlink r:id="rId2145" w:history="1"/>
      <w:hyperlink r:id="rId2146" w:history="1"/>
    </w:p>
    <w:p w14:paraId="42BA73DF" w14:textId="7B461FB2"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sz w:val="18"/>
          <w:szCs w:val="18"/>
          <w:lang w:val="fr-FR"/>
        </w:rPr>
      </w:pPr>
      <w:r w:rsidRPr="00AC4CA5">
        <w:rPr>
          <w:sz w:val="18"/>
          <w:szCs w:val="18"/>
          <w:lang w:val="fr-FR"/>
        </w:rPr>
        <w:t>ETSI</w:t>
      </w:r>
      <w:r w:rsidRPr="00AC4CA5">
        <w:rPr>
          <w:sz w:val="18"/>
          <w:szCs w:val="18"/>
          <w:lang w:val="fr-FR"/>
        </w:rPr>
        <w:tab/>
        <w:t>ETSI TS 136 124 V17.1.0 (2022-07)</w:t>
      </w:r>
      <w:r w:rsidRPr="00AC4CA5">
        <w:rPr>
          <w:sz w:val="18"/>
          <w:szCs w:val="18"/>
          <w:lang w:val="fr-FR"/>
        </w:rPr>
        <w:tab/>
        <w:t>17.1.0</w:t>
      </w:r>
      <w:r w:rsidRPr="00AC4CA5">
        <w:rPr>
          <w:sz w:val="18"/>
          <w:szCs w:val="18"/>
          <w:lang w:val="fr-FR"/>
        </w:rPr>
        <w:tab/>
        <w:t>Publié</w:t>
      </w:r>
      <w:r w:rsidRPr="00AC4CA5">
        <w:rPr>
          <w:sz w:val="18"/>
          <w:szCs w:val="18"/>
          <w:lang w:val="fr-FR"/>
        </w:rPr>
        <w:tab/>
        <w:t>21.07.2022</w:t>
      </w:r>
      <w:r w:rsidRPr="00AC4CA5">
        <w:rPr>
          <w:sz w:val="18"/>
          <w:szCs w:val="18"/>
          <w:lang w:val="fr-FR"/>
        </w:rPr>
        <w:tab/>
      </w:r>
      <w:hyperlink r:id="rId2147" w:history="1">
        <w:r w:rsidR="00D756B7" w:rsidRPr="00AC4CA5">
          <w:rPr>
            <w:rStyle w:val="Hyperlink"/>
            <w:sz w:val="18"/>
            <w:szCs w:val="18"/>
            <w:lang w:val="fr-FR"/>
          </w:rPr>
          <w:t>https://www.etsi.org/deliver/etsi_ts/136100_136199/136124/17.01.00_60/ts_136124v170100p.pdf</w:t>
        </w:r>
      </w:hyperlink>
      <w:r w:rsidR="00D756B7" w:rsidRPr="00AC4CA5">
        <w:rPr>
          <w:sz w:val="18"/>
          <w:szCs w:val="18"/>
          <w:lang w:val="fr-FR"/>
        </w:rPr>
        <w:t xml:space="preserve"> </w:t>
      </w:r>
      <w:hyperlink r:id="rId2148" w:history="1"/>
    </w:p>
    <w:p w14:paraId="05FC068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TSDSI</w:t>
      </w:r>
      <w:r w:rsidRPr="00AC4CA5">
        <w:rPr>
          <w:sz w:val="18"/>
          <w:szCs w:val="18"/>
          <w:lang w:val="fr-FR"/>
        </w:rPr>
        <w:tab/>
        <w:t>TSDSI STD T1.3GPP 36.124-17.1.0 V1.1.0</w:t>
      </w:r>
      <w:r w:rsidRPr="00AC4CA5">
        <w:rPr>
          <w:sz w:val="18"/>
          <w:szCs w:val="18"/>
          <w:lang w:val="fr-FR"/>
        </w:rPr>
        <w:tab/>
        <w:t>17.1.0</w:t>
      </w:r>
      <w:r w:rsidRPr="00AC4CA5">
        <w:rPr>
          <w:sz w:val="18"/>
          <w:szCs w:val="18"/>
          <w:lang w:val="fr-FR"/>
        </w:rPr>
        <w:tab/>
        <w:t>Publié</w:t>
      </w:r>
      <w:r w:rsidRPr="00AC4CA5">
        <w:rPr>
          <w:sz w:val="18"/>
          <w:szCs w:val="18"/>
          <w:lang w:val="fr-FR"/>
        </w:rPr>
        <w:tab/>
        <w:t>01.11.2022</w:t>
      </w:r>
      <w:r w:rsidRPr="00AC4CA5">
        <w:rPr>
          <w:sz w:val="18"/>
          <w:szCs w:val="18"/>
          <w:lang w:val="fr-FR"/>
        </w:rPr>
        <w:tab/>
      </w:r>
      <w:hyperlink r:id="rId2149" w:history="1">
        <w:r w:rsidRPr="00AC4CA5">
          <w:rPr>
            <w:rStyle w:val="Hyperlink"/>
            <w:sz w:val="18"/>
            <w:szCs w:val="18"/>
            <w:lang w:val="fr-FR"/>
          </w:rPr>
          <w:t>https://members.tsdsi.in/s/5qLJSTLBHZ888F8</w:t>
        </w:r>
      </w:hyperlink>
      <w:hyperlink r:id="rId2150" w:history="1"/>
    </w:p>
    <w:p w14:paraId="3093650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TTA</w:t>
      </w:r>
      <w:r w:rsidRPr="00AC4CA5">
        <w:rPr>
          <w:sz w:val="18"/>
          <w:szCs w:val="18"/>
          <w:lang w:val="fr-FR"/>
        </w:rPr>
        <w:tab/>
        <w:t>TTAT.3G-36.124V17.1.0</w:t>
      </w:r>
      <w:r w:rsidRPr="00AC4CA5">
        <w:rPr>
          <w:sz w:val="18"/>
          <w:szCs w:val="18"/>
          <w:lang w:val="fr-FR"/>
        </w:rPr>
        <w:tab/>
        <w:t>17.1.0</w:t>
      </w:r>
      <w:r w:rsidRPr="00AC4CA5">
        <w:rPr>
          <w:sz w:val="18"/>
          <w:szCs w:val="18"/>
          <w:lang w:val="fr-FR"/>
        </w:rPr>
        <w:tab/>
        <w:t>Publié</w:t>
      </w:r>
      <w:r w:rsidRPr="00AC4CA5">
        <w:rPr>
          <w:sz w:val="18"/>
          <w:szCs w:val="18"/>
          <w:lang w:val="fr-FR"/>
        </w:rPr>
        <w:tab/>
        <w:t>21.10.2022</w:t>
      </w:r>
      <w:r w:rsidRPr="00AC4CA5">
        <w:rPr>
          <w:sz w:val="18"/>
          <w:szCs w:val="18"/>
          <w:lang w:val="fr-FR"/>
        </w:rPr>
        <w:tab/>
      </w:r>
      <w:hyperlink r:id="rId2151" w:history="1">
        <w:r w:rsidRPr="00AC4CA5">
          <w:rPr>
            <w:rStyle w:val="Hyperlink"/>
            <w:sz w:val="18"/>
            <w:szCs w:val="18"/>
            <w:lang w:val="fr-FR"/>
          </w:rPr>
          <w:t>https://www.tta.or.kr/eng/ttaSearchEngView.do?key=461&amp;searchStandardNo=TTAT.3G-36.124V17.1.0&amp;searchCate=TTAS</w:t>
        </w:r>
      </w:hyperlink>
      <w:hyperlink r:id="rId2152" w:history="1"/>
    </w:p>
    <w:p w14:paraId="21986ECE" w14:textId="77777777" w:rsidR="00FA11D3" w:rsidRPr="00AC4CA5" w:rsidRDefault="00FA11D3" w:rsidP="00FA11D3">
      <w:pPr>
        <w:widowControl w:val="0"/>
        <w:tabs>
          <w:tab w:val="left" w:pos="90"/>
        </w:tabs>
        <w:overflowPunct/>
        <w:textAlignment w:val="auto"/>
        <w:rPr>
          <w:b/>
          <w:bCs/>
          <w:color w:val="000000"/>
          <w:sz w:val="18"/>
          <w:szCs w:val="18"/>
          <w:lang w:val="fr-FR"/>
        </w:rPr>
      </w:pPr>
      <w:r w:rsidRPr="00AC4CA5">
        <w:rPr>
          <w:b/>
          <w:bCs/>
          <w:sz w:val="18"/>
          <w:szCs w:val="18"/>
          <w:lang w:val="fr-FR"/>
        </w:rPr>
        <w:t>Version 18</w:t>
      </w:r>
    </w:p>
    <w:p w14:paraId="6FDF88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16"/>
        <w:textAlignment w:val="auto"/>
        <w:rPr>
          <w:color w:val="0563C1"/>
          <w:sz w:val="18"/>
          <w:szCs w:val="18"/>
          <w:u w:val="single"/>
          <w:lang w:val="fr-FR"/>
        </w:rPr>
      </w:pPr>
      <w:r w:rsidRPr="00AC4CA5">
        <w:rPr>
          <w:sz w:val="18"/>
          <w:szCs w:val="18"/>
          <w:lang w:val="fr-FR"/>
        </w:rPr>
        <w:t>ATIS</w:t>
      </w:r>
      <w:r w:rsidRPr="00AC4CA5">
        <w:rPr>
          <w:sz w:val="18"/>
          <w:szCs w:val="18"/>
          <w:lang w:val="fr-FR"/>
        </w:rPr>
        <w:tab/>
        <w:t>ATIS.3GPP.36.124.V18.0.0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53" w:history="1">
        <w:r w:rsidRPr="00AC4CA5">
          <w:rPr>
            <w:rStyle w:val="Hyperlink"/>
            <w:sz w:val="18"/>
            <w:szCs w:val="18"/>
            <w:lang w:val="fr-FR"/>
          </w:rPr>
          <w:t>https://www.atis.org/3gpp-transpositions - Rel-18</w:t>
        </w:r>
      </w:hyperlink>
      <w:hyperlink r:id="rId2154" w:anchor="Rel-18" w:history="1"/>
    </w:p>
    <w:p w14:paraId="6D82F67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lang w:val="fr-FR"/>
        </w:rPr>
      </w:pPr>
      <w:r w:rsidRPr="00AC4CA5">
        <w:rPr>
          <w:sz w:val="18"/>
          <w:szCs w:val="18"/>
          <w:lang w:val="fr-FR"/>
        </w:rPr>
        <w:t>CCSA</w:t>
      </w:r>
      <w:r w:rsidRPr="00AC4CA5">
        <w:rPr>
          <w:sz w:val="18"/>
          <w:szCs w:val="18"/>
          <w:lang w:val="fr-FR"/>
        </w:rPr>
        <w:tab/>
        <w:t>CCSA.3GPP.36.124.V18.0.0</w:t>
      </w:r>
      <w:r w:rsidRPr="00AC4CA5">
        <w:rPr>
          <w:sz w:val="18"/>
          <w:szCs w:val="18"/>
          <w:lang w:val="fr-FR"/>
        </w:rPr>
        <w:tab/>
        <w:t>18.0.0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155" w:history="1">
        <w:r w:rsidRPr="00AC4CA5">
          <w:rPr>
            <w:rStyle w:val="Hyperlink"/>
            <w:sz w:val="18"/>
            <w:szCs w:val="18"/>
            <w:lang w:val="fr-FR"/>
          </w:rPr>
          <w:t>https://www.ccsa.org.cn/api/portalsFile/downloadOldFile?type=17&amp;oldFileUrl=NTN/SRIT/CCSA.3GPP.36.124.V18.0.0.docx</w:t>
        </w:r>
      </w:hyperlink>
      <w:hyperlink r:id="rId2156" w:history="1"/>
      <w:hyperlink r:id="rId2157" w:history="1"/>
    </w:p>
    <w:p w14:paraId="5436777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28"/>
        <w:textAlignment w:val="auto"/>
        <w:rPr>
          <w:color w:val="0563C1"/>
          <w:sz w:val="18"/>
          <w:szCs w:val="18"/>
          <w:u w:val="single"/>
          <w:lang w:val="fr-FR"/>
        </w:rPr>
      </w:pPr>
      <w:r w:rsidRPr="00AC4CA5">
        <w:rPr>
          <w:sz w:val="18"/>
          <w:szCs w:val="18"/>
          <w:lang w:val="fr-FR"/>
        </w:rPr>
        <w:t>ETSI</w:t>
      </w:r>
      <w:r w:rsidRPr="00AC4CA5">
        <w:rPr>
          <w:sz w:val="18"/>
          <w:szCs w:val="18"/>
          <w:lang w:val="fr-FR"/>
        </w:rPr>
        <w:tab/>
        <w:t>ETSI TS 136 124 V18.0.0 (2024-05)</w:t>
      </w:r>
      <w:r w:rsidRPr="00AC4CA5">
        <w:rPr>
          <w:sz w:val="18"/>
          <w:szCs w:val="18"/>
          <w:lang w:val="fr-FR"/>
        </w:rPr>
        <w:tab/>
        <w:t>18.0.0</w:t>
      </w:r>
      <w:r w:rsidRPr="00AC4CA5">
        <w:rPr>
          <w:sz w:val="18"/>
          <w:szCs w:val="18"/>
          <w:lang w:val="fr-FR"/>
        </w:rPr>
        <w:tab/>
        <w:t>Publié</w:t>
      </w:r>
      <w:r w:rsidRPr="00AC4CA5">
        <w:rPr>
          <w:sz w:val="18"/>
          <w:szCs w:val="18"/>
          <w:lang w:val="fr-FR"/>
        </w:rPr>
        <w:tab/>
        <w:t>23.05.2024</w:t>
      </w:r>
      <w:r w:rsidRPr="00AC4CA5">
        <w:rPr>
          <w:sz w:val="18"/>
          <w:szCs w:val="18"/>
          <w:lang w:val="fr-FR"/>
        </w:rPr>
        <w:tab/>
      </w:r>
      <w:hyperlink r:id="rId2158" w:history="1">
        <w:r w:rsidRPr="00AC4CA5">
          <w:rPr>
            <w:rStyle w:val="Hyperlink"/>
            <w:sz w:val="18"/>
            <w:szCs w:val="18"/>
            <w:lang w:val="fr-FR"/>
          </w:rPr>
          <w:t>https://www.etsi.org/deliver/etsi_ts/136100_136199/136124/18.00.00_60/ts_136124v180000p.pdf</w:t>
        </w:r>
      </w:hyperlink>
      <w:hyperlink r:id="rId2159" w:history="1"/>
    </w:p>
    <w:p w14:paraId="489205A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TSDSI</w:t>
      </w:r>
      <w:r w:rsidRPr="00AC4CA5">
        <w:rPr>
          <w:sz w:val="18"/>
          <w:szCs w:val="18"/>
          <w:lang w:val="fr-FR"/>
        </w:rPr>
        <w:tab/>
        <w:t>TSDSI STD T1.3GPP 36.124 -18.0.0 V1.0.0</w:t>
      </w:r>
      <w:r w:rsidRPr="00AC4CA5">
        <w:rPr>
          <w:sz w:val="18"/>
          <w:szCs w:val="18"/>
          <w:lang w:val="fr-FR"/>
        </w:rPr>
        <w:tab/>
        <w:t>18.0.0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160" w:history="1">
        <w:r w:rsidRPr="00AC4CA5">
          <w:rPr>
            <w:rStyle w:val="Hyperlink"/>
            <w:sz w:val="18"/>
            <w:szCs w:val="18"/>
            <w:lang w:val="fr-FR"/>
          </w:rPr>
          <w:t>https://members.tsdsi.in/s/TGnwkQKSq6aSBER</w:t>
        </w:r>
      </w:hyperlink>
      <w:hyperlink r:id="rId2161" w:history="1"/>
    </w:p>
    <w:p w14:paraId="24EF569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TTA</w:t>
      </w:r>
      <w:r w:rsidRPr="00AC4CA5">
        <w:rPr>
          <w:rFonts w:ascii="Arial" w:hAnsi="Arial" w:cs="Arial"/>
          <w:sz w:val="18"/>
          <w:szCs w:val="18"/>
          <w:lang w:val="fr-FR" w:eastAsia="en-GB"/>
        </w:rPr>
        <w:tab/>
      </w:r>
      <w:r w:rsidRPr="00AC4CA5">
        <w:rPr>
          <w:color w:val="000000"/>
          <w:sz w:val="18"/>
          <w:szCs w:val="18"/>
          <w:lang w:val="fr-FR" w:eastAsia="en-GB"/>
        </w:rPr>
        <w:t>TTAT.3G-36.124V18.0.0</w:t>
      </w:r>
      <w:r w:rsidRPr="00AC4CA5">
        <w:rPr>
          <w:rFonts w:ascii="Arial" w:hAnsi="Arial" w:cs="Arial"/>
          <w:sz w:val="18"/>
          <w:szCs w:val="18"/>
          <w:lang w:val="fr-FR" w:eastAsia="en-GB"/>
        </w:rPr>
        <w:tab/>
      </w:r>
      <w:r w:rsidRPr="00AC4CA5">
        <w:rPr>
          <w:sz w:val="18"/>
          <w:szCs w:val="18"/>
          <w:lang w:val="fr-FR"/>
        </w:rPr>
        <w:t>18.0.0</w:t>
      </w:r>
      <w:r w:rsidRPr="00AC4CA5">
        <w:rPr>
          <w:rFonts w:ascii="Arial" w:hAnsi="Arial" w:cs="Arial"/>
          <w:sz w:val="18"/>
          <w:szCs w:val="18"/>
          <w:lang w:val="fr-FR" w:eastAsia="en-GB"/>
        </w:rPr>
        <w:tab/>
      </w:r>
      <w:r w:rsidRPr="00AC4CA5">
        <w:rPr>
          <w:sz w:val="18"/>
          <w:szCs w:val="18"/>
          <w:lang w:val="fr-FR"/>
        </w:rPr>
        <w:t>Publié</w:t>
      </w:r>
      <w:r w:rsidRPr="00AC4CA5">
        <w:rPr>
          <w:rFonts w:ascii="Arial" w:hAnsi="Arial" w:cs="Arial"/>
          <w:sz w:val="18"/>
          <w:szCs w:val="18"/>
          <w:lang w:val="fr-FR" w:eastAsia="en-GB"/>
        </w:rPr>
        <w:tab/>
        <w:t>08</w:t>
      </w:r>
      <w:r w:rsidRPr="00AC4CA5">
        <w:rPr>
          <w:sz w:val="18"/>
          <w:szCs w:val="18"/>
          <w:lang w:val="fr-FR"/>
        </w:rPr>
        <w:t>.05.2024</w:t>
      </w:r>
      <w:r w:rsidRPr="00AC4CA5">
        <w:rPr>
          <w:rFonts w:ascii="Arial" w:hAnsi="Arial" w:cs="Arial"/>
          <w:sz w:val="18"/>
          <w:szCs w:val="18"/>
          <w:lang w:val="fr-FR" w:eastAsia="en-GB"/>
        </w:rPr>
        <w:tab/>
      </w:r>
      <w:hyperlink r:id="rId2162" w:history="1">
        <w:r w:rsidRPr="00AC4CA5">
          <w:rPr>
            <w:rStyle w:val="Hyperlink"/>
            <w:sz w:val="18"/>
            <w:szCs w:val="18"/>
            <w:lang w:val="fr-FR"/>
          </w:rPr>
          <w:t>https://www.tta.or.kr/eng/ttaSearchEngView.do?key=461&amp;searchStandardNo=TTAT.3G-36.124V18.0.0&amp;searchCate=TTAS</w:t>
        </w:r>
      </w:hyperlink>
    </w:p>
    <w:p w14:paraId="0CDAD6C6" w14:textId="77777777" w:rsidR="00FA11D3" w:rsidRPr="00AC4CA5" w:rsidRDefault="00FA11D3" w:rsidP="00FA11D3">
      <w:pPr>
        <w:pStyle w:val="Heading5"/>
        <w:rPr>
          <w:lang w:val="fr-FR"/>
        </w:rPr>
      </w:pPr>
      <w:r w:rsidRPr="00AC4CA5">
        <w:rPr>
          <w:lang w:val="fr-FR"/>
        </w:rPr>
        <w:t>1.3.1.5.5</w:t>
      </w:r>
      <w:r w:rsidRPr="00AC4CA5">
        <w:rPr>
          <w:lang w:val="fr-FR"/>
        </w:rPr>
        <w:tab/>
        <w:t>TS 36.133</w:t>
      </w:r>
    </w:p>
    <w:p w14:paraId="426E2892" w14:textId="77777777" w:rsidR="00FA11D3" w:rsidRPr="00AC4CA5" w:rsidRDefault="00FA11D3" w:rsidP="00FA11D3">
      <w:pPr>
        <w:keepNext/>
        <w:keepLines/>
        <w:rPr>
          <w:b/>
          <w:lang w:val="fr-FR"/>
        </w:rPr>
      </w:pPr>
      <w:bookmarkStart w:id="414" w:name="_Toc56152451"/>
      <w:bookmarkStart w:id="415" w:name="_Toc56153831"/>
      <w:bookmarkStart w:id="416" w:name="_Toc94532943"/>
      <w:bookmarkStart w:id="417" w:name="_Toc94533413"/>
      <w:r w:rsidRPr="00AC4CA5">
        <w:rPr>
          <w:b/>
          <w:bCs/>
          <w:lang w:val="fr-FR"/>
        </w:rPr>
        <w:t>Accès hertzien de Terre universel évolué (E-UTRA);</w:t>
      </w:r>
      <w:r w:rsidRPr="00AC4CA5">
        <w:rPr>
          <w:lang w:val="fr-FR"/>
        </w:rPr>
        <w:t xml:space="preserve"> </w:t>
      </w:r>
      <w:r w:rsidRPr="00AC4CA5">
        <w:rPr>
          <w:b/>
          <w:bCs/>
          <w:lang w:val="fr-FR"/>
        </w:rPr>
        <w:t>Conditions de prise en charge de la gestion des ressources radioélectriques</w:t>
      </w:r>
      <w:bookmarkEnd w:id="414"/>
      <w:bookmarkEnd w:id="415"/>
      <w:bookmarkEnd w:id="416"/>
      <w:bookmarkEnd w:id="417"/>
    </w:p>
    <w:p w14:paraId="17173D30" w14:textId="2E240D54" w:rsidR="00FA11D3" w:rsidRPr="00AC4CA5" w:rsidRDefault="00FA11D3" w:rsidP="00125DFD">
      <w:pPr>
        <w:rPr>
          <w:lang w:val="fr-FR"/>
        </w:rPr>
      </w:pPr>
      <w:r w:rsidRPr="00AC4CA5">
        <w:rPr>
          <w:lang w:val="fr-FR"/>
        </w:rPr>
        <w:t>Ce document décrit les exigences de prise en charge de la gestion des ressources radioélectriques pour les modes DRF et DRT d</w:t>
      </w:r>
      <w:r w:rsidR="00AC4CA5">
        <w:rPr>
          <w:lang w:val="fr-FR"/>
        </w:rPr>
        <w:t>'</w:t>
      </w:r>
      <w:r w:rsidRPr="00AC4CA5">
        <w:rPr>
          <w:lang w:val="fr-FR"/>
        </w:rPr>
        <w:t xml:space="preserve"> E-UTRA. Ces exigences comprennent des exigences relatives aux mesures dans le réseau UTRAN et l</w:t>
      </w:r>
      <w:r w:rsidR="00AC4CA5">
        <w:rPr>
          <w:lang w:val="fr-FR"/>
        </w:rPr>
        <w:t>'</w:t>
      </w:r>
      <w:r w:rsidRPr="00AC4CA5">
        <w:rPr>
          <w:lang w:val="fr-FR"/>
        </w:rPr>
        <w:t>UE ainsi que des exigences concernant le comportement dynamique et l</w:t>
      </w:r>
      <w:r w:rsidR="00AC4CA5">
        <w:rPr>
          <w:lang w:val="fr-FR"/>
        </w:rPr>
        <w:t>'</w:t>
      </w:r>
      <w:r w:rsidRPr="00AC4CA5">
        <w:rPr>
          <w:lang w:val="fr-FR"/>
        </w:rPr>
        <w:t>interaction des nœuds, en ce qui concerne les caractéristiques de retard et de réponse.</w:t>
      </w:r>
    </w:p>
    <w:p w14:paraId="71930D3C" w14:textId="4086EBC8"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316FBCD8" w14:textId="77777777" w:rsidR="00FA11D3" w:rsidRPr="00AC4CA5" w:rsidRDefault="00FA11D3" w:rsidP="00FA11D3">
      <w:pPr>
        <w:rPr>
          <w:b/>
          <w:bCs/>
          <w:sz w:val="18"/>
          <w:szCs w:val="18"/>
          <w:lang w:val="fr-FR"/>
        </w:rPr>
      </w:pPr>
      <w:r w:rsidRPr="00AC4CA5">
        <w:rPr>
          <w:b/>
          <w:bCs/>
          <w:sz w:val="18"/>
          <w:szCs w:val="18"/>
          <w:lang w:val="fr-FR"/>
        </w:rPr>
        <w:t>Version 17</w:t>
      </w:r>
    </w:p>
    <w:p w14:paraId="68878A7B" w14:textId="6CCA2570" w:rsidR="00D756B7"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lang w:val="fr-FR"/>
        </w:rPr>
      </w:pPr>
      <w:r w:rsidRPr="00AC4CA5">
        <w:rPr>
          <w:sz w:val="18"/>
          <w:szCs w:val="18"/>
          <w:lang w:val="fr-FR"/>
        </w:rPr>
        <w:t>ATIS</w:t>
      </w:r>
      <w:r w:rsidRPr="00AC4CA5">
        <w:rPr>
          <w:sz w:val="18"/>
          <w:szCs w:val="18"/>
          <w:lang w:val="fr-FR"/>
        </w:rPr>
        <w:tab/>
        <w:t>ATIS.3GPP.36.133.V17.14.0</w:t>
      </w:r>
      <w:r w:rsidRPr="00AC4CA5">
        <w:rPr>
          <w:sz w:val="18"/>
          <w:szCs w:val="18"/>
          <w:lang w:val="fr-FR"/>
        </w:rPr>
        <w:tab/>
        <w:t>17.14.0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163" w:anchor="Rel-17" w:history="1">
        <w:r w:rsidR="00D756B7" w:rsidRPr="00AC4CA5">
          <w:rPr>
            <w:rStyle w:val="Hyperlink"/>
            <w:sz w:val="18"/>
            <w:szCs w:val="18"/>
            <w:lang w:val="fr-FR"/>
          </w:rPr>
          <w:t>https://www.atis.org/3gpp-transpositions - Rel-17</w:t>
        </w:r>
      </w:hyperlink>
    </w:p>
    <w:p w14:paraId="431D5F37" w14:textId="3BF1D40F"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CCSA.3GPP.36.133.V17.15.0</w:t>
      </w:r>
      <w:r w:rsidRPr="00AC4CA5">
        <w:rPr>
          <w:sz w:val="18"/>
          <w:szCs w:val="18"/>
          <w:lang w:val="fr-FR"/>
        </w:rPr>
        <w:tab/>
        <w:t>17.15.0</w:t>
      </w:r>
      <w:r w:rsidRPr="00AC4CA5">
        <w:rPr>
          <w:sz w:val="18"/>
          <w:szCs w:val="18"/>
          <w:lang w:val="fr-FR"/>
        </w:rPr>
        <w:tab/>
        <w:t>Publié</w:t>
      </w:r>
      <w:r w:rsidRPr="00AC4CA5">
        <w:rPr>
          <w:sz w:val="18"/>
          <w:szCs w:val="18"/>
          <w:lang w:val="fr-FR"/>
        </w:rPr>
        <w:tab/>
        <w:t>12.02.2025</w:t>
      </w:r>
      <w:r w:rsidRPr="00AC4CA5">
        <w:rPr>
          <w:sz w:val="18"/>
          <w:szCs w:val="18"/>
          <w:lang w:val="fr-FR"/>
        </w:rPr>
        <w:tab/>
      </w:r>
      <w:hyperlink r:id="rId2164" w:history="1">
        <w:r w:rsidR="00D756B7" w:rsidRPr="00AC4CA5">
          <w:rPr>
            <w:rStyle w:val="Hyperlink"/>
            <w:sz w:val="18"/>
            <w:szCs w:val="18"/>
            <w:lang w:val="fr-FR"/>
          </w:rPr>
          <w:t>https://www.ccsa.org.cn/api/portalsFile/downloadOldFile?type=17&amp;oldFileUrl=NTN/SRIT/CCSA.3GPP.36.133.V17.15.0.zip</w:t>
        </w:r>
      </w:hyperlink>
      <w:hyperlink r:id="rId2165" w:history="1"/>
      <w:hyperlink r:id="rId2166" w:history="1"/>
    </w:p>
    <w:p w14:paraId="58DAA84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lastRenderedPageBreak/>
        <w:t>ETSI</w:t>
      </w:r>
      <w:r w:rsidRPr="00AC4CA5">
        <w:rPr>
          <w:sz w:val="18"/>
          <w:szCs w:val="18"/>
          <w:lang w:val="fr-FR"/>
        </w:rPr>
        <w:tab/>
        <w:t>ETSI TS 136 133 V17.14.0 (2024-10)</w:t>
      </w:r>
      <w:r w:rsidRPr="00AC4CA5">
        <w:rPr>
          <w:sz w:val="18"/>
          <w:szCs w:val="18"/>
          <w:lang w:val="fr-FR"/>
        </w:rPr>
        <w:tab/>
        <w:t>17.14.0</w:t>
      </w:r>
      <w:r w:rsidRPr="00AC4CA5">
        <w:rPr>
          <w:sz w:val="18"/>
          <w:szCs w:val="18"/>
          <w:lang w:val="fr-FR"/>
        </w:rPr>
        <w:tab/>
        <w:t>Publié</w:t>
      </w:r>
      <w:r w:rsidRPr="00AC4CA5">
        <w:rPr>
          <w:sz w:val="18"/>
          <w:szCs w:val="18"/>
          <w:lang w:val="fr-FR"/>
        </w:rPr>
        <w:tab/>
        <w:t>15.10.2024</w:t>
      </w:r>
      <w:r w:rsidRPr="00AC4CA5">
        <w:rPr>
          <w:sz w:val="18"/>
          <w:szCs w:val="18"/>
          <w:lang w:val="fr-FR"/>
        </w:rPr>
        <w:tab/>
      </w:r>
      <w:hyperlink r:id="rId2167" w:history="1">
        <w:r w:rsidRPr="00AC4CA5">
          <w:rPr>
            <w:rStyle w:val="Hyperlink"/>
            <w:sz w:val="18"/>
            <w:szCs w:val="18"/>
            <w:lang w:val="fr-FR"/>
          </w:rPr>
          <w:t>https://www.etsi.org/deliver/etsi_ts/136100_136199/136133/17.14.00_60/ts_136133v171400p.pdf</w:t>
        </w:r>
      </w:hyperlink>
      <w:hyperlink r:id="rId2168" w:history="1"/>
    </w:p>
    <w:p w14:paraId="5777A4A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36.133-17.14.0 V1.9.0</w:t>
      </w:r>
      <w:r w:rsidRPr="00AC4CA5">
        <w:rPr>
          <w:sz w:val="18"/>
          <w:szCs w:val="18"/>
          <w:lang w:val="fr-FR"/>
        </w:rPr>
        <w:tab/>
        <w:t>17.14.0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69" w:history="1">
        <w:r w:rsidRPr="00AC4CA5">
          <w:rPr>
            <w:rStyle w:val="Hyperlink"/>
            <w:sz w:val="18"/>
            <w:szCs w:val="18"/>
            <w:lang w:val="fr-FR"/>
          </w:rPr>
          <w:t>https://members.tsdsi.in/s/dcy2cNbK4XkLqsw</w:t>
        </w:r>
      </w:hyperlink>
      <w:hyperlink r:id="rId2170" w:history="1"/>
    </w:p>
    <w:p w14:paraId="23F59A1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TTAT.3G-36.133V17.14.0</w:t>
      </w:r>
      <w:r w:rsidRPr="00AC4CA5">
        <w:rPr>
          <w:sz w:val="18"/>
          <w:szCs w:val="18"/>
          <w:lang w:val="fr-FR"/>
        </w:rPr>
        <w:tab/>
        <w:t>17.14.0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71" w:history="1">
        <w:r w:rsidRPr="00AC4CA5">
          <w:rPr>
            <w:rStyle w:val="Hyperlink"/>
            <w:sz w:val="18"/>
            <w:szCs w:val="18"/>
            <w:lang w:val="fr-FR"/>
          </w:rPr>
          <w:t>https://www.tta.or.kr/eng/ttaSearchEngView.do?key=461&amp;searchStandardNo=TTAT.3G-36.133V17.14.0&amp;searchCate=TTAS</w:t>
        </w:r>
      </w:hyperlink>
      <w:hyperlink r:id="rId2172" w:history="1"/>
    </w:p>
    <w:p w14:paraId="2024B634" w14:textId="77777777" w:rsidR="00FA11D3" w:rsidRPr="00AC4CA5" w:rsidRDefault="00FA11D3" w:rsidP="00D756B7">
      <w:pPr>
        <w:keepNext/>
        <w:keepLines/>
        <w:rPr>
          <w:b/>
          <w:bCs/>
          <w:sz w:val="18"/>
          <w:szCs w:val="18"/>
          <w:lang w:val="fr-FR"/>
        </w:rPr>
      </w:pPr>
      <w:r w:rsidRPr="00AC4CA5">
        <w:rPr>
          <w:b/>
          <w:bCs/>
          <w:sz w:val="18"/>
          <w:szCs w:val="18"/>
          <w:lang w:val="fr-FR"/>
        </w:rPr>
        <w:t>Version 18</w:t>
      </w:r>
    </w:p>
    <w:p w14:paraId="2816E9E4" w14:textId="48B01CA5" w:rsidR="00D756B7" w:rsidRPr="00AC4CA5" w:rsidRDefault="00FA11D3" w:rsidP="00D756B7">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sz w:val="18"/>
          <w:szCs w:val="18"/>
          <w:lang w:val="fr-FR"/>
        </w:rPr>
        <w:t>ATIS</w:t>
      </w:r>
      <w:r w:rsidRPr="00AC4CA5">
        <w:rPr>
          <w:sz w:val="18"/>
          <w:szCs w:val="18"/>
          <w:lang w:val="fr-FR"/>
        </w:rPr>
        <w:tab/>
        <w:t>ATIS.3GPP.36.133.V18.7.0</w:t>
      </w:r>
      <w:r w:rsidRPr="00AC4CA5">
        <w:rPr>
          <w:sz w:val="18"/>
          <w:szCs w:val="18"/>
          <w:lang w:val="fr-FR"/>
        </w:rPr>
        <w:tab/>
        <w:t>18.7.0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173" w:anchor="Rel-18" w:history="1">
        <w:r w:rsidR="00D756B7" w:rsidRPr="00AC4CA5">
          <w:rPr>
            <w:rStyle w:val="Hyperlink"/>
            <w:sz w:val="18"/>
            <w:szCs w:val="18"/>
            <w:lang w:val="fr-FR"/>
          </w:rPr>
          <w:t>https://www.atis.org/3gpp-transpositions - Rel-18</w:t>
        </w:r>
      </w:hyperlink>
      <w:r w:rsidR="00D756B7" w:rsidRPr="00AC4CA5">
        <w:rPr>
          <w:rStyle w:val="Hyperlink"/>
          <w:sz w:val="18"/>
          <w:szCs w:val="18"/>
          <w:lang w:val="fr-FR"/>
        </w:rPr>
        <w:t xml:space="preserve"> </w:t>
      </w:r>
    </w:p>
    <w:p w14:paraId="1E128C9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CCSA.3GPP.36.133.V18.7.0</w:t>
      </w:r>
      <w:r w:rsidRPr="00AC4CA5">
        <w:rPr>
          <w:sz w:val="18"/>
          <w:szCs w:val="18"/>
          <w:lang w:val="fr-FR"/>
        </w:rPr>
        <w:tab/>
        <w:t>18.7.0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174" w:history="1">
        <w:r w:rsidRPr="00AC4CA5">
          <w:rPr>
            <w:rStyle w:val="Hyperlink"/>
            <w:sz w:val="18"/>
            <w:szCs w:val="18"/>
            <w:lang w:val="fr-FR"/>
          </w:rPr>
          <w:t>https://www.ccsa.org.cn/api/portalsFile/downloadOldFile?type=17&amp;oldFileUrl=NTN/SRIT/CCSA.3GPP.36.133.V18.7.0.zip</w:t>
        </w:r>
      </w:hyperlink>
      <w:hyperlink r:id="rId2175" w:history="1"/>
    </w:p>
    <w:p w14:paraId="48A7E2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136 133 V18.7.0 (2024-10)</w:t>
      </w:r>
      <w:r w:rsidRPr="00AC4CA5">
        <w:rPr>
          <w:sz w:val="18"/>
          <w:szCs w:val="18"/>
          <w:lang w:val="fr-FR"/>
        </w:rPr>
        <w:tab/>
        <w:t>18.7.0</w:t>
      </w:r>
      <w:r w:rsidRPr="00AC4CA5">
        <w:rPr>
          <w:sz w:val="18"/>
          <w:szCs w:val="18"/>
          <w:lang w:val="fr-FR"/>
        </w:rPr>
        <w:tab/>
        <w:t>Publié</w:t>
      </w:r>
      <w:r w:rsidRPr="00AC4CA5">
        <w:rPr>
          <w:sz w:val="18"/>
          <w:szCs w:val="18"/>
          <w:lang w:val="fr-FR"/>
        </w:rPr>
        <w:tab/>
        <w:t>14.10.2024</w:t>
      </w:r>
      <w:r w:rsidRPr="00AC4CA5">
        <w:rPr>
          <w:sz w:val="18"/>
          <w:szCs w:val="18"/>
          <w:lang w:val="fr-FR"/>
        </w:rPr>
        <w:tab/>
      </w:r>
      <w:hyperlink r:id="rId2176" w:history="1">
        <w:r w:rsidRPr="00AC4CA5">
          <w:rPr>
            <w:rStyle w:val="Hyperlink"/>
            <w:sz w:val="18"/>
            <w:szCs w:val="18"/>
            <w:lang w:val="fr-FR"/>
          </w:rPr>
          <w:t>https://www.etsi.org/deliver/etsi_ts/136100_136199/136133/18.07.00_60/ts_136133v180700p.pdf</w:t>
        </w:r>
      </w:hyperlink>
      <w:hyperlink r:id="rId2177" w:history="1"/>
    </w:p>
    <w:p w14:paraId="6BAB44CA"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36.133- 18.7.0 V1.1.0</w:t>
      </w:r>
      <w:r w:rsidRPr="00AC4CA5">
        <w:rPr>
          <w:sz w:val="18"/>
          <w:szCs w:val="18"/>
          <w:lang w:val="fr-FR"/>
        </w:rPr>
        <w:tab/>
        <w:t>18.7.0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78" w:history="1">
        <w:r w:rsidRPr="00AC4CA5">
          <w:rPr>
            <w:rStyle w:val="Hyperlink"/>
            <w:sz w:val="18"/>
            <w:szCs w:val="18"/>
            <w:lang w:val="fr-FR"/>
          </w:rPr>
          <w:t>https://members.tsdsi.in/s/yfzRcTegoeRwP5n</w:t>
        </w:r>
      </w:hyperlink>
    </w:p>
    <w:p w14:paraId="247AE61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TTAT.3G-36.133V18.7.0</w:t>
      </w:r>
      <w:r w:rsidRPr="00AC4CA5">
        <w:rPr>
          <w:sz w:val="18"/>
          <w:szCs w:val="18"/>
          <w:lang w:val="fr-FR"/>
        </w:rPr>
        <w:tab/>
        <w:t>18.7.0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79" w:history="1">
        <w:r w:rsidRPr="00AC4CA5">
          <w:rPr>
            <w:rStyle w:val="Hyperlink"/>
            <w:sz w:val="18"/>
            <w:szCs w:val="18"/>
            <w:lang w:val="fr-FR"/>
          </w:rPr>
          <w:t>https://www.tta.or.kr/eng/ttaSearchEngView.do?key=461&amp;searchStandardNo=TTAT.3G-36.133V18.7.0&amp;searchCate=TTAS</w:t>
        </w:r>
      </w:hyperlink>
      <w:hyperlink r:id="rId2180" w:history="1"/>
    </w:p>
    <w:p w14:paraId="19DA62DE" w14:textId="77777777" w:rsidR="00FA11D3" w:rsidRPr="00AC4CA5" w:rsidRDefault="00FA11D3" w:rsidP="00FA11D3">
      <w:pPr>
        <w:pStyle w:val="Heading5"/>
        <w:rPr>
          <w:lang w:val="fr-FR"/>
        </w:rPr>
      </w:pPr>
      <w:r w:rsidRPr="00AC4CA5">
        <w:rPr>
          <w:lang w:val="fr-FR"/>
        </w:rPr>
        <w:t>1.3.1.5.6</w:t>
      </w:r>
      <w:r w:rsidRPr="00AC4CA5">
        <w:rPr>
          <w:lang w:val="fr-FR"/>
        </w:rPr>
        <w:tab/>
        <w:t>TS 38.101-5</w:t>
      </w:r>
    </w:p>
    <w:p w14:paraId="6A0F95F1" w14:textId="29243DA2" w:rsidR="00FA11D3" w:rsidRPr="00AC4CA5" w:rsidRDefault="00FA11D3" w:rsidP="00FA11D3">
      <w:pPr>
        <w:rPr>
          <w:b/>
          <w:lang w:val="fr-FR"/>
        </w:rPr>
      </w:pPr>
      <w:r w:rsidRPr="00AC4CA5">
        <w:rPr>
          <w:b/>
          <w:bCs/>
          <w:lang w:val="fr-FR"/>
        </w:rPr>
        <w:t>NR;</w:t>
      </w:r>
      <w:r w:rsidRPr="00AC4CA5">
        <w:rPr>
          <w:lang w:val="fr-FR"/>
        </w:rPr>
        <w:t xml:space="preserve"> </w:t>
      </w:r>
      <w:r w:rsidRPr="00AC4CA5">
        <w:rPr>
          <w:b/>
          <w:bCs/>
          <w:lang w:val="fr-FR"/>
        </w:rPr>
        <w:t>Transmission et réception radioélectriques au niveau de l</w:t>
      </w:r>
      <w:r w:rsidR="00AC4CA5">
        <w:rPr>
          <w:b/>
          <w:bCs/>
          <w:lang w:val="fr-FR"/>
        </w:rPr>
        <w:t>'</w:t>
      </w:r>
      <w:r w:rsidRPr="00AC4CA5">
        <w:rPr>
          <w:b/>
          <w:bCs/>
          <w:lang w:val="fr-FR"/>
        </w:rPr>
        <w:t>équipement d</w:t>
      </w:r>
      <w:r w:rsidR="00AC4CA5">
        <w:rPr>
          <w:b/>
          <w:bCs/>
          <w:lang w:val="fr-FR"/>
        </w:rPr>
        <w:t>'</w:t>
      </w:r>
      <w:r w:rsidRPr="00AC4CA5">
        <w:rPr>
          <w:b/>
          <w:bCs/>
          <w:lang w:val="fr-FR"/>
        </w:rPr>
        <w:t>utilisateur (UE);</w:t>
      </w:r>
      <w:r w:rsidRPr="00AC4CA5">
        <w:rPr>
          <w:lang w:val="fr-FR"/>
        </w:rPr>
        <w:t xml:space="preserve"> </w:t>
      </w:r>
      <w:r w:rsidRPr="00AC4CA5">
        <w:rPr>
          <w:b/>
          <w:bCs/>
          <w:lang w:val="fr-FR"/>
        </w:rPr>
        <w:t>Partie 5: Exigences en matière de radiofréquence (RF) et de performances pour l</w:t>
      </w:r>
      <w:r w:rsidR="00AC4CA5">
        <w:rPr>
          <w:b/>
          <w:bCs/>
          <w:lang w:val="fr-FR"/>
        </w:rPr>
        <w:t>'</w:t>
      </w:r>
      <w:r w:rsidRPr="00AC4CA5">
        <w:rPr>
          <w:b/>
          <w:bCs/>
          <w:lang w:val="fr-FR"/>
        </w:rPr>
        <w:t>accès satellite</w:t>
      </w:r>
    </w:p>
    <w:p w14:paraId="72F840B3" w14:textId="1CF31098" w:rsidR="00FA11D3" w:rsidRPr="00AC4CA5" w:rsidRDefault="00FA11D3" w:rsidP="00FA11D3">
      <w:pPr>
        <w:rPr>
          <w:lang w:val="fr-FR"/>
        </w:rPr>
      </w:pPr>
      <w:r w:rsidRPr="00AC4CA5">
        <w:rPr>
          <w:lang w:val="fr-FR"/>
        </w:rPr>
        <w:t>Ce document les exigences minimales en matière de RF et de performances pour les équipements d</w:t>
      </w:r>
      <w:r w:rsidR="00AC4CA5">
        <w:rPr>
          <w:lang w:val="fr-FR"/>
        </w:rPr>
        <w:t>'</w:t>
      </w:r>
      <w:r w:rsidRPr="00AC4CA5">
        <w:rPr>
          <w:lang w:val="fr-FR"/>
        </w:rPr>
        <w:t>utilisateur (UE) NR prenant en charge les opérations d</w:t>
      </w:r>
      <w:r w:rsidR="00AC4CA5">
        <w:rPr>
          <w:lang w:val="fr-FR"/>
        </w:rPr>
        <w:t>'</w:t>
      </w:r>
      <w:r w:rsidRPr="00AC4CA5">
        <w:rPr>
          <w:lang w:val="fr-FR"/>
        </w:rPr>
        <w:t>accès satellite.</w:t>
      </w:r>
    </w:p>
    <w:p w14:paraId="38D7006C" w14:textId="77777777" w:rsidR="00FA11D3" w:rsidRPr="00AC4CA5" w:rsidRDefault="00FA11D3" w:rsidP="00FA11D3">
      <w:pPr>
        <w:rPr>
          <w:lang w:val="fr-FR"/>
        </w:rPr>
      </w:pPr>
      <w:r w:rsidRPr="00AC4CA5">
        <w:rPr>
          <w:lang w:val="fr-FR"/>
        </w:rPr>
        <w:t>Les microstations mobiles communiquant avec un système non OSG ne sont pas prises en considération dans la présente version.</w:t>
      </w:r>
    </w:p>
    <w:p w14:paraId="2B381091" w14:textId="5A440F86" w:rsidR="00FA11D3" w:rsidRPr="00AC4CA5" w:rsidRDefault="00FA11D3" w:rsidP="00FA11D3">
      <w:pPr>
        <w:widowControl w:val="0"/>
        <w:tabs>
          <w:tab w:val="left" w:pos="90"/>
          <w:tab w:val="left" w:pos="680"/>
          <w:tab w:val="left" w:pos="4080"/>
          <w:tab w:val="left" w:pos="4770"/>
          <w:tab w:val="left" w:pos="5610"/>
          <w:tab w:val="left" w:pos="6580"/>
        </w:tabs>
        <w:overflowPunct/>
        <w:spacing w:before="94"/>
        <w:textAlignment w:val="auto"/>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20E062A5" w14:textId="77777777" w:rsidR="00FA11D3" w:rsidRPr="00AC4CA5" w:rsidRDefault="00FA11D3" w:rsidP="00FA11D3">
      <w:pPr>
        <w:rPr>
          <w:b/>
          <w:bCs/>
          <w:sz w:val="18"/>
          <w:szCs w:val="18"/>
          <w:lang w:val="fr-FR"/>
        </w:rPr>
      </w:pPr>
      <w:r w:rsidRPr="00AC4CA5">
        <w:rPr>
          <w:b/>
          <w:bCs/>
          <w:sz w:val="18"/>
          <w:szCs w:val="18"/>
          <w:lang w:val="fr-FR"/>
        </w:rPr>
        <w:t>Version 17</w:t>
      </w:r>
    </w:p>
    <w:p w14:paraId="5B3510DB" w14:textId="7884EC39"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ATIS</w:t>
      </w:r>
      <w:r w:rsidRPr="00AC4CA5">
        <w:rPr>
          <w:sz w:val="18"/>
          <w:szCs w:val="18"/>
          <w:lang w:val="fr-FR"/>
        </w:rPr>
        <w:tab/>
        <w:t>ATIS.3GPP.38.101-5.V17.9.0</w:t>
      </w:r>
      <w:r w:rsidRPr="00AC4CA5">
        <w:rPr>
          <w:sz w:val="18"/>
          <w:szCs w:val="18"/>
          <w:lang w:val="fr-FR"/>
        </w:rPr>
        <w:tab/>
        <w:t>17.9.0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181" w:anchor="Rel-17" w:history="1">
        <w:r w:rsidR="00D756B7" w:rsidRPr="00AC4CA5">
          <w:rPr>
            <w:rStyle w:val="Hyperlink"/>
            <w:sz w:val="18"/>
            <w:szCs w:val="18"/>
            <w:lang w:val="fr-FR"/>
          </w:rPr>
          <w:t>https://www.atis.org/3gpp-transpositions - Rel-17</w:t>
        </w:r>
      </w:hyperlink>
      <w:hyperlink r:id="rId2182" w:anchor="Rel-17" w:history="1"/>
    </w:p>
    <w:p w14:paraId="1DD4954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CCSA.3GPP.38.101-5.V17.9.0</w:t>
      </w:r>
      <w:r w:rsidRPr="00AC4CA5">
        <w:rPr>
          <w:sz w:val="18"/>
          <w:szCs w:val="18"/>
          <w:lang w:val="fr-FR"/>
        </w:rPr>
        <w:tab/>
        <w:t>17.9.0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183" w:history="1">
        <w:r w:rsidRPr="00AC4CA5">
          <w:rPr>
            <w:rStyle w:val="Hyperlink"/>
            <w:sz w:val="18"/>
            <w:szCs w:val="18"/>
            <w:lang w:val="fr-FR"/>
          </w:rPr>
          <w:t>https://www.ccsa.org.cn/api/portalsFile/downloadOldFile?type=17&amp;oldFileUrl=NTN/SRIT/CCSA.3GPP.38.101-5.V17.9.0.docx</w:t>
        </w:r>
      </w:hyperlink>
      <w:hyperlink r:id="rId2184" w:history="1"/>
      <w:hyperlink r:id="rId2185" w:history="1"/>
    </w:p>
    <w:p w14:paraId="7F6E7D1B" w14:textId="77777777" w:rsidR="00FA11D3" w:rsidRPr="00AC4CA5" w:rsidRDefault="00FA11D3" w:rsidP="00125DFD">
      <w:pPr>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138 101-5 V17.9.0 (2024-10)</w:t>
      </w:r>
      <w:r w:rsidRPr="00AC4CA5">
        <w:rPr>
          <w:sz w:val="18"/>
          <w:szCs w:val="18"/>
          <w:lang w:val="fr-FR"/>
        </w:rPr>
        <w:tab/>
        <w:t>17.9.0</w:t>
      </w:r>
      <w:r w:rsidRPr="00AC4CA5">
        <w:rPr>
          <w:sz w:val="18"/>
          <w:szCs w:val="18"/>
          <w:lang w:val="fr-FR"/>
        </w:rPr>
        <w:tab/>
        <w:t>Publié</w:t>
      </w:r>
      <w:r w:rsidRPr="00AC4CA5">
        <w:rPr>
          <w:sz w:val="18"/>
          <w:szCs w:val="18"/>
          <w:lang w:val="fr-FR"/>
        </w:rPr>
        <w:tab/>
        <w:t>03.10.2024</w:t>
      </w:r>
      <w:r w:rsidRPr="00AC4CA5">
        <w:rPr>
          <w:sz w:val="18"/>
          <w:szCs w:val="18"/>
          <w:lang w:val="fr-FR"/>
        </w:rPr>
        <w:tab/>
      </w:r>
      <w:hyperlink r:id="rId2186" w:history="1">
        <w:r w:rsidRPr="00AC4CA5">
          <w:rPr>
            <w:rStyle w:val="Hyperlink"/>
            <w:sz w:val="18"/>
            <w:szCs w:val="18"/>
            <w:lang w:val="fr-FR"/>
          </w:rPr>
          <w:t>https://www.etsi.org/deliver/etsi_ts/138100_138199/13810105/17.09.00_60/ts_13810105v170900p.pdf</w:t>
        </w:r>
      </w:hyperlink>
      <w:hyperlink r:id="rId2187" w:history="1"/>
    </w:p>
    <w:p w14:paraId="4CC2723D" w14:textId="77777777" w:rsidR="00FA11D3" w:rsidRPr="00AC4CA5" w:rsidRDefault="00FA11D3" w:rsidP="00125DFD">
      <w:pPr>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38.101-5-17.9.0 V1.9.0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88" w:history="1">
        <w:r w:rsidRPr="00AC4CA5">
          <w:rPr>
            <w:rStyle w:val="Hyperlink"/>
            <w:sz w:val="18"/>
            <w:szCs w:val="18"/>
            <w:lang w:val="fr-FR"/>
          </w:rPr>
          <w:t>https://members.tsdsi.in/s/SZ9i4piddBSa8Dc</w:t>
        </w:r>
      </w:hyperlink>
      <w:hyperlink r:id="rId2189" w:history="1"/>
    </w:p>
    <w:p w14:paraId="5AA56AB2" w14:textId="77777777" w:rsidR="00FA11D3" w:rsidRPr="00AC4CA5" w:rsidRDefault="00FA11D3" w:rsidP="00125DFD">
      <w:pPr>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TTAT.3G-38.101-5V17.9.0</w:t>
      </w:r>
      <w:r w:rsidRPr="00AC4CA5">
        <w:rPr>
          <w:sz w:val="18"/>
          <w:szCs w:val="18"/>
          <w:lang w:val="fr-FR"/>
        </w:rPr>
        <w:tab/>
        <w:t>17.9.0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190" w:history="1">
        <w:r w:rsidRPr="00AC4CA5">
          <w:rPr>
            <w:rStyle w:val="Hyperlink"/>
            <w:sz w:val="18"/>
            <w:szCs w:val="18"/>
            <w:lang w:val="fr-FR"/>
          </w:rPr>
          <w:t>https://www.tta.or.kr/eng/ttaSearchEngView.do?key=461&amp;searchStandardNo=TTAT.3G-38.101-5V17.9.0&amp;searchCate=TTAS</w:t>
        </w:r>
      </w:hyperlink>
      <w:hyperlink r:id="rId2191" w:history="1"/>
      <w:hyperlink r:id="rId2192" w:history="1"/>
    </w:p>
    <w:p w14:paraId="16FB1505" w14:textId="77777777" w:rsidR="00FA11D3" w:rsidRPr="00AC4CA5" w:rsidRDefault="00FA11D3" w:rsidP="00FA11D3">
      <w:pPr>
        <w:keepNext/>
        <w:rPr>
          <w:b/>
          <w:bCs/>
          <w:sz w:val="18"/>
          <w:szCs w:val="18"/>
          <w:lang w:val="fr-FR"/>
        </w:rPr>
      </w:pPr>
      <w:r w:rsidRPr="00AC4CA5">
        <w:rPr>
          <w:b/>
          <w:bCs/>
          <w:sz w:val="18"/>
          <w:szCs w:val="18"/>
          <w:lang w:val="fr-FR"/>
        </w:rPr>
        <w:t>Version 18</w:t>
      </w:r>
    </w:p>
    <w:p w14:paraId="396218F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ATIS</w:t>
      </w:r>
      <w:r w:rsidRPr="00AC4CA5">
        <w:rPr>
          <w:sz w:val="18"/>
          <w:szCs w:val="18"/>
          <w:lang w:val="fr-FR"/>
        </w:rPr>
        <w:tab/>
        <w:t>ATIS.3GPP.38.101-5.V18.7.0</w:t>
      </w:r>
      <w:r w:rsidRPr="00AC4CA5">
        <w:rPr>
          <w:sz w:val="18"/>
          <w:szCs w:val="18"/>
          <w:lang w:val="fr-FR"/>
        </w:rPr>
        <w:tab/>
        <w:t>18.7.0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193" w:anchor="Rel-18" w:history="1">
        <w:r w:rsidRPr="00AC4CA5">
          <w:rPr>
            <w:rStyle w:val="Hyperlink"/>
            <w:sz w:val="18"/>
            <w:szCs w:val="18"/>
            <w:lang w:val="fr-FR"/>
          </w:rPr>
          <w:t>https://www.atis.org/3gpp-transpositions - Rel-18</w:t>
        </w:r>
      </w:hyperlink>
      <w:hyperlink r:id="rId2194" w:anchor="Rel-18" w:history="1"/>
    </w:p>
    <w:p w14:paraId="03638AE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CCSA.3GPP.38.101-5.V18.7.0</w:t>
      </w:r>
      <w:r w:rsidRPr="00AC4CA5">
        <w:rPr>
          <w:sz w:val="18"/>
          <w:szCs w:val="18"/>
          <w:lang w:val="fr-FR"/>
        </w:rPr>
        <w:tab/>
        <w:t>18.7.0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195" w:history="1">
        <w:r w:rsidRPr="00AC4CA5">
          <w:rPr>
            <w:rStyle w:val="Hyperlink"/>
            <w:sz w:val="18"/>
            <w:szCs w:val="18"/>
            <w:lang w:val="fr-FR"/>
          </w:rPr>
          <w:t>https://www.ccsa.org.cn/api/portalsFile/downloadOldFile?type=17&amp;oldFileUrl=NTN/SRIT/CCSA.3GPP.38.101-5.V18.7.0.docx</w:t>
        </w:r>
      </w:hyperlink>
      <w:hyperlink r:id="rId2196" w:history="1"/>
      <w:hyperlink r:id="rId2197" w:history="1"/>
    </w:p>
    <w:p w14:paraId="1CD47FF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ETSI</w:t>
      </w:r>
      <w:r w:rsidRPr="00AC4CA5">
        <w:rPr>
          <w:sz w:val="18"/>
          <w:szCs w:val="18"/>
          <w:lang w:val="fr-FR"/>
        </w:rPr>
        <w:tab/>
        <w:t>ETSI TS 138 101-5 V18.7.0 (2024-10)</w:t>
      </w:r>
      <w:r w:rsidRPr="00AC4CA5">
        <w:rPr>
          <w:sz w:val="18"/>
          <w:szCs w:val="18"/>
          <w:lang w:val="fr-FR"/>
        </w:rPr>
        <w:tab/>
        <w:t>18.7.0</w:t>
      </w:r>
      <w:r w:rsidRPr="00AC4CA5">
        <w:rPr>
          <w:sz w:val="18"/>
          <w:szCs w:val="18"/>
          <w:lang w:val="fr-FR"/>
        </w:rPr>
        <w:tab/>
        <w:t>Publié</w:t>
      </w:r>
      <w:r w:rsidRPr="00AC4CA5">
        <w:rPr>
          <w:sz w:val="18"/>
          <w:szCs w:val="18"/>
          <w:lang w:val="fr-FR"/>
        </w:rPr>
        <w:tab/>
        <w:t>03.10.2024</w:t>
      </w:r>
      <w:r w:rsidRPr="00AC4CA5">
        <w:rPr>
          <w:sz w:val="18"/>
          <w:szCs w:val="18"/>
          <w:lang w:val="fr-FR"/>
        </w:rPr>
        <w:tab/>
      </w:r>
      <w:r w:rsidRPr="00AC4CA5">
        <w:rPr>
          <w:rStyle w:val="Hyperlink"/>
          <w:sz w:val="18"/>
          <w:szCs w:val="18"/>
          <w:lang w:val="fr-FR"/>
        </w:rPr>
        <w:t>https://www.etsi.org/deliver/etsi_ts/138100_138199/13810105/18.07.00_60/ts_13810105v180700p.pdf</w:t>
      </w:r>
      <w:hyperlink r:id="rId2198" w:history="1"/>
    </w:p>
    <w:p w14:paraId="1F3EA5A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38.101-5- 18.7.0 V1.1.0</w:t>
      </w:r>
      <w:r w:rsidRPr="00AC4CA5">
        <w:rPr>
          <w:sz w:val="18"/>
          <w:szCs w:val="18"/>
          <w:lang w:val="fr-FR"/>
        </w:rPr>
        <w:tab/>
        <w:t>18.7.0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199" w:history="1">
        <w:r w:rsidRPr="00AC4CA5">
          <w:rPr>
            <w:rStyle w:val="Hyperlink"/>
            <w:sz w:val="18"/>
            <w:szCs w:val="18"/>
            <w:lang w:val="fr-FR"/>
          </w:rPr>
          <w:t>https://members.tsdsi.in/s/Nkk9DjiPdW6rcTc</w:t>
        </w:r>
      </w:hyperlink>
      <w:hyperlink r:id="rId2200" w:history="1"/>
    </w:p>
    <w:p w14:paraId="416535C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after="240"/>
        <w:textAlignment w:val="auto"/>
        <w:rPr>
          <w:u w:val="single"/>
          <w:lang w:val="fr-FR"/>
        </w:rPr>
      </w:pPr>
      <w:r w:rsidRPr="00AC4CA5">
        <w:rPr>
          <w:sz w:val="18"/>
          <w:szCs w:val="18"/>
          <w:lang w:val="fr-FR"/>
        </w:rPr>
        <w:t>TTA</w:t>
      </w:r>
      <w:r w:rsidRPr="00AC4CA5">
        <w:rPr>
          <w:sz w:val="18"/>
          <w:szCs w:val="18"/>
          <w:lang w:val="fr-FR"/>
        </w:rPr>
        <w:tab/>
        <w:t>TTAT.3G-38.101-5V18.7.0</w:t>
      </w:r>
      <w:r w:rsidRPr="00AC4CA5">
        <w:rPr>
          <w:sz w:val="18"/>
          <w:szCs w:val="18"/>
          <w:lang w:val="fr-FR"/>
        </w:rPr>
        <w:tab/>
        <w:t>18.7.0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201" w:history="1">
        <w:r w:rsidRPr="00AC4CA5">
          <w:rPr>
            <w:rStyle w:val="Hyperlink"/>
            <w:sz w:val="18"/>
            <w:szCs w:val="18"/>
            <w:lang w:val="fr-FR"/>
          </w:rPr>
          <w:t>https://www.tta.or.kr/eng/ttaSearchEngView.do?key=461&amp;searchStandardNo=TTAT.3G-38.101-5V18.7.0&amp;searchCate=TTAS</w:t>
        </w:r>
      </w:hyperlink>
      <w:hyperlink r:id="rId2202" w:history="1"/>
      <w:hyperlink r:id="rId2203" w:history="1"/>
    </w:p>
    <w:p w14:paraId="62CE06A3" w14:textId="77777777" w:rsidR="00FA11D3" w:rsidRPr="00AC4CA5" w:rsidRDefault="00FA11D3" w:rsidP="00FA11D3">
      <w:pPr>
        <w:pStyle w:val="Heading5"/>
        <w:rPr>
          <w:lang w:val="fr-FR"/>
        </w:rPr>
      </w:pPr>
      <w:r w:rsidRPr="00AC4CA5">
        <w:rPr>
          <w:lang w:val="fr-FR"/>
        </w:rPr>
        <w:lastRenderedPageBreak/>
        <w:t>1.3.1.5.7</w:t>
      </w:r>
      <w:r w:rsidRPr="00AC4CA5">
        <w:rPr>
          <w:lang w:val="fr-FR"/>
        </w:rPr>
        <w:tab/>
        <w:t>TS 38.108</w:t>
      </w:r>
    </w:p>
    <w:p w14:paraId="14E17D26" w14:textId="29107B70" w:rsidR="00FA11D3" w:rsidRPr="00AC4CA5" w:rsidRDefault="00FA11D3" w:rsidP="00FA11D3">
      <w:pPr>
        <w:pStyle w:val="Headingb"/>
        <w:rPr>
          <w:lang w:val="fr-FR"/>
        </w:rPr>
      </w:pPr>
      <w:r w:rsidRPr="00AC4CA5">
        <w:rPr>
          <w:lang w:val="fr-FR"/>
        </w:rPr>
        <w:t>NR; Transmission et réception radioélectriques au niveau du nœud d</w:t>
      </w:r>
      <w:r w:rsidR="00AC4CA5">
        <w:rPr>
          <w:lang w:val="fr-FR"/>
        </w:rPr>
        <w:t>'</w:t>
      </w:r>
      <w:r w:rsidRPr="00AC4CA5">
        <w:rPr>
          <w:lang w:val="fr-FR"/>
        </w:rPr>
        <w:t>accès radio</w:t>
      </w:r>
    </w:p>
    <w:p w14:paraId="298ADDCB" w14:textId="06F5DB46" w:rsidR="00FA11D3" w:rsidRPr="00AC4CA5" w:rsidRDefault="00FA11D3" w:rsidP="00FA11D3">
      <w:pPr>
        <w:rPr>
          <w:lang w:val="fr-FR"/>
        </w:rPr>
      </w:pPr>
      <w:r w:rsidRPr="00AC4CA5">
        <w:rPr>
          <w:lang w:val="fr-FR"/>
        </w:rPr>
        <w:t>Ce document définit les caractéristiques RF et les performances minimales requises du nœud d</w:t>
      </w:r>
      <w:r w:rsidR="00AC4CA5">
        <w:rPr>
          <w:lang w:val="fr-FR"/>
        </w:rPr>
        <w:t>'</w:t>
      </w:r>
      <w:r w:rsidRPr="00AC4CA5">
        <w:rPr>
          <w:lang w:val="fr-FR"/>
        </w:rPr>
        <w:t>accès satellite (SAN) NR.</w:t>
      </w:r>
    </w:p>
    <w:p w14:paraId="4F6B770F" w14:textId="401E13DA" w:rsidR="00FA11D3" w:rsidRPr="00AC4CA5" w:rsidRDefault="00FA11D3" w:rsidP="00D756B7">
      <w:pPr>
        <w:keepNext/>
        <w:keepLines/>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68C34AC5" w14:textId="77777777" w:rsidR="00FA11D3" w:rsidRPr="00AC4CA5" w:rsidRDefault="00FA11D3" w:rsidP="00D756B7">
      <w:pPr>
        <w:keepNext/>
        <w:keepLines/>
        <w:rPr>
          <w:b/>
          <w:bCs/>
          <w:sz w:val="18"/>
          <w:szCs w:val="18"/>
          <w:lang w:val="fr-FR"/>
        </w:rPr>
      </w:pPr>
      <w:r w:rsidRPr="00AC4CA5">
        <w:rPr>
          <w:b/>
          <w:bCs/>
          <w:sz w:val="18"/>
          <w:szCs w:val="18"/>
          <w:lang w:val="fr-FR"/>
        </w:rPr>
        <w:t>Version 17</w:t>
      </w:r>
    </w:p>
    <w:p w14:paraId="27185CFB" w14:textId="1EDDD5A3"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lang w:val="fr-FR"/>
        </w:rPr>
      </w:pPr>
      <w:r w:rsidRPr="00AC4CA5">
        <w:rPr>
          <w:sz w:val="18"/>
          <w:szCs w:val="18"/>
          <w:lang w:val="fr-FR"/>
        </w:rPr>
        <w:t>ATIS</w:t>
      </w:r>
      <w:r w:rsidRPr="00AC4CA5">
        <w:rPr>
          <w:sz w:val="18"/>
          <w:szCs w:val="18"/>
          <w:lang w:val="fr-FR"/>
        </w:rPr>
        <w:tab/>
        <w:t>ATIS.3GPP.38.108.V17.9.0</w:t>
      </w:r>
      <w:r w:rsidRPr="00AC4CA5">
        <w:rPr>
          <w:sz w:val="18"/>
          <w:szCs w:val="18"/>
          <w:lang w:val="fr-FR"/>
        </w:rPr>
        <w:tab/>
        <w:t>17.9.0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204" w:anchor="Rel-17" w:history="1">
        <w:r w:rsidR="00D756B7" w:rsidRPr="00AC4CA5">
          <w:rPr>
            <w:rStyle w:val="Hyperlink"/>
            <w:sz w:val="18"/>
            <w:szCs w:val="18"/>
            <w:lang w:val="fr-FR"/>
          </w:rPr>
          <w:t>https://www.atis.org/3gpp-transpositions - Rel-17</w:t>
        </w:r>
      </w:hyperlink>
      <w:r w:rsidR="00D756B7" w:rsidRPr="00AC4CA5">
        <w:rPr>
          <w:rStyle w:val="Hyperlink"/>
          <w:sz w:val="18"/>
          <w:szCs w:val="18"/>
          <w:lang w:val="fr-FR"/>
        </w:rPr>
        <w:t xml:space="preserve"> </w:t>
      </w:r>
      <w:hyperlink r:id="rId2205" w:anchor="Rel-17" w:history="1"/>
    </w:p>
    <w:p w14:paraId="6CB3D4DC"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CCSA.3GPP.38.108.V17.9.0</w:t>
      </w:r>
      <w:r w:rsidRPr="00AC4CA5">
        <w:rPr>
          <w:sz w:val="18"/>
          <w:szCs w:val="18"/>
          <w:lang w:val="fr-FR"/>
        </w:rPr>
        <w:tab/>
        <w:t>17.9.0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206" w:history="1">
        <w:r w:rsidRPr="00AC4CA5">
          <w:rPr>
            <w:rStyle w:val="Hyperlink"/>
            <w:sz w:val="18"/>
            <w:szCs w:val="18"/>
            <w:lang w:val="fr-FR"/>
          </w:rPr>
          <w:t>https://www.ccsa.org.cn/api/portalsFile/downloadOldFile?type=17&amp;oldFileUrl=NTN/SRIT/CCSA.3GPP.38.108.V17.9.0.docx</w:t>
        </w:r>
      </w:hyperlink>
      <w:hyperlink r:id="rId2207" w:history="1"/>
      <w:hyperlink r:id="rId2208" w:history="1"/>
    </w:p>
    <w:p w14:paraId="49F9E74B" w14:textId="77777777" w:rsidR="00FA11D3" w:rsidRPr="00AC4CA5" w:rsidRDefault="00FA11D3" w:rsidP="00FA11D3">
      <w:pPr>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138 108 V17.9.0 (2024-10)</w:t>
      </w:r>
      <w:r w:rsidRPr="00AC4CA5">
        <w:rPr>
          <w:sz w:val="18"/>
          <w:szCs w:val="18"/>
          <w:lang w:val="fr-FR"/>
        </w:rPr>
        <w:tab/>
        <w:t>17.9.0</w:t>
      </w:r>
      <w:r w:rsidRPr="00AC4CA5">
        <w:rPr>
          <w:sz w:val="18"/>
          <w:szCs w:val="18"/>
          <w:lang w:val="fr-FR"/>
        </w:rPr>
        <w:tab/>
        <w:t>Publié</w:t>
      </w:r>
      <w:r w:rsidRPr="00AC4CA5">
        <w:rPr>
          <w:sz w:val="18"/>
          <w:szCs w:val="18"/>
          <w:lang w:val="fr-FR"/>
        </w:rPr>
        <w:tab/>
        <w:t>03.10.2024</w:t>
      </w:r>
      <w:r w:rsidRPr="00AC4CA5">
        <w:rPr>
          <w:sz w:val="18"/>
          <w:szCs w:val="18"/>
          <w:lang w:val="fr-FR"/>
        </w:rPr>
        <w:tab/>
      </w:r>
      <w:hyperlink r:id="rId2209" w:history="1">
        <w:r w:rsidRPr="00AC4CA5">
          <w:rPr>
            <w:rStyle w:val="Hyperlink"/>
            <w:sz w:val="18"/>
            <w:szCs w:val="18"/>
            <w:lang w:val="fr-FR"/>
          </w:rPr>
          <w:t>https://www.etsi.org/deliver/etsi_ts/138100_138199/138108/17.09.00_60/ts_138108v170900p.pdf</w:t>
        </w:r>
      </w:hyperlink>
      <w:hyperlink r:id="rId2210" w:history="1"/>
    </w:p>
    <w:p w14:paraId="132B0D5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38.108-17.9.0 V1.8.0</w:t>
      </w:r>
      <w:r w:rsidRPr="00AC4CA5">
        <w:rPr>
          <w:sz w:val="18"/>
          <w:szCs w:val="18"/>
          <w:lang w:val="fr-FR"/>
        </w:rPr>
        <w:tab/>
        <w:t>17.9.0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211" w:history="1">
        <w:r w:rsidRPr="00AC4CA5">
          <w:rPr>
            <w:rStyle w:val="Hyperlink"/>
            <w:sz w:val="18"/>
            <w:szCs w:val="18"/>
            <w:lang w:val="fr-FR"/>
          </w:rPr>
          <w:t>https://members.tsdsi.in/s/PJtbaWf9Y4ndQ4e</w:t>
        </w:r>
      </w:hyperlink>
      <w:hyperlink r:id="rId2212" w:history="1"/>
    </w:p>
    <w:p w14:paraId="75AB044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TTAT.3G-38.108V17.9.0</w:t>
      </w:r>
      <w:r w:rsidRPr="00AC4CA5">
        <w:rPr>
          <w:sz w:val="18"/>
          <w:szCs w:val="18"/>
          <w:lang w:val="fr-FR"/>
        </w:rPr>
        <w:tab/>
        <w:t>17.9.0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213" w:history="1">
        <w:r w:rsidRPr="00AC4CA5">
          <w:rPr>
            <w:rStyle w:val="Hyperlink"/>
            <w:sz w:val="18"/>
            <w:szCs w:val="18"/>
            <w:lang w:val="fr-FR"/>
          </w:rPr>
          <w:t>https://www.tta.or.kr/eng/ttaSearchEngView.do?key=461&amp;searchStandardNo=TTAT.3G-38.108V17.9.0&amp;searchCate=TTAS</w:t>
        </w:r>
      </w:hyperlink>
      <w:hyperlink r:id="rId2214" w:history="1"/>
    </w:p>
    <w:p w14:paraId="3CCF79BF" w14:textId="77777777" w:rsidR="00FA11D3" w:rsidRPr="00AC4CA5" w:rsidRDefault="00FA11D3" w:rsidP="00FA11D3">
      <w:pPr>
        <w:rPr>
          <w:b/>
          <w:bCs/>
          <w:sz w:val="18"/>
          <w:szCs w:val="18"/>
          <w:lang w:val="fr-FR"/>
        </w:rPr>
      </w:pPr>
      <w:r w:rsidRPr="00AC4CA5">
        <w:rPr>
          <w:b/>
          <w:bCs/>
          <w:sz w:val="18"/>
          <w:szCs w:val="18"/>
          <w:lang w:val="fr-FR"/>
        </w:rPr>
        <w:t>Version 18</w:t>
      </w:r>
    </w:p>
    <w:p w14:paraId="7E7E7484" w14:textId="7F22CF5D"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ATIS</w:t>
      </w:r>
      <w:r w:rsidRPr="00AC4CA5">
        <w:rPr>
          <w:sz w:val="18"/>
          <w:szCs w:val="18"/>
          <w:lang w:val="fr-FR"/>
        </w:rPr>
        <w:tab/>
        <w:t>ATIS.3GPP.38.108.V18.4.0</w:t>
      </w:r>
      <w:r w:rsidRPr="00AC4CA5">
        <w:rPr>
          <w:sz w:val="18"/>
          <w:szCs w:val="18"/>
          <w:lang w:val="fr-FR"/>
        </w:rPr>
        <w:tab/>
        <w:t>18.4.0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215" w:anchor="Rel-18" w:history="1">
        <w:r w:rsidR="00D756B7" w:rsidRPr="00AC4CA5">
          <w:rPr>
            <w:rStyle w:val="Hyperlink"/>
            <w:sz w:val="18"/>
            <w:szCs w:val="18"/>
            <w:lang w:val="fr-FR"/>
          </w:rPr>
          <w:t>https://www.atis.org/3gpp-transpositions - Rel-18</w:t>
        </w:r>
      </w:hyperlink>
      <w:hyperlink r:id="rId2216" w:anchor="Rel-18" w:history="1"/>
    </w:p>
    <w:p w14:paraId="5448EDE1"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CCSA.3GPP.38.108.V18.4.0</w:t>
      </w:r>
      <w:r w:rsidRPr="00AC4CA5">
        <w:rPr>
          <w:sz w:val="18"/>
          <w:szCs w:val="18"/>
          <w:lang w:val="fr-FR"/>
        </w:rPr>
        <w:tab/>
        <w:t>18.4.0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217" w:history="1">
        <w:r w:rsidRPr="00AC4CA5">
          <w:rPr>
            <w:rStyle w:val="Hyperlink"/>
            <w:sz w:val="18"/>
            <w:szCs w:val="18"/>
            <w:lang w:val="fr-FR"/>
          </w:rPr>
          <w:t>https://www.ccsa.org.cn/api/portalsFile/downloadOldFile?type=17&amp;oldFileUrl=NTN/SRIT/CCSA.3GPP.38.108.V18.4.0.docx</w:t>
        </w:r>
      </w:hyperlink>
      <w:hyperlink r:id="rId2218" w:history="1"/>
      <w:hyperlink r:id="rId2219" w:history="1"/>
    </w:p>
    <w:p w14:paraId="0CDAA96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138 108 V18.4.0 (2024-10)</w:t>
      </w:r>
      <w:r w:rsidRPr="00AC4CA5">
        <w:rPr>
          <w:sz w:val="18"/>
          <w:szCs w:val="18"/>
          <w:lang w:val="fr-FR"/>
        </w:rPr>
        <w:tab/>
        <w:t>18.4.0</w:t>
      </w:r>
      <w:r w:rsidRPr="00AC4CA5">
        <w:rPr>
          <w:sz w:val="18"/>
          <w:szCs w:val="18"/>
          <w:lang w:val="fr-FR"/>
        </w:rPr>
        <w:tab/>
        <w:t>Publié</w:t>
      </w:r>
      <w:r w:rsidRPr="00AC4CA5">
        <w:rPr>
          <w:sz w:val="18"/>
          <w:szCs w:val="18"/>
          <w:lang w:val="fr-FR"/>
        </w:rPr>
        <w:tab/>
        <w:t>03.10.2024</w:t>
      </w:r>
      <w:r w:rsidRPr="00AC4CA5">
        <w:rPr>
          <w:sz w:val="18"/>
          <w:szCs w:val="18"/>
          <w:lang w:val="fr-FR"/>
        </w:rPr>
        <w:tab/>
      </w:r>
      <w:hyperlink r:id="rId2220" w:history="1">
        <w:r w:rsidRPr="00AC4CA5">
          <w:rPr>
            <w:rStyle w:val="Hyperlink"/>
            <w:sz w:val="18"/>
            <w:szCs w:val="18"/>
            <w:lang w:val="fr-FR"/>
          </w:rPr>
          <w:t>https://www.etsi.org/deliver/etsi_ts/138100_138199/138108/18.04.00_60/ts_138108v180400p.pdf</w:t>
        </w:r>
      </w:hyperlink>
      <w:hyperlink r:id="rId2221" w:history="1"/>
    </w:p>
    <w:p w14:paraId="3BA0C38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38.108- 18.4.0 V1.1.0</w:t>
      </w:r>
      <w:r w:rsidRPr="00AC4CA5">
        <w:rPr>
          <w:sz w:val="18"/>
          <w:szCs w:val="18"/>
          <w:lang w:val="fr-FR"/>
        </w:rPr>
        <w:tab/>
        <w:t>18.4.0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222" w:history="1">
        <w:r w:rsidRPr="00AC4CA5">
          <w:rPr>
            <w:rStyle w:val="Hyperlink"/>
            <w:sz w:val="18"/>
            <w:szCs w:val="18"/>
            <w:lang w:val="fr-FR"/>
          </w:rPr>
          <w:t>https://members.tsdsi.in/s/g9z2SM8qEnW63is</w:t>
        </w:r>
      </w:hyperlink>
      <w:hyperlink r:id="rId2223" w:history="1"/>
    </w:p>
    <w:p w14:paraId="217920D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u w:val="single"/>
          <w:lang w:val="fr-FR"/>
        </w:rPr>
      </w:pPr>
      <w:r w:rsidRPr="00AC4CA5">
        <w:rPr>
          <w:sz w:val="18"/>
          <w:szCs w:val="18"/>
          <w:lang w:val="fr-FR"/>
        </w:rPr>
        <w:t>TTA</w:t>
      </w:r>
      <w:r w:rsidRPr="00AC4CA5">
        <w:rPr>
          <w:sz w:val="18"/>
          <w:szCs w:val="18"/>
          <w:lang w:val="fr-FR"/>
        </w:rPr>
        <w:tab/>
        <w:t>TTAT.3G-38.108V18.4.0</w:t>
      </w:r>
      <w:r w:rsidRPr="00AC4CA5">
        <w:rPr>
          <w:sz w:val="18"/>
          <w:szCs w:val="18"/>
          <w:lang w:val="fr-FR"/>
        </w:rPr>
        <w:tab/>
        <w:t>18.4.0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224" w:history="1">
        <w:r w:rsidRPr="00AC4CA5">
          <w:rPr>
            <w:rStyle w:val="Hyperlink"/>
            <w:sz w:val="18"/>
            <w:szCs w:val="18"/>
            <w:lang w:val="fr-FR"/>
          </w:rPr>
          <w:t>https://www.tta.or.kr/eng/ttaSearchEngView.do?key=461&amp;searchStandardNo=TTAT.3G-38.108V18.4.0&amp;searchCate=TTAS</w:t>
        </w:r>
      </w:hyperlink>
      <w:hyperlink r:id="rId2225" w:history="1"/>
    </w:p>
    <w:p w14:paraId="3EED2D3F" w14:textId="77777777" w:rsidR="00FA11D3" w:rsidRPr="00AC4CA5" w:rsidRDefault="00FA11D3" w:rsidP="00FA11D3">
      <w:pPr>
        <w:pStyle w:val="Heading5"/>
        <w:rPr>
          <w:lang w:val="fr-FR"/>
        </w:rPr>
      </w:pPr>
      <w:r w:rsidRPr="00AC4CA5">
        <w:rPr>
          <w:lang w:val="fr-FR"/>
        </w:rPr>
        <w:t>1.3.1.5.8</w:t>
      </w:r>
      <w:r w:rsidRPr="00AC4CA5">
        <w:rPr>
          <w:lang w:val="fr-FR"/>
        </w:rPr>
        <w:tab/>
        <w:t>TS 38.124</w:t>
      </w:r>
    </w:p>
    <w:p w14:paraId="2BEDA7A0" w14:textId="77777777" w:rsidR="00FA11D3" w:rsidRPr="00AC4CA5" w:rsidRDefault="00FA11D3" w:rsidP="00FA11D3">
      <w:pPr>
        <w:pStyle w:val="Headingb"/>
        <w:rPr>
          <w:lang w:val="fr-FR"/>
        </w:rPr>
      </w:pPr>
      <w:bookmarkStart w:id="418" w:name="_Toc56152461"/>
      <w:bookmarkStart w:id="419" w:name="_Toc56153841"/>
      <w:bookmarkStart w:id="420" w:name="_Toc94532953"/>
      <w:bookmarkStart w:id="421" w:name="_Toc94533423"/>
      <w:r w:rsidRPr="00AC4CA5">
        <w:rPr>
          <w:lang w:val="fr-FR"/>
        </w:rPr>
        <w:t>NR; Exigences en matière de compatibilité électromagnétique (CEM) imposées aux terminaux mobiles et aux équipements auxiliaires</w:t>
      </w:r>
      <w:bookmarkEnd w:id="418"/>
      <w:bookmarkEnd w:id="419"/>
      <w:bookmarkEnd w:id="420"/>
      <w:bookmarkEnd w:id="421"/>
    </w:p>
    <w:p w14:paraId="57446184" w14:textId="76E210F4" w:rsidR="00FA11D3" w:rsidRPr="00AC4CA5" w:rsidRDefault="00FA11D3" w:rsidP="00125DFD">
      <w:pPr>
        <w:rPr>
          <w:lang w:val="fr-FR"/>
        </w:rPr>
      </w:pPr>
      <w:r w:rsidRPr="00AC4CA5">
        <w:rPr>
          <w:lang w:val="fr-FR"/>
        </w:rPr>
        <w:t>Ce document définit les conditions essentielles imposées en matière de compatibilité électromagnétique aux terminaux mobiles numériques cellulaires de la «3ème génération» et aux équipements auxiliaires en association avec un équipement d</w:t>
      </w:r>
      <w:r w:rsidR="00AC4CA5">
        <w:rPr>
          <w:lang w:val="fr-FR"/>
        </w:rPr>
        <w:t>'</w:t>
      </w:r>
      <w:r w:rsidRPr="00AC4CA5">
        <w:rPr>
          <w:lang w:val="fr-FR"/>
        </w:rPr>
        <w:t>utilisateur (UE) NR 3GPP.</w:t>
      </w:r>
    </w:p>
    <w:p w14:paraId="755DEE39" w14:textId="034AA253" w:rsidR="00FA11D3" w:rsidRPr="00AC4CA5" w:rsidRDefault="00FA11D3" w:rsidP="00FA11D3">
      <w:pPr>
        <w:rPr>
          <w:lang w:val="fr-FR"/>
        </w:rPr>
      </w:pPr>
      <w:r w:rsidRPr="00AC4CA5">
        <w:rPr>
          <w:lang w:val="fr-FR"/>
        </w:rPr>
        <w:t>Un équipement conforme aux exigences énoncées dans le présent document et utilisé dans l</w:t>
      </w:r>
      <w:r w:rsidR="00AC4CA5">
        <w:rPr>
          <w:lang w:val="fr-FR"/>
        </w:rPr>
        <w:t>'</w:t>
      </w:r>
      <w:r w:rsidRPr="00AC4CA5">
        <w:rPr>
          <w:lang w:val="fr-FR"/>
        </w:rPr>
        <w:t>environnement électromagnétique prévu conformément aux instructions du fabricant:</w:t>
      </w:r>
    </w:p>
    <w:p w14:paraId="2F8908C7" w14:textId="46A7F5BD" w:rsidR="00FA11D3" w:rsidRPr="00AC4CA5" w:rsidRDefault="00FA11D3" w:rsidP="00FA11D3">
      <w:pPr>
        <w:pStyle w:val="enumlev1"/>
        <w:rPr>
          <w:lang w:val="fr-FR"/>
        </w:rPr>
      </w:pPr>
      <w:r w:rsidRPr="00AC4CA5">
        <w:rPr>
          <w:lang w:val="fr-FR"/>
        </w:rPr>
        <w:t>−</w:t>
      </w:r>
      <w:r w:rsidRPr="00AC4CA5">
        <w:rPr>
          <w:lang w:val="fr-FR"/>
        </w:rPr>
        <w:tab/>
        <w:t>ne doit pas produire de perturbations électromagnétiques d</w:t>
      </w:r>
      <w:r w:rsidR="00AC4CA5">
        <w:rPr>
          <w:lang w:val="fr-FR"/>
        </w:rPr>
        <w:t>'</w:t>
      </w:r>
      <w:r w:rsidRPr="00AC4CA5">
        <w:rPr>
          <w:lang w:val="fr-FR"/>
        </w:rPr>
        <w:t>un niveau qui puisse perturber le fonctionnement prévu d</w:t>
      </w:r>
      <w:r w:rsidR="00AC4CA5">
        <w:rPr>
          <w:lang w:val="fr-FR"/>
        </w:rPr>
        <w:t>'</w:t>
      </w:r>
      <w:r w:rsidRPr="00AC4CA5">
        <w:rPr>
          <w:lang w:val="fr-FR"/>
        </w:rPr>
        <w:t>autres équipements;</w:t>
      </w:r>
    </w:p>
    <w:p w14:paraId="37228EBD" w14:textId="5966244B" w:rsidR="00FA11D3" w:rsidRPr="00AC4CA5" w:rsidRDefault="00FA11D3" w:rsidP="00FA11D3">
      <w:pPr>
        <w:pStyle w:val="enumlev1"/>
        <w:rPr>
          <w:lang w:val="fr-FR"/>
        </w:rPr>
      </w:pPr>
      <w:r w:rsidRPr="00AC4CA5">
        <w:rPr>
          <w:lang w:val="fr-FR"/>
        </w:rPr>
        <w:t>−</w:t>
      </w:r>
      <w:r w:rsidRPr="00AC4CA5">
        <w:rPr>
          <w:lang w:val="fr-FR"/>
        </w:rPr>
        <w:tab/>
        <w:t>possède un niveau adéquat d</w:t>
      </w:r>
      <w:r w:rsidR="00AC4CA5">
        <w:rPr>
          <w:lang w:val="fr-FR"/>
        </w:rPr>
        <w:t>'</w:t>
      </w:r>
      <w:r w:rsidRPr="00AC4CA5">
        <w:rPr>
          <w:lang w:val="fr-FR"/>
        </w:rPr>
        <w:t>immunité intrinsèque aux perturbations électromagnétiques pour fonctionner comme prévu.</w:t>
      </w:r>
    </w:p>
    <w:p w14:paraId="43CAB756" w14:textId="11280E22" w:rsidR="00FA11D3" w:rsidRPr="00AC4CA5" w:rsidRDefault="00FA11D3" w:rsidP="00FA11D3">
      <w:pPr>
        <w:rPr>
          <w:lang w:val="fr-FR"/>
        </w:rPr>
      </w:pPr>
      <w:r w:rsidRPr="00AC4CA5">
        <w:rPr>
          <w:lang w:val="fr-FR"/>
        </w:rPr>
        <w:t>Ce document définit les essais de compatibilité électromagnétique, méthodes de mesure, gammes de fréquences, limites et critères de performance minimaux applicables pour tous les types d</w:t>
      </w:r>
      <w:r w:rsidR="00AC4CA5">
        <w:rPr>
          <w:lang w:val="fr-FR"/>
        </w:rPr>
        <w:t>'</w:t>
      </w:r>
      <w:r w:rsidRPr="00AC4CA5">
        <w:rPr>
          <w:lang w:val="fr-FR"/>
        </w:rPr>
        <w:t>UE NR et leurs accessoires. Les équipements de station de base NR fonctionnant dans l</w:t>
      </w:r>
      <w:r w:rsidR="00AC4CA5">
        <w:rPr>
          <w:lang w:val="fr-FR"/>
        </w:rPr>
        <w:t>'</w:t>
      </w:r>
      <w:r w:rsidRPr="00AC4CA5">
        <w:rPr>
          <w:lang w:val="fr-FR"/>
        </w:rPr>
        <w:t>infrastructure du réseau n</w:t>
      </w:r>
      <w:r w:rsidR="00AC4CA5">
        <w:rPr>
          <w:lang w:val="fr-FR"/>
        </w:rPr>
        <w:t>'</w:t>
      </w:r>
      <w:r w:rsidRPr="00AC4CA5">
        <w:rPr>
          <w:lang w:val="fr-FR"/>
        </w:rPr>
        <w:t>entrent pas dans le champ d</w:t>
      </w:r>
      <w:r w:rsidR="00AC4CA5">
        <w:rPr>
          <w:lang w:val="fr-FR"/>
        </w:rPr>
        <w:t>'</w:t>
      </w:r>
      <w:r w:rsidRPr="00AC4CA5">
        <w:rPr>
          <w:lang w:val="fr-FR"/>
        </w:rPr>
        <w:t>application du présent document. Toutefois, ce document traite des équipements mobiles et portables destinés à</w:t>
      </w:r>
      <w:r w:rsidR="00AC4CA5">
        <w:rPr>
          <w:lang w:val="fr-FR"/>
        </w:rPr>
        <w:t> </w:t>
      </w:r>
      <w:r w:rsidRPr="00AC4CA5">
        <w:rPr>
          <w:lang w:val="fr-FR"/>
        </w:rPr>
        <w:t>fonctionner à un emplacement fixe tout en étant raccordés au secteur alternatif. Les équipements de station de base NR fonctionnant dans l</w:t>
      </w:r>
      <w:r w:rsidR="00AC4CA5">
        <w:rPr>
          <w:lang w:val="fr-FR"/>
        </w:rPr>
        <w:t>'</w:t>
      </w:r>
      <w:r w:rsidRPr="00AC4CA5">
        <w:rPr>
          <w:lang w:val="fr-FR"/>
        </w:rPr>
        <w:t>infrastructure du réseau entrent dans le champ d</w:t>
      </w:r>
      <w:r w:rsidR="00AC4CA5">
        <w:rPr>
          <w:lang w:val="fr-FR"/>
        </w:rPr>
        <w:t>'</w:t>
      </w:r>
      <w:r w:rsidRPr="00AC4CA5">
        <w:rPr>
          <w:lang w:val="fr-FR"/>
        </w:rPr>
        <w:t>application dans la Spécification technique TS 38.113.</w:t>
      </w:r>
    </w:p>
    <w:p w14:paraId="52E82D71" w14:textId="35B0785F" w:rsidR="00FA11D3" w:rsidRPr="00AC4CA5" w:rsidRDefault="00FA11D3" w:rsidP="00FA11D3">
      <w:pPr>
        <w:rPr>
          <w:lang w:val="fr-FR"/>
        </w:rPr>
      </w:pPr>
      <w:r w:rsidRPr="00AC4CA5">
        <w:rPr>
          <w:lang w:val="fr-FR"/>
        </w:rPr>
        <w:lastRenderedPageBreak/>
        <w:t>Des prescriptions applicables aux rayonnements émis au niveau du port de l</w:t>
      </w:r>
      <w:r w:rsidR="00AC4CA5">
        <w:rPr>
          <w:lang w:val="fr-FR"/>
        </w:rPr>
        <w:t>'</w:t>
      </w:r>
      <w:r w:rsidRPr="00AC4CA5">
        <w:rPr>
          <w:lang w:val="fr-FR"/>
        </w:rPr>
        <w:t>enceinte de l</w:t>
      </w:r>
      <w:r w:rsidR="00AC4CA5">
        <w:rPr>
          <w:lang w:val="fr-FR"/>
        </w:rPr>
        <w:t>'</w:t>
      </w:r>
      <w:r w:rsidRPr="00AC4CA5">
        <w:rPr>
          <w:lang w:val="fr-FR"/>
        </w:rPr>
        <w:t>équipement à antenne intégrée et de ses auxiliaires sont comprises dans ce document. Les spécifications techniques relatives aux émissions par conduction provenant du connecteur d</w:t>
      </w:r>
      <w:r w:rsidR="00AC4CA5">
        <w:rPr>
          <w:lang w:val="fr-FR"/>
        </w:rPr>
        <w:t>'</w:t>
      </w:r>
      <w:r w:rsidRPr="00AC4CA5">
        <w:rPr>
          <w:lang w:val="fr-FR"/>
        </w:rPr>
        <w:t>antenne figurent dans les spécifications du partenariat 3GPP relatives à l</w:t>
      </w:r>
      <w:r w:rsidR="00AC4CA5">
        <w:rPr>
          <w:lang w:val="fr-FR"/>
        </w:rPr>
        <w:t>'</w:t>
      </w:r>
      <w:r w:rsidRPr="00AC4CA5">
        <w:rPr>
          <w:lang w:val="fr-FR"/>
        </w:rPr>
        <w:t>interface radioélectrique (TS 38.xxx), pour l</w:t>
      </w:r>
      <w:r w:rsidR="00AC4CA5">
        <w:rPr>
          <w:lang w:val="fr-FR"/>
        </w:rPr>
        <w:t>'</w:t>
      </w:r>
      <w:r w:rsidRPr="00AC4CA5">
        <w:rPr>
          <w:lang w:val="fr-FR"/>
        </w:rPr>
        <w:t>utilisation efficace du spectre radioélectrique.</w:t>
      </w:r>
    </w:p>
    <w:p w14:paraId="302421AB" w14:textId="72160A24" w:rsidR="00FA11D3" w:rsidRPr="00AC4CA5" w:rsidRDefault="00FA11D3" w:rsidP="00D756B7">
      <w:pPr>
        <w:keepNext/>
        <w:keepLines/>
        <w:rPr>
          <w:lang w:val="fr-FR"/>
        </w:rPr>
      </w:pPr>
      <w:r w:rsidRPr="00AC4CA5">
        <w:rPr>
          <w:lang w:val="fr-FR"/>
        </w:rPr>
        <w:t>Les prescriptions relatives aux rayonnements émis par l</w:t>
      </w:r>
      <w:r w:rsidR="00AC4CA5">
        <w:rPr>
          <w:lang w:val="fr-FR"/>
        </w:rPr>
        <w:t>'</w:t>
      </w:r>
      <w:r w:rsidRPr="00AC4CA5">
        <w:rPr>
          <w:lang w:val="fr-FR"/>
        </w:rPr>
        <w:t>accès de l</w:t>
      </w:r>
      <w:r w:rsidR="00AC4CA5">
        <w:rPr>
          <w:lang w:val="fr-FR"/>
        </w:rPr>
        <w:t>'</w:t>
      </w:r>
      <w:r w:rsidRPr="00AC4CA5">
        <w:rPr>
          <w:lang w:val="fr-FR"/>
        </w:rPr>
        <w:t>enceinte et les auxiliaires couvrent deux cas:</w:t>
      </w:r>
    </w:p>
    <w:p w14:paraId="752C59E3" w14:textId="120FEFCE" w:rsidR="00FA11D3" w:rsidRPr="00AC4CA5" w:rsidRDefault="00FA11D3" w:rsidP="00D756B7">
      <w:pPr>
        <w:pStyle w:val="enumlev1"/>
        <w:keepNext/>
        <w:keepLines/>
        <w:rPr>
          <w:lang w:val="fr-FR"/>
        </w:rPr>
      </w:pPr>
      <w:r w:rsidRPr="00AC4CA5">
        <w:rPr>
          <w:lang w:val="fr-FR"/>
        </w:rPr>
        <w:t>−</w:t>
      </w:r>
      <w:r w:rsidRPr="00AC4CA5">
        <w:rPr>
          <w:lang w:val="fr-FR"/>
        </w:rPr>
        <w:tab/>
        <w:t>Les UE prenant en charge des opérations dans une gamme de fréquences pour laquelle des connecteurs d</w:t>
      </w:r>
      <w:r w:rsidR="00AC4CA5">
        <w:rPr>
          <w:lang w:val="fr-FR"/>
        </w:rPr>
        <w:t>'</w:t>
      </w:r>
      <w:r w:rsidRPr="00AC4CA5">
        <w:rPr>
          <w:lang w:val="fr-FR"/>
        </w:rPr>
        <w:t>antenne sont disponibles (c</w:t>
      </w:r>
      <w:r w:rsidR="00AC4CA5">
        <w:rPr>
          <w:lang w:val="fr-FR"/>
        </w:rPr>
        <w:t>'</w:t>
      </w:r>
      <w:r w:rsidRPr="00AC4CA5">
        <w:rPr>
          <w:lang w:val="fr-FR"/>
        </w:rPr>
        <w:t>est</w:t>
      </w:r>
      <w:r w:rsidRPr="00AC4CA5">
        <w:rPr>
          <w:lang w:val="fr-FR"/>
        </w:rPr>
        <w:noBreakHyphen/>
        <w:t>à</w:t>
      </w:r>
      <w:r w:rsidRPr="00AC4CA5">
        <w:rPr>
          <w:lang w:val="fr-FR"/>
        </w:rPr>
        <w:noBreakHyphen/>
        <w:t>dire pour les opérations dans la gamme de fréquences 1 telle que définie, par exemple, dans la Spécification TS 38.101-1 pour l</w:t>
      </w:r>
      <w:r w:rsidR="00AC4CA5">
        <w:rPr>
          <w:lang w:val="fr-FR"/>
        </w:rPr>
        <w:t>'</w:t>
      </w:r>
      <w:r w:rsidRPr="00AC4CA5">
        <w:rPr>
          <w:lang w:val="fr-FR"/>
        </w:rPr>
        <w:t>interface radioélectrique).</w:t>
      </w:r>
    </w:p>
    <w:p w14:paraId="41813F38" w14:textId="4CD23D84" w:rsidR="00FA11D3" w:rsidRPr="00AC4CA5" w:rsidRDefault="00FA11D3" w:rsidP="00FA11D3">
      <w:pPr>
        <w:pStyle w:val="enumlev1"/>
        <w:rPr>
          <w:lang w:val="fr-FR"/>
        </w:rPr>
      </w:pPr>
      <w:r w:rsidRPr="00AC4CA5">
        <w:rPr>
          <w:lang w:val="fr-FR"/>
        </w:rPr>
        <w:t>−</w:t>
      </w:r>
      <w:r w:rsidRPr="00AC4CA5">
        <w:rPr>
          <w:lang w:val="fr-FR"/>
        </w:rPr>
        <w:tab/>
        <w:t>Les UE prenant en charge des opérations dans une gamme de fréquences pour laquelle seules les antennes intégrées sont disponibles (c</w:t>
      </w:r>
      <w:r w:rsidR="00AC4CA5">
        <w:rPr>
          <w:lang w:val="fr-FR"/>
        </w:rPr>
        <w:t>'</w:t>
      </w:r>
      <w:r w:rsidRPr="00AC4CA5">
        <w:rPr>
          <w:lang w:val="fr-FR"/>
        </w:rPr>
        <w:t>est</w:t>
      </w:r>
      <w:r w:rsidRPr="00AC4CA5">
        <w:rPr>
          <w:lang w:val="fr-FR"/>
        </w:rPr>
        <w:noBreakHyphen/>
        <w:t>à</w:t>
      </w:r>
      <w:r w:rsidRPr="00AC4CA5">
        <w:rPr>
          <w:lang w:val="fr-FR"/>
        </w:rPr>
        <w:noBreakHyphen/>
        <w:t>dire pour les opérations dans la gamme de fréquences 2 telle que définie, par exemple, dans la Spécification TS 38.101-2 pour l</w:t>
      </w:r>
      <w:r w:rsidR="00AC4CA5">
        <w:rPr>
          <w:lang w:val="fr-FR"/>
        </w:rPr>
        <w:t>'</w:t>
      </w:r>
      <w:r w:rsidRPr="00AC4CA5">
        <w:rPr>
          <w:lang w:val="fr-FR"/>
        </w:rPr>
        <w:t>interface radioélectrique).</w:t>
      </w:r>
    </w:p>
    <w:p w14:paraId="16631499" w14:textId="1CE59D82" w:rsidR="00FA11D3" w:rsidRPr="00AC4CA5" w:rsidRDefault="00FA11D3" w:rsidP="00FA11D3">
      <w:pPr>
        <w:spacing w:before="80"/>
        <w:rPr>
          <w:lang w:val="fr-FR"/>
        </w:rPr>
      </w:pPr>
      <w:r w:rsidRPr="00AC4CA5">
        <w:rPr>
          <w:lang w:val="fr-FR"/>
        </w:rPr>
        <w:t>Les prescriptions en matière d</w:t>
      </w:r>
      <w:r w:rsidR="00AC4CA5">
        <w:rPr>
          <w:lang w:val="fr-FR"/>
        </w:rPr>
        <w:t>'</w:t>
      </w:r>
      <w:r w:rsidRPr="00AC4CA5">
        <w:rPr>
          <w:lang w:val="fr-FR"/>
        </w:rPr>
        <w:t>immunité ont été choisies de manière à garantir, pour les appareils, un niveau de compatibilité satisfaisant dans des environnements résidentiels, commerciaux et industriels légers ainsi qu</w:t>
      </w:r>
      <w:r w:rsidR="00AC4CA5">
        <w:rPr>
          <w:lang w:val="fr-FR"/>
        </w:rPr>
        <w:t>'</w:t>
      </w:r>
      <w:r w:rsidRPr="00AC4CA5">
        <w:rPr>
          <w:lang w:val="fr-FR"/>
        </w:rPr>
        <w:t>à bord de véhicules. Ces niveaux ne tiennent toutefois pas compte de cas extrêmes qui peuvent survenir, avec une faible probabilité, en n</w:t>
      </w:r>
      <w:r w:rsidR="00AC4CA5">
        <w:rPr>
          <w:lang w:val="fr-FR"/>
        </w:rPr>
        <w:t>'</w:t>
      </w:r>
      <w:r w:rsidRPr="00AC4CA5">
        <w:rPr>
          <w:lang w:val="fr-FR"/>
        </w:rPr>
        <w:t>importe quel lieu.</w:t>
      </w:r>
    </w:p>
    <w:p w14:paraId="7219EF78" w14:textId="5D2E271F" w:rsidR="00FA11D3" w:rsidRPr="00AC4CA5" w:rsidRDefault="00FA11D3" w:rsidP="00FA11D3">
      <w:pPr>
        <w:spacing w:before="80"/>
        <w:rPr>
          <w:lang w:val="fr-FR"/>
        </w:rPr>
      </w:pPr>
      <w:r w:rsidRPr="00AC4CA5">
        <w:rPr>
          <w:lang w:val="fr-FR"/>
        </w:rPr>
        <w:t>La conformité d</w:t>
      </w:r>
      <w:r w:rsidR="00AC4CA5">
        <w:rPr>
          <w:lang w:val="fr-FR"/>
        </w:rPr>
        <w:t>'</w:t>
      </w:r>
      <w:r w:rsidRPr="00AC4CA5">
        <w:rPr>
          <w:lang w:val="fr-FR"/>
        </w:rPr>
        <w:t>un équipement radioélectrique aux exigences du présent document ne garantit pas sa conformité à une quelconque exigence liée à</w:t>
      </w:r>
      <w:r w:rsidR="00AC4CA5">
        <w:rPr>
          <w:lang w:val="fr-FR"/>
        </w:rPr>
        <w:t> </w:t>
      </w:r>
      <w:r w:rsidRPr="00AC4CA5">
        <w:rPr>
          <w:lang w:val="fr-FR"/>
        </w:rPr>
        <w:t>l</w:t>
      </w:r>
      <w:r w:rsidR="00AC4CA5">
        <w:rPr>
          <w:lang w:val="fr-FR"/>
        </w:rPr>
        <w:t>'</w:t>
      </w:r>
      <w:r w:rsidRPr="00AC4CA5">
        <w:rPr>
          <w:lang w:val="fr-FR"/>
        </w:rPr>
        <w:t>utilisation de l</w:t>
      </w:r>
      <w:r w:rsidR="00AC4CA5">
        <w:rPr>
          <w:lang w:val="fr-FR"/>
        </w:rPr>
        <w:t>'</w:t>
      </w:r>
      <w:r w:rsidRPr="00AC4CA5">
        <w:rPr>
          <w:lang w:val="fr-FR"/>
        </w:rPr>
        <w:t>équipement (à savoir aux exigences en matière de licence).</w:t>
      </w:r>
    </w:p>
    <w:p w14:paraId="6804D025" w14:textId="77777777" w:rsidR="00FA11D3" w:rsidRPr="00AC4CA5" w:rsidRDefault="00FA11D3" w:rsidP="00FA11D3">
      <w:pPr>
        <w:spacing w:before="80"/>
        <w:rPr>
          <w:lang w:val="fr-FR"/>
        </w:rPr>
      </w:pPr>
      <w:r w:rsidRPr="00AC4CA5">
        <w:rPr>
          <w:lang w:val="fr-FR"/>
        </w:rPr>
        <w:t>La conformité aux exigences du présent document ne garantit pas la conformité à une quelconque exigence de sécurité. Cependant, toute situation dangereuse, temporaire ou permanente, causée par la CEM est considérée comme un cas de non-conformité.</w:t>
      </w:r>
    </w:p>
    <w:p w14:paraId="1BB1F788" w14:textId="5F786BAA" w:rsidR="00FA11D3" w:rsidRPr="00AC4CA5" w:rsidRDefault="00FA11D3" w:rsidP="00FA11D3">
      <w:pPr>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1571D8F4" w14:textId="77777777" w:rsidR="00FA11D3" w:rsidRPr="00AC4CA5" w:rsidRDefault="00FA11D3" w:rsidP="00FA11D3">
      <w:pPr>
        <w:rPr>
          <w:b/>
          <w:bCs/>
          <w:sz w:val="18"/>
          <w:szCs w:val="18"/>
          <w:lang w:val="fr-FR"/>
        </w:rPr>
      </w:pPr>
      <w:r w:rsidRPr="00AC4CA5">
        <w:rPr>
          <w:b/>
          <w:bCs/>
          <w:sz w:val="18"/>
          <w:szCs w:val="18"/>
          <w:lang w:val="fr-FR"/>
        </w:rPr>
        <w:t>Version 17</w:t>
      </w:r>
    </w:p>
    <w:p w14:paraId="4B9CB320" w14:textId="3C5EC850"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lang w:val="fr-FR"/>
        </w:rPr>
      </w:pPr>
      <w:r w:rsidRPr="00AC4CA5">
        <w:rPr>
          <w:sz w:val="18"/>
          <w:szCs w:val="18"/>
          <w:lang w:val="fr-FR"/>
        </w:rPr>
        <w:t>ATIS</w:t>
      </w:r>
      <w:r w:rsidRPr="00AC4CA5">
        <w:rPr>
          <w:sz w:val="18"/>
          <w:szCs w:val="18"/>
          <w:lang w:val="fr-FR"/>
        </w:rPr>
        <w:tab/>
        <w:t>ATIS.3GPP.38.124.V17.2.0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226" w:anchor="Rel-17" w:history="1">
        <w:r w:rsidRPr="00AC4CA5">
          <w:rPr>
            <w:rStyle w:val="Hyperlink"/>
            <w:sz w:val="18"/>
            <w:szCs w:val="18"/>
            <w:lang w:val="fr-FR"/>
          </w:rPr>
          <w:t>https://www.atis.org/3gpp-transpositions - Rel-17</w:t>
        </w:r>
      </w:hyperlink>
    </w:p>
    <w:p w14:paraId="5590AC1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CCSA.3GPP.38.124.V17.2.0</w:t>
      </w:r>
      <w:r w:rsidRPr="00AC4CA5">
        <w:rPr>
          <w:sz w:val="18"/>
          <w:szCs w:val="18"/>
          <w:lang w:val="fr-FR"/>
        </w:rPr>
        <w:tab/>
        <w:t>17.2.0</w:t>
      </w:r>
      <w:r w:rsidRPr="00AC4CA5">
        <w:rPr>
          <w:sz w:val="18"/>
          <w:szCs w:val="18"/>
          <w:lang w:val="fr-FR"/>
        </w:rPr>
        <w:tab/>
        <w:t>Publié</w:t>
      </w:r>
      <w:r w:rsidRPr="00AC4CA5">
        <w:rPr>
          <w:sz w:val="18"/>
          <w:szCs w:val="18"/>
          <w:lang w:val="fr-FR"/>
        </w:rPr>
        <w:tab/>
        <w:t>21.02.2023</w:t>
      </w:r>
      <w:r w:rsidRPr="00AC4CA5">
        <w:rPr>
          <w:sz w:val="18"/>
          <w:szCs w:val="18"/>
          <w:lang w:val="fr-FR"/>
        </w:rPr>
        <w:tab/>
      </w:r>
      <w:hyperlink r:id="rId2227" w:history="1">
        <w:r w:rsidRPr="00AC4CA5">
          <w:rPr>
            <w:rStyle w:val="Hyperlink"/>
            <w:sz w:val="18"/>
            <w:szCs w:val="18"/>
            <w:lang w:val="fr-FR"/>
          </w:rPr>
          <w:t>https://www.ccsa.org.cn/api/portalsFile/downloadOldFile?type=17&amp;oldFileUrl=NTN/SRIT/CCSA.3GPP.38.124.V17.2.0.docx</w:t>
        </w:r>
      </w:hyperlink>
      <w:hyperlink r:id="rId2228" w:history="1"/>
      <w:hyperlink r:id="rId2229" w:history="1"/>
    </w:p>
    <w:p w14:paraId="2A26C38D"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138 124 V17.2.0 (2022-10)</w:t>
      </w:r>
      <w:r w:rsidRPr="00AC4CA5">
        <w:rPr>
          <w:sz w:val="18"/>
          <w:szCs w:val="18"/>
          <w:lang w:val="fr-FR"/>
        </w:rPr>
        <w:tab/>
        <w:t>17.2.0</w:t>
      </w:r>
      <w:r w:rsidRPr="00AC4CA5">
        <w:rPr>
          <w:sz w:val="18"/>
          <w:szCs w:val="18"/>
          <w:lang w:val="fr-FR"/>
        </w:rPr>
        <w:tab/>
        <w:t>Publié</w:t>
      </w:r>
      <w:r w:rsidRPr="00AC4CA5">
        <w:rPr>
          <w:sz w:val="18"/>
          <w:szCs w:val="18"/>
          <w:lang w:val="fr-FR"/>
        </w:rPr>
        <w:tab/>
        <w:t>19.10.2022</w:t>
      </w:r>
      <w:r w:rsidRPr="00AC4CA5">
        <w:rPr>
          <w:sz w:val="18"/>
          <w:szCs w:val="18"/>
          <w:lang w:val="fr-FR"/>
        </w:rPr>
        <w:tab/>
      </w:r>
      <w:hyperlink r:id="rId2230" w:history="1">
        <w:r w:rsidRPr="00AC4CA5">
          <w:rPr>
            <w:rStyle w:val="Hyperlink"/>
            <w:sz w:val="18"/>
            <w:szCs w:val="18"/>
            <w:lang w:val="fr-FR"/>
          </w:rPr>
          <w:t>https://www.etsi.org/deliver/etsi_ts/138100_138199/138124/17.02.00_60/ts_138124v170200p.pdf</w:t>
        </w:r>
      </w:hyperlink>
      <w:hyperlink r:id="rId2231" w:history="1"/>
    </w:p>
    <w:p w14:paraId="2C28BFD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38.124-17.2.0 V1.1.0</w:t>
      </w:r>
      <w:r w:rsidRPr="00AC4CA5">
        <w:rPr>
          <w:sz w:val="18"/>
          <w:szCs w:val="18"/>
          <w:lang w:val="fr-FR"/>
        </w:rPr>
        <w:tab/>
        <w:t>17.2.0</w:t>
      </w:r>
      <w:r w:rsidRPr="00AC4CA5">
        <w:rPr>
          <w:sz w:val="18"/>
          <w:szCs w:val="18"/>
          <w:lang w:val="fr-FR"/>
        </w:rPr>
        <w:tab/>
        <w:t>Publié</w:t>
      </w:r>
      <w:r w:rsidRPr="00AC4CA5">
        <w:rPr>
          <w:sz w:val="18"/>
          <w:szCs w:val="18"/>
          <w:lang w:val="fr-FR"/>
        </w:rPr>
        <w:tab/>
        <w:t>17.01.2023</w:t>
      </w:r>
      <w:r w:rsidRPr="00AC4CA5">
        <w:rPr>
          <w:sz w:val="18"/>
          <w:szCs w:val="18"/>
          <w:lang w:val="fr-FR"/>
        </w:rPr>
        <w:tab/>
      </w:r>
      <w:hyperlink r:id="rId2232" w:history="1">
        <w:r w:rsidRPr="00AC4CA5">
          <w:rPr>
            <w:rStyle w:val="Hyperlink"/>
            <w:sz w:val="18"/>
            <w:szCs w:val="18"/>
            <w:lang w:val="fr-FR"/>
          </w:rPr>
          <w:t>https://members.tsdsi.in/s/pB6CQFDfSf2JtSG</w:t>
        </w:r>
      </w:hyperlink>
      <w:hyperlink r:id="rId2233" w:history="1"/>
    </w:p>
    <w:p w14:paraId="325500E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TTAT.3G-38.124V17.2.0</w:t>
      </w:r>
      <w:r w:rsidRPr="00AC4CA5">
        <w:rPr>
          <w:sz w:val="18"/>
          <w:szCs w:val="18"/>
          <w:lang w:val="fr-FR"/>
        </w:rPr>
        <w:tab/>
        <w:t>17.2.0</w:t>
      </w:r>
      <w:r w:rsidRPr="00AC4CA5">
        <w:rPr>
          <w:sz w:val="18"/>
          <w:szCs w:val="18"/>
          <w:lang w:val="fr-FR"/>
        </w:rPr>
        <w:tab/>
        <w:t>Publié</w:t>
      </w:r>
      <w:r w:rsidRPr="00AC4CA5">
        <w:rPr>
          <w:sz w:val="18"/>
          <w:szCs w:val="18"/>
          <w:lang w:val="fr-FR"/>
        </w:rPr>
        <w:tab/>
        <w:t>11.01.2023</w:t>
      </w:r>
      <w:r w:rsidRPr="00AC4CA5">
        <w:rPr>
          <w:sz w:val="18"/>
          <w:szCs w:val="18"/>
          <w:lang w:val="fr-FR"/>
        </w:rPr>
        <w:tab/>
      </w:r>
      <w:hyperlink r:id="rId2234" w:history="1">
        <w:r w:rsidRPr="00AC4CA5">
          <w:rPr>
            <w:rStyle w:val="Hyperlink"/>
            <w:sz w:val="18"/>
            <w:szCs w:val="18"/>
            <w:lang w:val="fr-FR"/>
          </w:rPr>
          <w:t>https://www.tta.or.kr/eng/ttaSearchEngView.do?key=461&amp;searchStandardNo=TTAT.3G-38.124V17.2.0&amp;searchCate=TTAS</w:t>
        </w:r>
      </w:hyperlink>
      <w:hyperlink r:id="rId2235" w:history="1"/>
    </w:p>
    <w:p w14:paraId="0210C802" w14:textId="77777777" w:rsidR="00FA11D3" w:rsidRPr="00AC4CA5" w:rsidRDefault="00FA11D3" w:rsidP="00FA11D3">
      <w:pPr>
        <w:rPr>
          <w:b/>
          <w:bCs/>
          <w:sz w:val="18"/>
          <w:szCs w:val="18"/>
          <w:lang w:val="fr-FR"/>
        </w:rPr>
      </w:pPr>
      <w:r w:rsidRPr="00AC4CA5">
        <w:rPr>
          <w:b/>
          <w:bCs/>
          <w:sz w:val="18"/>
          <w:szCs w:val="18"/>
          <w:lang w:val="fr-FR"/>
        </w:rPr>
        <w:t>Version 18</w:t>
      </w:r>
    </w:p>
    <w:p w14:paraId="58D5B4A4" w14:textId="04881460"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sz w:val="18"/>
          <w:szCs w:val="18"/>
          <w:lang w:val="fr-FR"/>
        </w:rPr>
        <w:t>ATIS</w:t>
      </w:r>
      <w:r w:rsidRPr="00AC4CA5">
        <w:rPr>
          <w:sz w:val="18"/>
          <w:szCs w:val="18"/>
          <w:lang w:val="fr-FR"/>
        </w:rPr>
        <w:tab/>
        <w:t>ATIS.3GPP.38.124.V18.1.0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236" w:anchor="Rel-18" w:history="1">
        <w:r w:rsidRPr="00AC4CA5">
          <w:rPr>
            <w:rStyle w:val="Hyperlink"/>
            <w:sz w:val="18"/>
            <w:szCs w:val="18"/>
            <w:lang w:val="fr-FR"/>
          </w:rPr>
          <w:t>https://www.atis.org/3gpp-transpositions - Rel-18</w:t>
        </w:r>
      </w:hyperlink>
      <w:hyperlink r:id="rId2237" w:anchor="Rel-18" w:history="1"/>
    </w:p>
    <w:p w14:paraId="197FCF19"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CCSA.3GPP.38.124.V18.1.0</w:t>
      </w:r>
      <w:r w:rsidRPr="00AC4CA5">
        <w:rPr>
          <w:sz w:val="18"/>
          <w:szCs w:val="18"/>
          <w:lang w:val="fr-FR"/>
        </w:rPr>
        <w:tab/>
        <w:t>18.1.0</w:t>
      </w:r>
      <w:r w:rsidRPr="00AC4CA5">
        <w:rPr>
          <w:sz w:val="18"/>
          <w:szCs w:val="18"/>
          <w:lang w:val="fr-FR"/>
        </w:rPr>
        <w:tab/>
        <w:t>Publié</w:t>
      </w:r>
      <w:r w:rsidRPr="00AC4CA5">
        <w:rPr>
          <w:sz w:val="18"/>
          <w:szCs w:val="18"/>
          <w:lang w:val="fr-FR"/>
        </w:rPr>
        <w:tab/>
        <w:t>27.08.2024</w:t>
      </w:r>
      <w:r w:rsidRPr="00AC4CA5">
        <w:rPr>
          <w:sz w:val="18"/>
          <w:szCs w:val="18"/>
          <w:lang w:val="fr-FR"/>
        </w:rPr>
        <w:tab/>
      </w:r>
      <w:hyperlink r:id="rId2238" w:history="1">
        <w:r w:rsidRPr="00AC4CA5">
          <w:rPr>
            <w:rStyle w:val="Hyperlink"/>
            <w:sz w:val="18"/>
            <w:szCs w:val="18"/>
            <w:lang w:val="fr-FR"/>
          </w:rPr>
          <w:t>https://www.ccsa.org.cn/api/portalsFile/downloadOldFile?type=17&amp;oldFileUrl=NTN/SRIT/CCSA.3GPP.38.124.V18.1.0.docx</w:t>
        </w:r>
      </w:hyperlink>
      <w:hyperlink r:id="rId2239" w:history="1"/>
      <w:hyperlink r:id="rId2240" w:history="1"/>
    </w:p>
    <w:p w14:paraId="5738C28E"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138 124 V18.1.0 (2024-05)</w:t>
      </w:r>
      <w:r w:rsidRPr="00AC4CA5">
        <w:rPr>
          <w:sz w:val="18"/>
          <w:szCs w:val="18"/>
          <w:lang w:val="fr-FR"/>
        </w:rPr>
        <w:tab/>
        <w:t>18.1.0</w:t>
      </w:r>
      <w:r w:rsidRPr="00AC4CA5">
        <w:rPr>
          <w:sz w:val="18"/>
          <w:szCs w:val="18"/>
          <w:lang w:val="fr-FR"/>
        </w:rPr>
        <w:tab/>
        <w:t>Publié</w:t>
      </w:r>
      <w:r w:rsidRPr="00AC4CA5">
        <w:rPr>
          <w:sz w:val="18"/>
          <w:szCs w:val="18"/>
          <w:lang w:val="fr-FR"/>
        </w:rPr>
        <w:tab/>
        <w:t>27.05.2024</w:t>
      </w:r>
      <w:r w:rsidRPr="00AC4CA5">
        <w:rPr>
          <w:sz w:val="18"/>
          <w:szCs w:val="18"/>
          <w:lang w:val="fr-FR"/>
        </w:rPr>
        <w:tab/>
      </w:r>
      <w:hyperlink r:id="rId2241" w:history="1">
        <w:r w:rsidRPr="00AC4CA5">
          <w:rPr>
            <w:rStyle w:val="Hyperlink"/>
            <w:sz w:val="18"/>
            <w:szCs w:val="18"/>
            <w:lang w:val="fr-FR"/>
          </w:rPr>
          <w:t>https://www.etsi.org/deliver/etsi_ts/138100_138199/138124/18.01.00_60/ts_138124v180100p.pdf</w:t>
        </w:r>
      </w:hyperlink>
      <w:hyperlink r:id="rId2242" w:history="1"/>
    </w:p>
    <w:p w14:paraId="378C9E93"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38.124 -18.1.0 V1.0.0</w:t>
      </w:r>
      <w:r w:rsidRPr="00AC4CA5">
        <w:rPr>
          <w:sz w:val="18"/>
          <w:szCs w:val="18"/>
          <w:lang w:val="fr-FR"/>
        </w:rPr>
        <w:tab/>
        <w:t>18.1.0</w:t>
      </w:r>
      <w:r w:rsidRPr="00AC4CA5">
        <w:rPr>
          <w:sz w:val="18"/>
          <w:szCs w:val="18"/>
          <w:lang w:val="fr-FR"/>
        </w:rPr>
        <w:tab/>
        <w:t>Publié</w:t>
      </w:r>
      <w:r w:rsidRPr="00AC4CA5">
        <w:rPr>
          <w:sz w:val="18"/>
          <w:szCs w:val="18"/>
          <w:lang w:val="fr-FR"/>
        </w:rPr>
        <w:tab/>
        <w:t>19.11.2024</w:t>
      </w:r>
      <w:r w:rsidRPr="00AC4CA5">
        <w:rPr>
          <w:sz w:val="18"/>
          <w:szCs w:val="18"/>
          <w:lang w:val="fr-FR"/>
        </w:rPr>
        <w:tab/>
      </w:r>
      <w:hyperlink r:id="rId2243" w:history="1">
        <w:r w:rsidRPr="00AC4CA5">
          <w:rPr>
            <w:rStyle w:val="Hyperlink"/>
            <w:sz w:val="18"/>
            <w:szCs w:val="18"/>
            <w:lang w:val="fr-FR"/>
          </w:rPr>
          <w:t>https://members.tsdsi.in/s/LQPGzpDLHPfKCYS</w:t>
        </w:r>
      </w:hyperlink>
      <w:hyperlink r:id="rId2244" w:history="1"/>
    </w:p>
    <w:p w14:paraId="28AC30D7"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u w:val="single"/>
          <w:lang w:val="fr-FR"/>
        </w:rPr>
      </w:pPr>
      <w:r w:rsidRPr="00AC4CA5">
        <w:rPr>
          <w:sz w:val="18"/>
          <w:szCs w:val="18"/>
          <w:lang w:val="fr-FR"/>
        </w:rPr>
        <w:t>TTA</w:t>
      </w:r>
      <w:r w:rsidRPr="00AC4CA5">
        <w:rPr>
          <w:sz w:val="18"/>
          <w:szCs w:val="18"/>
          <w:lang w:val="fr-FR"/>
        </w:rPr>
        <w:tab/>
        <w:t>TTAT.3G-38.124V18.1.0</w:t>
      </w:r>
      <w:r w:rsidRPr="00AC4CA5">
        <w:rPr>
          <w:sz w:val="18"/>
          <w:szCs w:val="18"/>
          <w:lang w:val="fr-FR"/>
        </w:rPr>
        <w:tab/>
        <w:t>18.1.0</w:t>
      </w:r>
      <w:r w:rsidRPr="00AC4CA5">
        <w:rPr>
          <w:sz w:val="18"/>
          <w:szCs w:val="18"/>
          <w:lang w:val="fr-FR"/>
        </w:rPr>
        <w:tab/>
        <w:t>Publié</w:t>
      </w:r>
      <w:r w:rsidRPr="00AC4CA5">
        <w:rPr>
          <w:sz w:val="18"/>
          <w:szCs w:val="18"/>
          <w:lang w:val="fr-FR"/>
        </w:rPr>
        <w:tab/>
        <w:t>08.05.2024</w:t>
      </w:r>
      <w:r w:rsidRPr="00AC4CA5">
        <w:rPr>
          <w:sz w:val="18"/>
          <w:szCs w:val="18"/>
          <w:lang w:val="fr-FR"/>
        </w:rPr>
        <w:tab/>
      </w:r>
      <w:hyperlink r:id="rId2245" w:history="1">
        <w:r w:rsidRPr="00AC4CA5">
          <w:rPr>
            <w:rStyle w:val="Hyperlink"/>
            <w:sz w:val="18"/>
            <w:szCs w:val="18"/>
            <w:lang w:val="fr-FR"/>
          </w:rPr>
          <w:t>https://www.tta.or.kr/eng/ttaSearchEngView.do?key=461&amp;searchStandardNo=TTAT.3G-38.124V18.1.0&amp;searchCate=TTAS</w:t>
        </w:r>
      </w:hyperlink>
      <w:hyperlink r:id="rId2246" w:history="1"/>
    </w:p>
    <w:p w14:paraId="70DA6DDC" w14:textId="77777777" w:rsidR="00FA11D3" w:rsidRPr="00AC4CA5" w:rsidRDefault="00FA11D3" w:rsidP="00FA11D3">
      <w:pPr>
        <w:pStyle w:val="Heading5"/>
        <w:rPr>
          <w:lang w:val="fr-FR"/>
        </w:rPr>
      </w:pPr>
      <w:r w:rsidRPr="00AC4CA5">
        <w:rPr>
          <w:lang w:val="fr-FR"/>
        </w:rPr>
        <w:lastRenderedPageBreak/>
        <w:t>1.3.1.5.9</w:t>
      </w:r>
      <w:r w:rsidRPr="00AC4CA5">
        <w:rPr>
          <w:lang w:val="fr-FR"/>
        </w:rPr>
        <w:tab/>
        <w:t>TS 38.133</w:t>
      </w:r>
    </w:p>
    <w:p w14:paraId="06B59540" w14:textId="77777777" w:rsidR="00FA11D3" w:rsidRPr="00AC4CA5" w:rsidRDefault="00FA11D3" w:rsidP="00FA11D3">
      <w:pPr>
        <w:pStyle w:val="Headingb"/>
        <w:rPr>
          <w:lang w:val="fr-FR"/>
        </w:rPr>
      </w:pPr>
      <w:bookmarkStart w:id="422" w:name="_Toc56152462"/>
      <w:bookmarkStart w:id="423" w:name="_Toc56153842"/>
      <w:bookmarkStart w:id="424" w:name="_Toc94532954"/>
      <w:bookmarkStart w:id="425" w:name="_Toc94533424"/>
      <w:r w:rsidRPr="00AC4CA5">
        <w:rPr>
          <w:lang w:val="fr-FR"/>
        </w:rPr>
        <w:t>NR; Conditions de prise en charge de la gestion des ressources radioélectriques</w:t>
      </w:r>
      <w:bookmarkEnd w:id="422"/>
      <w:bookmarkEnd w:id="423"/>
      <w:bookmarkEnd w:id="424"/>
      <w:bookmarkEnd w:id="425"/>
    </w:p>
    <w:p w14:paraId="7F2B6355" w14:textId="094EB559" w:rsidR="00FA11D3" w:rsidRPr="00AC4CA5" w:rsidRDefault="00FA11D3" w:rsidP="00FA11D3">
      <w:pPr>
        <w:rPr>
          <w:lang w:val="fr-FR"/>
        </w:rPr>
      </w:pPr>
      <w:r w:rsidRPr="00AC4CA5">
        <w:rPr>
          <w:lang w:val="fr-FR"/>
        </w:rPr>
        <w:t>Ce document décrit les exigences de prise en charge de la gestion des ressources radioélectriques pour les modes DRF et DRT des nouvelles techniques de radiocommunication (NR). Ces exigences comprennent des exigences relatives aux mesures en NR et à l</w:t>
      </w:r>
      <w:r w:rsidR="00AC4CA5">
        <w:rPr>
          <w:lang w:val="fr-FR"/>
        </w:rPr>
        <w:t>'</w:t>
      </w:r>
      <w:r w:rsidRPr="00AC4CA5">
        <w:rPr>
          <w:lang w:val="fr-FR"/>
        </w:rPr>
        <w:t>UE ainsi que des exigences concernant le comportement dynamique et l</w:t>
      </w:r>
      <w:r w:rsidR="00AC4CA5">
        <w:rPr>
          <w:lang w:val="fr-FR"/>
        </w:rPr>
        <w:t>'</w:t>
      </w:r>
      <w:r w:rsidRPr="00AC4CA5">
        <w:rPr>
          <w:lang w:val="fr-FR"/>
        </w:rPr>
        <w:t>interaction des nœuds, en ce qui concerne les caractéristiques de retard et de réponse.</w:t>
      </w:r>
    </w:p>
    <w:p w14:paraId="3E8E9EBA" w14:textId="47EB2748" w:rsidR="00FA11D3" w:rsidRPr="00AC4CA5" w:rsidRDefault="00FA11D3" w:rsidP="00FA11D3">
      <w:pPr>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006C2050" w14:textId="77777777" w:rsidR="00FA11D3" w:rsidRPr="00AC4CA5" w:rsidRDefault="00FA11D3" w:rsidP="00FA11D3">
      <w:pPr>
        <w:rPr>
          <w:b/>
          <w:bCs/>
          <w:sz w:val="18"/>
          <w:szCs w:val="18"/>
          <w:lang w:val="fr-FR"/>
        </w:rPr>
      </w:pPr>
      <w:r w:rsidRPr="00AC4CA5">
        <w:rPr>
          <w:b/>
          <w:bCs/>
          <w:sz w:val="18"/>
          <w:szCs w:val="18"/>
          <w:lang w:val="fr-FR"/>
        </w:rPr>
        <w:t>Version 17</w:t>
      </w:r>
    </w:p>
    <w:p w14:paraId="4F204F4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ATIS</w:t>
      </w:r>
      <w:r w:rsidRPr="00AC4CA5">
        <w:rPr>
          <w:sz w:val="18"/>
          <w:szCs w:val="18"/>
          <w:lang w:val="fr-FR"/>
        </w:rPr>
        <w:tab/>
        <w:t>ATIS.3GPP.38.133.V17.15.0</w:t>
      </w:r>
      <w:r w:rsidRPr="00AC4CA5">
        <w:rPr>
          <w:sz w:val="18"/>
          <w:szCs w:val="18"/>
          <w:lang w:val="fr-FR"/>
        </w:rPr>
        <w:tab/>
        <w:t>17.15.0</w:t>
      </w:r>
      <w:r w:rsidRPr="00AC4CA5">
        <w:rPr>
          <w:sz w:val="18"/>
          <w:szCs w:val="18"/>
          <w:lang w:val="fr-FR"/>
        </w:rPr>
        <w:tab/>
        <w:t>Publié</w:t>
      </w:r>
      <w:r w:rsidRPr="00AC4CA5">
        <w:rPr>
          <w:sz w:val="18"/>
          <w:szCs w:val="18"/>
          <w:lang w:val="fr-FR"/>
        </w:rPr>
        <w:tab/>
        <w:t>01.03.2025</w:t>
      </w:r>
      <w:r w:rsidRPr="00AC4CA5">
        <w:rPr>
          <w:sz w:val="18"/>
          <w:szCs w:val="18"/>
          <w:lang w:val="fr-FR"/>
        </w:rPr>
        <w:tab/>
      </w:r>
      <w:hyperlink r:id="rId2247" w:history="1">
        <w:r w:rsidRPr="00AC4CA5">
          <w:rPr>
            <w:rStyle w:val="Hyperlink"/>
            <w:sz w:val="18"/>
            <w:szCs w:val="18"/>
            <w:lang w:val="fr-FR"/>
          </w:rPr>
          <w:t>https://www.atis.org/3gpp-transpositions - Rel-17</w:t>
        </w:r>
      </w:hyperlink>
      <w:hyperlink r:id="rId2248" w:anchor="Rel-17" w:history="1"/>
    </w:p>
    <w:p w14:paraId="258DB20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CCSA.3GPP.38.133.V17.15.0</w:t>
      </w:r>
      <w:r w:rsidRPr="00AC4CA5">
        <w:rPr>
          <w:sz w:val="18"/>
          <w:szCs w:val="18"/>
          <w:lang w:val="fr-FR"/>
        </w:rPr>
        <w:tab/>
        <w:t>17.15.0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249" w:history="1">
        <w:r w:rsidRPr="00AC4CA5">
          <w:rPr>
            <w:rStyle w:val="Hyperlink"/>
            <w:sz w:val="18"/>
            <w:szCs w:val="18"/>
            <w:lang w:val="fr-FR"/>
          </w:rPr>
          <w:t>https://www.ccsa.org.cn/api/portalsFile/downloadOldFile?type=17&amp;oldFileUrl=NTN/SRIT/CCSA.3GPP.38.133.V17.15.0.zip</w:t>
        </w:r>
      </w:hyperlink>
      <w:hyperlink r:id="rId2250" w:history="1"/>
    </w:p>
    <w:p w14:paraId="47F2AE8C" w14:textId="77777777" w:rsidR="00FA11D3" w:rsidRPr="00AC4CA5" w:rsidRDefault="00FA11D3" w:rsidP="00FA11D3">
      <w:pPr>
        <w:spacing w:before="0"/>
        <w:rPr>
          <w:sz w:val="18"/>
          <w:szCs w:val="18"/>
          <w:u w:val="single"/>
          <w:lang w:val="fr-FR"/>
        </w:rPr>
      </w:pPr>
      <w:r w:rsidRPr="00AC4CA5">
        <w:rPr>
          <w:sz w:val="18"/>
          <w:szCs w:val="18"/>
          <w:lang w:val="fr-FR"/>
        </w:rPr>
        <w:t>ETSI</w:t>
      </w:r>
      <w:r w:rsidRPr="00AC4CA5">
        <w:rPr>
          <w:sz w:val="18"/>
          <w:szCs w:val="18"/>
          <w:lang w:val="fr-FR"/>
        </w:rPr>
        <w:tab/>
        <w:t>ETSI TS 138 133 V17.15.0 (2024-11)</w:t>
      </w:r>
      <w:r w:rsidRPr="00AC4CA5">
        <w:rPr>
          <w:sz w:val="18"/>
          <w:szCs w:val="18"/>
          <w:lang w:val="fr-FR"/>
        </w:rPr>
        <w:tab/>
        <w:t>17.15.0</w:t>
      </w:r>
      <w:r w:rsidRPr="00AC4CA5">
        <w:rPr>
          <w:sz w:val="18"/>
          <w:szCs w:val="18"/>
          <w:lang w:val="fr-FR"/>
        </w:rPr>
        <w:tab/>
        <w:t>Publié</w:t>
      </w:r>
      <w:r w:rsidRPr="00AC4CA5">
        <w:rPr>
          <w:sz w:val="18"/>
          <w:szCs w:val="18"/>
          <w:lang w:val="fr-FR"/>
        </w:rPr>
        <w:tab/>
        <w:t>15.11.2024</w:t>
      </w:r>
      <w:r w:rsidRPr="00AC4CA5">
        <w:rPr>
          <w:sz w:val="18"/>
          <w:szCs w:val="18"/>
          <w:lang w:val="fr-FR"/>
        </w:rPr>
        <w:tab/>
      </w:r>
      <w:hyperlink r:id="rId2251" w:history="1">
        <w:r w:rsidRPr="00AC4CA5">
          <w:rPr>
            <w:rStyle w:val="Hyperlink"/>
            <w:sz w:val="18"/>
            <w:szCs w:val="18"/>
            <w:lang w:val="fr-FR"/>
          </w:rPr>
          <w:t>https://www.etsi.org/deliver/etsi_ts/138100_138199/138133/17.15.00_60/ts_138133v171500p.pdf</w:t>
        </w:r>
      </w:hyperlink>
      <w:hyperlink r:id="rId2252" w:history="1"/>
    </w:p>
    <w:p w14:paraId="441F1710"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TSDSI</w:t>
      </w:r>
      <w:r w:rsidRPr="00AC4CA5">
        <w:rPr>
          <w:sz w:val="18"/>
          <w:szCs w:val="18"/>
          <w:lang w:val="fr-FR"/>
        </w:rPr>
        <w:tab/>
        <w:t>TSDSI STD T1.3GPP 38.133-17.15.0 V1.10.0</w:t>
      </w:r>
      <w:r w:rsidRPr="00AC4CA5">
        <w:rPr>
          <w:sz w:val="18"/>
          <w:szCs w:val="18"/>
          <w:lang w:val="fr-FR"/>
        </w:rPr>
        <w:tab/>
        <w:t>17.15.0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253" w:history="1">
        <w:r w:rsidRPr="00AC4CA5">
          <w:rPr>
            <w:rStyle w:val="Hyperlink"/>
            <w:sz w:val="18"/>
            <w:szCs w:val="18"/>
            <w:lang w:val="fr-FR"/>
          </w:rPr>
          <w:t>https://members.tsdsi.in/s/PrPaQGsTSMtH5yQ</w:t>
        </w:r>
      </w:hyperlink>
      <w:hyperlink r:id="rId2254" w:history="1"/>
    </w:p>
    <w:p w14:paraId="77C4915B"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TTA</w:t>
      </w:r>
      <w:r w:rsidRPr="00AC4CA5">
        <w:rPr>
          <w:sz w:val="18"/>
          <w:szCs w:val="18"/>
          <w:lang w:val="fr-FR"/>
        </w:rPr>
        <w:tab/>
        <w:t>TTAT.3G-38.133V17.15.0</w:t>
      </w:r>
      <w:r w:rsidRPr="00AC4CA5">
        <w:rPr>
          <w:sz w:val="18"/>
          <w:szCs w:val="18"/>
          <w:lang w:val="fr-FR"/>
        </w:rPr>
        <w:tab/>
        <w:t>17.15.0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255" w:history="1">
        <w:r w:rsidRPr="00AC4CA5">
          <w:rPr>
            <w:rStyle w:val="Hyperlink"/>
            <w:sz w:val="18"/>
            <w:szCs w:val="18"/>
            <w:lang w:val="fr-FR"/>
          </w:rPr>
          <w:t>https://www.tta.or.kr/eng/ttaSearchEngView.do?key=461&amp;searchStandardNo=TTAT.3G-38.133V17.15.0&amp;searchCate=TTAS</w:t>
        </w:r>
      </w:hyperlink>
      <w:hyperlink r:id="rId2256" w:history="1"/>
    </w:p>
    <w:p w14:paraId="4B095A60" w14:textId="77777777" w:rsidR="00FA11D3" w:rsidRPr="00AC4CA5" w:rsidRDefault="00FA11D3" w:rsidP="00FA11D3">
      <w:pPr>
        <w:rPr>
          <w:b/>
          <w:bCs/>
          <w:sz w:val="18"/>
          <w:szCs w:val="18"/>
          <w:lang w:val="fr-FR"/>
        </w:rPr>
      </w:pPr>
      <w:r w:rsidRPr="00AC4CA5">
        <w:rPr>
          <w:b/>
          <w:bCs/>
          <w:sz w:val="18"/>
          <w:szCs w:val="18"/>
          <w:lang w:val="fr-FR"/>
        </w:rPr>
        <w:t>Version 18</w:t>
      </w:r>
    </w:p>
    <w:p w14:paraId="40DCFAB4"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ATIS</w:t>
      </w:r>
      <w:r w:rsidRPr="00AC4CA5">
        <w:rPr>
          <w:sz w:val="18"/>
          <w:szCs w:val="18"/>
          <w:lang w:val="fr-FR"/>
        </w:rPr>
        <w:tab/>
        <w:t>ATIS.3GPP.38.133.V18.7.0</w:t>
      </w:r>
      <w:r w:rsidRPr="00AC4CA5">
        <w:rPr>
          <w:sz w:val="18"/>
          <w:szCs w:val="18"/>
          <w:lang w:val="fr-FR"/>
        </w:rPr>
        <w:tab/>
        <w:t>18.7.0</w:t>
      </w:r>
      <w:r w:rsidRPr="00AC4CA5">
        <w:rPr>
          <w:sz w:val="18"/>
          <w:szCs w:val="18"/>
          <w:lang w:val="fr-FR"/>
        </w:rPr>
        <w:tab/>
        <w:t>Publié</w:t>
      </w:r>
      <w:r w:rsidRPr="00AC4CA5">
        <w:rPr>
          <w:sz w:val="18"/>
          <w:szCs w:val="18"/>
          <w:lang w:val="fr-FR"/>
        </w:rPr>
        <w:tab/>
        <w:t>01.03.2025</w:t>
      </w:r>
      <w:r w:rsidRPr="00AC4CA5">
        <w:rPr>
          <w:sz w:val="18"/>
          <w:szCs w:val="18"/>
          <w:lang w:val="fr-FR"/>
        </w:rPr>
        <w:tab/>
      </w:r>
      <w:r w:rsidRPr="00AC4CA5">
        <w:rPr>
          <w:rStyle w:val="FollowedHyperlink"/>
          <w:lang w:val="fr-FR"/>
        </w:rPr>
        <w:t>https://www.atis.org/3gpp-transpositions - Rel-18</w:t>
      </w:r>
      <w:hyperlink r:id="rId2257" w:anchor="Rel-18" w:history="1"/>
    </w:p>
    <w:p w14:paraId="788A9F75"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CCSA</w:t>
      </w:r>
      <w:r w:rsidRPr="00AC4CA5">
        <w:rPr>
          <w:sz w:val="18"/>
          <w:szCs w:val="18"/>
          <w:lang w:val="fr-FR"/>
        </w:rPr>
        <w:tab/>
        <w:t>CCSA.3GPP.38.133.V18.7.0</w:t>
      </w:r>
      <w:r w:rsidRPr="00AC4CA5">
        <w:rPr>
          <w:sz w:val="18"/>
          <w:szCs w:val="18"/>
          <w:lang w:val="fr-FR"/>
        </w:rPr>
        <w:tab/>
        <w:t>18.7.0</w:t>
      </w:r>
      <w:r w:rsidRPr="00AC4CA5">
        <w:rPr>
          <w:sz w:val="18"/>
          <w:szCs w:val="18"/>
          <w:lang w:val="fr-FR"/>
        </w:rPr>
        <w:tab/>
        <w:t>Publié</w:t>
      </w:r>
      <w:r w:rsidRPr="00AC4CA5">
        <w:rPr>
          <w:sz w:val="18"/>
          <w:szCs w:val="18"/>
          <w:lang w:val="fr-FR"/>
        </w:rPr>
        <w:tab/>
        <w:t>03.01.2025</w:t>
      </w:r>
      <w:r w:rsidRPr="00AC4CA5">
        <w:rPr>
          <w:sz w:val="18"/>
          <w:szCs w:val="18"/>
          <w:lang w:val="fr-FR"/>
        </w:rPr>
        <w:tab/>
      </w:r>
      <w:hyperlink r:id="rId2258" w:history="1">
        <w:r w:rsidRPr="00AC4CA5">
          <w:rPr>
            <w:rStyle w:val="Hyperlink"/>
            <w:sz w:val="18"/>
            <w:szCs w:val="18"/>
            <w:lang w:val="fr-FR"/>
          </w:rPr>
          <w:t>https://www.ccsa.org.cn/api/portalsFile/downloadOldFile?type=17&amp;oldFileUrl=NTN/SRIT/CCSA.3GPP.38.133.V18.7.0.zip</w:t>
        </w:r>
      </w:hyperlink>
      <w:hyperlink r:id="rId2259" w:history="1"/>
    </w:p>
    <w:p w14:paraId="7914440F"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sz w:val="18"/>
          <w:szCs w:val="18"/>
          <w:u w:val="single"/>
          <w:lang w:val="fr-FR"/>
        </w:rPr>
      </w:pPr>
      <w:r w:rsidRPr="00AC4CA5">
        <w:rPr>
          <w:sz w:val="18"/>
          <w:szCs w:val="18"/>
          <w:lang w:val="fr-FR"/>
        </w:rPr>
        <w:t>ETSI</w:t>
      </w:r>
      <w:r w:rsidRPr="00AC4CA5">
        <w:rPr>
          <w:sz w:val="18"/>
          <w:szCs w:val="18"/>
          <w:lang w:val="fr-FR"/>
        </w:rPr>
        <w:tab/>
        <w:t>ETSI TS 138 133 V18.7.0 (2024-11)</w:t>
      </w:r>
      <w:r w:rsidRPr="00AC4CA5">
        <w:rPr>
          <w:sz w:val="18"/>
          <w:szCs w:val="18"/>
          <w:lang w:val="fr-FR"/>
        </w:rPr>
        <w:tab/>
        <w:t>18.7.0</w:t>
      </w:r>
      <w:r w:rsidRPr="00AC4CA5">
        <w:rPr>
          <w:sz w:val="18"/>
          <w:szCs w:val="18"/>
          <w:lang w:val="fr-FR"/>
        </w:rPr>
        <w:tab/>
        <w:t>Publié</w:t>
      </w:r>
      <w:r w:rsidRPr="00AC4CA5">
        <w:rPr>
          <w:sz w:val="18"/>
          <w:szCs w:val="18"/>
          <w:lang w:val="fr-FR"/>
        </w:rPr>
        <w:tab/>
        <w:t>15.11.2024</w:t>
      </w:r>
      <w:r w:rsidRPr="00AC4CA5">
        <w:rPr>
          <w:sz w:val="18"/>
          <w:szCs w:val="18"/>
          <w:lang w:val="fr-FR"/>
        </w:rPr>
        <w:tab/>
      </w:r>
      <w:hyperlink r:id="rId2260" w:history="1">
        <w:r w:rsidRPr="00AC4CA5">
          <w:rPr>
            <w:rStyle w:val="Hyperlink"/>
            <w:sz w:val="18"/>
            <w:szCs w:val="18"/>
            <w:lang w:val="fr-FR"/>
          </w:rPr>
          <w:t>https://www.etsi.org/deliver/etsi_ts/138100_138199/138133/18.07.00_60/ts_138133v180700p.pdf</w:t>
        </w:r>
      </w:hyperlink>
      <w:hyperlink r:id="rId2261" w:history="1"/>
    </w:p>
    <w:p w14:paraId="1983FDB2" w14:textId="77777777" w:rsidR="00FA11D3" w:rsidRPr="00AC4CA5" w:rsidRDefault="00FA11D3" w:rsidP="00FA11D3">
      <w:pPr>
        <w:widowControl w:val="0"/>
        <w:tabs>
          <w:tab w:val="left" w:pos="90"/>
          <w:tab w:val="left" w:pos="680"/>
          <w:tab w:val="left" w:pos="4080"/>
          <w:tab w:val="left" w:pos="4770"/>
          <w:tab w:val="left" w:pos="5610"/>
          <w:tab w:val="left" w:pos="6580"/>
        </w:tabs>
        <w:overflowPunct/>
        <w:spacing w:before="0"/>
        <w:textAlignment w:val="auto"/>
        <w:rPr>
          <w:u w:val="single"/>
          <w:lang w:val="fr-FR"/>
        </w:rPr>
      </w:pPr>
      <w:r w:rsidRPr="00AC4CA5">
        <w:rPr>
          <w:sz w:val="18"/>
          <w:szCs w:val="18"/>
          <w:lang w:val="fr-FR"/>
        </w:rPr>
        <w:t>TSDSI</w:t>
      </w:r>
      <w:r w:rsidRPr="00AC4CA5">
        <w:rPr>
          <w:sz w:val="18"/>
          <w:szCs w:val="18"/>
          <w:lang w:val="fr-FR"/>
        </w:rPr>
        <w:tab/>
        <w:t>TSDSI STD T1.3GPP 38.133- 18.7.0 V1.1.0</w:t>
      </w:r>
      <w:r w:rsidRPr="00AC4CA5">
        <w:rPr>
          <w:sz w:val="18"/>
          <w:szCs w:val="18"/>
          <w:lang w:val="fr-FR"/>
        </w:rPr>
        <w:tab/>
        <w:t>18.7.0</w:t>
      </w:r>
      <w:r w:rsidRPr="00AC4CA5">
        <w:rPr>
          <w:sz w:val="18"/>
          <w:szCs w:val="18"/>
          <w:lang w:val="fr-FR"/>
        </w:rPr>
        <w:tab/>
        <w:t>Publié</w:t>
      </w:r>
      <w:r w:rsidRPr="00AC4CA5">
        <w:rPr>
          <w:sz w:val="18"/>
          <w:szCs w:val="18"/>
          <w:lang w:val="fr-FR"/>
        </w:rPr>
        <w:tab/>
        <w:t>03.02.2025</w:t>
      </w:r>
      <w:r w:rsidRPr="00AC4CA5">
        <w:rPr>
          <w:sz w:val="18"/>
          <w:szCs w:val="18"/>
          <w:lang w:val="fr-FR"/>
        </w:rPr>
        <w:tab/>
      </w:r>
      <w:hyperlink r:id="rId2262" w:history="1">
        <w:r w:rsidRPr="00AC4CA5">
          <w:rPr>
            <w:rStyle w:val="Hyperlink"/>
            <w:sz w:val="18"/>
            <w:szCs w:val="18"/>
            <w:lang w:val="fr-FR"/>
          </w:rPr>
          <w:t>https://members.tsdsi.in/s/MqkyapEs4F6yG3G</w:t>
        </w:r>
      </w:hyperlink>
      <w:hyperlink r:id="rId2263" w:history="1"/>
    </w:p>
    <w:p w14:paraId="000CBB9D" w14:textId="77A84E15" w:rsidR="00FA11D3" w:rsidRPr="00AC4CA5" w:rsidRDefault="00FA11D3" w:rsidP="00FA11D3">
      <w:pPr>
        <w:rPr>
          <w:lang w:val="fr-FR"/>
        </w:rPr>
      </w:pPr>
      <w:r w:rsidRPr="00AC4CA5">
        <w:rPr>
          <w:sz w:val="18"/>
          <w:szCs w:val="18"/>
          <w:lang w:val="fr-FR"/>
        </w:rPr>
        <w:t>TTA</w:t>
      </w:r>
      <w:r w:rsidRPr="00AC4CA5">
        <w:rPr>
          <w:sz w:val="18"/>
          <w:szCs w:val="18"/>
          <w:lang w:val="fr-FR"/>
        </w:rPr>
        <w:tab/>
        <w:t>TTAT.3G-38.133V18.7.0</w:t>
      </w:r>
      <w:r w:rsidRPr="00AC4CA5">
        <w:rPr>
          <w:sz w:val="18"/>
          <w:szCs w:val="18"/>
          <w:lang w:val="fr-FR"/>
        </w:rPr>
        <w:tab/>
        <w:t>18.7.0</w:t>
      </w:r>
      <w:r w:rsidRPr="00AC4CA5">
        <w:rPr>
          <w:sz w:val="18"/>
          <w:szCs w:val="18"/>
          <w:lang w:val="fr-FR"/>
        </w:rPr>
        <w:tab/>
        <w:t>Publié</w:t>
      </w:r>
      <w:r w:rsidRPr="00AC4CA5">
        <w:rPr>
          <w:sz w:val="18"/>
          <w:szCs w:val="18"/>
          <w:lang w:val="fr-FR"/>
        </w:rPr>
        <w:tab/>
        <w:t>31.01.2025</w:t>
      </w:r>
      <w:r w:rsidRPr="00AC4CA5">
        <w:rPr>
          <w:sz w:val="18"/>
          <w:szCs w:val="18"/>
          <w:lang w:val="fr-FR"/>
        </w:rPr>
        <w:tab/>
      </w:r>
      <w:hyperlink r:id="rId2264" w:history="1">
        <w:r w:rsidRPr="00AC4CA5">
          <w:rPr>
            <w:rStyle w:val="Hyperlink"/>
            <w:sz w:val="18"/>
            <w:szCs w:val="18"/>
            <w:lang w:val="fr-FR"/>
          </w:rPr>
          <w:t>https://www.tta.or.kr/eng/ttaSearchEngView.do?key=461&amp;searchStandardNo=TTAT.3G-38.133V18.7.0&amp;searchCate=TTAS</w:t>
        </w:r>
      </w:hyperlink>
    </w:p>
    <w:p w14:paraId="1F3FD049" w14:textId="65E0E70D" w:rsidR="00650DF0" w:rsidRPr="00AC4CA5" w:rsidRDefault="00650DF0" w:rsidP="00650DF0">
      <w:pPr>
        <w:rPr>
          <w:lang w:val="fr-FR"/>
        </w:rPr>
      </w:pPr>
      <w:hyperlink r:id="rId2265" w:history="1"/>
    </w:p>
    <w:p w14:paraId="6E2649CC" w14:textId="77777777" w:rsidR="00650DF0" w:rsidRPr="00AC4CA5" w:rsidRDefault="00650DF0" w:rsidP="00650DF0">
      <w:pPr>
        <w:rPr>
          <w:lang w:val="fr-FR"/>
        </w:rPr>
        <w:sectPr w:rsidR="00650DF0" w:rsidRPr="00AC4CA5" w:rsidSect="006368DC">
          <w:headerReference w:type="even" r:id="rId2266"/>
          <w:headerReference w:type="default" r:id="rId2267"/>
          <w:headerReference w:type="first" r:id="rId2268"/>
          <w:pgSz w:w="16834" w:h="11907" w:orient="landscape" w:code="9"/>
          <w:pgMar w:top="1134" w:right="1418" w:bottom="1134" w:left="1134" w:header="720" w:footer="482" w:gutter="0"/>
          <w:cols w:space="720"/>
          <w:docGrid w:linePitch="326"/>
        </w:sectPr>
      </w:pPr>
    </w:p>
    <w:p w14:paraId="4DEA09AD" w14:textId="77777777" w:rsidR="00650DF0" w:rsidRPr="00AC4CA5" w:rsidRDefault="00650DF0" w:rsidP="00D756B7">
      <w:pPr>
        <w:pStyle w:val="Heading3"/>
        <w:rPr>
          <w:lang w:val="fr-FR"/>
        </w:rPr>
      </w:pPr>
      <w:bookmarkStart w:id="426" w:name="_Toc195183175"/>
      <w:r w:rsidRPr="00AC4CA5">
        <w:rPr>
          <w:lang w:val="fr-FR"/>
        </w:rPr>
        <w:lastRenderedPageBreak/>
        <w:t>1.3.2</w:t>
      </w:r>
      <w:r w:rsidRPr="00AC4CA5">
        <w:rPr>
          <w:lang w:val="fr-FR"/>
        </w:rPr>
        <w:tab/>
        <w:t>Autres spécifications</w:t>
      </w:r>
      <w:bookmarkEnd w:id="426"/>
    </w:p>
    <w:p w14:paraId="26820159" w14:textId="23958539" w:rsidR="00650DF0" w:rsidRPr="00AC4CA5" w:rsidRDefault="00650DF0" w:rsidP="00650DF0">
      <w:pPr>
        <w:rPr>
          <w:lang w:val="fr-FR"/>
        </w:rPr>
      </w:pPr>
      <w:r w:rsidRPr="00AC4CA5">
        <w:rPr>
          <w:lang w:val="fr-FR"/>
        </w:rPr>
        <w:t>D</w:t>
      </w:r>
      <w:r w:rsidR="00AC4CA5">
        <w:rPr>
          <w:lang w:val="fr-FR"/>
        </w:rPr>
        <w:t>'</w:t>
      </w:r>
      <w:r w:rsidRPr="00AC4CA5">
        <w:rPr>
          <w:lang w:val="fr-FR"/>
        </w:rPr>
        <w:t>autres spécifications traitant des tests des dispositifs et des radiocommunications pour le 5G</w:t>
      </w:r>
      <w:r w:rsidRPr="00AC4CA5">
        <w:rPr>
          <w:lang w:val="fr-FR"/>
        </w:rPr>
        <w:noBreakHyphen/>
        <w:t>NTN</w:t>
      </w:r>
      <w:r w:rsidRPr="00AC4CA5">
        <w:rPr>
          <w:lang w:val="fr-FR"/>
        </w:rPr>
        <w:noBreakHyphen/>
        <w:t>SRIT, mais ne faisant pas partie de la GCS, sont énumérées dans le présent paragraphe.</w:t>
      </w:r>
    </w:p>
    <w:p w14:paraId="647A8274" w14:textId="2EE63655" w:rsidR="00650DF0" w:rsidRPr="00AC4CA5" w:rsidRDefault="00650DF0" w:rsidP="00650DF0">
      <w:pPr>
        <w:rPr>
          <w:lang w:val="fr-FR"/>
        </w:rPr>
      </w:pPr>
      <w:r w:rsidRPr="00AC4CA5">
        <w:rPr>
          <w:lang w:val="fr-FR"/>
        </w:rPr>
        <w:t>Des informations sur d</w:t>
      </w:r>
      <w:r w:rsidR="00AC4CA5">
        <w:rPr>
          <w:lang w:val="fr-FR"/>
        </w:rPr>
        <w:t>'</w:t>
      </w:r>
      <w:r w:rsidRPr="00AC4CA5">
        <w:rPr>
          <w:lang w:val="fr-FR"/>
        </w:rPr>
        <w:t>autres spécifications concernant les tests des dispositifs et des radiocommunications 5G 3GPP (mais ne faisant pas partie de la GCS), le système et le réseau central sont disponibles sur le site web du 3GPP et fournissent une aperçu complet du système. Les spécifications du système et du réseau central concernent les aspects du réseau, des terminaux et des services nécessaires à l</w:t>
      </w:r>
      <w:r w:rsidR="00AC4CA5">
        <w:rPr>
          <w:lang w:val="fr-FR"/>
        </w:rPr>
        <w:t>'</w:t>
      </w:r>
      <w:r w:rsidRPr="00AC4CA5">
        <w:rPr>
          <w:lang w:val="fr-FR"/>
        </w:rPr>
        <w:t>obtention d</w:t>
      </w:r>
      <w:r w:rsidR="00AC4CA5">
        <w:rPr>
          <w:lang w:val="fr-FR"/>
        </w:rPr>
        <w:t>'</w:t>
      </w:r>
      <w:r w:rsidRPr="00AC4CA5">
        <w:rPr>
          <w:lang w:val="fr-FR"/>
        </w:rPr>
        <w:t>une solution de mobilité intégrée, y compris notamment ceux qui ont trait aux services fournis aux usagers, à la connectivité, à l</w:t>
      </w:r>
      <w:r w:rsidR="00AC4CA5">
        <w:rPr>
          <w:lang w:val="fr-FR"/>
        </w:rPr>
        <w:t>'</w:t>
      </w:r>
      <w:r w:rsidRPr="00AC4CA5">
        <w:rPr>
          <w:lang w:val="fr-FR"/>
        </w:rPr>
        <w:t>interopérabilité, à la mobilité et à l</w:t>
      </w:r>
      <w:r w:rsidR="00AC4CA5">
        <w:rPr>
          <w:lang w:val="fr-FR"/>
        </w:rPr>
        <w:t>'</w:t>
      </w:r>
      <w:r w:rsidRPr="00AC4CA5">
        <w:rPr>
          <w:lang w:val="fr-FR"/>
        </w:rPr>
        <w:t>itinérance, à la sécurité, aux codecs et aux médias, à l</w:t>
      </w:r>
      <w:r w:rsidR="00AC4CA5">
        <w:rPr>
          <w:lang w:val="fr-FR"/>
        </w:rPr>
        <w:t>'</w:t>
      </w:r>
      <w:r w:rsidRPr="00AC4CA5">
        <w:rPr>
          <w:lang w:val="fr-FR"/>
        </w:rPr>
        <w:t>exploitation et à la maintenance et à la facturation.</w:t>
      </w:r>
    </w:p>
    <w:p w14:paraId="4AEB9526" w14:textId="50C6BA7E" w:rsidR="00650DF0" w:rsidRPr="00AC4CA5" w:rsidRDefault="00650DF0" w:rsidP="00650DF0">
      <w:pPr>
        <w:rPr>
          <w:lang w:val="fr-FR"/>
        </w:rPr>
      </w:pPr>
      <w:r w:rsidRPr="00AC4CA5">
        <w:rPr>
          <w:lang w:val="fr-FR"/>
        </w:rPr>
        <w:t>Toutes les spécifications du 3GPP peuvent être consultées (en anglais) à l</w:t>
      </w:r>
      <w:r w:rsidR="00AC4CA5">
        <w:rPr>
          <w:lang w:val="fr-FR"/>
        </w:rPr>
        <w:t>'</w:t>
      </w:r>
      <w:r w:rsidRPr="00AC4CA5">
        <w:rPr>
          <w:lang w:val="fr-FR"/>
        </w:rPr>
        <w:t>adresse suivante:</w:t>
      </w:r>
      <w:r w:rsidR="00D756B7" w:rsidRPr="00AC4CA5">
        <w:rPr>
          <w:lang w:val="fr-FR"/>
        </w:rPr>
        <w:t xml:space="preserve"> </w:t>
      </w:r>
      <w:hyperlink r:id="rId2269" w:history="1">
        <w:r w:rsidR="00D756B7" w:rsidRPr="00AC4CA5">
          <w:rPr>
            <w:rStyle w:val="Hyperlink"/>
            <w:lang w:val="fr-FR"/>
          </w:rPr>
          <w:t>https://www.3gpp.org/specifications/specification-numbering</w:t>
        </w:r>
      </w:hyperlink>
      <w:r w:rsidRPr="00AC4CA5">
        <w:rPr>
          <w:lang w:val="fr-FR"/>
        </w:rPr>
        <w:t>. Elles sont révisées et actualisées après chaque réunion plénière des groupes chargés des spécifications techniques (ces réunions ont lieu chaque année en mars, juin, septembre et décembre).</w:t>
      </w:r>
      <w:hyperlink r:id="rId2270" w:history="1"/>
    </w:p>
    <w:p w14:paraId="4AC5BA0E" w14:textId="77777777" w:rsidR="00650DF0" w:rsidRPr="00AC4CA5" w:rsidRDefault="00650DF0" w:rsidP="00D756B7">
      <w:pPr>
        <w:pStyle w:val="Heading4"/>
        <w:rPr>
          <w:lang w:val="fr-FR"/>
        </w:rPr>
      </w:pPr>
      <w:r w:rsidRPr="00AC4CA5">
        <w:rPr>
          <w:lang w:val="fr-FR"/>
        </w:rPr>
        <w:t>1.3.2.1</w:t>
      </w:r>
      <w:r w:rsidRPr="00AC4CA5">
        <w:rPr>
          <w:lang w:val="fr-FR"/>
        </w:rPr>
        <w:tab/>
        <w:t>TS 36.181</w:t>
      </w:r>
    </w:p>
    <w:p w14:paraId="1E7F9077" w14:textId="14517703" w:rsidR="00650DF0" w:rsidRPr="00AC4CA5" w:rsidRDefault="00650DF0" w:rsidP="00D756B7">
      <w:pPr>
        <w:pStyle w:val="Headingb"/>
        <w:rPr>
          <w:lang w:val="fr-FR"/>
        </w:rPr>
      </w:pPr>
      <w:r w:rsidRPr="00AC4CA5">
        <w:rPr>
          <w:lang w:val="fr-FR"/>
        </w:rPr>
        <w:t>Accès hertzien de Terre universel évolué (E-UTRA); Tests de conformité des nœuds d</w:t>
      </w:r>
      <w:r w:rsidR="00AC4CA5">
        <w:rPr>
          <w:lang w:val="fr-FR"/>
        </w:rPr>
        <w:t>'</w:t>
      </w:r>
      <w:r w:rsidRPr="00AC4CA5">
        <w:rPr>
          <w:lang w:val="fr-FR"/>
        </w:rPr>
        <w:t>accès satellite</w:t>
      </w:r>
    </w:p>
    <w:p w14:paraId="1ED5F5DB" w14:textId="3F6D5FC5" w:rsidR="00650DF0" w:rsidRPr="00AC4CA5" w:rsidRDefault="00650DF0" w:rsidP="00650DF0">
      <w:pPr>
        <w:rPr>
          <w:lang w:val="fr-FR"/>
        </w:rPr>
      </w:pPr>
      <w:r w:rsidRPr="00AC4CA5">
        <w:rPr>
          <w:lang w:val="fr-FR"/>
        </w:rPr>
        <w:t>Ce document décrit les méthodes de test radiofréquence (RF) et les exigences de conformité pour les nœuds d</w:t>
      </w:r>
      <w:r w:rsidR="00AC4CA5">
        <w:rPr>
          <w:lang w:val="fr-FR"/>
        </w:rPr>
        <w:t>'</w:t>
      </w:r>
      <w:r w:rsidRPr="00AC4CA5">
        <w:rPr>
          <w:lang w:val="fr-FR"/>
        </w:rPr>
        <w:t>accès satellite (SAN) de type 1-H et SAN de type 1-O, prenant en charge le fonctionnement autonome de NB-IoT ou l</w:t>
      </w:r>
      <w:r w:rsidR="00AC4CA5">
        <w:rPr>
          <w:lang w:val="fr-FR"/>
        </w:rPr>
        <w:t>'</w:t>
      </w:r>
      <w:r w:rsidRPr="00AC4CA5">
        <w:rPr>
          <w:lang w:val="fr-FR"/>
        </w:rPr>
        <w:t>interface E-UTRA. Elles découlent d</w:t>
      </w:r>
      <w:r w:rsidR="00AC4CA5">
        <w:rPr>
          <w:lang w:val="fr-FR"/>
        </w:rPr>
        <w:t>'</w:t>
      </w:r>
      <w:r w:rsidRPr="00AC4CA5">
        <w:rPr>
          <w:lang w:val="fr-FR"/>
        </w:rPr>
        <w:t>exigences relatives à la conduction pour les SAN de type 1-H et d</w:t>
      </w:r>
      <w:r w:rsidR="00AC4CA5">
        <w:rPr>
          <w:lang w:val="fr-FR"/>
        </w:rPr>
        <w:t>'</w:t>
      </w:r>
      <w:r w:rsidRPr="00AC4CA5">
        <w:rPr>
          <w:lang w:val="fr-FR"/>
        </w:rPr>
        <w:t>exigences relatives au rayonnement pour les SAN de type 1-H et les SAN de type 1-O définies dans la Spécification TS 36.108 portant sur les SAN, et sont cohérentes avec celles-ci.</w:t>
      </w:r>
    </w:p>
    <w:p w14:paraId="1145971F" w14:textId="77777777" w:rsidR="00650DF0" w:rsidRPr="00AC4CA5" w:rsidRDefault="00650DF0" w:rsidP="00D756B7">
      <w:pPr>
        <w:pStyle w:val="Heading4"/>
        <w:rPr>
          <w:lang w:val="fr-FR"/>
        </w:rPr>
      </w:pPr>
      <w:r w:rsidRPr="00AC4CA5">
        <w:rPr>
          <w:lang w:val="fr-FR"/>
        </w:rPr>
        <w:t>1.3.2.2</w:t>
      </w:r>
      <w:r w:rsidRPr="00AC4CA5">
        <w:rPr>
          <w:lang w:val="fr-FR"/>
        </w:rPr>
        <w:tab/>
        <w:t>TS 36.521-4</w:t>
      </w:r>
    </w:p>
    <w:p w14:paraId="35C33B75" w14:textId="28D493AB" w:rsidR="00650DF0" w:rsidRPr="00AC4CA5" w:rsidRDefault="00650DF0" w:rsidP="00D756B7">
      <w:pPr>
        <w:pStyle w:val="Headingb"/>
        <w:rPr>
          <w:lang w:val="fr-FR"/>
        </w:rPr>
      </w:pPr>
      <w:r w:rsidRPr="00AC4CA5">
        <w:rPr>
          <w:lang w:val="fr-FR"/>
        </w:rPr>
        <w:t>Accès hertzien de Terre universel évolué (E-UTRA); Spécification relative à la conformité des équipements d</w:t>
      </w:r>
      <w:r w:rsidR="00AC4CA5">
        <w:rPr>
          <w:lang w:val="fr-FR"/>
        </w:rPr>
        <w:t>'</w:t>
      </w:r>
      <w:r w:rsidRPr="00AC4CA5">
        <w:rPr>
          <w:lang w:val="fr-FR"/>
        </w:rPr>
        <w:t>utilisateur (UE); Émission et réception de signaux radioélectriques; Partie 4: Test de conformité en matière de radiofréquence (RF) et de performances pour l</w:t>
      </w:r>
      <w:r w:rsidR="00AC4CA5">
        <w:rPr>
          <w:lang w:val="fr-FR"/>
        </w:rPr>
        <w:t>'</w:t>
      </w:r>
      <w:r w:rsidRPr="00AC4CA5">
        <w:rPr>
          <w:lang w:val="fr-FR"/>
        </w:rPr>
        <w:t>accès satellite</w:t>
      </w:r>
    </w:p>
    <w:p w14:paraId="1DCCBE04" w14:textId="59B2B8FF" w:rsidR="00650DF0" w:rsidRPr="00AC4CA5" w:rsidRDefault="00650DF0" w:rsidP="00650DF0">
      <w:pPr>
        <w:rPr>
          <w:lang w:val="fr-FR"/>
        </w:rPr>
      </w:pPr>
      <w:r w:rsidRPr="00AC4CA5">
        <w:rPr>
          <w:lang w:val="fr-FR"/>
        </w:rPr>
        <w:t>Ce document décrit les procédures de mesure pour le test de conformité des UE E-UTRA prenant en charge les opérations d</w:t>
      </w:r>
      <w:r w:rsidR="00AC4CA5">
        <w:rPr>
          <w:lang w:val="fr-FR"/>
        </w:rPr>
        <w:t>'</w:t>
      </w:r>
      <w:r w:rsidRPr="00AC4CA5">
        <w:rPr>
          <w:lang w:val="fr-FR"/>
        </w:rPr>
        <w:t>accès satellite qui comprennent des exigences en matière de RF et de performances. Les tests de conformité pour la prise en charge de la gestion des ressources radioélectriques (RRM) sont définis dans la Spécification TS 36.521-3.</w:t>
      </w:r>
    </w:p>
    <w:p w14:paraId="52A25001" w14:textId="2E22CB7D" w:rsidR="00650DF0" w:rsidRPr="00AC4CA5" w:rsidRDefault="00650DF0" w:rsidP="00650DF0">
      <w:pPr>
        <w:rPr>
          <w:lang w:val="fr-FR"/>
        </w:rPr>
      </w:pPr>
      <w:r w:rsidRPr="00AC4CA5">
        <w:rPr>
          <w:lang w:val="fr-FR"/>
        </w:rPr>
        <w:t>Les exigences sont énumérées dans différents paragraphes uniquement si les paramètres correspondants s</w:t>
      </w:r>
      <w:r w:rsidR="00AC4CA5">
        <w:rPr>
          <w:lang w:val="fr-FR"/>
        </w:rPr>
        <w:t>'</w:t>
      </w:r>
      <w:r w:rsidRPr="00AC4CA5">
        <w:rPr>
          <w:lang w:val="fr-FR"/>
        </w:rPr>
        <w:t>en écartent. Plus généralement, les tests ne s</w:t>
      </w:r>
      <w:r w:rsidR="00AC4CA5">
        <w:rPr>
          <w:lang w:val="fr-FR"/>
        </w:rPr>
        <w:t>'</w:t>
      </w:r>
      <w:r w:rsidRPr="00AC4CA5">
        <w:rPr>
          <w:lang w:val="fr-FR"/>
        </w:rPr>
        <w:t>appliquent qu</w:t>
      </w:r>
      <w:r w:rsidR="00AC4CA5">
        <w:rPr>
          <w:lang w:val="fr-FR"/>
        </w:rPr>
        <w:t>'</w:t>
      </w:r>
      <w:r w:rsidRPr="00AC4CA5">
        <w:rPr>
          <w:lang w:val="fr-FR"/>
        </w:rPr>
        <w:t>aux UE destinés à prendre en charge la fonctionnalité appropriée. Les conditions dans lesquelles les tests se déroulent sont indiquées dans les parties «définition» et «applicabilité» du test.</w:t>
      </w:r>
    </w:p>
    <w:p w14:paraId="37E42B2D" w14:textId="77777777" w:rsidR="00650DF0" w:rsidRPr="00AC4CA5" w:rsidRDefault="00650DF0" w:rsidP="00D756B7">
      <w:pPr>
        <w:pStyle w:val="Heading4"/>
        <w:rPr>
          <w:lang w:val="fr-FR"/>
        </w:rPr>
      </w:pPr>
      <w:r w:rsidRPr="00AC4CA5">
        <w:rPr>
          <w:lang w:val="fr-FR"/>
        </w:rPr>
        <w:t>1.3.2.3</w:t>
      </w:r>
      <w:r w:rsidRPr="00AC4CA5">
        <w:rPr>
          <w:lang w:val="fr-FR"/>
        </w:rPr>
        <w:tab/>
        <w:t>TS 38.181</w:t>
      </w:r>
    </w:p>
    <w:p w14:paraId="47593E01" w14:textId="0359B2E0" w:rsidR="00650DF0" w:rsidRPr="00AC4CA5" w:rsidRDefault="00650DF0" w:rsidP="00D756B7">
      <w:pPr>
        <w:pStyle w:val="Headingb"/>
        <w:rPr>
          <w:lang w:val="fr-FR"/>
        </w:rPr>
      </w:pPr>
      <w:r w:rsidRPr="00AC4CA5">
        <w:rPr>
          <w:lang w:val="fr-FR"/>
        </w:rPr>
        <w:t>NR; Tests de conformité des nœuds d</w:t>
      </w:r>
      <w:r w:rsidR="00AC4CA5">
        <w:rPr>
          <w:lang w:val="fr-FR"/>
        </w:rPr>
        <w:t>'</w:t>
      </w:r>
      <w:r w:rsidRPr="00AC4CA5">
        <w:rPr>
          <w:lang w:val="fr-FR"/>
        </w:rPr>
        <w:t>accès satellite</w:t>
      </w:r>
    </w:p>
    <w:p w14:paraId="45AC9257" w14:textId="00837787" w:rsidR="00650DF0" w:rsidRPr="00AC4CA5" w:rsidRDefault="00650DF0" w:rsidP="00650DF0">
      <w:pPr>
        <w:rPr>
          <w:lang w:val="fr-FR"/>
        </w:rPr>
      </w:pPr>
      <w:r w:rsidRPr="00AC4CA5">
        <w:rPr>
          <w:lang w:val="fr-FR"/>
        </w:rPr>
        <w:t>Ce document décrit les exigences en matière de méthodes de test radiofréquence (RF) et de conformité pour les nœuds d</w:t>
      </w:r>
      <w:r w:rsidR="00AC4CA5">
        <w:rPr>
          <w:lang w:val="fr-FR"/>
        </w:rPr>
        <w:t>'</w:t>
      </w:r>
      <w:r w:rsidRPr="00AC4CA5">
        <w:rPr>
          <w:lang w:val="fr-FR"/>
        </w:rPr>
        <w:t>accès satellite (SAN) NR de type 1-H, les nœuds SAN de type 1-O et les nœuds SAN de type 2-O. Elles découlent des exigences relatives à la conduction pour les nœuds SAN de type 1-H et des exigences relatives au rayonnement pour les nœuds SAN de type 1</w:t>
      </w:r>
      <w:r w:rsidRPr="00AC4CA5">
        <w:rPr>
          <w:lang w:val="fr-FR"/>
        </w:rPr>
        <w:noBreakHyphen/>
        <w:t>H, les nœuds SAN de type 1-O et les nœuds SAN de type 2-O définies dans la Spécification TS 38.108 portant sur les SAN NR, et sont cohérentes avec celles-ci.</w:t>
      </w:r>
    </w:p>
    <w:p w14:paraId="0876F59E" w14:textId="77777777" w:rsidR="00650DF0" w:rsidRPr="00AC4CA5" w:rsidRDefault="00650DF0" w:rsidP="00D756B7">
      <w:pPr>
        <w:pStyle w:val="Heading4"/>
        <w:rPr>
          <w:lang w:val="fr-FR"/>
        </w:rPr>
      </w:pPr>
      <w:r w:rsidRPr="00AC4CA5">
        <w:rPr>
          <w:lang w:val="fr-FR"/>
        </w:rPr>
        <w:lastRenderedPageBreak/>
        <w:t>1.3.2.4</w:t>
      </w:r>
      <w:r w:rsidRPr="00AC4CA5">
        <w:rPr>
          <w:lang w:val="fr-FR"/>
        </w:rPr>
        <w:tab/>
        <w:t>TS 38.521-5</w:t>
      </w:r>
    </w:p>
    <w:p w14:paraId="56B951FD" w14:textId="29A69068" w:rsidR="00650DF0" w:rsidRPr="00AC4CA5" w:rsidRDefault="00650DF0" w:rsidP="00D756B7">
      <w:pPr>
        <w:pStyle w:val="Headingb"/>
        <w:rPr>
          <w:lang w:val="fr-FR"/>
        </w:rPr>
      </w:pPr>
      <w:r w:rsidRPr="00AC4CA5">
        <w:rPr>
          <w:lang w:val="fr-FR"/>
        </w:rPr>
        <w:t>NR; Spécification relative à la conformité des équipements d</w:t>
      </w:r>
      <w:r w:rsidR="00AC4CA5">
        <w:rPr>
          <w:lang w:val="fr-FR"/>
        </w:rPr>
        <w:t>'</w:t>
      </w:r>
      <w:r w:rsidRPr="00AC4CA5">
        <w:rPr>
          <w:lang w:val="fr-FR"/>
        </w:rPr>
        <w:t>utilisateur (UE); Émission et réception de signaux radioélectriques; Partie 5: Radiofréquence (RF) et performances pour l</w:t>
      </w:r>
      <w:r w:rsidR="00AC4CA5">
        <w:rPr>
          <w:lang w:val="fr-FR"/>
        </w:rPr>
        <w:t>'</w:t>
      </w:r>
      <w:r w:rsidRPr="00AC4CA5">
        <w:rPr>
          <w:lang w:val="fr-FR"/>
        </w:rPr>
        <w:t>accès satellite</w:t>
      </w:r>
    </w:p>
    <w:p w14:paraId="1E8B3B77" w14:textId="48FE88F3" w:rsidR="00650DF0" w:rsidRPr="00AC4CA5" w:rsidRDefault="00650DF0" w:rsidP="00650DF0">
      <w:pPr>
        <w:rPr>
          <w:lang w:val="fr-FR"/>
        </w:rPr>
      </w:pPr>
      <w:r w:rsidRPr="00AC4CA5">
        <w:rPr>
          <w:lang w:val="fr-FR"/>
        </w:rPr>
        <w:t>Ce document décrit les procédures de mesure pour le test de conformité des UE NR prenant en charge les opérations d</w:t>
      </w:r>
      <w:r w:rsidR="00AC4CA5">
        <w:rPr>
          <w:lang w:val="fr-FR"/>
        </w:rPr>
        <w:t>'</w:t>
      </w:r>
      <w:r w:rsidRPr="00AC4CA5">
        <w:rPr>
          <w:lang w:val="fr-FR"/>
        </w:rPr>
        <w:t>accès satellite qui comprennent des exigences en matière de RF et de performances.</w:t>
      </w:r>
    </w:p>
    <w:p w14:paraId="5E7514ED" w14:textId="77777777" w:rsidR="00650DF0" w:rsidRPr="00AC4CA5" w:rsidRDefault="00650DF0" w:rsidP="00650DF0">
      <w:pPr>
        <w:rPr>
          <w:lang w:val="fr-FR"/>
        </w:rPr>
      </w:pPr>
    </w:p>
    <w:p w14:paraId="4CB0B9FD" w14:textId="77777777" w:rsidR="00650DF0" w:rsidRPr="00AC4CA5" w:rsidRDefault="00650DF0" w:rsidP="00650DF0">
      <w:pPr>
        <w:rPr>
          <w:lang w:val="fr-FR"/>
        </w:rPr>
      </w:pPr>
    </w:p>
    <w:p w14:paraId="32DBFC59" w14:textId="00BCB0A4" w:rsidR="00650DF0" w:rsidRPr="00AC4CA5" w:rsidRDefault="00650DF0" w:rsidP="00D756B7">
      <w:pPr>
        <w:pStyle w:val="AnnexNoTitle"/>
        <w:outlineLvl w:val="0"/>
        <w:rPr>
          <w:lang w:val="fr-FR"/>
        </w:rPr>
      </w:pPr>
      <w:r w:rsidRPr="00AC4CA5">
        <w:rPr>
          <w:lang w:val="fr-FR"/>
        </w:rPr>
        <w:t>Annexe 2</w:t>
      </w:r>
      <w:r w:rsidRPr="00AC4CA5">
        <w:rPr>
          <w:lang w:val="fr-FR"/>
        </w:rPr>
        <w:br/>
      </w:r>
      <w:r w:rsidRPr="00AC4CA5">
        <w:rPr>
          <w:lang w:val="fr-FR"/>
        </w:rPr>
        <w:br/>
        <w:t>Spécification de la technologie d</w:t>
      </w:r>
      <w:r w:rsidR="00AC4CA5">
        <w:rPr>
          <w:lang w:val="fr-FR"/>
        </w:rPr>
        <w:t>'</w:t>
      </w:r>
      <w:r w:rsidRPr="00AC4CA5">
        <w:rPr>
          <w:lang w:val="fr-FR"/>
        </w:rPr>
        <w:t>interface radioélectrique</w:t>
      </w:r>
      <w:r w:rsidRPr="00AC4CA5">
        <w:rPr>
          <w:lang w:val="fr-FR"/>
        </w:rPr>
        <w:br/>
        <w:t>5G-NTN 3GPP − RIT</w:t>
      </w:r>
      <w:r w:rsidRPr="00AC4CA5">
        <w:rPr>
          <w:rStyle w:val="FootnoteReference"/>
          <w:lang w:val="fr-FR"/>
        </w:rPr>
        <w:footnoteReference w:customMarkFollows="1" w:id="6"/>
        <w:t>6</w:t>
      </w:r>
    </w:p>
    <w:p w14:paraId="3C6CA937" w14:textId="77777777" w:rsidR="00650DF0" w:rsidRPr="00AC4CA5" w:rsidRDefault="00650DF0" w:rsidP="00D756B7">
      <w:pPr>
        <w:pStyle w:val="Heading1"/>
        <w:rPr>
          <w:lang w:val="fr-FR"/>
        </w:rPr>
      </w:pPr>
      <w:r w:rsidRPr="00AC4CA5">
        <w:rPr>
          <w:lang w:val="fr-FR"/>
        </w:rPr>
        <w:t>1</w:t>
      </w:r>
      <w:r w:rsidRPr="00AC4CA5">
        <w:rPr>
          <w:lang w:val="fr-FR"/>
        </w:rPr>
        <w:tab/>
        <w:t>Considérations générales</w:t>
      </w:r>
    </w:p>
    <w:p w14:paraId="2FA47661" w14:textId="674953A7" w:rsidR="00650DF0" w:rsidRPr="00AC4CA5" w:rsidRDefault="00650DF0" w:rsidP="00650DF0">
      <w:pPr>
        <w:rPr>
          <w:lang w:val="fr-FR"/>
        </w:rPr>
      </w:pPr>
      <w:r w:rsidRPr="00AC4CA5">
        <w:rPr>
          <w:lang w:val="fr-FR"/>
        </w:rPr>
        <w:t>La composante satellite du système IMT-2020 est le fruit d</w:t>
      </w:r>
      <w:r w:rsidR="00AC4CA5">
        <w:rPr>
          <w:lang w:val="fr-FR"/>
        </w:rPr>
        <w:t>'</w:t>
      </w:r>
      <w:r w:rsidRPr="00AC4CA5">
        <w:rPr>
          <w:lang w:val="fr-FR"/>
        </w:rPr>
        <w:t>activités de développement menées à l</w:t>
      </w:r>
      <w:r w:rsidR="00AC4CA5">
        <w:rPr>
          <w:lang w:val="fr-FR"/>
        </w:rPr>
        <w:t>'</w:t>
      </w:r>
      <w:r w:rsidRPr="00AC4CA5">
        <w:rPr>
          <w:lang w:val="fr-FR"/>
        </w:rPr>
        <w:t>échelle planétaire, les spécifications des interfaces radioélectriques de satellite des IMT-2020 qui sont énoncées dans la présente Recommandation ayant été mises au point par l</w:t>
      </w:r>
      <w:r w:rsidR="00AC4CA5">
        <w:rPr>
          <w:lang w:val="fr-FR"/>
        </w:rPr>
        <w:t>'</w:t>
      </w:r>
      <w:r w:rsidRPr="00AC4CA5">
        <w:rPr>
          <w:lang w:val="fr-FR"/>
        </w:rPr>
        <w:t>UIT en collaboration avec les auteurs de propositions de spécifications nécessaires à l</w:t>
      </w:r>
      <w:r w:rsidR="00AC4CA5">
        <w:rPr>
          <w:lang w:val="fr-FR"/>
        </w:rPr>
        <w:t>'</w:t>
      </w:r>
      <w:r w:rsidRPr="00AC4CA5">
        <w:rPr>
          <w:lang w:val="fr-FR"/>
        </w:rPr>
        <w:t>échelle mondiale (GSC) et les organismes de transposition. On notera que, d</w:t>
      </w:r>
      <w:r w:rsidR="00AC4CA5">
        <w:rPr>
          <w:lang w:val="fr-FR"/>
        </w:rPr>
        <w:t>'</w:t>
      </w:r>
      <w:r w:rsidRPr="00AC4CA5">
        <w:rPr>
          <w:lang w:val="fr-FR"/>
        </w:rPr>
        <w:t xml:space="preserve">après le </w:t>
      </w:r>
      <w:hyperlink r:id="rId2271" w:history="1">
        <w:r w:rsidRPr="00AC4CA5">
          <w:rPr>
            <w:lang w:val="fr-FR"/>
          </w:rPr>
          <w:t>Document IMT</w:t>
        </w:r>
        <w:r w:rsidRPr="00AC4CA5">
          <w:rPr>
            <w:lang w:val="fr-FR"/>
          </w:rPr>
          <w:noBreakHyphen/>
          <w:t>2020-SAT/5</w:t>
        </w:r>
      </w:hyperlink>
      <w:r w:rsidRPr="00AC4CA5">
        <w:rPr>
          <w:lang w:val="fr-FR"/>
        </w:rPr>
        <w:t>:</w:t>
      </w:r>
    </w:p>
    <w:p w14:paraId="535E2115" w14:textId="67B28C18" w:rsidR="00650DF0" w:rsidRPr="00AC4CA5" w:rsidRDefault="00650DF0" w:rsidP="00D756B7">
      <w:pPr>
        <w:pStyle w:val="enumlev1"/>
        <w:rPr>
          <w:lang w:val="fr-FR"/>
        </w:rPr>
      </w:pPr>
      <w:r w:rsidRPr="00AC4CA5">
        <w:rPr>
          <w:lang w:val="fr-FR"/>
        </w:rPr>
        <w:t>–</w:t>
      </w:r>
      <w:r w:rsidRPr="00AC4CA5">
        <w:rPr>
          <w:lang w:val="fr-FR"/>
        </w:rPr>
        <w:tab/>
        <w:t>l</w:t>
      </w:r>
      <w:r w:rsidR="00AC4CA5">
        <w:rPr>
          <w:lang w:val="fr-FR"/>
        </w:rPr>
        <w:t>'</w:t>
      </w:r>
      <w:r w:rsidRPr="00AC4CA5">
        <w:rPr>
          <w:lang w:val="fr-FR"/>
        </w:rPr>
        <w:t>auteur d</w:t>
      </w:r>
      <w:r w:rsidR="00AC4CA5">
        <w:rPr>
          <w:lang w:val="fr-FR"/>
        </w:rPr>
        <w:t>'</w:t>
      </w:r>
      <w:r w:rsidRPr="00AC4CA5">
        <w:rPr>
          <w:lang w:val="fr-FR"/>
        </w:rPr>
        <w:t>une proposition de GSC doit être l</w:t>
      </w:r>
      <w:r w:rsidR="00AC4CA5">
        <w:rPr>
          <w:lang w:val="fr-FR"/>
        </w:rPr>
        <w:t>'</w:t>
      </w:r>
      <w:r w:rsidRPr="00AC4CA5">
        <w:rPr>
          <w:lang w:val="fr-FR"/>
        </w:rPr>
        <w:t>un des auteurs de propositions relatives aux technologies d</w:t>
      </w:r>
      <w:r w:rsidR="00AC4CA5">
        <w:rPr>
          <w:lang w:val="fr-FR"/>
        </w:rPr>
        <w:t>'</w:t>
      </w:r>
      <w:r w:rsidRPr="00AC4CA5">
        <w:rPr>
          <w:lang w:val="fr-FR"/>
        </w:rPr>
        <w:t>accès radioélectrique (RIT)/à l</w:t>
      </w:r>
      <w:r w:rsidR="00AC4CA5">
        <w:rPr>
          <w:lang w:val="fr-FR"/>
        </w:rPr>
        <w:t>'</w:t>
      </w:r>
      <w:r w:rsidRPr="00AC4CA5">
        <w:rPr>
          <w:lang w:val="fr-FR"/>
        </w:rPr>
        <w:t>ensemble de technologies d</w:t>
      </w:r>
      <w:r w:rsidR="00AC4CA5">
        <w:rPr>
          <w:lang w:val="fr-FR"/>
        </w:rPr>
        <w:t>'</w:t>
      </w:r>
      <w:r w:rsidRPr="00AC4CA5">
        <w:rPr>
          <w:lang w:val="fr-FR"/>
        </w:rPr>
        <w:t>interface radioélectrique (SRIT) correspondant à la technologie concernée et doit avoir l</w:t>
      </w:r>
      <w:r w:rsidR="00AC4CA5">
        <w:rPr>
          <w:lang w:val="fr-FR"/>
        </w:rPr>
        <w:t>'</w:t>
      </w:r>
      <w:r w:rsidRPr="00AC4CA5">
        <w:rPr>
          <w:lang w:val="fr-FR"/>
        </w:rPr>
        <w:t>autorité nécessaire, sur le plan juridique, pour accorder à l</w:t>
      </w:r>
      <w:r w:rsidR="00AC4CA5">
        <w:rPr>
          <w:lang w:val="fr-FR"/>
        </w:rPr>
        <w:t>'</w:t>
      </w:r>
      <w:r w:rsidRPr="00AC4CA5">
        <w:rPr>
          <w:lang w:val="fr-FR"/>
        </w:rPr>
        <w:t>UIT-R le droit d</w:t>
      </w:r>
      <w:r w:rsidR="00AC4CA5">
        <w:rPr>
          <w:lang w:val="fr-FR"/>
        </w:rPr>
        <w:t>'</w:t>
      </w:r>
      <w:r w:rsidRPr="00AC4CA5">
        <w:rPr>
          <w:lang w:val="fr-FR"/>
        </w:rPr>
        <w:t>utiliser légalement les principales spécifications nécessaires à l</w:t>
      </w:r>
      <w:r w:rsidR="00AC4CA5">
        <w:rPr>
          <w:lang w:val="fr-FR"/>
        </w:rPr>
        <w:t>'</w:t>
      </w:r>
      <w:r w:rsidRPr="00AC4CA5">
        <w:rPr>
          <w:lang w:val="fr-FR"/>
        </w:rPr>
        <w:t>échelle mondiale d</w:t>
      </w:r>
      <w:r w:rsidR="00AC4CA5">
        <w:rPr>
          <w:lang w:val="fr-FR"/>
        </w:rPr>
        <w:t>'</w:t>
      </w:r>
      <w:r w:rsidRPr="00AC4CA5">
        <w:rPr>
          <w:lang w:val="fr-FR"/>
        </w:rPr>
        <w:t>une technologie visée dans la présente Recommandation;</w:t>
      </w:r>
    </w:p>
    <w:p w14:paraId="5D280528" w14:textId="29524FF4" w:rsidR="00650DF0" w:rsidRPr="00AC4CA5" w:rsidRDefault="00650DF0" w:rsidP="00D756B7">
      <w:pPr>
        <w:pStyle w:val="enumlev1"/>
        <w:rPr>
          <w:lang w:val="fr-FR"/>
        </w:rPr>
      </w:pPr>
      <w:r w:rsidRPr="00AC4CA5">
        <w:rPr>
          <w:lang w:val="fr-FR"/>
        </w:rPr>
        <w:t>–</w:t>
      </w:r>
      <w:r w:rsidRPr="00AC4CA5">
        <w:rPr>
          <w:lang w:val="fr-FR"/>
        </w:rPr>
        <w:tab/>
        <w:t>un organisme de transposition doit avoir été autorisé par l</w:t>
      </w:r>
      <w:r w:rsidR="00AC4CA5">
        <w:rPr>
          <w:lang w:val="fr-FR"/>
        </w:rPr>
        <w:t>'</w:t>
      </w:r>
      <w:r w:rsidRPr="00AC4CA5">
        <w:rPr>
          <w:lang w:val="fr-FR"/>
        </w:rPr>
        <w:t>auteur d</w:t>
      </w:r>
      <w:r w:rsidR="00AC4CA5">
        <w:rPr>
          <w:lang w:val="fr-FR"/>
        </w:rPr>
        <w:t>'</w:t>
      </w:r>
      <w:r w:rsidRPr="00AC4CA5">
        <w:rPr>
          <w:lang w:val="fr-FR"/>
        </w:rPr>
        <w:t>une proposition de GSC pertinente à produire des normes transposées pour une technologie donnée et doit être légalement habilité à utiliser ces spécifications.</w:t>
      </w:r>
    </w:p>
    <w:p w14:paraId="635ACA43" w14:textId="77777777" w:rsidR="00650DF0" w:rsidRPr="00AC4CA5" w:rsidRDefault="00650DF0" w:rsidP="00650DF0">
      <w:pPr>
        <w:rPr>
          <w:lang w:val="fr-FR"/>
        </w:rPr>
      </w:pPr>
      <w:r w:rsidRPr="00AC4CA5">
        <w:rPr>
          <w:lang w:val="fr-FR"/>
        </w:rPr>
        <w:t xml:space="preserve">Il convient en outre de noter que les auteurs des propositions de GCS et les organismes de transposition doivent également remplir les conditions requises en vertu de la </w:t>
      </w:r>
      <w:hyperlink r:id="rId2272" w:history="1">
        <w:r w:rsidRPr="00AC4CA5">
          <w:rPr>
            <w:lang w:val="fr-FR"/>
          </w:rPr>
          <w:t>Résolution UIT-R 9</w:t>
        </w:r>
      </w:hyperlink>
      <w:r w:rsidRPr="00AC4CA5">
        <w:rPr>
          <w:lang w:val="fr-FR"/>
        </w:rPr>
        <w:t xml:space="preserve"> et des lignes directrices qui lui sont associées.</w:t>
      </w:r>
    </w:p>
    <w:p w14:paraId="2D0E5A69" w14:textId="434CDEB0" w:rsidR="00650DF0" w:rsidRPr="00AC4CA5" w:rsidRDefault="00650DF0" w:rsidP="00650DF0">
      <w:pPr>
        <w:rPr>
          <w:lang w:val="fr-FR"/>
        </w:rPr>
      </w:pPr>
      <w:r w:rsidRPr="00AC4CA5">
        <w:rPr>
          <w:lang w:val="fr-FR"/>
        </w:rPr>
        <w:t>L</w:t>
      </w:r>
      <w:r w:rsidR="00AC4CA5">
        <w:rPr>
          <w:lang w:val="fr-FR"/>
        </w:rPr>
        <w:t>'</w:t>
      </w:r>
      <w:r w:rsidRPr="00AC4CA5">
        <w:rPr>
          <w:lang w:val="fr-FR"/>
        </w:rPr>
        <w:t>UIT a fourni le cadre et les prescriptions nécessaires sur les plans mondial et global et a élaboré les principales spécifications nécessaires à l</w:t>
      </w:r>
      <w:r w:rsidR="00AC4CA5">
        <w:rPr>
          <w:lang w:val="fr-FR"/>
        </w:rPr>
        <w:t>'</w:t>
      </w:r>
      <w:r w:rsidRPr="00AC4CA5">
        <w:rPr>
          <w:lang w:val="fr-FR"/>
        </w:rPr>
        <w:t>échelle mondiale en coopération avec l</w:t>
      </w:r>
      <w:r w:rsidR="00AC4CA5">
        <w:rPr>
          <w:lang w:val="fr-FR"/>
        </w:rPr>
        <w:t>'</w:t>
      </w:r>
      <w:r w:rsidRPr="00AC4CA5">
        <w:rPr>
          <w:lang w:val="fr-FR"/>
        </w:rPr>
        <w:t>auteur de la proposition de GCS. Le travail de normalisation détaillé a été effectué au sein des organismes de transposition reconnus qui travaillent de concert avec l</w:t>
      </w:r>
      <w:r w:rsidR="00AC4CA5">
        <w:rPr>
          <w:lang w:val="fr-FR"/>
        </w:rPr>
        <w:t>'</w:t>
      </w:r>
      <w:r w:rsidRPr="00AC4CA5">
        <w:rPr>
          <w:lang w:val="fr-FR"/>
        </w:rPr>
        <w:t>auteur de la proposition de GCS. La présente Recommandation fait donc de nombreuses références à des spécifications élaborées à l</w:t>
      </w:r>
      <w:r w:rsidR="00AC4CA5">
        <w:rPr>
          <w:lang w:val="fr-FR"/>
        </w:rPr>
        <w:t>'</w:t>
      </w:r>
      <w:r w:rsidRPr="00AC4CA5">
        <w:rPr>
          <w:lang w:val="fr-FR"/>
        </w:rPr>
        <w:t>extérieur de l</w:t>
      </w:r>
      <w:r w:rsidR="00AC4CA5">
        <w:rPr>
          <w:lang w:val="fr-FR"/>
        </w:rPr>
        <w:t>'</w:t>
      </w:r>
      <w:r w:rsidRPr="00AC4CA5">
        <w:rPr>
          <w:lang w:val="fr-FR"/>
        </w:rPr>
        <w:t>UIT.</w:t>
      </w:r>
    </w:p>
    <w:p w14:paraId="1AAF4178" w14:textId="51F65E9E" w:rsidR="00650DF0" w:rsidRPr="00AC4CA5" w:rsidRDefault="00650DF0" w:rsidP="00650DF0">
      <w:pPr>
        <w:rPr>
          <w:lang w:val="fr-FR"/>
        </w:rPr>
      </w:pPr>
      <w:r w:rsidRPr="00AC4CA5">
        <w:rPr>
          <w:lang w:val="fr-FR"/>
        </w:rPr>
        <w:t>Cette façon de procéder a été jugée la plus appropriée pour terminer l</w:t>
      </w:r>
      <w:r w:rsidR="00AC4CA5">
        <w:rPr>
          <w:lang w:val="fr-FR"/>
        </w:rPr>
        <w:t>'</w:t>
      </w:r>
      <w:r w:rsidRPr="00AC4CA5">
        <w:rPr>
          <w:lang w:val="fr-FR"/>
        </w:rPr>
        <w:t>élaboration de la présente Recommandation dans les délais impartis par l</w:t>
      </w:r>
      <w:r w:rsidR="00AC4CA5">
        <w:rPr>
          <w:lang w:val="fr-FR"/>
        </w:rPr>
        <w:t>'</w:t>
      </w:r>
      <w:r w:rsidRPr="00AC4CA5">
        <w:rPr>
          <w:lang w:val="fr-FR"/>
        </w:rPr>
        <w:t>UIT-R et dans le respect des besoins des administrations, opérateurs et fabricants.</w:t>
      </w:r>
    </w:p>
    <w:p w14:paraId="506F4B78" w14:textId="06AACD64" w:rsidR="00650DF0" w:rsidRPr="00AC4CA5" w:rsidRDefault="00650DF0" w:rsidP="00650DF0">
      <w:pPr>
        <w:rPr>
          <w:lang w:val="fr-FR"/>
        </w:rPr>
      </w:pPr>
      <w:r w:rsidRPr="00AC4CA5">
        <w:rPr>
          <w:lang w:val="fr-FR"/>
        </w:rPr>
        <w:lastRenderedPageBreak/>
        <w:t>La présente Recommandation a donc été organisée pour permettre de tirer pleinement parti de cette façon de procéder et de respecter le calendrier de normalisation à l</w:t>
      </w:r>
      <w:r w:rsidR="00AC4CA5">
        <w:rPr>
          <w:lang w:val="fr-FR"/>
        </w:rPr>
        <w:t>'</w:t>
      </w:r>
      <w:r w:rsidRPr="00AC4CA5">
        <w:rPr>
          <w:lang w:val="fr-FR"/>
        </w:rPr>
        <w:t>échelle mondiale. Le corps en a été élaboré par l</w:t>
      </w:r>
      <w:r w:rsidR="00AC4CA5">
        <w:rPr>
          <w:lang w:val="fr-FR"/>
        </w:rPr>
        <w:t>'</w:t>
      </w:r>
      <w:r w:rsidRPr="00AC4CA5">
        <w:rPr>
          <w:lang w:val="fr-FR"/>
        </w:rPr>
        <w:t>UIT, des références indiquant, dans chaque annexe, où trouver une information plus détaillée.</w:t>
      </w:r>
    </w:p>
    <w:p w14:paraId="58AF213F" w14:textId="4053D0D8" w:rsidR="00650DF0" w:rsidRPr="00AC4CA5" w:rsidRDefault="00650DF0" w:rsidP="00650DF0">
      <w:pPr>
        <w:rPr>
          <w:lang w:val="fr-FR"/>
        </w:rPr>
      </w:pPr>
      <w:r w:rsidRPr="00AC4CA5">
        <w:rPr>
          <w:lang w:val="fr-FR"/>
        </w:rPr>
        <w:t>Dans la présente annexe, on trouvera des renseignements détaillés élaborés par l</w:t>
      </w:r>
      <w:r w:rsidR="00AC4CA5">
        <w:rPr>
          <w:lang w:val="fr-FR"/>
        </w:rPr>
        <w:t>'</w:t>
      </w:r>
      <w:r w:rsidRPr="00AC4CA5">
        <w:rPr>
          <w:lang w:val="fr-FR"/>
        </w:rPr>
        <w:t>UIT et par le partenariat 3GPP (l</w:t>
      </w:r>
      <w:r w:rsidR="00AC4CA5">
        <w:rPr>
          <w:lang w:val="fr-FR"/>
        </w:rPr>
        <w:t>'</w:t>
      </w:r>
      <w:r w:rsidRPr="00AC4CA5">
        <w:rPr>
          <w:lang w:val="fr-FR"/>
        </w:rPr>
        <w:t>auteur de la proposition de GSC), ainsi que par l</w:t>
      </w:r>
      <w:r w:rsidR="00AC4CA5">
        <w:rPr>
          <w:lang w:val="fr-FR"/>
        </w:rPr>
        <w:t>'</w:t>
      </w:r>
      <w:r w:rsidRPr="00AC4CA5">
        <w:rPr>
          <w:lang w:val="fr-FR"/>
        </w:rPr>
        <w:t>ARIB, l</w:t>
      </w:r>
      <w:r w:rsidR="00AC4CA5">
        <w:rPr>
          <w:lang w:val="fr-FR"/>
        </w:rPr>
        <w:t>'</w:t>
      </w:r>
      <w:r w:rsidRPr="00AC4CA5">
        <w:rPr>
          <w:lang w:val="fr-FR"/>
        </w:rPr>
        <w:t>ATIS, la CCSA, l</w:t>
      </w:r>
      <w:r w:rsidR="00AC4CA5">
        <w:rPr>
          <w:lang w:val="fr-FR"/>
        </w:rPr>
        <w:t>'</w:t>
      </w:r>
      <w:r w:rsidRPr="00AC4CA5">
        <w:rPr>
          <w:lang w:val="fr-FR"/>
        </w:rPr>
        <w:t>ETSI, la TSDSI, la TTA et le TTC (les organismes de transposition). Dans la Certification C, l</w:t>
      </w:r>
      <w:r w:rsidR="00AC4CA5">
        <w:rPr>
          <w:lang w:val="fr-FR"/>
        </w:rPr>
        <w:t>'</w:t>
      </w:r>
      <w:r w:rsidRPr="00AC4CA5">
        <w:rPr>
          <w:lang w:val="fr-FR"/>
        </w:rPr>
        <w:t>ARIB et le TTC ont indiqué qu</w:t>
      </w:r>
      <w:r w:rsidR="00AC4CA5">
        <w:rPr>
          <w:lang w:val="fr-FR"/>
        </w:rPr>
        <w:t>'</w:t>
      </w:r>
      <w:r w:rsidRPr="00AC4CA5">
        <w:rPr>
          <w:lang w:val="fr-FR"/>
        </w:rPr>
        <w:t>ils ne fourniraient pas de références de transposition (hyperliens) à l</w:t>
      </w:r>
      <w:r w:rsidR="00AC4CA5">
        <w:rPr>
          <w:lang w:val="fr-FR"/>
        </w:rPr>
        <w:t>'</w:t>
      </w:r>
      <w:r w:rsidRPr="00AC4CA5">
        <w:rPr>
          <w:lang w:val="fr-FR"/>
        </w:rPr>
        <w:t>UIT-R à ce stade.</w:t>
      </w:r>
    </w:p>
    <w:p w14:paraId="519B41E1" w14:textId="684E2931" w:rsidR="00650DF0" w:rsidRPr="00AC4CA5" w:rsidRDefault="00650DF0" w:rsidP="00650DF0">
      <w:pPr>
        <w:rPr>
          <w:lang w:val="fr-FR"/>
        </w:rPr>
      </w:pPr>
      <w:r w:rsidRPr="00AC4CA5">
        <w:rPr>
          <w:lang w:val="fr-FR"/>
        </w:rPr>
        <w:t>Grâce à l</w:t>
      </w:r>
      <w:r w:rsidR="00AC4CA5">
        <w:rPr>
          <w:lang w:val="fr-FR"/>
        </w:rPr>
        <w:t>'</w:t>
      </w:r>
      <w:r w:rsidRPr="00AC4CA5">
        <w:rPr>
          <w:lang w:val="fr-FR"/>
        </w:rPr>
        <w:t>utilisation de ces références, il est possible d</w:t>
      </w:r>
      <w:r w:rsidR="00AC4CA5">
        <w:rPr>
          <w:lang w:val="fr-FR"/>
        </w:rPr>
        <w:t>'</w:t>
      </w:r>
      <w:r w:rsidRPr="00AC4CA5">
        <w:rPr>
          <w:lang w:val="fr-FR"/>
        </w:rPr>
        <w:t>achever dans les délais et de mettre à jour les éléments de haut niveau de la présente Recommandation, un travail de vérification des changements à apporter, de transposition et d</w:t>
      </w:r>
      <w:r w:rsidR="00AC4CA5">
        <w:rPr>
          <w:lang w:val="fr-FR"/>
        </w:rPr>
        <w:t>'</w:t>
      </w:r>
      <w:r w:rsidRPr="00AC4CA5">
        <w:rPr>
          <w:lang w:val="fr-FR"/>
        </w:rPr>
        <w:t>enquêtes publiques étant effectué au sein des organisations extérieures. Ces informations ont, en général, été adoptées telles qu</w:t>
      </w:r>
      <w:r w:rsidR="00AC4CA5">
        <w:rPr>
          <w:lang w:val="fr-FR"/>
        </w:rPr>
        <w:t>'</w:t>
      </w:r>
      <w:r w:rsidRPr="00AC4CA5">
        <w:rPr>
          <w:lang w:val="fr-FR"/>
        </w:rPr>
        <w:t>elles, étant donné la nécessité, premièrement, de réduire au maximum la répétition des tâches et, deuxièmement, de faciliter et de soutenir les travaux de maintenance et de mise à jour en cours.</w:t>
      </w:r>
    </w:p>
    <w:p w14:paraId="4C3B4654" w14:textId="3116C2BE" w:rsidR="00650DF0" w:rsidRPr="00AC4CA5" w:rsidRDefault="00650DF0" w:rsidP="00650DF0">
      <w:pPr>
        <w:rPr>
          <w:lang w:val="fr-FR"/>
        </w:rPr>
      </w:pPr>
      <w:r w:rsidRPr="00AC4CA5">
        <w:rPr>
          <w:lang w:val="fr-FR"/>
        </w:rPr>
        <w:t>Cette entente générale, bien qu</w:t>
      </w:r>
      <w:r w:rsidR="00AC4CA5">
        <w:rPr>
          <w:lang w:val="fr-FR"/>
        </w:rPr>
        <w:t>'</w:t>
      </w:r>
      <w:r w:rsidRPr="00AC4CA5">
        <w:rPr>
          <w:lang w:val="fr-FR"/>
        </w:rPr>
        <w:t>il soit pris acte du fait que les renseignements détaillés sur les interfaces radioélectriques devraient, dans une large mesure, se fonder sur les travaux effectués par des organisations extérieures, atteste non seulement de l</w:t>
      </w:r>
      <w:r w:rsidR="00AC4CA5">
        <w:rPr>
          <w:lang w:val="fr-FR"/>
        </w:rPr>
        <w:t>'</w:t>
      </w:r>
      <w:r w:rsidRPr="00AC4CA5">
        <w:rPr>
          <w:lang w:val="fr-FR"/>
        </w:rPr>
        <w:t>importance du rôle de catalyseur joué par l</w:t>
      </w:r>
      <w:r w:rsidR="00AC4CA5">
        <w:rPr>
          <w:lang w:val="fr-FR"/>
        </w:rPr>
        <w:t>'</w:t>
      </w:r>
      <w:r w:rsidRPr="00AC4CA5">
        <w:rPr>
          <w:lang w:val="fr-FR"/>
        </w:rPr>
        <w:t>UIT pour stimuler, coordonner et faciliter le développement de technologies de télécommunications évoluées, mais aussi de la clairvoyance et de la souplesse dont l</w:t>
      </w:r>
      <w:r w:rsidR="00AC4CA5">
        <w:rPr>
          <w:lang w:val="fr-FR"/>
        </w:rPr>
        <w:t>'</w:t>
      </w:r>
      <w:r w:rsidRPr="00AC4CA5">
        <w:rPr>
          <w:lang w:val="fr-FR"/>
        </w:rPr>
        <w:t>Union a su faire preuve vis-à-vis de l</w:t>
      </w:r>
      <w:r w:rsidR="00AC4CA5">
        <w:rPr>
          <w:lang w:val="fr-FR"/>
        </w:rPr>
        <w:t>'</w:t>
      </w:r>
      <w:r w:rsidRPr="00AC4CA5">
        <w:rPr>
          <w:lang w:val="fr-FR"/>
        </w:rPr>
        <w:t>élaboration, entre autres, de la présente norme et d</w:t>
      </w:r>
      <w:r w:rsidR="00AC4CA5">
        <w:rPr>
          <w:lang w:val="fr-FR"/>
        </w:rPr>
        <w:t>'</w:t>
      </w:r>
      <w:r w:rsidRPr="00AC4CA5">
        <w:rPr>
          <w:lang w:val="fr-FR"/>
        </w:rPr>
        <w:t>autres normes de télécommunication pour le XXIe siècle.</w:t>
      </w:r>
    </w:p>
    <w:p w14:paraId="1905EC72" w14:textId="2EE5A972" w:rsidR="00650DF0" w:rsidRPr="00AC4CA5" w:rsidRDefault="00650DF0" w:rsidP="006F7129">
      <w:pPr>
        <w:pStyle w:val="Heading1"/>
        <w:rPr>
          <w:lang w:val="fr-FR"/>
        </w:rPr>
      </w:pPr>
      <w:r w:rsidRPr="00AC4CA5">
        <w:rPr>
          <w:lang w:val="fr-FR"/>
        </w:rPr>
        <w:t>2</w:t>
      </w:r>
      <w:r w:rsidRPr="00AC4CA5">
        <w:rPr>
          <w:lang w:val="fr-FR"/>
        </w:rPr>
        <w:tab/>
        <w:t>Présentation générale de la technologie d</w:t>
      </w:r>
      <w:r w:rsidR="00AC4CA5">
        <w:rPr>
          <w:lang w:val="fr-FR"/>
        </w:rPr>
        <w:t>'</w:t>
      </w:r>
      <w:r w:rsidRPr="00AC4CA5">
        <w:rPr>
          <w:lang w:val="fr-FR"/>
        </w:rPr>
        <w:t>interface radioélectrique satellite</w:t>
      </w:r>
    </w:p>
    <w:p w14:paraId="134C826C" w14:textId="627352EF" w:rsidR="00650DF0" w:rsidRPr="00AC4CA5" w:rsidRDefault="00650DF0" w:rsidP="00650DF0">
      <w:pPr>
        <w:rPr>
          <w:lang w:val="fr-FR"/>
        </w:rPr>
      </w:pPr>
      <w:r w:rsidRPr="00AC4CA5">
        <w:rPr>
          <w:lang w:val="fr-FR"/>
        </w:rPr>
        <w:t>Les spécifications de l</w:t>
      </w:r>
      <w:r w:rsidR="00AC4CA5">
        <w:rPr>
          <w:lang w:val="fr-FR"/>
        </w:rPr>
        <w:t>'</w:t>
      </w:r>
      <w:r w:rsidRPr="00AC4CA5">
        <w:rPr>
          <w:lang w:val="fr-FR"/>
        </w:rPr>
        <w:t>interface radioélectrique satellite des IMT-2020, connues sous l</w:t>
      </w:r>
      <w:r w:rsidR="00AC4CA5">
        <w:rPr>
          <w:lang w:val="fr-FR"/>
        </w:rPr>
        <w:t>'</w:t>
      </w:r>
      <w:r w:rsidRPr="00AC4CA5">
        <w:rPr>
          <w:lang w:val="fr-FR"/>
        </w:rPr>
        <w:t>appellation 5G-NTN, ont été élaborées par le 3GPP et englobent la composante NR-NTN fondé sur les nouvelles techniques de radiocommunication (NR) dans le cadre des versions 17 et ultérieures.</w:t>
      </w:r>
    </w:p>
    <w:p w14:paraId="793414C4" w14:textId="77777777" w:rsidR="00650DF0" w:rsidRPr="00AC4CA5" w:rsidRDefault="00650DF0" w:rsidP="00650DF0">
      <w:pPr>
        <w:rPr>
          <w:lang w:val="fr-FR"/>
        </w:rPr>
      </w:pPr>
      <w:r w:rsidRPr="00AC4CA5">
        <w:rPr>
          <w:lang w:val="fr-FR"/>
        </w:rPr>
        <w:t>Le réseau 5G-NTN répond à toutes les exigences de performance technique dans les trois environnements de test choisis, à savoir: le large bande mobile amélioré (eMBB-s) en milieu rural, les communications massives de type machine (mMTC-s) en milieu rural et les communications à haute fiabilité (HRC-s) en milieu rural.</w:t>
      </w:r>
    </w:p>
    <w:p w14:paraId="5E0D917F" w14:textId="53702C11" w:rsidR="00650DF0" w:rsidRPr="00AC4CA5" w:rsidRDefault="00650DF0" w:rsidP="00650DF0">
      <w:pPr>
        <w:rPr>
          <w:lang w:val="fr-FR"/>
        </w:rPr>
      </w:pPr>
      <w:r w:rsidRPr="00AC4CA5">
        <w:rPr>
          <w:lang w:val="fr-FR"/>
        </w:rPr>
        <w:t>De plus, le réseau 5G-NTN répond aux besoins de service et de spectre de l</w:t>
      </w:r>
      <w:r w:rsidR="00AC4CA5">
        <w:rPr>
          <w:lang w:val="fr-FR"/>
        </w:rPr>
        <w:t>'</w:t>
      </w:r>
      <w:r w:rsidRPr="00AC4CA5">
        <w:rPr>
          <w:lang w:val="fr-FR"/>
        </w:rPr>
        <w:t>interface radioélectrique satellite des IMT-2020. Le réseau 5G-NTN utilise les bandes des gammes de fréquences FR1 (410</w:t>
      </w:r>
      <w:r w:rsidRPr="00AC4CA5">
        <w:rPr>
          <w:lang w:val="fr-FR"/>
        </w:rPr>
        <w:noBreakHyphen/>
        <w:t xml:space="preserve">7 125 MHz) et FR2-NTN (17,3-30 GHz). Les bandes de fréquences identifiées pour la composante satellite des IMT sont indiquées dans les Résolutions </w:t>
      </w:r>
      <w:r w:rsidRPr="00AC4CA5">
        <w:rPr>
          <w:b/>
          <w:bCs/>
          <w:lang w:val="fr-FR"/>
        </w:rPr>
        <w:t>212 (Rév.CMR-23)</w:t>
      </w:r>
      <w:r w:rsidRPr="00AC4CA5">
        <w:rPr>
          <w:lang w:val="fr-FR"/>
        </w:rPr>
        <w:t xml:space="preserve"> et</w:t>
      </w:r>
      <w:r w:rsidR="006F7129" w:rsidRPr="00AC4CA5">
        <w:rPr>
          <w:lang w:val="fr-FR"/>
        </w:rPr>
        <w:t> </w:t>
      </w:r>
      <w:r w:rsidRPr="00AC4CA5">
        <w:rPr>
          <w:b/>
          <w:bCs/>
          <w:lang w:val="fr-FR"/>
        </w:rPr>
        <w:t>225 (Rév.CMR-23)</w:t>
      </w:r>
      <w:r w:rsidRPr="00AC4CA5">
        <w:rPr>
          <w:lang w:val="fr-FR"/>
        </w:rPr>
        <w:t>.</w:t>
      </w:r>
    </w:p>
    <w:p w14:paraId="49939D5D" w14:textId="2A758C75" w:rsidR="00650DF0" w:rsidRPr="00AC4CA5" w:rsidRDefault="00650DF0" w:rsidP="00650DF0">
      <w:pPr>
        <w:rPr>
          <w:lang w:val="fr-FR"/>
        </w:rPr>
      </w:pPr>
      <w:r w:rsidRPr="00AC4CA5">
        <w:rPr>
          <w:lang w:val="fr-FR"/>
        </w:rPr>
        <w:t>L</w:t>
      </w:r>
      <w:r w:rsidR="00AC4CA5">
        <w:rPr>
          <w:lang w:val="fr-FR"/>
        </w:rPr>
        <w:t>'</w:t>
      </w:r>
      <w:r w:rsidRPr="00AC4CA5">
        <w:rPr>
          <w:lang w:val="fr-FR"/>
        </w:rPr>
        <w:t>ensemble complet de normes relatives à l</w:t>
      </w:r>
      <w:r w:rsidR="00AC4CA5">
        <w:rPr>
          <w:lang w:val="fr-FR"/>
        </w:rPr>
        <w:t>'</w:t>
      </w:r>
      <w:r w:rsidRPr="00AC4CA5">
        <w:rPr>
          <w:lang w:val="fr-FR"/>
        </w:rPr>
        <w:t>interface radioélectrique satellite des IMT-2020, dénommée réseau NTN 5G, repose sur les principales caractéristiques de l</w:t>
      </w:r>
      <w:r w:rsidR="00AC4CA5">
        <w:rPr>
          <w:lang w:val="fr-FR"/>
        </w:rPr>
        <w:t>'</w:t>
      </w:r>
      <w:r w:rsidRPr="00AC4CA5">
        <w:rPr>
          <w:lang w:val="fr-FR"/>
        </w:rPr>
        <w:t xml:space="preserve">interface radioélectrique de Terre «5G» des IMT-2020 du 3GPP (voir la Recommandation </w:t>
      </w:r>
      <w:hyperlink r:id="rId2273" w:history="1">
        <w:r w:rsidRPr="00AC4CA5">
          <w:rPr>
            <w:rStyle w:val="Hyperlink"/>
            <w:color w:val="auto"/>
            <w:u w:val="none"/>
            <w:lang w:val="fr-FR"/>
          </w:rPr>
          <w:t>UIT-R M.2150</w:t>
        </w:r>
      </w:hyperlink>
      <w:r w:rsidRPr="00AC4CA5">
        <w:rPr>
          <w:lang w:val="fr-FR"/>
        </w:rPr>
        <w:t>) et sur les capacités NTN additionnelles, qui font l</w:t>
      </w:r>
      <w:r w:rsidR="00AC4CA5">
        <w:rPr>
          <w:lang w:val="fr-FR"/>
        </w:rPr>
        <w:t>'</w:t>
      </w:r>
      <w:r w:rsidRPr="00AC4CA5">
        <w:rPr>
          <w:lang w:val="fr-FR"/>
        </w:rPr>
        <w:t>objet d</w:t>
      </w:r>
      <w:r w:rsidR="00AC4CA5">
        <w:rPr>
          <w:lang w:val="fr-FR"/>
        </w:rPr>
        <w:t>'</w:t>
      </w:r>
      <w:r w:rsidRPr="00AC4CA5">
        <w:rPr>
          <w:lang w:val="fr-FR"/>
        </w:rPr>
        <w:t>une amélioration continue.</w:t>
      </w:r>
    </w:p>
    <w:p w14:paraId="3F08C5A9" w14:textId="07570A2D" w:rsidR="00650DF0" w:rsidRPr="00AC4CA5" w:rsidRDefault="00650DF0" w:rsidP="00650DF0">
      <w:pPr>
        <w:rPr>
          <w:lang w:val="fr-FR"/>
        </w:rPr>
      </w:pPr>
      <w:r w:rsidRPr="00AC4CA5">
        <w:rPr>
          <w:lang w:val="fr-FR"/>
        </w:rPr>
        <w:t>Le système 5G 3GPP (5GS) comprend également des spécifications pour ses aspects non radioélectriques, tels que les éléments du réseau central (réseau central en mode paquet évolué et réseau central 5G), la sécurité, les codecs, la gestion du réseau, etc. Celles-ci ne figurent pas dans les principales spécifications nécessaires à l</w:t>
      </w:r>
      <w:r w:rsidR="00AC4CA5">
        <w:rPr>
          <w:lang w:val="fr-FR"/>
        </w:rPr>
        <w:t>'</w:t>
      </w:r>
      <w:r w:rsidRPr="00AC4CA5">
        <w:rPr>
          <w:lang w:val="fr-FR"/>
        </w:rPr>
        <w:t>échelle mondiale (GCS) des IMT-2020.</w:t>
      </w:r>
    </w:p>
    <w:p w14:paraId="4E93CC2B" w14:textId="4DD86D0D" w:rsidR="00650DF0" w:rsidRPr="00AC4CA5" w:rsidRDefault="00650DF0" w:rsidP="006F7129">
      <w:pPr>
        <w:pStyle w:val="Heading2"/>
        <w:rPr>
          <w:lang w:val="fr-FR"/>
        </w:rPr>
      </w:pPr>
      <w:r w:rsidRPr="00AC4CA5">
        <w:rPr>
          <w:lang w:val="fr-FR"/>
        </w:rPr>
        <w:lastRenderedPageBreak/>
        <w:t>2.1</w:t>
      </w:r>
      <w:r w:rsidRPr="00AC4CA5">
        <w:rPr>
          <w:lang w:val="fr-FR"/>
        </w:rPr>
        <w:tab/>
        <w:t>Vue d</w:t>
      </w:r>
      <w:r w:rsidR="00AC4CA5">
        <w:rPr>
          <w:lang w:val="fr-FR"/>
        </w:rPr>
        <w:t>'</w:t>
      </w:r>
      <w:r w:rsidRPr="00AC4CA5">
        <w:rPr>
          <w:lang w:val="fr-FR"/>
        </w:rPr>
        <w:t>ensemble de la composante RIT NR-NTN</w:t>
      </w:r>
    </w:p>
    <w:p w14:paraId="170C7D6B" w14:textId="5C64D4A8" w:rsidR="00650DF0" w:rsidRPr="00AC4CA5" w:rsidRDefault="00650DF0" w:rsidP="00650DF0">
      <w:pPr>
        <w:rPr>
          <w:lang w:val="fr-FR"/>
        </w:rPr>
      </w:pPr>
      <w:r w:rsidRPr="00AC4CA5">
        <w:rPr>
          <w:lang w:val="fr-FR"/>
        </w:rPr>
        <w:t>Cet aperçu décrit les améliorations propres aux satellites apportées à l</w:t>
      </w:r>
      <w:r w:rsidR="00AC4CA5">
        <w:rPr>
          <w:lang w:val="fr-FR"/>
        </w:rPr>
        <w:t>'</w:t>
      </w:r>
      <w:r w:rsidRPr="00AC4CA5">
        <w:rPr>
          <w:lang w:val="fr-FR"/>
        </w:rPr>
        <w:t xml:space="preserve">interface radioélectrique de Terre «5G» des IMT-2020 du 3GPP dans la Recommandation </w:t>
      </w:r>
      <w:hyperlink r:id="rId2274" w:history="1">
        <w:r w:rsidRPr="00AC4CA5">
          <w:rPr>
            <w:rStyle w:val="Hyperlink"/>
            <w:color w:val="auto"/>
            <w:u w:val="none"/>
            <w:lang w:val="fr-FR"/>
          </w:rPr>
          <w:t>UIT-R M.2150</w:t>
        </w:r>
      </w:hyperlink>
      <w:r w:rsidRPr="00AC4CA5">
        <w:rPr>
          <w:lang w:val="fr-FR"/>
        </w:rPr>
        <w:t>.</w:t>
      </w:r>
    </w:p>
    <w:p w14:paraId="553425A5" w14:textId="44E17211" w:rsidR="00650DF0" w:rsidRPr="00AC4CA5" w:rsidRDefault="00650DF0" w:rsidP="00650DF0">
      <w:pPr>
        <w:rPr>
          <w:lang w:val="fr-FR"/>
        </w:rPr>
      </w:pPr>
      <w:r w:rsidRPr="00AC4CA5">
        <w:rPr>
          <w:lang w:val="fr-FR"/>
        </w:rPr>
        <w:t>Un certain nombre de caractéristiques ont été introduites dans le protocole NR et l</w:t>
      </w:r>
      <w:r w:rsidR="00AC4CA5">
        <w:rPr>
          <w:lang w:val="fr-FR"/>
        </w:rPr>
        <w:t>'</w:t>
      </w:r>
      <w:r w:rsidRPr="00AC4CA5">
        <w:rPr>
          <w:lang w:val="fr-FR"/>
        </w:rPr>
        <w:t>architecture NG</w:t>
      </w:r>
      <w:r w:rsidRPr="00AC4CA5">
        <w:rPr>
          <w:lang w:val="fr-FR"/>
        </w:rPr>
        <w:noBreakHyphen/>
        <w:t>RAN, permettant la prise en charge de réseaux non terrestres (NTN). Le terme NTN désignent des réseaux, ou des segments de réseaux, utilisant un véhicule spatial pour la transmission, définis comme suit:</w:t>
      </w:r>
    </w:p>
    <w:p w14:paraId="4C95187C" w14:textId="4B7D6C11" w:rsidR="00650DF0" w:rsidRPr="00AC4CA5" w:rsidRDefault="00650DF0" w:rsidP="006F7129">
      <w:pPr>
        <w:pStyle w:val="enumlev1"/>
        <w:rPr>
          <w:lang w:val="fr-FR"/>
        </w:rPr>
      </w:pPr>
      <w:r w:rsidRPr="00AC4CA5">
        <w:rPr>
          <w:lang w:val="fr-FR"/>
        </w:rPr>
        <w:t>–</w:t>
      </w:r>
      <w:r w:rsidRPr="00AC4CA5">
        <w:rPr>
          <w:lang w:val="fr-FR"/>
        </w:rPr>
        <w:tab/>
        <w:t>Les satellites en orbite géosynchrone (OSG) et non géosynchrone (non OSG). Les orbites non OSG comprennent les orbites terrestres basses (LEO) situées entre 300 km et 1 500 km d</w:t>
      </w:r>
      <w:r w:rsidR="00AC4CA5">
        <w:rPr>
          <w:lang w:val="fr-FR"/>
        </w:rPr>
        <w:t>'</w:t>
      </w:r>
      <w:r w:rsidRPr="00AC4CA5">
        <w:rPr>
          <w:lang w:val="fr-FR"/>
        </w:rPr>
        <w:t>altitude, et les orbites moyennes (MEO) situées entre 7 000 km et 25 000 km environ.</w:t>
      </w:r>
    </w:p>
    <w:p w14:paraId="0ED93C52" w14:textId="77777777" w:rsidR="00650DF0" w:rsidRPr="00AC4CA5" w:rsidRDefault="00650DF0" w:rsidP="006F7129">
      <w:pPr>
        <w:rPr>
          <w:lang w:val="fr-FR"/>
        </w:rPr>
      </w:pPr>
      <w:r w:rsidRPr="00AC4CA5">
        <w:rPr>
          <w:lang w:val="fr-FR"/>
        </w:rPr>
        <w:t>Les caractéristiques radioélectriques des réseaux NTN qui sont comparées aux réseaux de Terre 5G sont les suivantes:</w:t>
      </w:r>
    </w:p>
    <w:p w14:paraId="3EEBBF26" w14:textId="28903BF7" w:rsidR="00650DF0" w:rsidRPr="00AC4CA5" w:rsidRDefault="00650DF0" w:rsidP="006F7129">
      <w:pPr>
        <w:pStyle w:val="enumlev1"/>
        <w:rPr>
          <w:lang w:val="fr-FR"/>
        </w:rPr>
      </w:pPr>
      <w:r w:rsidRPr="00AC4CA5">
        <w:rPr>
          <w:lang w:val="fr-FR"/>
        </w:rPr>
        <w:t>–</w:t>
      </w:r>
      <w:r w:rsidRPr="00AC4CA5">
        <w:rPr>
          <w:lang w:val="fr-FR"/>
        </w:rPr>
        <w:tab/>
        <w:t>une variation du retard, une variation de l</w:t>
      </w:r>
      <w:r w:rsidR="00AC4CA5">
        <w:rPr>
          <w:lang w:val="fr-FR"/>
        </w:rPr>
        <w:t>'</w:t>
      </w:r>
      <w:r w:rsidRPr="00AC4CA5">
        <w:rPr>
          <w:lang w:val="fr-FR"/>
        </w:rPr>
        <w:t>effet Doppler ainsi que d</w:t>
      </w:r>
      <w:r w:rsidR="00AC4CA5">
        <w:rPr>
          <w:lang w:val="fr-FR"/>
        </w:rPr>
        <w:t>'</w:t>
      </w:r>
      <w:r w:rsidRPr="00AC4CA5">
        <w:rPr>
          <w:lang w:val="fr-FR"/>
        </w:rPr>
        <w:t>éventuelles cellules radioélectriques mobiles par rapport à la Terre, en raison du mouvement des véhicules spatiaux;</w:t>
      </w:r>
    </w:p>
    <w:p w14:paraId="7510F8D5" w14:textId="3BA4DCAE" w:rsidR="00650DF0" w:rsidRPr="00AC4CA5" w:rsidRDefault="00650DF0" w:rsidP="006F7129">
      <w:pPr>
        <w:pStyle w:val="enumlev1"/>
        <w:rPr>
          <w:lang w:val="fr-FR"/>
        </w:rPr>
      </w:pPr>
      <w:r w:rsidRPr="00AC4CA5">
        <w:rPr>
          <w:lang w:val="fr-FR"/>
        </w:rPr>
        <w:t>–</w:t>
      </w:r>
      <w:r w:rsidRPr="00AC4CA5">
        <w:rPr>
          <w:lang w:val="fr-FR"/>
        </w:rPr>
        <w:tab/>
        <w:t>une latence élevée en raison de l</w:t>
      </w:r>
      <w:r w:rsidR="00AC4CA5">
        <w:rPr>
          <w:lang w:val="fr-FR"/>
        </w:rPr>
        <w:t>'</w:t>
      </w:r>
      <w:r w:rsidRPr="00AC4CA5">
        <w:rPr>
          <w:lang w:val="fr-FR"/>
        </w:rPr>
        <w:t>altitude des engins spatiaux;</w:t>
      </w:r>
    </w:p>
    <w:p w14:paraId="2726F007" w14:textId="77777777" w:rsidR="00650DF0" w:rsidRPr="00AC4CA5" w:rsidRDefault="00650DF0" w:rsidP="006F7129">
      <w:pPr>
        <w:pStyle w:val="enumlev1"/>
        <w:rPr>
          <w:lang w:val="fr-FR"/>
        </w:rPr>
      </w:pPr>
      <w:r w:rsidRPr="00AC4CA5">
        <w:rPr>
          <w:lang w:val="fr-FR"/>
        </w:rPr>
        <w:t>–</w:t>
      </w:r>
      <w:r w:rsidRPr="00AC4CA5">
        <w:rPr>
          <w:lang w:val="fr-FR"/>
        </w:rPr>
        <w:tab/>
        <w:t>un retard différentiel et une possible couverture cellulaire sur plusieurs pays en raison de la taille plus importante des cellules radioélectriques;</w:t>
      </w:r>
    </w:p>
    <w:p w14:paraId="1BD2FEB5" w14:textId="77777777" w:rsidR="00650DF0" w:rsidRPr="00AC4CA5" w:rsidRDefault="00650DF0" w:rsidP="006F7129">
      <w:pPr>
        <w:pStyle w:val="enumlev1"/>
        <w:rPr>
          <w:lang w:val="fr-FR"/>
        </w:rPr>
      </w:pPr>
      <w:r w:rsidRPr="00AC4CA5">
        <w:rPr>
          <w:lang w:val="fr-FR"/>
        </w:rPr>
        <w:t>–</w:t>
      </w:r>
      <w:r w:rsidRPr="00AC4CA5">
        <w:rPr>
          <w:lang w:val="fr-FR"/>
        </w:rPr>
        <w:tab/>
        <w:t>un modèle différent de canal de propagation;</w:t>
      </w:r>
    </w:p>
    <w:p w14:paraId="08822825" w14:textId="6BE1F48D" w:rsidR="00650DF0" w:rsidRPr="00AC4CA5" w:rsidRDefault="00650DF0" w:rsidP="006F7129">
      <w:pPr>
        <w:pStyle w:val="enumlev1"/>
        <w:rPr>
          <w:lang w:val="fr-FR"/>
        </w:rPr>
      </w:pPr>
      <w:r w:rsidRPr="00AC4CA5">
        <w:rPr>
          <w:lang w:val="fr-FR"/>
        </w:rPr>
        <w:t>–</w:t>
      </w:r>
      <w:r w:rsidRPr="00AC4CA5">
        <w:rPr>
          <w:lang w:val="fr-FR"/>
        </w:rPr>
        <w:tab/>
        <w:t>une qualité de fonctionnement différente de l</w:t>
      </w:r>
      <w:r w:rsidR="00AC4CA5">
        <w:rPr>
          <w:lang w:val="fr-FR"/>
        </w:rPr>
        <w:t>'</w:t>
      </w:r>
      <w:r w:rsidRPr="00AC4CA5">
        <w:rPr>
          <w:lang w:val="fr-FR"/>
        </w:rPr>
        <w:t>unité radioélectrique en raison de caractéristiques particulières de la charge utile.</w:t>
      </w:r>
    </w:p>
    <w:p w14:paraId="044AC460" w14:textId="77777777" w:rsidR="00650DF0" w:rsidRPr="00AC4CA5" w:rsidRDefault="00650DF0" w:rsidP="006F7129">
      <w:pPr>
        <w:pStyle w:val="Heading3"/>
        <w:rPr>
          <w:lang w:val="fr-FR"/>
        </w:rPr>
      </w:pPr>
      <w:r w:rsidRPr="00AC4CA5">
        <w:rPr>
          <w:lang w:val="fr-FR"/>
        </w:rPr>
        <w:t>2.1.1</w:t>
      </w:r>
      <w:r w:rsidRPr="00AC4CA5">
        <w:rPr>
          <w:lang w:val="fr-FR"/>
        </w:rPr>
        <w:tab/>
        <w:t>Architecture globale et aspects généraux</w:t>
      </w:r>
    </w:p>
    <w:p w14:paraId="435C3B71" w14:textId="119E71A0" w:rsidR="00650DF0" w:rsidRPr="00AC4CA5" w:rsidRDefault="00650DF0" w:rsidP="00650DF0">
      <w:pPr>
        <w:rPr>
          <w:lang w:val="fr-FR"/>
        </w:rPr>
      </w:pPr>
      <w:r w:rsidRPr="00AC4CA5">
        <w:rPr>
          <w:lang w:val="fr-FR"/>
        </w:rPr>
        <w:t>Comme le montre la Fig. 6, un accès autre que de Terre est assuré au moyen d</w:t>
      </w:r>
      <w:r w:rsidR="00AC4CA5">
        <w:rPr>
          <w:lang w:val="fr-FR"/>
        </w:rPr>
        <w:t>'</w:t>
      </w:r>
      <w:r w:rsidRPr="00AC4CA5">
        <w:rPr>
          <w:lang w:val="fr-FR"/>
        </w:rPr>
        <w:t>une charge utile de NTN, c</w:t>
      </w:r>
      <w:r w:rsidR="00AC4CA5">
        <w:rPr>
          <w:lang w:val="fr-FR"/>
        </w:rPr>
        <w:t>'</w:t>
      </w:r>
      <w:r w:rsidRPr="00AC4CA5">
        <w:rPr>
          <w:lang w:val="fr-FR"/>
        </w:rPr>
        <w:t>est-à-dire d</w:t>
      </w:r>
      <w:r w:rsidR="00AC4CA5">
        <w:rPr>
          <w:lang w:val="fr-FR"/>
        </w:rPr>
        <w:t>'</w:t>
      </w:r>
      <w:r w:rsidRPr="00AC4CA5">
        <w:rPr>
          <w:lang w:val="fr-FR"/>
        </w:rPr>
        <w:t>un nœud de réseau à bord d</w:t>
      </w:r>
      <w:r w:rsidR="00AC4CA5">
        <w:rPr>
          <w:lang w:val="fr-FR"/>
        </w:rPr>
        <w:t>'</w:t>
      </w:r>
      <w:r w:rsidRPr="00AC4CA5">
        <w:rPr>
          <w:lang w:val="fr-FR"/>
        </w:rPr>
        <w:t>un satellite, et d</w:t>
      </w:r>
      <w:r w:rsidR="00AC4CA5">
        <w:rPr>
          <w:lang w:val="fr-FR"/>
        </w:rPr>
        <w:t>'</w:t>
      </w:r>
      <w:r w:rsidRPr="00AC4CA5">
        <w:rPr>
          <w:lang w:val="fr-FR"/>
        </w:rPr>
        <w:t>une passerelle de NTN interconnectée par une liaison de connexion, l</w:t>
      </w:r>
      <w:r w:rsidR="00AC4CA5">
        <w:rPr>
          <w:lang w:val="fr-FR"/>
        </w:rPr>
        <w:t>'</w:t>
      </w:r>
      <w:r w:rsidRPr="00AC4CA5">
        <w:rPr>
          <w:lang w:val="fr-FR"/>
        </w:rPr>
        <w:t>UE accédant aux services de réseau NTN par l</w:t>
      </w:r>
      <w:r w:rsidR="00AC4CA5">
        <w:rPr>
          <w:lang w:val="fr-FR"/>
        </w:rPr>
        <w:t>'</w:t>
      </w:r>
      <w:r w:rsidRPr="00AC4CA5">
        <w:rPr>
          <w:lang w:val="fr-FR"/>
        </w:rPr>
        <w:t>intermédiaire de la charge utile de NTN via une liaison de service.</w:t>
      </w:r>
    </w:p>
    <w:p w14:paraId="44612A1A" w14:textId="77777777" w:rsidR="00650DF0" w:rsidRPr="00AC4CA5" w:rsidRDefault="00650DF0" w:rsidP="006F7129">
      <w:pPr>
        <w:pStyle w:val="FigureNo"/>
        <w:rPr>
          <w:lang w:val="fr-FR"/>
        </w:rPr>
      </w:pPr>
      <w:r w:rsidRPr="00AC4CA5">
        <w:rPr>
          <w:lang w:val="fr-FR"/>
        </w:rPr>
        <w:lastRenderedPageBreak/>
        <w:t>Figure 6</w:t>
      </w:r>
    </w:p>
    <w:p w14:paraId="5E990F4B" w14:textId="07D00DEC" w:rsidR="00650DF0" w:rsidRPr="00AC4CA5" w:rsidRDefault="00650DF0" w:rsidP="006F7129">
      <w:pPr>
        <w:pStyle w:val="Figuretitle"/>
        <w:rPr>
          <w:lang w:val="fr-FR"/>
        </w:rPr>
      </w:pPr>
      <w:r w:rsidRPr="00AC4CA5">
        <w:rPr>
          <w:lang w:val="fr-FR"/>
        </w:rPr>
        <w:t>Représentation globale d</w:t>
      </w:r>
      <w:r w:rsidR="00AC4CA5">
        <w:rPr>
          <w:lang w:val="fr-FR"/>
        </w:rPr>
        <w:t>'</w:t>
      </w:r>
      <w:r w:rsidRPr="00AC4CA5">
        <w:rPr>
          <w:lang w:val="fr-FR"/>
        </w:rPr>
        <w:t>un système NR-NTN</w:t>
      </w:r>
    </w:p>
    <w:p w14:paraId="30ECA702" w14:textId="6B013FC5" w:rsidR="00650DF0" w:rsidRPr="00AC4CA5" w:rsidRDefault="006F7129" w:rsidP="006F7129">
      <w:pPr>
        <w:pStyle w:val="Figure"/>
        <w:rPr>
          <w:lang w:val="fr-FR"/>
        </w:rPr>
      </w:pPr>
      <w:r w:rsidRPr="00AC4CA5">
        <w:rPr>
          <w:noProof/>
          <w:lang w:val="fr-FR"/>
        </w:rPr>
        <w:drawing>
          <wp:inline distT="0" distB="0" distL="0" distR="0" wp14:anchorId="29F84CF9" wp14:editId="187D0A0F">
            <wp:extent cx="1966660" cy="4117244"/>
            <wp:effectExtent l="0" t="0" r="0" b="0"/>
            <wp:docPr id="68146887" name="Picture 1" descr="La Figure 6 montre la Représentation globale d'un système NR-NT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6887" name="Picture 1" descr="La Figure 6 montre la Représentation globale d'un système NR-NTN&#10;"/>
                    <pic:cNvPicPr>
                      <a:picLocks noChangeAspect="1" noChangeArrowheads="1"/>
                    </pic:cNvPicPr>
                  </pic:nvPicPr>
                  <pic:blipFill>
                    <a:blip r:embed="rId2275" cstate="print">
                      <a:extLst>
                        <a:ext uri="{28A0092B-C50C-407E-A947-70E740481C1C}">
                          <a14:useLocalDpi xmlns:a14="http://schemas.microsoft.com/office/drawing/2010/main" val="0"/>
                        </a:ext>
                      </a:extLst>
                    </a:blip>
                    <a:srcRect/>
                    <a:stretch>
                      <a:fillRect/>
                    </a:stretch>
                  </pic:blipFill>
                  <pic:spPr bwMode="auto">
                    <a:xfrm>
                      <a:off x="0" y="0"/>
                      <a:ext cx="1974641" cy="4133952"/>
                    </a:xfrm>
                    <a:prstGeom prst="rect">
                      <a:avLst/>
                    </a:prstGeom>
                    <a:noFill/>
                    <a:ln>
                      <a:noFill/>
                    </a:ln>
                  </pic:spPr>
                </pic:pic>
              </a:graphicData>
            </a:graphic>
          </wp:inline>
        </w:drawing>
      </w:r>
    </w:p>
    <w:p w14:paraId="01CFCDC0" w14:textId="65B8678E" w:rsidR="00650DF0" w:rsidRPr="00AC4CA5" w:rsidRDefault="00650DF0" w:rsidP="006F7129">
      <w:pPr>
        <w:pStyle w:val="Normalaftertitle"/>
        <w:rPr>
          <w:lang w:val="fr-FR"/>
        </w:rPr>
      </w:pPr>
      <w:r w:rsidRPr="00AC4CA5">
        <w:rPr>
          <w:lang w:val="fr-FR"/>
        </w:rPr>
        <w:t>La charge utile NTN transmet de manière transparente le protocole radio reçu de l</w:t>
      </w:r>
      <w:r w:rsidR="00AC4CA5">
        <w:rPr>
          <w:lang w:val="fr-FR"/>
        </w:rPr>
        <w:t>'</w:t>
      </w:r>
      <w:r w:rsidRPr="00AC4CA5">
        <w:rPr>
          <w:lang w:val="fr-FR"/>
        </w:rPr>
        <w:t>UE (via la liaison de service) à la passerelle de NTN (via la liaison de connexion) et vice versa. Un nœud gNB peut desservir plusieurs charges utiles de NTN tandis qu</w:t>
      </w:r>
      <w:r w:rsidR="00AC4CA5">
        <w:rPr>
          <w:lang w:val="fr-FR"/>
        </w:rPr>
        <w:t>'</w:t>
      </w:r>
      <w:r w:rsidRPr="00AC4CA5">
        <w:rPr>
          <w:lang w:val="fr-FR"/>
        </w:rPr>
        <w:t>un nœud de NTN peut être desservi par plusieurs nœuds gNB.</w:t>
      </w:r>
    </w:p>
    <w:p w14:paraId="1C14DFF2" w14:textId="77777777" w:rsidR="00650DF0" w:rsidRPr="00AC4CA5" w:rsidRDefault="00650DF0" w:rsidP="00650DF0">
      <w:pPr>
        <w:rPr>
          <w:lang w:val="fr-FR"/>
        </w:rPr>
      </w:pPr>
      <w:r w:rsidRPr="00AC4CA5">
        <w:rPr>
          <w:lang w:val="fr-FR"/>
        </w:rPr>
        <w:t>Trois types de liaisons de service sont pris en charge:</w:t>
      </w:r>
    </w:p>
    <w:p w14:paraId="67E00C4C" w14:textId="77777777" w:rsidR="00650DF0" w:rsidRPr="00AC4CA5" w:rsidRDefault="00650DF0" w:rsidP="006F7129">
      <w:pPr>
        <w:pStyle w:val="enumlev1"/>
        <w:rPr>
          <w:lang w:val="fr-FR"/>
        </w:rPr>
      </w:pPr>
      <w:r w:rsidRPr="00AC4CA5">
        <w:rPr>
          <w:lang w:val="fr-FR"/>
        </w:rPr>
        <w:t>–</w:t>
      </w:r>
      <w:r w:rsidRPr="00AC4CA5">
        <w:rPr>
          <w:lang w:val="fr-FR"/>
        </w:rPr>
        <w:tab/>
        <w:t>Fixe par rapport à la Terre: assuré par un ou plusieurs faisceaux couvrant les mêmes zones géographiques en permanence (par exemple dans le cas des satellites OSG).</w:t>
      </w:r>
    </w:p>
    <w:p w14:paraId="1944B819" w14:textId="77777777" w:rsidR="00650DF0" w:rsidRPr="00AC4CA5" w:rsidRDefault="00650DF0" w:rsidP="006F7129">
      <w:pPr>
        <w:pStyle w:val="enumlev1"/>
        <w:rPr>
          <w:lang w:val="fr-FR"/>
        </w:rPr>
      </w:pPr>
      <w:r w:rsidRPr="00AC4CA5">
        <w:rPr>
          <w:lang w:val="fr-FR"/>
        </w:rPr>
        <w:t>–</w:t>
      </w:r>
      <w:r w:rsidRPr="00AC4CA5">
        <w:rPr>
          <w:lang w:val="fr-FR"/>
        </w:rPr>
        <w:tab/>
        <w:t>Quasi fixe par rapport à la Terre: assuré par un ou plusieurs faisceaux couvrant une zone géographique donnée pendant une période limitée et une zone géographique différente pendant une autre période (par exemple dans le cas de satellites non OSG générant des faisceaux orientables).</w:t>
      </w:r>
    </w:p>
    <w:p w14:paraId="7C574D8D" w14:textId="77777777" w:rsidR="00650DF0" w:rsidRPr="00AC4CA5" w:rsidRDefault="00650DF0" w:rsidP="006F7129">
      <w:pPr>
        <w:pStyle w:val="enumlev1"/>
        <w:rPr>
          <w:lang w:val="fr-FR"/>
        </w:rPr>
      </w:pPr>
      <w:r w:rsidRPr="00AC4CA5">
        <w:rPr>
          <w:lang w:val="fr-FR"/>
        </w:rPr>
        <w:t>–</w:t>
      </w:r>
      <w:r w:rsidRPr="00AC4CA5">
        <w:rPr>
          <w:lang w:val="fr-FR"/>
        </w:rPr>
        <w:tab/>
        <w:t>Mobile par rapport à la Terre: assuré par un ou plusieurs faisceaux dont la zone de couverture glisse au-dessus de la surface de la Terre (par exemple dans le cas de satellites non OSG générant des faisceaux fixes ou non orientables).</w:t>
      </w:r>
    </w:p>
    <w:p w14:paraId="3C471C73" w14:textId="6719AB45" w:rsidR="00650DF0" w:rsidRPr="00AC4CA5" w:rsidRDefault="00650DF0" w:rsidP="00650DF0">
      <w:pPr>
        <w:rPr>
          <w:lang w:val="fr-FR"/>
        </w:rPr>
      </w:pPr>
      <w:r w:rsidRPr="00AC4CA5">
        <w:rPr>
          <w:lang w:val="fr-FR"/>
        </w:rPr>
        <w:t>Avec les satellites non OSG, le nœud gNB de NTN peut assurer une couverture cellulaire quasi fixe par rapport à la Terre ou une couverture cellulaire mobile par rapport à la Terre, tandis qu</w:t>
      </w:r>
      <w:r w:rsidR="00AC4CA5">
        <w:rPr>
          <w:lang w:val="fr-FR"/>
        </w:rPr>
        <w:t>'</w:t>
      </w:r>
      <w:r w:rsidRPr="00AC4CA5">
        <w:rPr>
          <w:lang w:val="fr-FR"/>
        </w:rPr>
        <w:t>un nœud gNB fonctionnant avec un satellite OSG peut assurer une couverture cellulaire fixe par rapport à la Terre.</w:t>
      </w:r>
    </w:p>
    <w:p w14:paraId="0F1B35EE" w14:textId="61DFA965" w:rsidR="00650DF0" w:rsidRPr="00AC4CA5" w:rsidRDefault="00650DF0" w:rsidP="00403A2B">
      <w:pPr>
        <w:pStyle w:val="Heading3"/>
        <w:rPr>
          <w:lang w:val="fr-FR"/>
        </w:rPr>
      </w:pPr>
      <w:r w:rsidRPr="00AC4CA5">
        <w:rPr>
          <w:lang w:val="fr-FR"/>
        </w:rPr>
        <w:lastRenderedPageBreak/>
        <w:t>2.1.2</w:t>
      </w:r>
      <w:r w:rsidRPr="00AC4CA5">
        <w:rPr>
          <w:lang w:val="fr-FR"/>
        </w:rPr>
        <w:tab/>
        <w:t>Améliorations de l</w:t>
      </w:r>
      <w:r w:rsidR="00AC4CA5">
        <w:rPr>
          <w:lang w:val="fr-FR"/>
        </w:rPr>
        <w:t>'</w:t>
      </w:r>
      <w:r w:rsidRPr="00AC4CA5">
        <w:rPr>
          <w:lang w:val="fr-FR"/>
        </w:rPr>
        <w:t>alignement temporel, de la synchronisation et de HARQ</w:t>
      </w:r>
    </w:p>
    <w:p w14:paraId="21F0B03F" w14:textId="645813F5" w:rsidR="00650DF0" w:rsidRPr="00AC4CA5" w:rsidRDefault="00650DF0" w:rsidP="00403A2B">
      <w:pPr>
        <w:keepNext/>
        <w:keepLines/>
        <w:rPr>
          <w:lang w:val="fr-FR"/>
        </w:rPr>
      </w:pPr>
      <w:r w:rsidRPr="00AC4CA5">
        <w:rPr>
          <w:lang w:val="fr-FR"/>
        </w:rPr>
        <w:t>Le réseau diffuse des informations d</w:t>
      </w:r>
      <w:r w:rsidR="00AC4CA5">
        <w:rPr>
          <w:lang w:val="fr-FR"/>
        </w:rPr>
        <w:t>'</w:t>
      </w:r>
      <w:r w:rsidRPr="00AC4CA5">
        <w:rPr>
          <w:lang w:val="fr-FR"/>
        </w:rPr>
        <w:t>éphémérides et des paramètres d</w:t>
      </w:r>
      <w:r w:rsidR="00AC4CA5">
        <w:rPr>
          <w:lang w:val="fr-FR"/>
        </w:rPr>
        <w:t>'</w:t>
      </w:r>
      <w:r w:rsidRPr="00AC4CA5">
        <w:rPr>
          <w:lang w:val="fr-FR"/>
        </w:rPr>
        <w:t>avance temporelle commune (TA commune) dans chaque cellule de NTN. Étant donné que tous les UE compatibles avec les NTN sont censés être compatibles avec le GNSS, ils doivent acquérir une position de GNSS valide ainsi que les éphémérides de satellite et la TA commune avant de se connecter à une cellule de NTN.</w:t>
      </w:r>
    </w:p>
    <w:p w14:paraId="29A630FD" w14:textId="09AB6C07" w:rsidR="00650DF0" w:rsidRPr="00AC4CA5" w:rsidRDefault="00650DF0" w:rsidP="00650DF0">
      <w:pPr>
        <w:rPr>
          <w:lang w:val="fr-FR"/>
        </w:rPr>
      </w:pPr>
      <w:r w:rsidRPr="00AC4CA5">
        <w:rPr>
          <w:lang w:val="fr-FR"/>
        </w:rPr>
        <w:t>Pour réaliser la synchronisation sur la liaison montante, avant d</w:t>
      </w:r>
      <w:r w:rsidR="00AC4CA5">
        <w:rPr>
          <w:lang w:val="fr-FR"/>
        </w:rPr>
        <w:t>'</w:t>
      </w:r>
      <w:r w:rsidRPr="00AC4CA5">
        <w:rPr>
          <w:lang w:val="fr-FR"/>
        </w:rPr>
        <w:t>effectuer un accès aléatoire, l</w:t>
      </w:r>
      <w:r w:rsidR="00AC4CA5">
        <w:rPr>
          <w:lang w:val="fr-FR"/>
        </w:rPr>
        <w:t>'</w:t>
      </w:r>
      <w:r w:rsidRPr="00AC4CA5">
        <w:rPr>
          <w:lang w:val="fr-FR"/>
        </w:rPr>
        <w:t>UE doit précompenser de manière autonome l</w:t>
      </w:r>
      <w:r w:rsidR="00AC4CA5">
        <w:rPr>
          <w:lang w:val="fr-FR"/>
        </w:rPr>
        <w:t>'</w:t>
      </w:r>
      <w:r w:rsidRPr="00AC4CA5">
        <w:rPr>
          <w:lang w:val="fr-FR"/>
        </w:rPr>
        <w:t>avance temporelle ainsi que le décalage de fréquence Doppler en tenant compte de la TA commune (informations provenant du nœud gNB), de la position de l</w:t>
      </w:r>
      <w:r w:rsidR="00AC4CA5">
        <w:rPr>
          <w:lang w:val="fr-FR"/>
        </w:rPr>
        <w:t>'</w:t>
      </w:r>
      <w:r w:rsidRPr="00AC4CA5">
        <w:rPr>
          <w:lang w:val="fr-FR"/>
        </w:rPr>
        <w:t>UE, de la position du satellite et de la vitesse du satellite en se fondant sur les éphémérides du satellite. En mode connecté, l</w:t>
      </w:r>
      <w:r w:rsidR="00AC4CA5">
        <w:rPr>
          <w:lang w:val="fr-FR"/>
        </w:rPr>
        <w:t>'</w:t>
      </w:r>
      <w:r w:rsidRPr="00AC4CA5">
        <w:rPr>
          <w:lang w:val="fr-FR"/>
        </w:rPr>
        <w:t>UE doit continuellement mettre à jour l</w:t>
      </w:r>
      <w:r w:rsidR="00AC4CA5">
        <w:rPr>
          <w:lang w:val="fr-FR"/>
        </w:rPr>
        <w:t>'</w:t>
      </w:r>
      <w:r w:rsidRPr="00AC4CA5">
        <w:rPr>
          <w:lang w:val="fr-FR"/>
        </w:rPr>
        <w:t>avance temporelle et la précompensation de fréquence. Si l</w:t>
      </w:r>
      <w:r w:rsidR="00AC4CA5">
        <w:rPr>
          <w:lang w:val="fr-FR"/>
        </w:rPr>
        <w:t>'</w:t>
      </w:r>
      <w:r w:rsidRPr="00AC4CA5">
        <w:rPr>
          <w:lang w:val="fr-FR"/>
        </w:rPr>
        <w:t>UE n</w:t>
      </w:r>
      <w:r w:rsidR="00AC4CA5">
        <w:rPr>
          <w:lang w:val="fr-FR"/>
        </w:rPr>
        <w:t>'</w:t>
      </w:r>
      <w:r w:rsidRPr="00AC4CA5">
        <w:rPr>
          <w:lang w:val="fr-FR"/>
        </w:rPr>
        <w:t>a pas de position de GNSS et/ou d</w:t>
      </w:r>
      <w:r w:rsidR="00AC4CA5">
        <w:rPr>
          <w:lang w:val="fr-FR"/>
        </w:rPr>
        <w:t>'</w:t>
      </w:r>
      <w:r w:rsidRPr="00AC4CA5">
        <w:rPr>
          <w:lang w:val="fr-FR"/>
        </w:rPr>
        <w:t>éphémérides de satellite valides, il ne communique pas avec le réseau tant que ces deux éléments n</w:t>
      </w:r>
      <w:r w:rsidR="00AC4CA5">
        <w:rPr>
          <w:lang w:val="fr-FR"/>
        </w:rPr>
        <w:t>'</w:t>
      </w:r>
      <w:r w:rsidRPr="00AC4CA5">
        <w:rPr>
          <w:lang w:val="fr-FR"/>
        </w:rPr>
        <w:t>ont pas été obtenus. Les UE peuvent être configurés pour signaler l</w:t>
      </w:r>
      <w:r w:rsidR="00AC4CA5">
        <w:rPr>
          <w:lang w:val="fr-FR"/>
        </w:rPr>
        <w:t>'</w:t>
      </w:r>
      <w:r w:rsidRPr="00AC4CA5">
        <w:rPr>
          <w:lang w:val="fr-FR"/>
        </w:rPr>
        <w:t>avance temporelle au moment de l</w:t>
      </w:r>
      <w:r w:rsidR="00AC4CA5">
        <w:rPr>
          <w:lang w:val="fr-FR"/>
        </w:rPr>
        <w:t>'</w:t>
      </w:r>
      <w:r w:rsidRPr="00AC4CA5">
        <w:rPr>
          <w:lang w:val="fr-FR"/>
        </w:rPr>
        <w:t>accès initial ou en mode connecté, dans lequel le déclenchement de la signalisation de l</w:t>
      </w:r>
      <w:r w:rsidR="00AC4CA5">
        <w:rPr>
          <w:lang w:val="fr-FR"/>
        </w:rPr>
        <w:t>'</w:t>
      </w:r>
      <w:r w:rsidRPr="00AC4CA5">
        <w:rPr>
          <w:lang w:val="fr-FR"/>
        </w:rPr>
        <w:t>avance temporelle est pris en charge.</w:t>
      </w:r>
    </w:p>
    <w:p w14:paraId="67B2140D" w14:textId="32229189" w:rsidR="00650DF0" w:rsidRPr="00AC4CA5" w:rsidRDefault="00650DF0" w:rsidP="00650DF0">
      <w:pPr>
        <w:rPr>
          <w:lang w:val="fr-FR"/>
        </w:rPr>
      </w:pPr>
      <w:r w:rsidRPr="00AC4CA5">
        <w:rPr>
          <w:lang w:val="fr-FR"/>
        </w:rPr>
        <w:t>Alors que la précompensation du décalage Doppler instantané observé sur la liaison de service doit être effectuée par l</w:t>
      </w:r>
      <w:r w:rsidR="00AC4CA5">
        <w:rPr>
          <w:lang w:val="fr-FR"/>
        </w:rPr>
        <w:t>'</w:t>
      </w:r>
      <w:r w:rsidRPr="00AC4CA5">
        <w:rPr>
          <w:lang w:val="fr-FR"/>
        </w:rPr>
        <w:t>UE pour la liaison montante, la gestion du décalage Doppler observé sur la liaison de connexion est laissée au réseau.</w:t>
      </w:r>
    </w:p>
    <w:p w14:paraId="35B83521" w14:textId="77777777" w:rsidR="00650DF0" w:rsidRPr="00AC4CA5" w:rsidRDefault="00650DF0" w:rsidP="00650DF0">
      <w:pPr>
        <w:rPr>
          <w:lang w:val="fr-FR"/>
        </w:rPr>
      </w:pPr>
      <w:r w:rsidRPr="00AC4CA5">
        <w:rPr>
          <w:lang w:val="fr-FR"/>
        </w:rPr>
        <w:t xml:space="preserve">Pour tenir compte du temps de propagation dans les NTN, plusieurs relations temporelles sont renforcées par une TA commune et deux décalages de planification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offset</m:t>
            </m:r>
          </m:sub>
        </m:sSub>
        <m:r>
          <w:rPr>
            <w:rFonts w:ascii="Cambria Math" w:hAnsi="Cambria Math"/>
            <w:lang w:val="fr-FR"/>
          </w:rPr>
          <m:t xml:space="preserve"> </m:t>
        </m:r>
      </m:oMath>
      <w:r w:rsidRPr="00AC4CA5">
        <w:rPr>
          <w:lang w:val="fr-FR"/>
        </w:rPr>
        <w:t xml:space="preserve">et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mac</m:t>
            </m:r>
          </m:sub>
        </m:sSub>
      </m:oMath>
      <w:r w:rsidRPr="00AC4CA5">
        <w:rPr>
          <w:lang w:val="fr-FR"/>
        </w:rPr>
        <w:t xml:space="preserve">. La TA commune est un décalage configuré qui correspond au temps aller-retour (RTT) entre le point de référence (RP) et la charge utile de NTN.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offset</m:t>
            </m:r>
          </m:sub>
        </m:sSub>
        <m:r>
          <w:rPr>
            <w:rFonts w:ascii="Cambria Math" w:hAnsi="Cambria Math"/>
            <w:lang w:val="fr-FR"/>
          </w:rPr>
          <m:t xml:space="preserve"> </m:t>
        </m:r>
      </m:oMath>
      <w:r w:rsidRPr="00AC4CA5">
        <w:rPr>
          <w:lang w:val="fr-FR"/>
        </w:rPr>
        <w:t xml:space="preserve">est un décalage de planification configuré qui correspond à la somme du RTT de liaison de desserte et de la TA commune. </w:t>
      </w:r>
      <m:oMath>
        <m:sSub>
          <m:sSubPr>
            <m:ctrlPr>
              <w:rPr>
                <w:rFonts w:ascii="Cambria Math" w:hAnsi="Cambria Math"/>
                <w:lang w:val="fr-FR"/>
              </w:rPr>
            </m:ctrlPr>
          </m:sSubPr>
          <m:e>
            <m:r>
              <w:rPr>
                <w:rFonts w:ascii="Cambria Math" w:hAnsi="Cambria Math"/>
                <w:lang w:val="fr-FR"/>
              </w:rPr>
              <m:t>k</m:t>
            </m:r>
          </m:e>
          <m:sub>
            <m:r>
              <m:rPr>
                <m:sty m:val="p"/>
              </m:rPr>
              <w:rPr>
                <w:rFonts w:ascii="Cambria Math" w:hAnsi="Cambria Math"/>
                <w:lang w:val="fr-FR"/>
              </w:rPr>
              <m:t>mac</m:t>
            </m:r>
          </m:sub>
        </m:sSub>
      </m:oMath>
      <w:r w:rsidRPr="00AC4CA5">
        <w:rPr>
          <w:lang w:val="fr-FR"/>
        </w:rPr>
        <w:t xml:space="preserve"> est un décalage de planification configuré qui correspond au RTT entre le RP et le nœud gNB.</w:t>
      </w:r>
      <m:oMath>
        <m:r>
          <m:rPr>
            <m:sty m:val="p"/>
          </m:rPr>
          <w:rPr>
            <w:rFonts w:ascii="Cambria Math" w:hAnsi="Cambria Math"/>
            <w:lang w:val="fr-FR"/>
          </w:rPr>
          <m:t xml:space="preserve"> </m:t>
        </m:r>
      </m:oMath>
    </w:p>
    <w:p w14:paraId="76DAF6DF" w14:textId="4A164F15" w:rsidR="00650DF0" w:rsidRPr="00AC4CA5" w:rsidRDefault="00650DF0" w:rsidP="00650DF0">
      <w:pPr>
        <w:rPr>
          <w:lang w:val="fr-FR"/>
        </w:rPr>
      </w:pPr>
      <w:r w:rsidRPr="00AC4CA5">
        <w:rPr>
          <w:lang w:val="fr-FR"/>
        </w:rPr>
        <w:t>Pour atténuer l</w:t>
      </w:r>
      <w:r w:rsidR="00AC4CA5">
        <w:rPr>
          <w:lang w:val="fr-FR"/>
        </w:rPr>
        <w:t>'</w:t>
      </w:r>
      <w:r w:rsidRPr="00AC4CA5">
        <w:rPr>
          <w:lang w:val="fr-FR"/>
        </w:rPr>
        <w:t>effet du blocage de HARQ dans le réseau NTN, la rétroaction de HARQ peut être désactivée en présence de retransmissions d</w:t>
      </w:r>
      <w:r w:rsidR="00AC4CA5">
        <w:rPr>
          <w:lang w:val="fr-FR"/>
        </w:rPr>
        <w:t>'</w:t>
      </w:r>
      <w:r w:rsidRPr="00AC4CA5">
        <w:rPr>
          <w:lang w:val="fr-FR"/>
        </w:rPr>
        <w:t>ARQ dans la couche de RLC (par exemple dans les systèmes à satellites OSG) et/ou le nombre de processus HARQ pour les retransmissions dans la couche de MAC peut être porté à 32 (par exemple dans les systèmes à satellites non OSG).</w:t>
      </w:r>
    </w:p>
    <w:p w14:paraId="493DB894" w14:textId="77777777" w:rsidR="00650DF0" w:rsidRPr="00AC4CA5" w:rsidRDefault="00650DF0" w:rsidP="006F7129">
      <w:pPr>
        <w:pStyle w:val="Heading3"/>
        <w:rPr>
          <w:lang w:val="fr-FR"/>
        </w:rPr>
      </w:pPr>
      <w:r w:rsidRPr="00AC4CA5">
        <w:rPr>
          <w:lang w:val="fr-FR"/>
        </w:rPr>
        <w:t>2.1.3</w:t>
      </w:r>
      <w:r w:rsidRPr="00AC4CA5">
        <w:rPr>
          <w:lang w:val="fr-FR"/>
        </w:rPr>
        <w:tab/>
        <w:t>Gestion de la mobilité</w:t>
      </w:r>
    </w:p>
    <w:p w14:paraId="5FDEF170" w14:textId="77777777" w:rsidR="00650DF0" w:rsidRPr="00AC4CA5" w:rsidRDefault="00650DF0" w:rsidP="00650DF0">
      <w:pPr>
        <w:rPr>
          <w:lang w:val="fr-FR"/>
        </w:rPr>
      </w:pPr>
      <w:r w:rsidRPr="00AC4CA5">
        <w:rPr>
          <w:lang w:val="fr-FR"/>
        </w:rPr>
        <w:t>Pour assurer la mobilité dans le NTN, le réseau fournit les éphémérides de satellite de la cellule de desserte et de la cellule voisine, qui sont nécessaires pour accéder à la cellule de desserte cible du NTN dans la commande de transfert intercellulaire.</w:t>
      </w:r>
    </w:p>
    <w:p w14:paraId="06E13034" w14:textId="04191F7A" w:rsidR="00650DF0" w:rsidRPr="00AC4CA5" w:rsidRDefault="00650DF0" w:rsidP="00650DF0">
      <w:pPr>
        <w:rPr>
          <w:lang w:val="fr-FR"/>
        </w:rPr>
      </w:pPr>
      <w:r w:rsidRPr="00AC4CA5">
        <w:rPr>
          <w:lang w:val="fr-FR"/>
        </w:rPr>
        <w:t>L</w:t>
      </w:r>
      <w:r w:rsidR="00AC4CA5">
        <w:rPr>
          <w:lang w:val="fr-FR"/>
        </w:rPr>
        <w:t>'</w:t>
      </w:r>
      <w:r w:rsidRPr="00AC4CA5">
        <w:rPr>
          <w:lang w:val="fr-FR"/>
        </w:rPr>
        <w:t>UE prend en charge la mobilité entre le NTN et le réseau de Terre (c</w:t>
      </w:r>
      <w:r w:rsidR="00AC4CA5">
        <w:rPr>
          <w:lang w:val="fr-FR"/>
        </w:rPr>
        <w:t>'</w:t>
      </w:r>
      <w:r w:rsidRPr="00AC4CA5">
        <w:rPr>
          <w:lang w:val="fr-FR"/>
        </w:rPr>
        <w:t>est-à-dire du NTN au réseau de Terre (entrée) et du réseau de Terre au NTN (sortie)), mais il n</w:t>
      </w:r>
      <w:r w:rsidR="00AC4CA5">
        <w:rPr>
          <w:lang w:val="fr-FR"/>
        </w:rPr>
        <w:t>'</w:t>
      </w:r>
      <w:r w:rsidRPr="00AC4CA5">
        <w:rPr>
          <w:lang w:val="fr-FR"/>
        </w:rPr>
        <w:t>a pas besoin de se connecter à la fois au NTN et au réseau de Terre. Il peut également prendre en charge la mobilité entre des technologies d</w:t>
      </w:r>
      <w:r w:rsidR="00AC4CA5">
        <w:rPr>
          <w:lang w:val="fr-FR"/>
        </w:rPr>
        <w:t>'</w:t>
      </w:r>
      <w:r w:rsidRPr="00AC4CA5">
        <w:rPr>
          <w:lang w:val="fr-FR"/>
        </w:rPr>
        <w:t>accès radioélectrique utilisant différentes orbites (OSG, non OSG à différentes altitudes).</w:t>
      </w:r>
    </w:p>
    <w:p w14:paraId="0802FE8E" w14:textId="371B10E5" w:rsidR="00650DF0" w:rsidRPr="00AC4CA5" w:rsidRDefault="00650DF0" w:rsidP="00650DF0">
      <w:pPr>
        <w:rPr>
          <w:lang w:val="fr-FR"/>
        </w:rPr>
      </w:pPr>
      <w:r w:rsidRPr="00AC4CA5">
        <w:rPr>
          <w:lang w:val="fr-FR"/>
        </w:rPr>
        <w:t>Les conditions de déclenchement dans lesquelles l</w:t>
      </w:r>
      <w:r w:rsidR="00AC4CA5">
        <w:rPr>
          <w:lang w:val="fr-FR"/>
        </w:rPr>
        <w:t>'</w:t>
      </w:r>
      <w:r w:rsidRPr="00AC4CA5">
        <w:rPr>
          <w:lang w:val="fr-FR"/>
        </w:rPr>
        <w:t>UE peut exécuter un transfert conditionnel (CHO) vers une cellule candidate ont été spécifiées: un événement A4, une condition de déclenchement fondée sur le temps et une condition de déclenchement fondée sur l</w:t>
      </w:r>
      <w:r w:rsidR="00AC4CA5">
        <w:rPr>
          <w:lang w:val="fr-FR"/>
        </w:rPr>
        <w:t>'</w:t>
      </w:r>
      <w:r w:rsidRPr="00AC4CA5">
        <w:rPr>
          <w:lang w:val="fr-FR"/>
        </w:rPr>
        <w:t>emplacement. Les deux dernières conditions sont configurées en même temps que l</w:t>
      </w:r>
      <w:r w:rsidR="00AC4CA5">
        <w:rPr>
          <w:lang w:val="fr-FR"/>
        </w:rPr>
        <w:t>'</w:t>
      </w:r>
      <w:r w:rsidRPr="00AC4CA5">
        <w:rPr>
          <w:lang w:val="fr-FR"/>
        </w:rPr>
        <w:t>une des conditions de déclenchement fondées sur des mesures. L</w:t>
      </w:r>
      <w:r w:rsidR="00AC4CA5">
        <w:rPr>
          <w:lang w:val="fr-FR"/>
        </w:rPr>
        <w:t>'</w:t>
      </w:r>
      <w:r w:rsidRPr="00AC4CA5">
        <w:rPr>
          <w:lang w:val="fr-FR"/>
        </w:rPr>
        <w:t>emplacement est défini par la distance entre l</w:t>
      </w:r>
      <w:r w:rsidR="00AC4CA5">
        <w:rPr>
          <w:lang w:val="fr-FR"/>
        </w:rPr>
        <w:t>'</w:t>
      </w:r>
      <w:r w:rsidRPr="00AC4CA5">
        <w:rPr>
          <w:lang w:val="fr-FR"/>
        </w:rPr>
        <w:t>UE et un emplacement de référence. Le temps est défini par la période comprise entre T1 et T2, T1 étant une valeur de temps absolu et T2 une durée commençant à T1.</w:t>
      </w:r>
    </w:p>
    <w:p w14:paraId="75EC41E2" w14:textId="6A356B95" w:rsidR="00650DF0" w:rsidRPr="00AC4CA5" w:rsidRDefault="00650DF0" w:rsidP="00650DF0">
      <w:pPr>
        <w:rPr>
          <w:lang w:val="fr-FR"/>
        </w:rPr>
      </w:pPr>
      <w:r w:rsidRPr="00AC4CA5">
        <w:rPr>
          <w:lang w:val="fr-FR"/>
        </w:rPr>
        <w:t>Pour les mesures, le réseau peut effectuer plusieurs configurations de synchronisation de mesure de bloc SS/PBCH (SMTC) en parallèle par porteuse et pour un ensemble donné de cellules, en fonction des capacités de l</w:t>
      </w:r>
      <w:r w:rsidR="00AC4CA5">
        <w:rPr>
          <w:lang w:val="fr-FR"/>
        </w:rPr>
        <w:t>'</w:t>
      </w:r>
      <w:r w:rsidRPr="00AC4CA5">
        <w:rPr>
          <w:lang w:val="fr-FR"/>
        </w:rPr>
        <w:t>UE, en utilisant des informations de différence de temps de propagation et d</w:t>
      </w:r>
      <w:r w:rsidR="00AC4CA5">
        <w:rPr>
          <w:lang w:val="fr-FR"/>
        </w:rPr>
        <w:t>'</w:t>
      </w:r>
      <w:r w:rsidRPr="00AC4CA5">
        <w:rPr>
          <w:lang w:val="fr-FR"/>
        </w:rPr>
        <w:t>éphémérides. Il peut également configurer des écarts de mesure sur la base de plusieurs SMTC.</w:t>
      </w:r>
    </w:p>
    <w:p w14:paraId="03A87311" w14:textId="6A42DDFB" w:rsidR="00650DF0" w:rsidRPr="00AC4CA5" w:rsidRDefault="00650DF0" w:rsidP="00650DF0">
      <w:pPr>
        <w:rPr>
          <w:lang w:val="fr-FR"/>
        </w:rPr>
      </w:pPr>
      <w:r w:rsidRPr="00AC4CA5">
        <w:rPr>
          <w:lang w:val="fr-FR"/>
        </w:rPr>
        <w:lastRenderedPageBreak/>
        <w:t>L</w:t>
      </w:r>
      <w:r w:rsidR="00AC4CA5">
        <w:rPr>
          <w:lang w:val="fr-FR"/>
        </w:rPr>
        <w:t>'</w:t>
      </w:r>
      <w:r w:rsidRPr="00AC4CA5">
        <w:rPr>
          <w:lang w:val="fr-FR"/>
        </w:rPr>
        <w:t>ajustement des SMTC peut être réalisé sous le contrôle du réseau sur la base des informations d</w:t>
      </w:r>
      <w:r w:rsidR="00AC4CA5">
        <w:rPr>
          <w:lang w:val="fr-FR"/>
        </w:rPr>
        <w:t>'</w:t>
      </w:r>
      <w:r w:rsidRPr="00AC4CA5">
        <w:rPr>
          <w:lang w:val="fr-FR"/>
        </w:rPr>
        <w:t>assistance de l</w:t>
      </w:r>
      <w:r w:rsidR="00AC4CA5">
        <w:rPr>
          <w:lang w:val="fr-FR"/>
        </w:rPr>
        <w:t>'</w:t>
      </w:r>
      <w:r w:rsidRPr="00AC4CA5">
        <w:rPr>
          <w:lang w:val="fr-FR"/>
        </w:rPr>
        <w:t>UE, si disponibles, pour le mode connecté, et sous le contrôle de l</w:t>
      </w:r>
      <w:r w:rsidR="00AC4CA5">
        <w:rPr>
          <w:lang w:val="fr-FR"/>
        </w:rPr>
        <w:t>'</w:t>
      </w:r>
      <w:r w:rsidRPr="00AC4CA5">
        <w:rPr>
          <w:lang w:val="fr-FR"/>
        </w:rPr>
        <w:t>UE sur la base de l</w:t>
      </w:r>
      <w:r w:rsidR="00AC4CA5">
        <w:rPr>
          <w:lang w:val="fr-FR"/>
        </w:rPr>
        <w:t>'</w:t>
      </w:r>
      <w:r w:rsidRPr="00AC4CA5">
        <w:rPr>
          <w:lang w:val="fr-FR"/>
        </w:rPr>
        <w:t>emplacement de l</w:t>
      </w:r>
      <w:r w:rsidR="00AC4CA5">
        <w:rPr>
          <w:lang w:val="fr-FR"/>
        </w:rPr>
        <w:t>'</w:t>
      </w:r>
      <w:r w:rsidRPr="00AC4CA5">
        <w:rPr>
          <w:lang w:val="fr-FR"/>
        </w:rPr>
        <w:t>UE et des informations d</w:t>
      </w:r>
      <w:r w:rsidR="00AC4CA5">
        <w:rPr>
          <w:lang w:val="fr-FR"/>
        </w:rPr>
        <w:t>'</w:t>
      </w:r>
      <w:r w:rsidRPr="00AC4CA5">
        <w:rPr>
          <w:lang w:val="fr-FR"/>
        </w:rPr>
        <w:t>assistance satellite (par exemple, éphémérides, paramètres de TA commune) pour les modes repos/inactif.</w:t>
      </w:r>
    </w:p>
    <w:p w14:paraId="7052FF4E" w14:textId="3C95422B" w:rsidR="00650DF0" w:rsidRPr="00AC4CA5" w:rsidRDefault="00650DF0" w:rsidP="00650DF0">
      <w:pPr>
        <w:rPr>
          <w:lang w:val="fr-FR"/>
        </w:rPr>
      </w:pPr>
      <w:r w:rsidRPr="00AC4CA5">
        <w:rPr>
          <w:lang w:val="fr-FR"/>
        </w:rPr>
        <w:t>Dans le cas d</w:t>
      </w:r>
      <w:r w:rsidR="00AC4CA5">
        <w:rPr>
          <w:lang w:val="fr-FR"/>
        </w:rPr>
        <w:t>'</w:t>
      </w:r>
      <w:r w:rsidRPr="00AC4CA5">
        <w:rPr>
          <w:lang w:val="fr-FR"/>
        </w:rPr>
        <w:t>une cellule quasi fixe par rapport à la Terre, l</w:t>
      </w:r>
      <w:r w:rsidR="00AC4CA5">
        <w:rPr>
          <w:lang w:val="fr-FR"/>
        </w:rPr>
        <w:t>'</w:t>
      </w:r>
      <w:r w:rsidRPr="00AC4CA5">
        <w:rPr>
          <w:lang w:val="fr-FR"/>
        </w:rPr>
        <w:t>UE peut effectuer des mesures fondées sur le temps et fondées sur l</w:t>
      </w:r>
      <w:r w:rsidR="00AC4CA5">
        <w:rPr>
          <w:lang w:val="fr-FR"/>
        </w:rPr>
        <w:t>'</w:t>
      </w:r>
      <w:r w:rsidRPr="00AC4CA5">
        <w:rPr>
          <w:lang w:val="fr-FR"/>
        </w:rPr>
        <w:t>emplacement dans l</w:t>
      </w:r>
      <w:r w:rsidR="00AC4CA5">
        <w:rPr>
          <w:lang w:val="fr-FR"/>
        </w:rPr>
        <w:t>'</w:t>
      </w:r>
      <w:r w:rsidRPr="00AC4CA5">
        <w:rPr>
          <w:lang w:val="fr-FR"/>
        </w:rPr>
        <w:t>état RRC_IDLE/RRC_INACTIVE. Les informations relatives au temps et à l</w:t>
      </w:r>
      <w:r w:rsidR="00AC4CA5">
        <w:rPr>
          <w:lang w:val="fr-FR"/>
        </w:rPr>
        <w:t>'</w:t>
      </w:r>
      <w:r w:rsidRPr="00AC4CA5">
        <w:rPr>
          <w:lang w:val="fr-FR"/>
        </w:rPr>
        <w:t>emplacement associées à une cellule sont fournies par l</w:t>
      </w:r>
      <w:r w:rsidR="00AC4CA5">
        <w:rPr>
          <w:lang w:val="fr-FR"/>
        </w:rPr>
        <w:t>'</w:t>
      </w:r>
      <w:r w:rsidRPr="00AC4CA5">
        <w:rPr>
          <w:lang w:val="fr-FR"/>
        </w:rPr>
        <w:t>intermédiaire d</w:t>
      </w:r>
      <w:r w:rsidR="00AC4CA5">
        <w:rPr>
          <w:lang w:val="fr-FR"/>
        </w:rPr>
        <w:t>'</w:t>
      </w:r>
      <w:r w:rsidRPr="00AC4CA5">
        <w:rPr>
          <w:lang w:val="fr-FR"/>
        </w:rPr>
        <w:t>informations système. Elles se rapportent respectivement à l</w:t>
      </w:r>
      <w:r w:rsidR="00AC4CA5">
        <w:rPr>
          <w:lang w:val="fr-FR"/>
        </w:rPr>
        <w:t>'</w:t>
      </w:r>
      <w:r w:rsidRPr="00AC4CA5">
        <w:rPr>
          <w:lang w:val="fr-FR"/>
        </w:rPr>
        <w:t>instant auquel la cellule de desserte va cesser de desservir une zone géographique et à l</w:t>
      </w:r>
      <w:r w:rsidR="00AC4CA5">
        <w:rPr>
          <w:lang w:val="fr-FR"/>
        </w:rPr>
        <w:t>'</w:t>
      </w:r>
      <w:r w:rsidRPr="00AC4CA5">
        <w:rPr>
          <w:lang w:val="fr-FR"/>
        </w:rPr>
        <w:t>emplacement de référence de la cellule de desserte.</w:t>
      </w:r>
    </w:p>
    <w:p w14:paraId="3B195304" w14:textId="77777777" w:rsidR="00650DF0" w:rsidRPr="00AC4CA5" w:rsidRDefault="00650DF0" w:rsidP="00650DF0">
      <w:pPr>
        <w:rPr>
          <w:lang w:val="fr-FR"/>
        </w:rPr>
      </w:pPr>
      <w:r w:rsidRPr="00AC4CA5">
        <w:rPr>
          <w:lang w:val="fr-FR"/>
        </w:rPr>
        <w:t>Une zone de poursuite correspond à une zone géographique fixe. Tout mappage correspondant est configuré dans le réseau RAN. Le réseau peut diffuser plusieurs codes de zone de poursuite (TAC) par RMTP dans une cellule de NR-NTN afin de réduire la charge de signalisation en bordure de cellule, en particulier pour la couverture de cellules mobiles par rapport à la Terre. Une modification du TAC dans les informations système relève du réseau et peut ne pas être parfaitement synchronisée avec la projection en temps réel des faisceaux au sol.</w:t>
      </w:r>
    </w:p>
    <w:p w14:paraId="559287B5" w14:textId="4315ABCD" w:rsidR="00650DF0" w:rsidRPr="00AC4CA5" w:rsidRDefault="00650DF0" w:rsidP="00650DF0">
      <w:pPr>
        <w:rPr>
          <w:lang w:val="fr-FR"/>
        </w:rPr>
      </w:pPr>
      <w:r w:rsidRPr="00AC4CA5">
        <w:rPr>
          <w:lang w:val="fr-FR"/>
        </w:rPr>
        <w:t>En ce qui concerne les aspects relatifs à l</w:t>
      </w:r>
      <w:r w:rsidR="00AC4CA5">
        <w:rPr>
          <w:lang w:val="fr-FR"/>
        </w:rPr>
        <w:t>'</w:t>
      </w:r>
      <w:r w:rsidRPr="00AC4CA5">
        <w:rPr>
          <w:lang w:val="fr-FR"/>
        </w:rPr>
        <w:t>emplacement de l</w:t>
      </w:r>
      <w:r w:rsidR="00AC4CA5">
        <w:rPr>
          <w:lang w:val="fr-FR"/>
        </w:rPr>
        <w:t>'</w:t>
      </w:r>
      <w:r w:rsidRPr="00AC4CA5">
        <w:rPr>
          <w:lang w:val="fr-FR"/>
        </w:rPr>
        <w:t>UE, à la demande du réseau, une fois la sécurité du système AS établie en mode connecté, l</w:t>
      </w:r>
      <w:r w:rsidR="00AC4CA5">
        <w:rPr>
          <w:lang w:val="fr-FR"/>
        </w:rPr>
        <w:t>'</w:t>
      </w:r>
      <w:r w:rsidRPr="00AC4CA5">
        <w:rPr>
          <w:lang w:val="fr-FR"/>
        </w:rPr>
        <w:t>UE doit communiquer ses informations d</w:t>
      </w:r>
      <w:r w:rsidR="00AC4CA5">
        <w:rPr>
          <w:lang w:val="fr-FR"/>
        </w:rPr>
        <w:t>'</w:t>
      </w:r>
      <w:r w:rsidRPr="00AC4CA5">
        <w:rPr>
          <w:lang w:val="fr-FR"/>
        </w:rPr>
        <w:t>emplacement approximatives (les bits les plus significatifs des coordonnées GNSS, garantissant une précision de l</w:t>
      </w:r>
      <w:r w:rsidR="00AC4CA5">
        <w:rPr>
          <w:lang w:val="fr-FR"/>
        </w:rPr>
        <w:t>'</w:t>
      </w:r>
      <w:r w:rsidRPr="00AC4CA5">
        <w:rPr>
          <w:lang w:val="fr-FR"/>
        </w:rPr>
        <w:t>ordre de 2 km) au réseau NG-RAN, si elles sont disponibles.</w:t>
      </w:r>
    </w:p>
    <w:p w14:paraId="716D20FD" w14:textId="77777777" w:rsidR="00650DF0" w:rsidRPr="00AC4CA5" w:rsidRDefault="00650DF0" w:rsidP="006F7129">
      <w:pPr>
        <w:pStyle w:val="Heading3"/>
        <w:rPr>
          <w:lang w:val="fr-FR"/>
        </w:rPr>
      </w:pPr>
      <w:r w:rsidRPr="00AC4CA5">
        <w:rPr>
          <w:lang w:val="fr-FR"/>
        </w:rPr>
        <w:t>2.1.4</w:t>
      </w:r>
      <w:r w:rsidRPr="00AC4CA5">
        <w:rPr>
          <w:lang w:val="fr-FR"/>
        </w:rPr>
        <w:tab/>
        <w:t>Basculement</w:t>
      </w:r>
    </w:p>
    <w:p w14:paraId="02977BE1" w14:textId="77777777" w:rsidR="00650DF0" w:rsidRPr="00AC4CA5" w:rsidRDefault="00650DF0" w:rsidP="00650DF0">
      <w:pPr>
        <w:rPr>
          <w:lang w:val="fr-FR"/>
        </w:rPr>
      </w:pPr>
      <w:r w:rsidRPr="00AC4CA5">
        <w:rPr>
          <w:lang w:val="fr-FR"/>
        </w:rPr>
        <w:t>Une commutation de liaison de service correspond à un changement de satellite de desserte.</w:t>
      </w:r>
    </w:p>
    <w:p w14:paraId="087824DC" w14:textId="305B6675" w:rsidR="00650DF0" w:rsidRPr="00AC4CA5" w:rsidRDefault="00650DF0" w:rsidP="00650DF0">
      <w:pPr>
        <w:rPr>
          <w:lang w:val="fr-FR"/>
        </w:rPr>
      </w:pPr>
      <w:r w:rsidRPr="00AC4CA5">
        <w:rPr>
          <w:lang w:val="fr-FR"/>
        </w:rPr>
        <w:t>Un basculement de liaison de connexion est la procédure par laquelle la liaison de connexion passe d</w:t>
      </w:r>
      <w:r w:rsidR="00AC4CA5">
        <w:rPr>
          <w:lang w:val="fr-FR"/>
        </w:rPr>
        <w:t>'</w:t>
      </w:r>
      <w:r w:rsidRPr="00AC4CA5">
        <w:rPr>
          <w:lang w:val="fr-FR"/>
        </w:rPr>
        <w:t>une passerelle de NTN d</w:t>
      </w:r>
      <w:r w:rsidR="00AC4CA5">
        <w:rPr>
          <w:lang w:val="fr-FR"/>
        </w:rPr>
        <w:t>'</w:t>
      </w:r>
      <w:r w:rsidRPr="00AC4CA5">
        <w:rPr>
          <w:lang w:val="fr-FR"/>
        </w:rPr>
        <w:t>origine à une passerelle de NTN cible pour une charge utile de NTN particulière. Il s</w:t>
      </w:r>
      <w:r w:rsidR="00AC4CA5">
        <w:rPr>
          <w:lang w:val="fr-FR"/>
        </w:rPr>
        <w:t>'</w:t>
      </w:r>
      <w:r w:rsidRPr="00AC4CA5">
        <w:rPr>
          <w:lang w:val="fr-FR"/>
        </w:rPr>
        <w:t>agit d</w:t>
      </w:r>
      <w:r w:rsidR="00AC4CA5">
        <w:rPr>
          <w:lang w:val="fr-FR"/>
        </w:rPr>
        <w:t>'</w:t>
      </w:r>
      <w:r w:rsidRPr="00AC4CA5">
        <w:rPr>
          <w:lang w:val="fr-FR"/>
        </w:rPr>
        <w:t>une procédure associée à la couche réseau de transport. Des basculements de liaison de connexion avec et sans coupure peuvent s</w:t>
      </w:r>
      <w:r w:rsidR="00AC4CA5">
        <w:rPr>
          <w:lang w:val="fr-FR"/>
        </w:rPr>
        <w:t>'</w:t>
      </w:r>
      <w:r w:rsidRPr="00AC4CA5">
        <w:rPr>
          <w:lang w:val="fr-FR"/>
        </w:rPr>
        <w:t>appliquer aux NTN.</w:t>
      </w:r>
    </w:p>
    <w:p w14:paraId="042AAF4B" w14:textId="02CC5CA3" w:rsidR="00650DF0" w:rsidRPr="00AC4CA5" w:rsidRDefault="00650DF0" w:rsidP="00650DF0">
      <w:pPr>
        <w:rPr>
          <w:lang w:val="fr-FR"/>
        </w:rPr>
      </w:pPr>
      <w:r w:rsidRPr="00AC4CA5">
        <w:rPr>
          <w:lang w:val="fr-FR"/>
        </w:rPr>
        <w:t>Les basculements de liaisons de services et de connexion s</w:t>
      </w:r>
      <w:r w:rsidR="00AC4CA5">
        <w:rPr>
          <w:lang w:val="fr-FR"/>
        </w:rPr>
        <w:t>'</w:t>
      </w:r>
      <w:r w:rsidRPr="00AC4CA5">
        <w:rPr>
          <w:lang w:val="fr-FR"/>
        </w:rPr>
        <w:t>appliquent surtout dans le cas de systèmes non OSG.</w:t>
      </w:r>
    </w:p>
    <w:p w14:paraId="74939086" w14:textId="77777777" w:rsidR="00650DF0" w:rsidRPr="00AC4CA5" w:rsidRDefault="00650DF0" w:rsidP="006F7129">
      <w:pPr>
        <w:pStyle w:val="Heading3"/>
        <w:rPr>
          <w:lang w:val="fr-FR"/>
        </w:rPr>
      </w:pPr>
      <w:r w:rsidRPr="00AC4CA5">
        <w:rPr>
          <w:lang w:val="fr-FR"/>
        </w:rPr>
        <w:t>2.1.5</w:t>
      </w:r>
      <w:r w:rsidRPr="00AC4CA5">
        <w:rPr>
          <w:lang w:val="fr-FR"/>
        </w:rPr>
        <w:tab/>
        <w:t>Signalisation NG-RAN</w:t>
      </w:r>
    </w:p>
    <w:p w14:paraId="5C1C4FC7" w14:textId="09155D21" w:rsidR="00650DF0" w:rsidRPr="00AC4CA5" w:rsidRDefault="00650DF0" w:rsidP="00650DF0">
      <w:pPr>
        <w:rPr>
          <w:lang w:val="fr-FR"/>
        </w:rPr>
      </w:pPr>
      <w:r w:rsidRPr="00AC4CA5">
        <w:rPr>
          <w:lang w:val="fr-FR"/>
        </w:rPr>
        <w:t>L</w:t>
      </w:r>
      <w:r w:rsidR="00AC4CA5">
        <w:rPr>
          <w:lang w:val="fr-FR"/>
        </w:rPr>
        <w:t>'</w:t>
      </w:r>
      <w:r w:rsidRPr="00AC4CA5">
        <w:rPr>
          <w:lang w:val="fr-FR"/>
        </w:rPr>
        <w:t>identité de la cellule, indiquée par le nœud gNB au réseau central dans les informations d</w:t>
      </w:r>
      <w:r w:rsidR="00AC4CA5">
        <w:rPr>
          <w:lang w:val="fr-FR"/>
        </w:rPr>
        <w:t>'</w:t>
      </w:r>
      <w:r w:rsidRPr="00AC4CA5">
        <w:rPr>
          <w:lang w:val="fr-FR"/>
        </w:rPr>
        <w:t>emplacement de l</w:t>
      </w:r>
      <w:r w:rsidR="00AC4CA5">
        <w:rPr>
          <w:lang w:val="fr-FR"/>
        </w:rPr>
        <w:t>'</w:t>
      </w:r>
      <w:r w:rsidRPr="00AC4CA5">
        <w:rPr>
          <w:lang w:val="fr-FR"/>
        </w:rPr>
        <w:t>utilisateur, correspond à un identificateur de cellule mappé, indépendamment de l</w:t>
      </w:r>
      <w:r w:rsidR="00AC4CA5">
        <w:rPr>
          <w:lang w:val="fr-FR"/>
        </w:rPr>
        <w:t>'</w:t>
      </w:r>
      <w:r w:rsidRPr="00AC4CA5">
        <w:rPr>
          <w:lang w:val="fr-FR"/>
        </w:rPr>
        <w:t>orbite de la charge utile de NTN ou des types de liaisons de service pris en charge. Elle est utilisée pour l</w:t>
      </w:r>
      <w:r w:rsidR="00AC4CA5">
        <w:rPr>
          <w:lang w:val="fr-FR"/>
        </w:rPr>
        <w:t>'</w:t>
      </w:r>
      <w:r w:rsidRPr="00AC4CA5">
        <w:rPr>
          <w:lang w:val="fr-FR"/>
        </w:rPr>
        <w:t>optimisation de la radiomessagerie dans l</w:t>
      </w:r>
      <w:r w:rsidR="00AC4CA5">
        <w:rPr>
          <w:lang w:val="fr-FR"/>
        </w:rPr>
        <w:t>'</w:t>
      </w:r>
      <w:r w:rsidRPr="00AC4CA5">
        <w:rPr>
          <w:lang w:val="fr-FR"/>
        </w:rPr>
        <w:t>interface NG, la zone d</w:t>
      </w:r>
      <w:r w:rsidR="00AC4CA5">
        <w:rPr>
          <w:lang w:val="fr-FR"/>
        </w:rPr>
        <w:t>'</w:t>
      </w:r>
      <w:r w:rsidRPr="00AC4CA5">
        <w:rPr>
          <w:lang w:val="fr-FR"/>
        </w:rPr>
        <w:t>intérêt et les services d</w:t>
      </w:r>
      <w:r w:rsidR="00AC4CA5">
        <w:rPr>
          <w:lang w:val="fr-FR"/>
        </w:rPr>
        <w:t>'</w:t>
      </w:r>
      <w:r w:rsidRPr="00AC4CA5">
        <w:rPr>
          <w:lang w:val="fr-FR"/>
        </w:rPr>
        <w:t>alerte du public.</w:t>
      </w:r>
    </w:p>
    <w:p w14:paraId="452D7C34" w14:textId="00F8B783" w:rsidR="00650DF0" w:rsidRPr="00AC4CA5" w:rsidRDefault="00650DF0" w:rsidP="00650DF0">
      <w:pPr>
        <w:rPr>
          <w:lang w:val="fr-FR"/>
        </w:rPr>
      </w:pPr>
      <w:r w:rsidRPr="00AC4CA5">
        <w:rPr>
          <w:lang w:val="fr-FR"/>
        </w:rPr>
        <w:t>L</w:t>
      </w:r>
      <w:r w:rsidR="00AC4CA5">
        <w:rPr>
          <w:lang w:val="fr-FR"/>
        </w:rPr>
        <w:t>'</w:t>
      </w:r>
      <w:r w:rsidRPr="00AC4CA5">
        <w:rPr>
          <w:lang w:val="fr-FR"/>
        </w:rPr>
        <w:t>identité de la cellule incluse dans l</w:t>
      </w:r>
      <w:r w:rsidR="00AC4CA5">
        <w:rPr>
          <w:lang w:val="fr-FR"/>
        </w:rPr>
        <w:t>'</w:t>
      </w:r>
      <w:r w:rsidRPr="00AC4CA5">
        <w:rPr>
          <w:lang w:val="fr-FR"/>
        </w:rPr>
        <w:t>identification de la cible des messages de transfert intercellulaire permet d</w:t>
      </w:r>
      <w:r w:rsidR="00AC4CA5">
        <w:rPr>
          <w:lang w:val="fr-FR"/>
        </w:rPr>
        <w:t>'</w:t>
      </w:r>
      <w:r w:rsidRPr="00AC4CA5">
        <w:rPr>
          <w:lang w:val="fr-FR"/>
        </w:rPr>
        <w:t>identifier la bonne cellule radioélectrique cible, comme pour la radiomessagerie RAN.</w:t>
      </w:r>
    </w:p>
    <w:p w14:paraId="7D02BAD7" w14:textId="2561A11F" w:rsidR="00650DF0" w:rsidRPr="00AC4CA5" w:rsidRDefault="00650DF0" w:rsidP="00650DF0">
      <w:pPr>
        <w:rPr>
          <w:lang w:val="fr-FR"/>
        </w:rPr>
      </w:pPr>
      <w:r w:rsidRPr="00AC4CA5">
        <w:rPr>
          <w:lang w:val="fr-FR"/>
        </w:rPr>
        <w:t>Le mappage entre les identificateurs de cellule mappés et les zones géographiques est configuré dans le réseau RAN et le réseau central. Le nœud gNB est chargé de construire l</w:t>
      </w:r>
      <w:r w:rsidR="00AC4CA5">
        <w:rPr>
          <w:lang w:val="fr-FR"/>
        </w:rPr>
        <w:t>'</w:t>
      </w:r>
      <w:r w:rsidRPr="00AC4CA5">
        <w:rPr>
          <w:lang w:val="fr-FR"/>
        </w:rPr>
        <w:t>identificateur de cellule mappé sur la base des informations d</w:t>
      </w:r>
      <w:r w:rsidR="00AC4CA5">
        <w:rPr>
          <w:lang w:val="fr-FR"/>
        </w:rPr>
        <w:t>'</w:t>
      </w:r>
      <w:r w:rsidRPr="00AC4CA5">
        <w:rPr>
          <w:lang w:val="fr-FR"/>
        </w:rPr>
        <w:t>emplacement de l</w:t>
      </w:r>
      <w:r w:rsidR="00AC4CA5">
        <w:rPr>
          <w:lang w:val="fr-FR"/>
        </w:rPr>
        <w:t>'</w:t>
      </w:r>
      <w:r w:rsidRPr="00AC4CA5">
        <w:rPr>
          <w:lang w:val="fr-FR"/>
        </w:rPr>
        <w:t>UE reçues de l</w:t>
      </w:r>
      <w:r w:rsidR="00AC4CA5">
        <w:rPr>
          <w:lang w:val="fr-FR"/>
        </w:rPr>
        <w:t>'</w:t>
      </w:r>
      <w:r w:rsidRPr="00AC4CA5">
        <w:rPr>
          <w:lang w:val="fr-FR"/>
        </w:rPr>
        <w:t>UE, si elles sont disponibles. Le mappage peut être préconfiguré (par exemple en fonction de la politique de l</w:t>
      </w:r>
      <w:r w:rsidR="00AC4CA5">
        <w:rPr>
          <w:lang w:val="fr-FR"/>
        </w:rPr>
        <w:t>'</w:t>
      </w:r>
      <w:r w:rsidRPr="00AC4CA5">
        <w:rPr>
          <w:lang w:val="fr-FR"/>
        </w:rPr>
        <w:t>opérateur) ou dépendre de la mise en œuvre.</w:t>
      </w:r>
    </w:p>
    <w:p w14:paraId="6CC6D625" w14:textId="24A1F461" w:rsidR="00650DF0" w:rsidRPr="00AC4CA5" w:rsidRDefault="00650DF0" w:rsidP="00650DF0">
      <w:pPr>
        <w:rPr>
          <w:lang w:val="fr-FR"/>
        </w:rPr>
      </w:pPr>
      <w:r w:rsidRPr="00AC4CA5">
        <w:rPr>
          <w:lang w:val="fr-FR"/>
        </w:rPr>
        <w:t>Le nœud gNB signale le ou les codes TAC diffusés du réseau mobile terrestre public (RMTP) sélectionné à la fonction de gestion de l</w:t>
      </w:r>
      <w:r w:rsidR="00AC4CA5">
        <w:rPr>
          <w:lang w:val="fr-FR"/>
        </w:rPr>
        <w:t>'</w:t>
      </w:r>
      <w:r w:rsidRPr="00AC4CA5">
        <w:rPr>
          <w:lang w:val="fr-FR"/>
        </w:rPr>
        <w:t>accès et de la mobilité (AMF) dans les informations d</w:t>
      </w:r>
      <w:r w:rsidR="00AC4CA5">
        <w:rPr>
          <w:lang w:val="fr-FR"/>
        </w:rPr>
        <w:t>'</w:t>
      </w:r>
      <w:r w:rsidRPr="00AC4CA5">
        <w:rPr>
          <w:lang w:val="fr-FR"/>
        </w:rPr>
        <w:t>emplacement de l</w:t>
      </w:r>
      <w:r w:rsidR="00AC4CA5">
        <w:rPr>
          <w:lang w:val="fr-FR"/>
        </w:rPr>
        <w:t>'</w:t>
      </w:r>
      <w:r w:rsidRPr="00AC4CA5">
        <w:rPr>
          <w:lang w:val="fr-FR"/>
        </w:rPr>
        <w:t>UE (ULI). Si le nœud gNB connaît les informations d</w:t>
      </w:r>
      <w:r w:rsidR="00AC4CA5">
        <w:rPr>
          <w:lang w:val="fr-FR"/>
        </w:rPr>
        <w:t>'</w:t>
      </w:r>
      <w:r w:rsidRPr="00AC4CA5">
        <w:rPr>
          <w:lang w:val="fr-FR"/>
        </w:rPr>
        <w:t>emplacement de l</w:t>
      </w:r>
      <w:r w:rsidR="00AC4CA5">
        <w:rPr>
          <w:lang w:val="fr-FR"/>
        </w:rPr>
        <w:t>'</w:t>
      </w:r>
      <w:r w:rsidRPr="00AC4CA5">
        <w:rPr>
          <w:lang w:val="fr-FR"/>
        </w:rPr>
        <w:t>UE, il peut déterminer l</w:t>
      </w:r>
      <w:r w:rsidR="00AC4CA5">
        <w:rPr>
          <w:lang w:val="fr-FR"/>
        </w:rPr>
        <w:t>'</w:t>
      </w:r>
      <w:r w:rsidRPr="00AC4CA5">
        <w:rPr>
          <w:lang w:val="fr-FR"/>
        </w:rPr>
        <w:t>indicateur de la zone de poursuite (TAI) dans laquelle l</w:t>
      </w:r>
      <w:r w:rsidR="00AC4CA5">
        <w:rPr>
          <w:lang w:val="fr-FR"/>
        </w:rPr>
        <w:t>'</w:t>
      </w:r>
      <w:r w:rsidRPr="00AC4CA5">
        <w:rPr>
          <w:lang w:val="fr-FR"/>
        </w:rPr>
        <w:t>UE se trouve actuellement et fournir ce TAI à l</w:t>
      </w:r>
      <w:r w:rsidR="00AC4CA5">
        <w:rPr>
          <w:lang w:val="fr-FR"/>
        </w:rPr>
        <w:t>'</w:t>
      </w:r>
      <w:r w:rsidRPr="00AC4CA5">
        <w:rPr>
          <w:lang w:val="fr-FR"/>
        </w:rPr>
        <w:t>AMF dans les ULI.</w:t>
      </w:r>
    </w:p>
    <w:p w14:paraId="23123604" w14:textId="77777777" w:rsidR="00650DF0" w:rsidRPr="00AC4CA5" w:rsidRDefault="00650DF0" w:rsidP="006F7129">
      <w:pPr>
        <w:pStyle w:val="Heading3"/>
        <w:rPr>
          <w:lang w:val="fr-FR"/>
        </w:rPr>
      </w:pPr>
      <w:r w:rsidRPr="00AC4CA5">
        <w:rPr>
          <w:lang w:val="fr-FR"/>
        </w:rPr>
        <w:lastRenderedPageBreak/>
        <w:t>2.1.6</w:t>
      </w:r>
      <w:r w:rsidRPr="00AC4CA5">
        <w:rPr>
          <w:lang w:val="fr-FR"/>
        </w:rPr>
        <w:tab/>
        <w:t>Performances RF et exigences en matière de RRM</w:t>
      </w:r>
    </w:p>
    <w:p w14:paraId="0CAEF293" w14:textId="742EE7C8" w:rsidR="00650DF0" w:rsidRPr="00AC4CA5" w:rsidRDefault="00650DF0" w:rsidP="00650DF0">
      <w:pPr>
        <w:rPr>
          <w:lang w:val="fr-FR"/>
        </w:rPr>
      </w:pPr>
      <w:r w:rsidRPr="00AC4CA5">
        <w:rPr>
          <w:lang w:val="fr-FR"/>
        </w:rPr>
        <w:t>La Fig</w:t>
      </w:r>
      <w:r w:rsidR="006F7129" w:rsidRPr="00AC4CA5">
        <w:rPr>
          <w:lang w:val="fr-FR"/>
        </w:rPr>
        <w:t>ure</w:t>
      </w:r>
      <w:r w:rsidRPr="00AC4CA5">
        <w:rPr>
          <w:lang w:val="fr-FR"/>
        </w:rPr>
        <w:t xml:space="preserve"> 7 illustre le nœud d</w:t>
      </w:r>
      <w:r w:rsidR="00AC4CA5">
        <w:rPr>
          <w:lang w:val="fr-FR"/>
        </w:rPr>
        <w:t>'</w:t>
      </w:r>
      <w:r w:rsidRPr="00AC4CA5">
        <w:rPr>
          <w:lang w:val="fr-FR"/>
        </w:rPr>
        <w:t>accès satellite qui englobe au sol les fonctions gNB d</w:t>
      </w:r>
      <w:r w:rsidR="00AC4CA5">
        <w:rPr>
          <w:lang w:val="fr-FR"/>
        </w:rPr>
        <w:t>'</w:t>
      </w:r>
      <w:r w:rsidRPr="00AC4CA5">
        <w:rPr>
          <w:lang w:val="fr-FR"/>
        </w:rPr>
        <w:t>une infrastructure non NTN, la passerelle et la liaison de connexion ainsi que les fonctions RF de la charge utile de NTN.</w:t>
      </w:r>
    </w:p>
    <w:p w14:paraId="2E9CB0F1" w14:textId="77777777" w:rsidR="00650DF0" w:rsidRPr="00AC4CA5" w:rsidRDefault="00650DF0" w:rsidP="006F7129">
      <w:pPr>
        <w:pStyle w:val="FigureNo"/>
        <w:rPr>
          <w:lang w:val="fr-FR"/>
        </w:rPr>
      </w:pPr>
      <w:r w:rsidRPr="00AC4CA5">
        <w:rPr>
          <w:lang w:val="fr-FR"/>
        </w:rPr>
        <w:t>Figure 7</w:t>
      </w:r>
    </w:p>
    <w:p w14:paraId="4C3CE897" w14:textId="0D657BC2" w:rsidR="00650DF0" w:rsidRPr="00AC4CA5" w:rsidRDefault="00650DF0" w:rsidP="006F7129">
      <w:pPr>
        <w:pStyle w:val="Figuretitle"/>
        <w:rPr>
          <w:lang w:val="fr-FR"/>
        </w:rPr>
      </w:pPr>
      <w:r w:rsidRPr="00AC4CA5">
        <w:rPr>
          <w:lang w:val="fr-FR"/>
        </w:rPr>
        <w:t>Nœud d</w:t>
      </w:r>
      <w:r w:rsidR="00AC4CA5">
        <w:rPr>
          <w:lang w:val="fr-FR"/>
        </w:rPr>
        <w:t>'</w:t>
      </w:r>
      <w:r w:rsidRPr="00AC4CA5">
        <w:rPr>
          <w:lang w:val="fr-FR"/>
        </w:rPr>
        <w:t>accès satellite (SAN)</w:t>
      </w:r>
    </w:p>
    <w:p w14:paraId="57B3B6EE" w14:textId="77777777" w:rsidR="00650DF0" w:rsidRPr="00AC4CA5" w:rsidRDefault="00650DF0" w:rsidP="006F7129">
      <w:pPr>
        <w:pStyle w:val="Figure"/>
        <w:rPr>
          <w:lang w:val="fr-FR"/>
        </w:rPr>
      </w:pPr>
      <w:r w:rsidRPr="00AC4CA5">
        <w:rPr>
          <w:noProof/>
          <w:lang w:val="fr-FR"/>
        </w:rPr>
        <w:drawing>
          <wp:inline distT="0" distB="0" distL="0" distR="0" wp14:anchorId="7071CF7E" wp14:editId="492739E5">
            <wp:extent cx="6120765" cy="3029585"/>
            <wp:effectExtent l="0" t="0" r="0" b="0"/>
            <wp:docPr id="161661654" name="Picture 2" descr="La Figure 7 montre le Nœud d'accès satellite (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1654" name="Picture 2" descr="La Figure 7 montre le Nœud d'accès satellite (SAN)&#10;"/>
                    <pic:cNvPicPr>
                      <a:picLocks noChangeAspect="1" noChangeArrowheads="1"/>
                    </pic:cNvPicPr>
                  </pic:nvPicPr>
                  <pic:blipFill>
                    <a:blip r:embed="rId2276" cstate="print">
                      <a:extLst>
                        <a:ext uri="{28A0092B-C50C-407E-A947-70E740481C1C}">
                          <a14:useLocalDpi xmlns:a14="http://schemas.microsoft.com/office/drawing/2010/main" val="0"/>
                        </a:ext>
                      </a:extLst>
                    </a:blip>
                    <a:srcRect/>
                    <a:stretch>
                      <a:fillRect/>
                    </a:stretch>
                  </pic:blipFill>
                  <pic:spPr bwMode="auto">
                    <a:xfrm>
                      <a:off x="0" y="0"/>
                      <a:ext cx="6120765" cy="3029585"/>
                    </a:xfrm>
                    <a:prstGeom prst="rect">
                      <a:avLst/>
                    </a:prstGeom>
                    <a:noFill/>
                    <a:ln>
                      <a:noFill/>
                    </a:ln>
                  </pic:spPr>
                </pic:pic>
              </a:graphicData>
            </a:graphic>
          </wp:inline>
        </w:drawing>
      </w:r>
    </w:p>
    <w:p w14:paraId="247DACA4" w14:textId="51813D7D" w:rsidR="00650DF0" w:rsidRPr="00AC4CA5" w:rsidRDefault="00650DF0" w:rsidP="006F7129">
      <w:pPr>
        <w:pStyle w:val="Normalaftertitle"/>
        <w:rPr>
          <w:lang w:val="fr-FR"/>
        </w:rPr>
      </w:pPr>
      <w:r w:rsidRPr="00AC4CA5">
        <w:rPr>
          <w:lang w:val="fr-FR"/>
        </w:rPr>
        <w:t>Les exigences RF d</w:t>
      </w:r>
      <w:r w:rsidR="00AC4CA5">
        <w:rPr>
          <w:lang w:val="fr-FR"/>
        </w:rPr>
        <w:t>'</w:t>
      </w:r>
      <w:r w:rsidRPr="00AC4CA5">
        <w:rPr>
          <w:lang w:val="fr-FR"/>
        </w:rPr>
        <w:t>un UE compatible avec un NTN exigent les mêmes performances RF que celles d</w:t>
      </w:r>
      <w:r w:rsidR="00AC4CA5">
        <w:rPr>
          <w:lang w:val="fr-FR"/>
        </w:rPr>
        <w:t>'</w:t>
      </w:r>
      <w:r w:rsidRPr="00AC4CA5">
        <w:rPr>
          <w:lang w:val="fr-FR"/>
        </w:rPr>
        <w:t>un UE fonctionnant avec un réseau de Terre.</w:t>
      </w:r>
    </w:p>
    <w:p w14:paraId="0454E3CD" w14:textId="14122DB0" w:rsidR="00650DF0" w:rsidRPr="00AC4CA5" w:rsidRDefault="00650DF0" w:rsidP="00650DF0">
      <w:pPr>
        <w:rPr>
          <w:lang w:val="fr-FR"/>
        </w:rPr>
      </w:pPr>
      <w:r w:rsidRPr="00AC4CA5">
        <w:rPr>
          <w:lang w:val="fr-FR"/>
        </w:rPr>
        <w:t>Il convient de noter que les exigences RF du SAN sont inférieures à celles des stations de base d</w:t>
      </w:r>
      <w:r w:rsidR="00AC4CA5">
        <w:rPr>
          <w:lang w:val="fr-FR"/>
        </w:rPr>
        <w:t>'</w:t>
      </w:r>
      <w:r w:rsidRPr="00AC4CA5">
        <w:rPr>
          <w:lang w:val="fr-FR"/>
        </w:rPr>
        <w:t>un réseau de Terre.</w:t>
      </w:r>
    </w:p>
    <w:p w14:paraId="47B3E93E" w14:textId="07CF76F7" w:rsidR="00650DF0" w:rsidRPr="00AC4CA5" w:rsidRDefault="00650DF0" w:rsidP="00650DF0">
      <w:pPr>
        <w:rPr>
          <w:lang w:val="fr-FR"/>
        </w:rPr>
      </w:pPr>
      <w:r w:rsidRPr="00AC4CA5">
        <w:rPr>
          <w:lang w:val="fr-FR"/>
        </w:rPr>
        <w:t>Les exigences spécifiques à la gestion des ressources radioélectriques dans les NTN concernent principalement les retards ainsi que les erreurs d</w:t>
      </w:r>
      <w:r w:rsidR="00AC4CA5">
        <w:rPr>
          <w:lang w:val="fr-FR"/>
        </w:rPr>
        <w:t>'</w:t>
      </w:r>
      <w:r w:rsidRPr="00AC4CA5">
        <w:rPr>
          <w:lang w:val="fr-FR"/>
        </w:rPr>
        <w:t>alignement temporel et de fréquence dans les différentes procédures.</w:t>
      </w:r>
    </w:p>
    <w:p w14:paraId="5C07CB16" w14:textId="77777777" w:rsidR="00650DF0" w:rsidRPr="00AC4CA5" w:rsidRDefault="00650DF0" w:rsidP="006F7129">
      <w:pPr>
        <w:pStyle w:val="Heading3"/>
        <w:rPr>
          <w:lang w:val="fr-FR"/>
        </w:rPr>
      </w:pPr>
      <w:r w:rsidRPr="00AC4CA5">
        <w:rPr>
          <w:lang w:val="fr-FR"/>
        </w:rPr>
        <w:t>2.1.7</w:t>
      </w:r>
      <w:r w:rsidRPr="00AC4CA5">
        <w:rPr>
          <w:lang w:val="fr-FR"/>
        </w:rPr>
        <w:tab/>
        <w:t>Autres améliorations</w:t>
      </w:r>
    </w:p>
    <w:p w14:paraId="3206E37C" w14:textId="338C4136" w:rsidR="00650DF0" w:rsidRPr="00AC4CA5" w:rsidRDefault="00650DF0" w:rsidP="00650DF0">
      <w:pPr>
        <w:rPr>
          <w:lang w:val="fr-FR"/>
        </w:rPr>
      </w:pPr>
      <w:r w:rsidRPr="00AC4CA5">
        <w:rPr>
          <w:lang w:val="fr-FR"/>
        </w:rPr>
        <w:t>Un ensemble supplémentaire de caractéristiques a été ajoutés dans l</w:t>
      </w:r>
      <w:r w:rsidR="00AC4CA5">
        <w:rPr>
          <w:lang w:val="fr-FR"/>
        </w:rPr>
        <w:t>'</w:t>
      </w:r>
      <w:r w:rsidRPr="00AC4CA5">
        <w:rPr>
          <w:lang w:val="fr-FR"/>
        </w:rPr>
        <w:t>architecture NR et NG-RAN pour une prise en charge optimisée des NTN, avec les capacités suivantes:</w:t>
      </w:r>
    </w:p>
    <w:p w14:paraId="4D51D361" w14:textId="1979801C" w:rsidR="00650DF0" w:rsidRPr="00AC4CA5" w:rsidRDefault="00650DF0" w:rsidP="006F7129">
      <w:pPr>
        <w:pStyle w:val="enumlev1"/>
        <w:rPr>
          <w:lang w:val="fr-FR"/>
        </w:rPr>
      </w:pPr>
      <w:r w:rsidRPr="00AC4CA5">
        <w:rPr>
          <w:lang w:val="fr-FR"/>
        </w:rPr>
        <w:t>–</w:t>
      </w:r>
      <w:r w:rsidRPr="00AC4CA5">
        <w:rPr>
          <w:lang w:val="fr-FR"/>
        </w:rPr>
        <w:tab/>
        <w:t>Amélioration de la couverture en liaison montante, en particulier pour les téléphones intelligents commerciaux présentant un gain d</w:t>
      </w:r>
      <w:r w:rsidR="00AC4CA5">
        <w:rPr>
          <w:lang w:val="fr-FR"/>
        </w:rPr>
        <w:t>'</w:t>
      </w:r>
      <w:r w:rsidRPr="00AC4CA5">
        <w:rPr>
          <w:lang w:val="fr-FR"/>
        </w:rPr>
        <w:t>antenne de −5,5 dBi et un affaiblissement dû à la polarisation de 3 dB (par port d</w:t>
      </w:r>
      <w:r w:rsidR="00AC4CA5">
        <w:rPr>
          <w:lang w:val="fr-FR"/>
        </w:rPr>
        <w:t>'</w:t>
      </w:r>
      <w:r w:rsidRPr="00AC4CA5">
        <w:rPr>
          <w:lang w:val="fr-FR"/>
        </w:rPr>
        <w:t>antenne).</w:t>
      </w:r>
    </w:p>
    <w:p w14:paraId="57270714" w14:textId="77777777" w:rsidR="00650DF0" w:rsidRPr="00AC4CA5" w:rsidRDefault="00650DF0" w:rsidP="006F7129">
      <w:pPr>
        <w:pStyle w:val="enumlev1"/>
        <w:rPr>
          <w:lang w:val="fr-FR"/>
        </w:rPr>
      </w:pPr>
      <w:r w:rsidRPr="00AC4CA5">
        <w:rPr>
          <w:lang w:val="fr-FR"/>
        </w:rPr>
        <w:t>–</w:t>
      </w:r>
      <w:r w:rsidRPr="00AC4CA5">
        <w:rPr>
          <w:lang w:val="fr-FR"/>
        </w:rPr>
        <w:tab/>
        <w:t>Prise en charge de scénarios de déploiement sur orbite géostationnaire (OSG) et non géostationnaire (non OSG) dans les bandes de fréquence suivantes: liaison descendante: 17,7-20,2 GHz; liaison montante: 27,5-30,0 GHz.</w:t>
      </w:r>
    </w:p>
    <w:p w14:paraId="0F47781D" w14:textId="5BC86EFF" w:rsidR="00650DF0" w:rsidRPr="00AC4CA5" w:rsidRDefault="00650DF0" w:rsidP="006F7129">
      <w:pPr>
        <w:pStyle w:val="enumlev1"/>
        <w:rPr>
          <w:lang w:val="fr-FR"/>
        </w:rPr>
      </w:pPr>
      <w:r w:rsidRPr="00AC4CA5">
        <w:rPr>
          <w:lang w:val="fr-FR"/>
        </w:rPr>
        <w:t>–</w:t>
      </w:r>
      <w:r w:rsidRPr="00AC4CA5">
        <w:rPr>
          <w:lang w:val="fr-FR"/>
        </w:rPr>
        <w:tab/>
        <w:t>Vérification par le réseau de l</w:t>
      </w:r>
      <w:r w:rsidR="00AC4CA5">
        <w:rPr>
          <w:lang w:val="fr-FR"/>
        </w:rPr>
        <w:t>'</w:t>
      </w:r>
      <w:r w:rsidRPr="00AC4CA5">
        <w:rPr>
          <w:lang w:val="fr-FR"/>
        </w:rPr>
        <w:t>emplacement (c</w:t>
      </w:r>
      <w:r w:rsidR="00AC4CA5">
        <w:rPr>
          <w:lang w:val="fr-FR"/>
        </w:rPr>
        <w:t>'</w:t>
      </w:r>
      <w:r w:rsidRPr="00AC4CA5">
        <w:rPr>
          <w:lang w:val="fr-FR"/>
        </w:rPr>
        <w:t>est-à-dire les coordonnées GNSS) signalé par l</w:t>
      </w:r>
      <w:r w:rsidR="00AC4CA5">
        <w:rPr>
          <w:lang w:val="fr-FR"/>
        </w:rPr>
        <w:t>'</w:t>
      </w:r>
      <w:r w:rsidRPr="00AC4CA5">
        <w:rPr>
          <w:lang w:val="fr-FR"/>
        </w:rPr>
        <w:t>UE dans l</w:t>
      </w:r>
      <w:r w:rsidR="00AC4CA5">
        <w:rPr>
          <w:lang w:val="fr-FR"/>
        </w:rPr>
        <w:t>'</w:t>
      </w:r>
      <w:r w:rsidRPr="00AC4CA5">
        <w:rPr>
          <w:lang w:val="fr-FR"/>
        </w:rPr>
        <w:t>hypothèse où un seul satellite est en vue, afin de respecter les exigences réglementaires (par exemple, en matière d</w:t>
      </w:r>
      <w:r w:rsidR="00AC4CA5">
        <w:rPr>
          <w:lang w:val="fr-FR"/>
        </w:rPr>
        <w:t>'</w:t>
      </w:r>
      <w:r w:rsidRPr="00AC4CA5">
        <w:rPr>
          <w:lang w:val="fr-FR"/>
        </w:rPr>
        <w:t>interception légale, d</w:t>
      </w:r>
      <w:r w:rsidR="00AC4CA5">
        <w:rPr>
          <w:lang w:val="fr-FR"/>
        </w:rPr>
        <w:t>'</w:t>
      </w:r>
      <w:r w:rsidRPr="00AC4CA5">
        <w:rPr>
          <w:lang w:val="fr-FR"/>
        </w:rPr>
        <w:t>appel d</w:t>
      </w:r>
      <w:r w:rsidR="00AC4CA5">
        <w:rPr>
          <w:lang w:val="fr-FR"/>
        </w:rPr>
        <w:t>'</w:t>
      </w:r>
      <w:r w:rsidRPr="00AC4CA5">
        <w:rPr>
          <w:lang w:val="fr-FR"/>
        </w:rPr>
        <w:t>urgence, de système d</w:t>
      </w:r>
      <w:r w:rsidR="00AC4CA5">
        <w:rPr>
          <w:lang w:val="fr-FR"/>
        </w:rPr>
        <w:t>'</w:t>
      </w:r>
      <w:r w:rsidRPr="00AC4CA5">
        <w:rPr>
          <w:lang w:val="fr-FR"/>
        </w:rPr>
        <w:t>alerte du public).</w:t>
      </w:r>
    </w:p>
    <w:p w14:paraId="43D7AEF3" w14:textId="2EBCAFAE" w:rsidR="00650DF0" w:rsidRPr="00AC4CA5" w:rsidRDefault="00650DF0" w:rsidP="006F7129">
      <w:pPr>
        <w:pStyle w:val="enumlev1"/>
        <w:rPr>
          <w:lang w:val="fr-FR"/>
        </w:rPr>
      </w:pPr>
      <w:r w:rsidRPr="00AC4CA5">
        <w:rPr>
          <w:lang w:val="fr-FR"/>
        </w:rPr>
        <w:lastRenderedPageBreak/>
        <w:t>–</w:t>
      </w:r>
      <w:r w:rsidRPr="00AC4CA5">
        <w:rPr>
          <w:lang w:val="fr-FR"/>
        </w:rPr>
        <w:tab/>
        <w:t>Amélioration des mesures, de la mobilité et de la continuité de service NTN-TN et NTN</w:t>
      </w:r>
      <w:r w:rsidRPr="00AC4CA5">
        <w:rPr>
          <w:lang w:val="fr-FR"/>
        </w:rPr>
        <w:noBreakHyphen/>
        <w:t>NTN, compte tenu des caractéristiques des NTN telles qu</w:t>
      </w:r>
      <w:r w:rsidR="00AC4CA5">
        <w:rPr>
          <w:lang w:val="fr-FR"/>
        </w:rPr>
        <w:t>'</w:t>
      </w:r>
      <w:r w:rsidRPr="00AC4CA5">
        <w:rPr>
          <w:lang w:val="fr-FR"/>
        </w:rPr>
        <w:t>un temps de propagation important et le déplacement des satellites.</w:t>
      </w:r>
    </w:p>
    <w:p w14:paraId="445F85E1" w14:textId="4E88921A" w:rsidR="00650DF0" w:rsidRPr="00AC4CA5" w:rsidRDefault="00650DF0" w:rsidP="006F7129">
      <w:pPr>
        <w:pStyle w:val="enumlev1"/>
        <w:rPr>
          <w:lang w:val="fr-FR"/>
        </w:rPr>
      </w:pPr>
      <w:r w:rsidRPr="00AC4CA5">
        <w:rPr>
          <w:lang w:val="fr-FR"/>
        </w:rPr>
        <w:t>–</w:t>
      </w:r>
      <w:r w:rsidRPr="00AC4CA5">
        <w:rPr>
          <w:lang w:val="fr-FR"/>
        </w:rPr>
        <w:tab/>
        <w:t>Définition d</w:t>
      </w:r>
      <w:r w:rsidR="00AC4CA5">
        <w:rPr>
          <w:lang w:val="fr-FR"/>
        </w:rPr>
        <w:t>'</w:t>
      </w:r>
      <w:r w:rsidRPr="00AC4CA5">
        <w:rPr>
          <w:lang w:val="fr-FR"/>
        </w:rPr>
        <w:t>une largeur de bande de canal de 30 MHz pour n256 et n255 pour la composante NR-NTN 5G et introduction des exigences fondamentales RF correspondantes pour les SAN et les UE, limitées aux exigences relatives aux bandes de fonctionnement et à la disposition des canaux pour ces spécifications.</w:t>
      </w:r>
    </w:p>
    <w:p w14:paraId="1F9FEE45" w14:textId="59B3AE5C" w:rsidR="00650DF0" w:rsidRPr="00AC4CA5" w:rsidRDefault="00650DF0" w:rsidP="00650DF0">
      <w:pPr>
        <w:rPr>
          <w:lang w:val="fr-FR"/>
        </w:rPr>
      </w:pPr>
      <w:r w:rsidRPr="00AC4CA5">
        <w:rPr>
          <w:lang w:val="fr-FR"/>
        </w:rPr>
        <w:t>Cet ensemble d</w:t>
      </w:r>
      <w:r w:rsidR="00AC4CA5">
        <w:rPr>
          <w:lang w:val="fr-FR"/>
        </w:rPr>
        <w:t>'</w:t>
      </w:r>
      <w:r w:rsidRPr="00AC4CA5">
        <w:rPr>
          <w:lang w:val="fr-FR"/>
        </w:rPr>
        <w:t>améliorations est décrit ci-après.</w:t>
      </w:r>
    </w:p>
    <w:p w14:paraId="55848543" w14:textId="77777777" w:rsidR="00650DF0" w:rsidRPr="00AC4CA5" w:rsidRDefault="00650DF0" w:rsidP="006F7129">
      <w:pPr>
        <w:pStyle w:val="Heading4"/>
        <w:rPr>
          <w:lang w:val="fr-FR"/>
        </w:rPr>
      </w:pPr>
      <w:r w:rsidRPr="00AC4CA5">
        <w:rPr>
          <w:lang w:val="fr-FR"/>
        </w:rPr>
        <w:t>2.1.7.1</w:t>
      </w:r>
      <w:r w:rsidRPr="00AC4CA5">
        <w:rPr>
          <w:lang w:val="fr-FR"/>
        </w:rPr>
        <w:tab/>
        <w:t>Amélioration de la couverture en liaison montante</w:t>
      </w:r>
    </w:p>
    <w:p w14:paraId="57F93E05" w14:textId="77777777" w:rsidR="00650DF0" w:rsidRPr="00AC4CA5" w:rsidRDefault="00650DF0" w:rsidP="00650DF0">
      <w:pPr>
        <w:rPr>
          <w:lang w:val="fr-FR"/>
        </w:rPr>
      </w:pPr>
      <w:r w:rsidRPr="00AC4CA5">
        <w:rPr>
          <w:lang w:val="fr-FR"/>
        </w:rPr>
        <w:t>Pour améliorer la couverture en liaison montante NR dans un NTN, les améliorations suivantes ont été apportées:</w:t>
      </w:r>
    </w:p>
    <w:p w14:paraId="0FCD2820" w14:textId="519658F5" w:rsidR="00650DF0" w:rsidRPr="00AC4CA5" w:rsidRDefault="00650DF0" w:rsidP="002C1F8F">
      <w:pPr>
        <w:pStyle w:val="enumlev1"/>
        <w:rPr>
          <w:lang w:val="fr-FR"/>
        </w:rPr>
      </w:pPr>
      <w:r w:rsidRPr="00AC4CA5">
        <w:rPr>
          <w:lang w:val="fr-FR"/>
        </w:rPr>
        <w:t>–</w:t>
      </w:r>
      <w:r w:rsidRPr="00AC4CA5">
        <w:rPr>
          <w:lang w:val="fr-FR"/>
        </w:rPr>
        <w:tab/>
        <w:t>Répétition de canal physique de commande de liaison montante (PUCCH) pour l</w:t>
      </w:r>
      <w:r w:rsidR="00AC4CA5">
        <w:rPr>
          <w:lang w:val="fr-FR"/>
        </w:rPr>
        <w:t>'</w:t>
      </w:r>
      <w:r w:rsidRPr="00AC4CA5">
        <w:rPr>
          <w:lang w:val="fr-FR"/>
        </w:rPr>
        <w:t>accusé de réception de HARQ (HARQ-ACK) du message 4 (Msg4):</w:t>
      </w:r>
    </w:p>
    <w:p w14:paraId="4C891317" w14:textId="77777777" w:rsidR="00650DF0" w:rsidRPr="00AC4CA5" w:rsidRDefault="00650DF0" w:rsidP="002C1F8F">
      <w:pPr>
        <w:pStyle w:val="enumlev2"/>
        <w:rPr>
          <w:lang w:val="fr-FR"/>
        </w:rPr>
      </w:pPr>
      <w:r w:rsidRPr="00AC4CA5">
        <w:rPr>
          <w:lang w:val="fr-FR"/>
        </w:rPr>
        <w:t>•</w:t>
      </w:r>
      <w:r w:rsidRPr="00AC4CA5">
        <w:rPr>
          <w:lang w:val="fr-FR"/>
        </w:rPr>
        <w:tab/>
        <w:t>Les nombres de transmissions pris en charge sont 1, 2, 4 et 8.</w:t>
      </w:r>
    </w:p>
    <w:p w14:paraId="41AE2D6D" w14:textId="3435509A" w:rsidR="00650DF0" w:rsidRPr="00AC4CA5" w:rsidRDefault="00650DF0" w:rsidP="002C1F8F">
      <w:pPr>
        <w:pStyle w:val="enumlev3"/>
        <w:rPr>
          <w:lang w:val="fr-FR"/>
        </w:rPr>
      </w:pPr>
      <w:r w:rsidRPr="00AC4CA5">
        <w:rPr>
          <w:lang w:val="fr-FR"/>
        </w:rPr>
        <w:t>–</w:t>
      </w:r>
      <w:r w:rsidRPr="00AC4CA5">
        <w:rPr>
          <w:lang w:val="fr-FR"/>
        </w:rPr>
        <w:tab/>
        <w:t>Si une seule valeur parmi {2, 4, 8} est configurée par l</w:t>
      </w:r>
      <w:r w:rsidR="00AC4CA5">
        <w:rPr>
          <w:lang w:val="fr-FR"/>
        </w:rPr>
        <w:t>'</w:t>
      </w:r>
      <w:r w:rsidRPr="00AC4CA5">
        <w:rPr>
          <w:lang w:val="fr-FR"/>
        </w:rPr>
        <w:t>intermédiaire d</w:t>
      </w:r>
      <w:r w:rsidR="00AC4CA5">
        <w:rPr>
          <w:lang w:val="fr-FR"/>
        </w:rPr>
        <w:t>'</w:t>
      </w:r>
      <w:r w:rsidRPr="00AC4CA5">
        <w:rPr>
          <w:lang w:val="fr-FR"/>
        </w:rPr>
        <w:t>un bloc d</w:t>
      </w:r>
      <w:r w:rsidR="00AC4CA5">
        <w:rPr>
          <w:lang w:val="fr-FR"/>
        </w:rPr>
        <w:t>'</w:t>
      </w:r>
      <w:r w:rsidRPr="00AC4CA5">
        <w:rPr>
          <w:lang w:val="fr-FR"/>
        </w:rPr>
        <w:t>informations de système (SIB), le facteur de répétition configuré est appliqué.</w:t>
      </w:r>
    </w:p>
    <w:p w14:paraId="521180CB" w14:textId="2CD838CB" w:rsidR="00650DF0" w:rsidRPr="00AC4CA5" w:rsidRDefault="00650DF0" w:rsidP="002C1F8F">
      <w:pPr>
        <w:pStyle w:val="enumlev3"/>
        <w:rPr>
          <w:lang w:val="fr-FR"/>
        </w:rPr>
      </w:pPr>
      <w:r w:rsidRPr="00AC4CA5">
        <w:rPr>
          <w:lang w:val="fr-FR"/>
        </w:rPr>
        <w:t>–</w:t>
      </w:r>
      <w:r w:rsidRPr="00AC4CA5">
        <w:rPr>
          <w:lang w:val="fr-FR"/>
        </w:rPr>
        <w:tab/>
        <w:t>Si plusieurs valeurs parmi {1, 2, 4, 8} sont configurées par l</w:t>
      </w:r>
      <w:r w:rsidR="00AC4CA5">
        <w:rPr>
          <w:lang w:val="fr-FR"/>
        </w:rPr>
        <w:t>'</w:t>
      </w:r>
      <w:r w:rsidRPr="00AC4CA5">
        <w:rPr>
          <w:lang w:val="fr-FR"/>
        </w:rPr>
        <w:t>intermédiaire d</w:t>
      </w:r>
      <w:r w:rsidR="00AC4CA5">
        <w:rPr>
          <w:lang w:val="fr-FR"/>
        </w:rPr>
        <w:t>'</w:t>
      </w:r>
      <w:r w:rsidRPr="00AC4CA5">
        <w:rPr>
          <w:lang w:val="fr-FR"/>
        </w:rPr>
        <w:t>un bloc SIB, l</w:t>
      </w:r>
      <w:r w:rsidR="00AC4CA5">
        <w:rPr>
          <w:lang w:val="fr-FR"/>
        </w:rPr>
        <w:t>'</w:t>
      </w:r>
      <w:r w:rsidRPr="00AC4CA5">
        <w:rPr>
          <w:lang w:val="fr-FR"/>
        </w:rPr>
        <w:t>une d</w:t>
      </w:r>
      <w:r w:rsidR="00AC4CA5">
        <w:rPr>
          <w:lang w:val="fr-FR"/>
        </w:rPr>
        <w:t>'</w:t>
      </w:r>
      <w:r w:rsidRPr="00AC4CA5">
        <w:rPr>
          <w:lang w:val="fr-FR"/>
        </w:rPr>
        <w:t>entre elles est indiquée dans le champ d</w:t>
      </w:r>
      <w:r w:rsidR="00AC4CA5">
        <w:rPr>
          <w:lang w:val="fr-FR"/>
        </w:rPr>
        <w:t>'</w:t>
      </w:r>
      <w:r w:rsidRPr="00AC4CA5">
        <w:rPr>
          <w:lang w:val="fr-FR"/>
        </w:rPr>
        <w:t>indice d</w:t>
      </w:r>
      <w:r w:rsidR="00AC4CA5">
        <w:rPr>
          <w:lang w:val="fr-FR"/>
        </w:rPr>
        <w:t>'</w:t>
      </w:r>
      <w:r w:rsidRPr="00AC4CA5">
        <w:rPr>
          <w:lang w:val="fr-FR"/>
        </w:rPr>
        <w:t>attribution de liaison descendante (DAI) du format d</w:t>
      </w:r>
      <w:r w:rsidR="00AC4CA5">
        <w:rPr>
          <w:lang w:val="fr-FR"/>
        </w:rPr>
        <w:t>'</w:t>
      </w:r>
      <w:r w:rsidRPr="00AC4CA5">
        <w:rPr>
          <w:lang w:val="fr-FR"/>
        </w:rPr>
        <w:t>informations de commande de liaison descendante (DCI) 1_0 avec un contrôle de redondance cyclique (CRC) embrouillé par identifiant temporaire de réseau radioélectrique de cellule temporaire (TC-RNTI).</w:t>
      </w:r>
    </w:p>
    <w:p w14:paraId="0486CF8E" w14:textId="32986DEB" w:rsidR="00650DF0" w:rsidRPr="00AC4CA5" w:rsidRDefault="00223C1E" w:rsidP="00223C1E">
      <w:pPr>
        <w:pStyle w:val="enumlev2"/>
        <w:rPr>
          <w:lang w:val="fr-FR"/>
        </w:rPr>
      </w:pPr>
      <w:r w:rsidRPr="00AC4CA5">
        <w:rPr>
          <w:lang w:val="fr-FR"/>
        </w:rPr>
        <w:t>•</w:t>
      </w:r>
      <w:r w:rsidR="00650DF0" w:rsidRPr="00AC4CA5">
        <w:rPr>
          <w:lang w:val="fr-FR"/>
        </w:rPr>
        <w:tab/>
        <w:t>Le mécanisme existant de comptage des intervalles de répétition est appliqué.</w:t>
      </w:r>
    </w:p>
    <w:p w14:paraId="42D52BF7" w14:textId="029A732C" w:rsidR="00650DF0" w:rsidRPr="00AC4CA5" w:rsidRDefault="00650DF0" w:rsidP="002C1F8F">
      <w:pPr>
        <w:pStyle w:val="enumlev2"/>
        <w:rPr>
          <w:lang w:val="fr-FR"/>
        </w:rPr>
      </w:pPr>
      <w:r w:rsidRPr="00AC4CA5">
        <w:rPr>
          <w:lang w:val="fr-FR"/>
        </w:rPr>
        <w:t>•</w:t>
      </w:r>
      <w:r w:rsidRPr="00AC4CA5">
        <w:rPr>
          <w:lang w:val="fr-FR"/>
        </w:rPr>
        <w:tab/>
        <w:t>Le mécanisme de saut de fréquence défini pour l</w:t>
      </w:r>
      <w:r w:rsidR="00AC4CA5">
        <w:rPr>
          <w:lang w:val="fr-FR"/>
        </w:rPr>
        <w:t>'</w:t>
      </w:r>
      <w:r w:rsidRPr="00AC4CA5">
        <w:rPr>
          <w:lang w:val="fr-FR"/>
        </w:rPr>
        <w:t>émission de canal PUCCH pour le HARQ-ACK de Msg4 est appliqué dans chaque intervalle.</w:t>
      </w:r>
    </w:p>
    <w:p w14:paraId="0704711C" w14:textId="11814FB2" w:rsidR="00650DF0" w:rsidRPr="00AC4CA5" w:rsidRDefault="00650DF0" w:rsidP="002C1F8F">
      <w:pPr>
        <w:pStyle w:val="enumlev2"/>
        <w:rPr>
          <w:lang w:val="fr-FR"/>
        </w:rPr>
      </w:pPr>
      <w:r w:rsidRPr="00AC4CA5">
        <w:rPr>
          <w:lang w:val="fr-FR"/>
        </w:rPr>
        <w:t>•</w:t>
      </w:r>
      <w:r w:rsidRPr="00AC4CA5">
        <w:rPr>
          <w:lang w:val="fr-FR"/>
        </w:rPr>
        <w:tab/>
        <w:t>Un seuil de puissance reçue de signal de référence (RSRP) peut être configuré par l</w:t>
      </w:r>
      <w:r w:rsidR="00AC4CA5">
        <w:rPr>
          <w:lang w:val="fr-FR"/>
        </w:rPr>
        <w:t>'</w:t>
      </w:r>
      <w:r w:rsidRPr="00AC4CA5">
        <w:rPr>
          <w:lang w:val="fr-FR"/>
        </w:rPr>
        <w:t>intermédiaire du bloc SIB lorsque le nombre de répétitions est configuré par le bloc SIB. Si le seuil de puissance RSRP est configuré, un UE capable de répéter le canal PUCCH pour le HARQ-ACK du Msg4 signale la capacité de répétition du canal PUCCH pour le HARQ-ACK du Msg4 par l</w:t>
      </w:r>
      <w:r w:rsidR="00AC4CA5">
        <w:rPr>
          <w:lang w:val="fr-FR"/>
        </w:rPr>
        <w:t>'</w:t>
      </w:r>
      <w:r w:rsidRPr="00AC4CA5">
        <w:rPr>
          <w:lang w:val="fr-FR"/>
        </w:rPr>
        <w:t>intermédiaire d</w:t>
      </w:r>
      <w:r w:rsidR="00AC4CA5">
        <w:rPr>
          <w:lang w:val="fr-FR"/>
        </w:rPr>
        <w:t>'</w:t>
      </w:r>
      <w:r w:rsidRPr="00AC4CA5">
        <w:rPr>
          <w:lang w:val="fr-FR"/>
        </w:rPr>
        <w:t>un canal physique partagé de liaison montante (PUSCH) de message 3 (Msg3) uniquement si le niveau de RSRP mesuré est inférieur au seuil de RSRP configuré. Si le seuil de puissance RSRP n</w:t>
      </w:r>
      <w:r w:rsidR="00AC4CA5">
        <w:rPr>
          <w:lang w:val="fr-FR"/>
        </w:rPr>
        <w:t>'</w:t>
      </w:r>
      <w:r w:rsidRPr="00AC4CA5">
        <w:rPr>
          <w:lang w:val="fr-FR"/>
        </w:rPr>
        <w:t>est pas configuré, un UE capable de répéter le canal PUCCH pour le HARQ-ACK de Msg4 signale la capacité de répétition du canal PUCCH pour le HARQ-ACK de Msg4 par l</w:t>
      </w:r>
      <w:r w:rsidR="00AC4CA5">
        <w:rPr>
          <w:lang w:val="fr-FR"/>
        </w:rPr>
        <w:t>'</w:t>
      </w:r>
      <w:r w:rsidRPr="00AC4CA5">
        <w:rPr>
          <w:lang w:val="fr-FR"/>
        </w:rPr>
        <w:t>intermédiaire du PUSCH Msg3.</w:t>
      </w:r>
    </w:p>
    <w:p w14:paraId="5073F27F" w14:textId="7682E8DE" w:rsidR="00650DF0" w:rsidRPr="00AC4CA5" w:rsidRDefault="00650DF0" w:rsidP="002C1F8F">
      <w:pPr>
        <w:pStyle w:val="enumlev2"/>
        <w:rPr>
          <w:lang w:val="fr-FR"/>
        </w:rPr>
      </w:pPr>
      <w:r w:rsidRPr="00AC4CA5">
        <w:rPr>
          <w:lang w:val="fr-FR"/>
        </w:rPr>
        <w:t>•</w:t>
      </w:r>
      <w:r w:rsidRPr="00AC4CA5">
        <w:rPr>
          <w:lang w:val="fr-FR"/>
        </w:rPr>
        <w:tab/>
        <w:t>Le facteur de répétition appliqué au HARQ-ACK de Msg4 est également utilisé pour toute transmission du canal PUCCH avant la fourniture d</w:t>
      </w:r>
      <w:r w:rsidR="00AC4CA5">
        <w:rPr>
          <w:lang w:val="fr-FR"/>
        </w:rPr>
        <w:t>'</w:t>
      </w:r>
      <w:r w:rsidRPr="00AC4CA5">
        <w:rPr>
          <w:lang w:val="fr-FR"/>
        </w:rPr>
        <w:t>une ressource de PUCCH consacrée.</w:t>
      </w:r>
    </w:p>
    <w:p w14:paraId="0B2ADC3D" w14:textId="549F0D45" w:rsidR="00650DF0" w:rsidRPr="00AC4CA5" w:rsidRDefault="00650DF0" w:rsidP="002C1F8F">
      <w:pPr>
        <w:pStyle w:val="enumlev1"/>
        <w:rPr>
          <w:lang w:val="fr-FR"/>
        </w:rPr>
      </w:pPr>
      <w:r w:rsidRPr="00AC4CA5">
        <w:rPr>
          <w:lang w:val="fr-FR"/>
        </w:rPr>
        <w:t>–</w:t>
      </w:r>
      <w:r w:rsidRPr="00AC4CA5">
        <w:rPr>
          <w:lang w:val="fr-FR"/>
        </w:rPr>
        <w:tab/>
        <w:t>Amélioration du regroupement de signaux de référence de démodulation (DMRS) dans le canal PUSCH spécifique au réseau NTN, qui permet le regroupement de signaux DMRS en présence de dérive temporelle, moyennant quoi l</w:t>
      </w:r>
      <w:r w:rsidR="00AC4CA5">
        <w:rPr>
          <w:lang w:val="fr-FR"/>
        </w:rPr>
        <w:t>'</w:t>
      </w:r>
      <w:r w:rsidRPr="00AC4CA5">
        <w:rPr>
          <w:lang w:val="fr-FR"/>
        </w:rPr>
        <w:t>UE maintient une continuité de phase tenant compte des effets de la variation du temps de transmission entre l</w:t>
      </w:r>
      <w:r w:rsidR="00AC4CA5">
        <w:rPr>
          <w:lang w:val="fr-FR"/>
        </w:rPr>
        <w:t>'</w:t>
      </w:r>
      <w:r w:rsidRPr="00AC4CA5">
        <w:rPr>
          <w:lang w:val="fr-FR"/>
        </w:rPr>
        <w:t>UE et le point de référence de synchronisation temporelle de la liaison montante pour permettre une meilleure estimation de canal.</w:t>
      </w:r>
    </w:p>
    <w:p w14:paraId="064FCB6F" w14:textId="77777777" w:rsidR="00650DF0" w:rsidRPr="00AC4CA5" w:rsidRDefault="00650DF0" w:rsidP="00403A2B">
      <w:pPr>
        <w:pStyle w:val="Heading4"/>
        <w:rPr>
          <w:lang w:val="fr-FR"/>
        </w:rPr>
      </w:pPr>
      <w:r w:rsidRPr="00AC4CA5">
        <w:rPr>
          <w:lang w:val="fr-FR"/>
        </w:rPr>
        <w:lastRenderedPageBreak/>
        <w:t>2.1.7.2</w:t>
      </w:r>
      <w:r w:rsidRPr="00AC4CA5">
        <w:rPr>
          <w:lang w:val="fr-FR"/>
        </w:rPr>
        <w:tab/>
        <w:t>Déploiement de la composante NR-NTN dans la gamme de fréquences FR2-NTN</w:t>
      </w:r>
    </w:p>
    <w:p w14:paraId="3E3C0870" w14:textId="77777777" w:rsidR="00650DF0" w:rsidRPr="00AC4CA5" w:rsidRDefault="00650DF0" w:rsidP="00403A2B">
      <w:pPr>
        <w:keepNext/>
        <w:keepLines/>
        <w:rPr>
          <w:lang w:val="fr-FR"/>
        </w:rPr>
      </w:pPr>
      <w:r w:rsidRPr="00AC4CA5">
        <w:rPr>
          <w:lang w:val="fr-FR"/>
        </w:rPr>
        <w:t>Aux fins du déploiement de la composante NR-NTN dans la gamme de fréquences FR2-NTN en mode duplex par répartition en fréquence (DRF), les aspects suivants ont été pris en considération:</w:t>
      </w:r>
    </w:p>
    <w:p w14:paraId="201C837C" w14:textId="77777777" w:rsidR="00650DF0" w:rsidRPr="00AC4CA5" w:rsidRDefault="00650DF0" w:rsidP="00403A2B">
      <w:pPr>
        <w:pStyle w:val="enumlev1"/>
        <w:keepNext/>
        <w:keepLines/>
        <w:rPr>
          <w:lang w:val="fr-FR"/>
        </w:rPr>
      </w:pPr>
      <w:r w:rsidRPr="00AC4CA5">
        <w:rPr>
          <w:lang w:val="fr-FR"/>
        </w:rPr>
        <w:t>–</w:t>
      </w:r>
      <w:r w:rsidRPr="00AC4CA5">
        <w:rPr>
          <w:lang w:val="fr-FR"/>
        </w:rPr>
        <w:tab/>
        <w:t>Pour le fonctionnement dans la gamme de fréquences FR2-NTN, la plage de valeurs en ms pour K_offset et K-MAC doit être la même que pour la gamme de fréquences FR1.</w:t>
      </w:r>
    </w:p>
    <w:p w14:paraId="00ECFAE0" w14:textId="742D9B57" w:rsidR="00650DF0" w:rsidRPr="00AC4CA5" w:rsidRDefault="00650DF0" w:rsidP="00C80BC5">
      <w:pPr>
        <w:pStyle w:val="enumlev1"/>
        <w:rPr>
          <w:lang w:val="fr-FR"/>
        </w:rPr>
      </w:pPr>
      <w:r w:rsidRPr="00AC4CA5">
        <w:rPr>
          <w:lang w:val="fr-FR"/>
        </w:rPr>
        <w:t>–</w:t>
      </w:r>
      <w:r w:rsidRPr="00AC4CA5">
        <w:rPr>
          <w:lang w:val="fr-FR"/>
        </w:rPr>
        <w:tab/>
        <w:t>Pour le fonctionnement dans la gamme de fréquences FR2-NTN, un espacement de sous</w:t>
      </w:r>
      <w:r w:rsidRPr="00AC4CA5">
        <w:rPr>
          <w:lang w:val="fr-FR"/>
        </w:rPr>
        <w:noBreakHyphen/>
        <w:t>porteuses (SCS) de référence de 15 kHz est utilisé pour l</w:t>
      </w:r>
      <w:r w:rsidR="00AC4CA5">
        <w:rPr>
          <w:lang w:val="fr-FR"/>
        </w:rPr>
        <w:t>'</w:t>
      </w:r>
      <w:r w:rsidRPr="00AC4CA5">
        <w:rPr>
          <w:lang w:val="fr-FR"/>
        </w:rPr>
        <w:t>indication de K_offset et de K_MAC.</w:t>
      </w:r>
    </w:p>
    <w:p w14:paraId="1E611A26" w14:textId="350F7F78" w:rsidR="00650DF0" w:rsidRPr="00AC4CA5" w:rsidRDefault="00650DF0" w:rsidP="00C80BC5">
      <w:pPr>
        <w:pStyle w:val="enumlev1"/>
        <w:rPr>
          <w:lang w:val="fr-FR"/>
        </w:rPr>
      </w:pPr>
      <w:r w:rsidRPr="00AC4CA5">
        <w:rPr>
          <w:lang w:val="fr-FR"/>
        </w:rPr>
        <w:t>–</w:t>
      </w:r>
      <w:r w:rsidRPr="00AC4CA5">
        <w:rPr>
          <w:lang w:val="fr-FR"/>
        </w:rPr>
        <w:tab/>
        <w:t>Pour le fonctionnement dans la gamme de fréquences FR2-NTN, aucun retard supplémentaire dans l</w:t>
      </w:r>
      <w:r w:rsidR="00AC4CA5">
        <w:rPr>
          <w:lang w:val="fr-FR"/>
        </w:rPr>
        <w:t>'</w:t>
      </w:r>
      <w:r w:rsidRPr="00AC4CA5">
        <w:rPr>
          <w:lang w:val="fr-FR"/>
        </w:rPr>
        <w:t>application de l</w:t>
      </w:r>
      <w:r w:rsidR="00AC4CA5">
        <w:rPr>
          <w:lang w:val="fr-FR"/>
        </w:rPr>
        <w:t>'</w:t>
      </w:r>
      <w:r w:rsidRPr="00AC4CA5">
        <w:rPr>
          <w:lang w:val="fr-FR"/>
        </w:rPr>
        <w:t>indice de configuration de transmission (TCI) de l</w:t>
      </w:r>
      <w:r w:rsidR="00AC4CA5">
        <w:rPr>
          <w:lang w:val="fr-FR"/>
        </w:rPr>
        <w:t>'</w:t>
      </w:r>
      <w:r w:rsidRPr="00AC4CA5">
        <w:rPr>
          <w:lang w:val="fr-FR"/>
        </w:rPr>
        <w:t>élément de commande (CE) de la commande d</w:t>
      </w:r>
      <w:r w:rsidR="00AC4CA5">
        <w:rPr>
          <w:lang w:val="fr-FR"/>
        </w:rPr>
        <w:t>'</w:t>
      </w:r>
      <w:r w:rsidRPr="00AC4CA5">
        <w:rPr>
          <w:lang w:val="fr-FR"/>
        </w:rPr>
        <w:t>accès au support (MAC) n</w:t>
      </w:r>
      <w:r w:rsidR="00AC4CA5">
        <w:rPr>
          <w:lang w:val="fr-FR"/>
        </w:rPr>
        <w:t>'</w:t>
      </w:r>
      <w:r w:rsidRPr="00AC4CA5">
        <w:rPr>
          <w:lang w:val="fr-FR"/>
        </w:rPr>
        <w:t>est introduit pour faciliter l</w:t>
      </w:r>
      <w:r w:rsidR="00AC4CA5">
        <w:rPr>
          <w:lang w:val="fr-FR"/>
        </w:rPr>
        <w:t>'</w:t>
      </w:r>
      <w:r w:rsidRPr="00AC4CA5">
        <w:rPr>
          <w:lang w:val="fr-FR"/>
        </w:rPr>
        <w:t>orientation mécanique du faisceau avec la microstation.</w:t>
      </w:r>
    </w:p>
    <w:p w14:paraId="0E34F52E" w14:textId="77777777" w:rsidR="00650DF0" w:rsidRPr="00AC4CA5" w:rsidRDefault="00650DF0" w:rsidP="00C80BC5">
      <w:pPr>
        <w:pStyle w:val="enumlev1"/>
        <w:rPr>
          <w:lang w:val="fr-FR"/>
        </w:rPr>
      </w:pPr>
      <w:r w:rsidRPr="00AC4CA5">
        <w:rPr>
          <w:lang w:val="fr-FR"/>
        </w:rPr>
        <w:t>–</w:t>
      </w:r>
      <w:r w:rsidRPr="00AC4CA5">
        <w:rPr>
          <w:lang w:val="fr-FR"/>
        </w:rPr>
        <w:tab/>
        <w:t>Pour le fonctionnement dans la gamme de fréquences FR2-NTN, en vue de la procédure de fouille de cellule, les cas D et E sont utilisés pour permettre le fonctionnement en mode DRF dans les bandes définies par FR2-NTN sans aucune mise à jour du schéma de bloc de signal de synchronisation (SSB).</w:t>
      </w:r>
    </w:p>
    <w:p w14:paraId="20AEAEBB" w14:textId="62FF35F4" w:rsidR="00650DF0" w:rsidRPr="00AC4CA5" w:rsidRDefault="00650DF0" w:rsidP="00C80BC5">
      <w:pPr>
        <w:pStyle w:val="enumlev1"/>
        <w:rPr>
          <w:lang w:val="fr-FR"/>
        </w:rPr>
      </w:pPr>
      <w:r w:rsidRPr="00AC4CA5">
        <w:rPr>
          <w:lang w:val="fr-FR"/>
        </w:rPr>
        <w:t>–</w:t>
      </w:r>
      <w:r w:rsidRPr="00AC4CA5">
        <w:rPr>
          <w:lang w:val="fr-FR"/>
        </w:rPr>
        <w:tab/>
        <w:t>Du point de vue des spécifications relatives à la couche physique (RAN1), pour le fonctionnement dans la gamme de fréquences FR2-NTN, la granularité utilisée pour la signalisation de la TA est la même que celle qui correspond à l</w:t>
      </w:r>
      <w:r w:rsidR="00AC4CA5">
        <w:rPr>
          <w:lang w:val="fr-FR"/>
        </w:rPr>
        <w:t>'</w:t>
      </w:r>
      <w:r w:rsidRPr="00AC4CA5">
        <w:rPr>
          <w:lang w:val="fr-FR"/>
        </w:rPr>
        <w:t>espacement de sous-porteuses de référence appliqué pour K_offset.</w:t>
      </w:r>
    </w:p>
    <w:p w14:paraId="687202ED" w14:textId="77777777" w:rsidR="00650DF0" w:rsidRPr="00AC4CA5" w:rsidRDefault="00650DF0" w:rsidP="00650DF0">
      <w:pPr>
        <w:rPr>
          <w:lang w:val="fr-FR"/>
        </w:rPr>
      </w:pPr>
      <w:r w:rsidRPr="00AC4CA5">
        <w:rPr>
          <w:lang w:val="fr-FR"/>
        </w:rPr>
        <w:t>De plus, les classes et types de microstations suivants ont été ajoutés: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1"/>
        <w:gridCol w:w="6950"/>
      </w:tblGrid>
      <w:tr w:rsidR="00650DF0" w:rsidRPr="00AC4CA5" w14:paraId="2C201EBB" w14:textId="77777777" w:rsidTr="00C80BC5">
        <w:trPr>
          <w:trHeight w:val="187"/>
          <w:tblHeader/>
          <w:jc w:val="center"/>
        </w:trPr>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8E72F20" w14:textId="02CEAE29" w:rsidR="00650DF0" w:rsidRPr="00AC4CA5" w:rsidRDefault="00650DF0" w:rsidP="00C80BC5">
            <w:pPr>
              <w:pStyle w:val="Tablehead"/>
              <w:rPr>
                <w:lang w:val="fr-FR"/>
              </w:rPr>
            </w:pPr>
            <w:r w:rsidRPr="00AC4CA5">
              <w:rPr>
                <w:lang w:val="fr-FR"/>
              </w:rPr>
              <w:t>Classe d</w:t>
            </w:r>
            <w:r w:rsidR="00AC4CA5">
              <w:rPr>
                <w:lang w:val="fr-FR"/>
              </w:rPr>
              <w:t>'</w:t>
            </w:r>
            <w:r w:rsidRPr="00AC4CA5">
              <w:rPr>
                <w:lang w:val="fr-FR"/>
              </w:rPr>
              <w:t>UE</w:t>
            </w: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807CBDF" w14:textId="580B37D8" w:rsidR="00650DF0" w:rsidRPr="00AC4CA5" w:rsidRDefault="00650DF0" w:rsidP="00C80BC5">
            <w:pPr>
              <w:pStyle w:val="Tablehead"/>
              <w:rPr>
                <w:lang w:val="fr-FR"/>
              </w:rPr>
            </w:pPr>
            <w:r w:rsidRPr="00AC4CA5">
              <w:rPr>
                <w:lang w:val="fr-FR"/>
              </w:rPr>
              <w:t>Type d</w:t>
            </w:r>
            <w:r w:rsidR="00AC4CA5">
              <w:rPr>
                <w:lang w:val="fr-FR"/>
              </w:rPr>
              <w:t>'</w:t>
            </w:r>
            <w:r w:rsidRPr="00AC4CA5">
              <w:rPr>
                <w:lang w:val="fr-FR"/>
              </w:rPr>
              <w:t>UE</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E24FD8F" w14:textId="77777777" w:rsidR="00650DF0" w:rsidRPr="00AC4CA5" w:rsidRDefault="00650DF0" w:rsidP="00C80BC5">
            <w:pPr>
              <w:pStyle w:val="Tablehead"/>
              <w:rPr>
                <w:lang w:val="fr-FR"/>
              </w:rPr>
            </w:pPr>
            <w:r w:rsidRPr="00AC4CA5">
              <w:rPr>
                <w:lang w:val="fr-FR"/>
              </w:rPr>
              <w:t>Description du type</w:t>
            </w:r>
          </w:p>
        </w:tc>
      </w:tr>
      <w:tr w:rsidR="00650DF0" w:rsidRPr="00AC4CA5" w14:paraId="4B12A9AF" w14:textId="77777777" w:rsidTr="00C80BC5">
        <w:trPr>
          <w:trHeight w:val="187"/>
          <w:jc w:val="center"/>
        </w:trPr>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47C638" w14:textId="77777777" w:rsidR="00650DF0" w:rsidRPr="00AC4CA5" w:rsidRDefault="00650DF0" w:rsidP="00C80BC5">
            <w:pPr>
              <w:pStyle w:val="Tabletext"/>
              <w:jc w:val="center"/>
              <w:rPr>
                <w:lang w:val="fr-FR"/>
              </w:rPr>
            </w:pPr>
            <w:r w:rsidRPr="00AC4CA5">
              <w:rPr>
                <w:lang w:val="fr-FR"/>
              </w:rPr>
              <w:t>Microstation fixe</w:t>
            </w: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78C4DD3" w14:textId="77777777" w:rsidR="00650DF0" w:rsidRPr="00AC4CA5" w:rsidRDefault="00650DF0" w:rsidP="00C80BC5">
            <w:pPr>
              <w:pStyle w:val="Tabletext"/>
              <w:jc w:val="center"/>
              <w:rPr>
                <w:lang w:val="fr-FR"/>
              </w:rPr>
            </w:pPr>
            <w:r w:rsidRPr="00AC4CA5">
              <w:rPr>
                <w:lang w:val="fr-FR"/>
              </w:rPr>
              <w:t>1</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C927EAD" w14:textId="77777777" w:rsidR="00650DF0" w:rsidRPr="00AC4CA5" w:rsidRDefault="00650DF0" w:rsidP="00C80BC5">
            <w:pPr>
              <w:pStyle w:val="Tabletext"/>
              <w:jc w:val="left"/>
              <w:rPr>
                <w:lang w:val="fr-FR"/>
              </w:rPr>
            </w:pPr>
            <w:r w:rsidRPr="00AC4CA5">
              <w:rPr>
                <w:lang w:val="fr-FR"/>
              </w:rPr>
              <w:t>Microstation fixe prenant en charge les satellites OSG et LEO avec antenne à orientation mécanique.</w:t>
            </w:r>
          </w:p>
        </w:tc>
      </w:tr>
      <w:tr w:rsidR="00650DF0" w:rsidRPr="00AC4CA5" w14:paraId="5AD22E97" w14:textId="77777777" w:rsidTr="00C80BC5">
        <w:trPr>
          <w:trHeight w:val="187"/>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6047BB6" w14:textId="77777777" w:rsidR="00650DF0" w:rsidRPr="00AC4CA5" w:rsidRDefault="00650DF0" w:rsidP="00C80BC5">
            <w:pPr>
              <w:pStyle w:val="Tabletext"/>
              <w:jc w:val="center"/>
              <w:rPr>
                <w:lang w:val="fr-FR"/>
              </w:rPr>
            </w:pP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50AC67E" w14:textId="77777777" w:rsidR="00650DF0" w:rsidRPr="00AC4CA5" w:rsidRDefault="00650DF0" w:rsidP="00C80BC5">
            <w:pPr>
              <w:pStyle w:val="Tabletext"/>
              <w:jc w:val="center"/>
              <w:rPr>
                <w:lang w:val="fr-FR"/>
              </w:rPr>
            </w:pPr>
            <w:r w:rsidRPr="00AC4CA5">
              <w:rPr>
                <w:lang w:val="fr-FR"/>
              </w:rPr>
              <w:t>2</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596D8D4A" w14:textId="77777777" w:rsidR="00650DF0" w:rsidRPr="00AC4CA5" w:rsidRDefault="00650DF0" w:rsidP="00C80BC5">
            <w:pPr>
              <w:pStyle w:val="Tabletext"/>
              <w:jc w:val="left"/>
              <w:rPr>
                <w:lang w:val="fr-FR"/>
              </w:rPr>
            </w:pPr>
            <w:r w:rsidRPr="00AC4CA5">
              <w:rPr>
                <w:lang w:val="fr-FR"/>
              </w:rPr>
              <w:t>Microstation fixe prenant en charge les satellites OSG et LEO avec antenne à orientation électronique.</w:t>
            </w:r>
          </w:p>
        </w:tc>
      </w:tr>
      <w:tr w:rsidR="00650DF0" w:rsidRPr="00AC4CA5" w14:paraId="6F287CB7" w14:textId="77777777" w:rsidTr="00C80BC5">
        <w:trPr>
          <w:trHeight w:val="187"/>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C524779" w14:textId="77777777" w:rsidR="00650DF0" w:rsidRPr="00AC4CA5" w:rsidRDefault="00650DF0" w:rsidP="00C80BC5">
            <w:pPr>
              <w:pStyle w:val="Tabletext"/>
              <w:jc w:val="center"/>
              <w:rPr>
                <w:lang w:val="fr-FR"/>
              </w:rPr>
            </w:pP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B8CC706" w14:textId="77777777" w:rsidR="00650DF0" w:rsidRPr="00AC4CA5" w:rsidRDefault="00650DF0" w:rsidP="00C80BC5">
            <w:pPr>
              <w:pStyle w:val="Tabletext"/>
              <w:jc w:val="center"/>
              <w:rPr>
                <w:lang w:val="fr-FR"/>
              </w:rPr>
            </w:pPr>
            <w:r w:rsidRPr="00AC4CA5">
              <w:rPr>
                <w:lang w:val="fr-FR"/>
              </w:rPr>
              <w:t>3</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2BBF165" w14:textId="77777777" w:rsidR="00650DF0" w:rsidRPr="00AC4CA5" w:rsidRDefault="00650DF0" w:rsidP="00C80BC5">
            <w:pPr>
              <w:pStyle w:val="Tabletext"/>
              <w:jc w:val="left"/>
              <w:rPr>
                <w:lang w:val="fr-FR"/>
              </w:rPr>
            </w:pPr>
            <w:r w:rsidRPr="00AC4CA5">
              <w:rPr>
                <w:lang w:val="fr-FR"/>
              </w:rPr>
              <w:t>Microstation fixe prenant en charge les satellites LEO avec antenne à orientation électronique.</w:t>
            </w:r>
          </w:p>
        </w:tc>
      </w:tr>
      <w:tr w:rsidR="00650DF0" w:rsidRPr="00AC4CA5" w14:paraId="659BBC64" w14:textId="77777777" w:rsidTr="00C80BC5">
        <w:trPr>
          <w:trHeight w:val="187"/>
          <w:jc w:val="center"/>
        </w:trPr>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456E30" w14:textId="77777777" w:rsidR="00650DF0" w:rsidRPr="00AC4CA5" w:rsidRDefault="00650DF0" w:rsidP="00C80BC5">
            <w:pPr>
              <w:pStyle w:val="Tabletext"/>
              <w:jc w:val="center"/>
              <w:rPr>
                <w:lang w:val="fr-FR"/>
              </w:rPr>
            </w:pPr>
            <w:r w:rsidRPr="00AC4CA5">
              <w:rPr>
                <w:lang w:val="fr-FR"/>
              </w:rPr>
              <w:t>Microstation mobile</w:t>
            </w: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5A1356E" w14:textId="77777777" w:rsidR="00650DF0" w:rsidRPr="00AC4CA5" w:rsidRDefault="00650DF0" w:rsidP="00C80BC5">
            <w:pPr>
              <w:pStyle w:val="Tabletext"/>
              <w:jc w:val="center"/>
              <w:rPr>
                <w:lang w:val="fr-FR"/>
              </w:rPr>
            </w:pPr>
            <w:r w:rsidRPr="00AC4CA5">
              <w:rPr>
                <w:lang w:val="fr-FR"/>
              </w:rPr>
              <w:t>4</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48B7888" w14:textId="77777777" w:rsidR="00650DF0" w:rsidRPr="00AC4CA5" w:rsidRDefault="00650DF0" w:rsidP="00C80BC5">
            <w:pPr>
              <w:pStyle w:val="Tabletext"/>
              <w:jc w:val="left"/>
              <w:rPr>
                <w:lang w:val="fr-FR"/>
              </w:rPr>
            </w:pPr>
            <w:r w:rsidRPr="00AC4CA5">
              <w:rPr>
                <w:lang w:val="fr-FR"/>
              </w:rPr>
              <w:t>Microstation mobile prenant en charge les satellites OSG et LEO avec antenne à orientation mécanique.</w:t>
            </w:r>
          </w:p>
        </w:tc>
      </w:tr>
      <w:tr w:rsidR="00650DF0" w:rsidRPr="00AC4CA5" w14:paraId="50498696" w14:textId="77777777" w:rsidTr="00C80BC5">
        <w:trPr>
          <w:trHeight w:val="187"/>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2973101" w14:textId="77777777" w:rsidR="00650DF0" w:rsidRPr="00AC4CA5" w:rsidRDefault="00650DF0" w:rsidP="00C80BC5">
            <w:pPr>
              <w:pStyle w:val="Tabletext"/>
              <w:rPr>
                <w:lang w:val="fr-FR"/>
              </w:rPr>
            </w:pPr>
          </w:p>
        </w:tc>
        <w:tc>
          <w:tcPr>
            <w:tcW w:w="127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D3FC3B0" w14:textId="77777777" w:rsidR="00650DF0" w:rsidRPr="00AC4CA5" w:rsidRDefault="00650DF0" w:rsidP="00C80BC5">
            <w:pPr>
              <w:pStyle w:val="Tabletext"/>
              <w:jc w:val="center"/>
              <w:rPr>
                <w:lang w:val="fr-FR"/>
              </w:rPr>
            </w:pPr>
            <w:r w:rsidRPr="00AC4CA5">
              <w:rPr>
                <w:lang w:val="fr-FR"/>
              </w:rPr>
              <w:t>5</w:t>
            </w:r>
          </w:p>
        </w:tc>
        <w:tc>
          <w:tcPr>
            <w:tcW w:w="695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24305FD" w14:textId="77777777" w:rsidR="00650DF0" w:rsidRPr="00AC4CA5" w:rsidRDefault="00650DF0" w:rsidP="00C80BC5">
            <w:pPr>
              <w:pStyle w:val="Tabletext"/>
              <w:jc w:val="left"/>
              <w:rPr>
                <w:lang w:val="fr-FR"/>
              </w:rPr>
            </w:pPr>
            <w:r w:rsidRPr="00AC4CA5">
              <w:rPr>
                <w:lang w:val="fr-FR"/>
              </w:rPr>
              <w:t>Microstation mobile prenant en charge les satellites OSG avec antenne à orientation électronique.</w:t>
            </w:r>
          </w:p>
        </w:tc>
      </w:tr>
      <w:tr w:rsidR="00650DF0" w:rsidRPr="00AC4CA5" w14:paraId="03AFEA4B" w14:textId="77777777" w:rsidTr="00C80BC5">
        <w:trPr>
          <w:trHeight w:val="187"/>
          <w:jc w:val="center"/>
        </w:trPr>
        <w:tc>
          <w:tcPr>
            <w:tcW w:w="9639" w:type="dxa"/>
            <w:gridSpan w:val="3"/>
            <w:tcBorders>
              <w:top w:val="single" w:sz="4" w:space="0" w:color="auto"/>
              <w:left w:val="nil"/>
              <w:bottom w:val="nil"/>
              <w:right w:val="nil"/>
            </w:tcBorders>
            <w:tcMar>
              <w:top w:w="15" w:type="dxa"/>
              <w:left w:w="15" w:type="dxa"/>
              <w:bottom w:w="0" w:type="dxa"/>
              <w:right w:w="15" w:type="dxa"/>
            </w:tcMar>
            <w:hideMark/>
          </w:tcPr>
          <w:p w14:paraId="2FBD13DE" w14:textId="2FE03C2A" w:rsidR="00650DF0" w:rsidRPr="00AC4CA5" w:rsidRDefault="00650DF0" w:rsidP="00C80BC5">
            <w:pPr>
              <w:pStyle w:val="Tabletext"/>
              <w:jc w:val="left"/>
              <w:rPr>
                <w:lang w:val="fr-FR"/>
              </w:rPr>
            </w:pPr>
            <w:r w:rsidRPr="00AC4CA5">
              <w:rPr>
                <w:lang w:val="fr-FR"/>
              </w:rPr>
              <w:t>NOTE – Dans l</w:t>
            </w:r>
            <w:r w:rsidR="00AC4CA5">
              <w:rPr>
                <w:lang w:val="fr-FR"/>
              </w:rPr>
              <w:t>'</w:t>
            </w:r>
            <w:r w:rsidRPr="00AC4CA5">
              <w:rPr>
                <w:lang w:val="fr-FR"/>
              </w:rPr>
              <w:t>hypothèse que l</w:t>
            </w:r>
            <w:r w:rsidR="00AC4CA5">
              <w:rPr>
                <w:lang w:val="fr-FR"/>
              </w:rPr>
              <w:t>'</w:t>
            </w:r>
            <w:r w:rsidRPr="00AC4CA5">
              <w:rPr>
                <w:lang w:val="fr-FR"/>
              </w:rPr>
              <w:t>UE dispose d</w:t>
            </w:r>
            <w:r w:rsidR="00AC4CA5">
              <w:rPr>
                <w:lang w:val="fr-FR"/>
              </w:rPr>
              <w:t>'</w:t>
            </w:r>
            <w:r w:rsidRPr="00AC4CA5">
              <w:rPr>
                <w:lang w:val="fr-FR"/>
              </w:rPr>
              <w:t>un seul faisceau orienté vers un seul satellite à un moment donné.</w:t>
            </w:r>
          </w:p>
        </w:tc>
      </w:tr>
    </w:tbl>
    <w:p w14:paraId="0EBBED08" w14:textId="3059B832" w:rsidR="00650DF0" w:rsidRPr="00AC4CA5" w:rsidRDefault="00650DF0" w:rsidP="00C80BC5">
      <w:pPr>
        <w:pStyle w:val="Heading4"/>
        <w:rPr>
          <w:lang w:val="fr-FR"/>
        </w:rPr>
      </w:pPr>
      <w:r w:rsidRPr="00AC4CA5">
        <w:rPr>
          <w:lang w:val="fr-FR"/>
        </w:rPr>
        <w:t>2.1.7.3</w:t>
      </w:r>
      <w:r w:rsidRPr="00AC4CA5">
        <w:rPr>
          <w:lang w:val="fr-FR"/>
        </w:rPr>
        <w:tab/>
        <w:t>Emplacement d</w:t>
      </w:r>
      <w:r w:rsidR="00AC4CA5">
        <w:rPr>
          <w:lang w:val="fr-FR"/>
        </w:rPr>
        <w:t>'</w:t>
      </w:r>
      <w:r w:rsidRPr="00AC4CA5">
        <w:rPr>
          <w:lang w:val="fr-FR"/>
        </w:rPr>
        <w:t>UE vérifié par le réseau</w:t>
      </w:r>
    </w:p>
    <w:p w14:paraId="5A80FEB5" w14:textId="4027A212" w:rsidR="00650DF0" w:rsidRPr="00AC4CA5" w:rsidRDefault="00650DF0" w:rsidP="00650DF0">
      <w:pPr>
        <w:rPr>
          <w:lang w:val="fr-FR"/>
        </w:rPr>
      </w:pPr>
      <w:r w:rsidRPr="00AC4CA5">
        <w:rPr>
          <w:lang w:val="fr-FR"/>
        </w:rPr>
        <w:t>Des améliorations nécessaires ont été apportées à la méthode de positionnement fondée sur de multiples mesures de temps aller-retour (multi-RTT) pour prendre en charge la vérification par le réseau de l</w:t>
      </w:r>
      <w:r w:rsidR="00AC4CA5">
        <w:rPr>
          <w:lang w:val="fr-FR"/>
        </w:rPr>
        <w:t>'</w:t>
      </w:r>
      <w:r w:rsidRPr="00AC4CA5">
        <w:rPr>
          <w:lang w:val="fr-FR"/>
        </w:rPr>
        <w:t>emplacement de l</w:t>
      </w:r>
      <w:r w:rsidR="00AC4CA5">
        <w:rPr>
          <w:lang w:val="fr-FR"/>
        </w:rPr>
        <w:t>'</w:t>
      </w:r>
      <w:r w:rsidRPr="00AC4CA5">
        <w:rPr>
          <w:lang w:val="fr-FR"/>
        </w:rPr>
        <w:t>UE dans le NTN, dans un cas où un seul satellite est visible.</w:t>
      </w:r>
    </w:p>
    <w:p w14:paraId="21B84571" w14:textId="4B21150A" w:rsidR="00650DF0" w:rsidRPr="00AC4CA5" w:rsidRDefault="00650DF0" w:rsidP="00650DF0">
      <w:pPr>
        <w:rPr>
          <w:lang w:val="fr-FR"/>
        </w:rPr>
      </w:pPr>
      <w:r w:rsidRPr="00AC4CA5">
        <w:rPr>
          <w:lang w:val="fr-FR"/>
        </w:rPr>
        <w:t>Pour la vérification de l</w:t>
      </w:r>
      <w:r w:rsidR="00AC4CA5">
        <w:rPr>
          <w:lang w:val="fr-FR"/>
        </w:rPr>
        <w:t>'</w:t>
      </w:r>
      <w:r w:rsidRPr="00AC4CA5">
        <w:rPr>
          <w:lang w:val="fr-FR"/>
        </w:rPr>
        <w:t>emplacement de l</w:t>
      </w:r>
      <w:r w:rsidR="00AC4CA5">
        <w:rPr>
          <w:lang w:val="fr-FR"/>
        </w:rPr>
        <w:t>'</w:t>
      </w:r>
      <w:r w:rsidRPr="00AC4CA5">
        <w:rPr>
          <w:lang w:val="fr-FR"/>
        </w:rPr>
        <w:t>UE au moyen de la méthode multi-RTT avec un seul satellite dans le NTN, au moins les mesures suivantes relatives à l</w:t>
      </w:r>
      <w:r w:rsidR="00AC4CA5">
        <w:rPr>
          <w:lang w:val="fr-FR"/>
        </w:rPr>
        <w:t>'</w:t>
      </w:r>
      <w:r w:rsidRPr="00AC4CA5">
        <w:rPr>
          <w:lang w:val="fr-FR"/>
        </w:rPr>
        <w:t>UE et au nœud gNB sont signalées: la différence de temps de réception-émission du nœud gNB au point de référence de synchronisation temporelle de la liaison montante, la différence de temps de réception-émission de l</w:t>
      </w:r>
      <w:r w:rsidR="00AC4CA5">
        <w:rPr>
          <w:lang w:val="fr-FR"/>
        </w:rPr>
        <w:t>'</w:t>
      </w:r>
      <w:r w:rsidRPr="00AC4CA5">
        <w:rPr>
          <w:lang w:val="fr-FR"/>
        </w:rPr>
        <w:t>UE, le décalage de sous-trame de la différence de temps de réception-émission de l</w:t>
      </w:r>
      <w:r w:rsidR="00AC4CA5">
        <w:rPr>
          <w:lang w:val="fr-FR"/>
        </w:rPr>
        <w:t>'</w:t>
      </w:r>
      <w:r w:rsidRPr="00AC4CA5">
        <w:rPr>
          <w:lang w:val="fr-FR"/>
        </w:rPr>
        <w:t>UE et la dérive temporelle de la liaison descendante.</w:t>
      </w:r>
    </w:p>
    <w:p w14:paraId="354CB1CE" w14:textId="2536A36F" w:rsidR="00650DF0" w:rsidRPr="00AC4CA5" w:rsidRDefault="00650DF0" w:rsidP="00650DF0">
      <w:pPr>
        <w:rPr>
          <w:lang w:val="fr-FR"/>
        </w:rPr>
      </w:pPr>
      <w:r w:rsidRPr="00AC4CA5">
        <w:rPr>
          <w:lang w:val="fr-FR"/>
        </w:rPr>
        <w:lastRenderedPageBreak/>
        <w:t>Les informations d</w:t>
      </w:r>
      <w:r w:rsidR="00AC4CA5">
        <w:rPr>
          <w:lang w:val="fr-FR"/>
        </w:rPr>
        <w:t>'</w:t>
      </w:r>
      <w:r w:rsidRPr="00AC4CA5">
        <w:rPr>
          <w:lang w:val="fr-FR"/>
        </w:rPr>
        <w:t>assistance communiquées au réseau central (CN) peuvent comprendre des informations sur les éphémérides, y compris la position et la vitesse précises du satellite au moment des mesures multi-RTT, et des paramètres de TA commune (ta-Common, ta-CommonDrift, ta</w:t>
      </w:r>
      <w:r w:rsidRPr="00AC4CA5">
        <w:rPr>
          <w:lang w:val="fr-FR"/>
        </w:rPr>
        <w:noBreakHyphen/>
        <w:t>CommonDriftVariant, instant de référence (Epoch time)).</w:t>
      </w:r>
    </w:p>
    <w:p w14:paraId="5A4DF6B0" w14:textId="0FCA8C2D" w:rsidR="00650DF0" w:rsidRPr="00AC4CA5" w:rsidRDefault="00650DF0" w:rsidP="00650DF0">
      <w:pPr>
        <w:rPr>
          <w:lang w:val="fr-FR"/>
        </w:rPr>
      </w:pPr>
      <w:r w:rsidRPr="00AC4CA5">
        <w:rPr>
          <w:lang w:val="fr-FR"/>
        </w:rPr>
        <w:t>Il convient de noter que la vérification de l</w:t>
      </w:r>
      <w:r w:rsidR="00AC4CA5">
        <w:rPr>
          <w:lang w:val="fr-FR"/>
        </w:rPr>
        <w:t>'</w:t>
      </w:r>
      <w:r w:rsidRPr="00AC4CA5">
        <w:rPr>
          <w:lang w:val="fr-FR"/>
        </w:rPr>
        <w:t>emplacement de l</w:t>
      </w:r>
      <w:r w:rsidR="00AC4CA5">
        <w:rPr>
          <w:lang w:val="fr-FR"/>
        </w:rPr>
        <w:t>'</w:t>
      </w:r>
      <w:r w:rsidRPr="00AC4CA5">
        <w:rPr>
          <w:lang w:val="fr-FR"/>
        </w:rPr>
        <w:t>UE par le réseau est une caractéristique d</w:t>
      </w:r>
      <w:r w:rsidR="00AC4CA5">
        <w:rPr>
          <w:lang w:val="fr-FR"/>
        </w:rPr>
        <w:t>'</w:t>
      </w:r>
      <w:r w:rsidRPr="00AC4CA5">
        <w:rPr>
          <w:lang w:val="fr-FR"/>
        </w:rPr>
        <w:t>UE facultative. La vérification est déclenchée par le réseau CN et il appartient à celui-ci de décider quand déclencher la procédure.</w:t>
      </w:r>
    </w:p>
    <w:p w14:paraId="7BFDA962" w14:textId="77777777" w:rsidR="00650DF0" w:rsidRPr="00AC4CA5" w:rsidRDefault="00650DF0" w:rsidP="00C80BC5">
      <w:pPr>
        <w:pStyle w:val="Heading4"/>
        <w:rPr>
          <w:lang w:val="fr-FR"/>
        </w:rPr>
      </w:pPr>
      <w:r w:rsidRPr="00AC4CA5">
        <w:rPr>
          <w:lang w:val="fr-FR"/>
        </w:rPr>
        <w:t>2.1.7.4</w:t>
      </w:r>
      <w:r w:rsidRPr="00AC4CA5">
        <w:rPr>
          <w:lang w:val="fr-FR"/>
        </w:rPr>
        <w:tab/>
        <w:t>Améliorations de la gestion de la mobilité</w:t>
      </w:r>
    </w:p>
    <w:p w14:paraId="4D580093" w14:textId="77777777" w:rsidR="00650DF0" w:rsidRPr="00AC4CA5" w:rsidRDefault="00650DF0" w:rsidP="00650DF0">
      <w:pPr>
        <w:rPr>
          <w:lang w:val="fr-FR"/>
        </w:rPr>
      </w:pPr>
      <w:r w:rsidRPr="00AC4CA5">
        <w:rPr>
          <w:lang w:val="fr-FR"/>
        </w:rPr>
        <w:t>Des améliorations ont été apportées à la gestion de la mobilité pour garantir que la continuité du service couvre les scénarios inter-satellite, inter-gNB et inter-RAT.</w:t>
      </w:r>
    </w:p>
    <w:p w14:paraId="441AD780" w14:textId="1DE5172D" w:rsidR="00650DF0" w:rsidRPr="00AC4CA5" w:rsidRDefault="00650DF0" w:rsidP="00650DF0">
      <w:pPr>
        <w:rPr>
          <w:lang w:val="fr-FR"/>
        </w:rPr>
      </w:pPr>
      <w:r w:rsidRPr="00AC4CA5">
        <w:rPr>
          <w:lang w:val="fr-FR"/>
        </w:rPr>
        <w:t>Pour la mobilité NTN vers TN, le réseau autre que de Terre peut diffuser, dans le nouveau bloc SIB 25, les zones de couverture des cellules de réseau de Terre NR et E-UTRA ainsi que les informations associées aux cellules. Les informations de couverture consistent en une liste de zones géographiques de TN, avec des informations sur les fréquences associées. L</w:t>
      </w:r>
      <w:r w:rsidR="00AC4CA5">
        <w:rPr>
          <w:lang w:val="fr-FR"/>
        </w:rPr>
        <w:t>'</w:t>
      </w:r>
      <w:r w:rsidRPr="00AC4CA5">
        <w:rPr>
          <w:lang w:val="fr-FR"/>
        </w:rPr>
        <w:t>UE peut réduire sa consommation d</w:t>
      </w:r>
      <w:r w:rsidR="00AC4CA5">
        <w:rPr>
          <w:lang w:val="fr-FR"/>
        </w:rPr>
        <w:t>'</w:t>
      </w:r>
      <w:r w:rsidRPr="00AC4CA5">
        <w:rPr>
          <w:lang w:val="fr-FR"/>
        </w:rPr>
        <w:t>énergie en omettant de mesurer le TN grâce aux informations de couverture associées.</w:t>
      </w:r>
    </w:p>
    <w:p w14:paraId="54CA2A02" w14:textId="37853F89" w:rsidR="00650DF0" w:rsidRPr="00AC4CA5" w:rsidRDefault="00650DF0" w:rsidP="00650DF0">
      <w:pPr>
        <w:rPr>
          <w:lang w:val="fr-FR"/>
        </w:rPr>
      </w:pPr>
      <w:r w:rsidRPr="00AC4CA5">
        <w:rPr>
          <w:lang w:val="fr-FR"/>
        </w:rPr>
        <w:t>Pour la mobilité TN vers NTN, la cellule de TN peut diffuser les éphémérides des satellites de NTN voisins par l</w:t>
      </w:r>
      <w:r w:rsidR="00AC4CA5">
        <w:rPr>
          <w:lang w:val="fr-FR"/>
        </w:rPr>
        <w:t>'</w:t>
      </w:r>
      <w:r w:rsidRPr="00AC4CA5">
        <w:rPr>
          <w:lang w:val="fr-FR"/>
        </w:rPr>
        <w:t>intermédiaire du bloc SIB 19. L</w:t>
      </w:r>
      <w:r w:rsidR="00AC4CA5">
        <w:rPr>
          <w:lang w:val="fr-FR"/>
        </w:rPr>
        <w:t>'</w:t>
      </w:r>
      <w:r w:rsidRPr="00AC4CA5">
        <w:rPr>
          <w:lang w:val="fr-FR"/>
        </w:rPr>
        <w:t>équipement d</w:t>
      </w:r>
      <w:r w:rsidR="00AC4CA5">
        <w:rPr>
          <w:lang w:val="fr-FR"/>
        </w:rPr>
        <w:t>'</w:t>
      </w:r>
      <w:r w:rsidRPr="00AC4CA5">
        <w:rPr>
          <w:lang w:val="fr-FR"/>
        </w:rPr>
        <w:t>utilisateur peut utiliser des éphémérides pour se connecter au NTN.</w:t>
      </w:r>
    </w:p>
    <w:p w14:paraId="6ABA66C4" w14:textId="7249E869" w:rsidR="00650DF0" w:rsidRPr="00AC4CA5" w:rsidRDefault="00650DF0" w:rsidP="00650DF0">
      <w:pPr>
        <w:rPr>
          <w:lang w:val="fr-FR"/>
        </w:rPr>
      </w:pPr>
      <w:r w:rsidRPr="00AC4CA5">
        <w:rPr>
          <w:lang w:val="fr-FR"/>
        </w:rPr>
        <w:t>Le transfert sans canal d</w:t>
      </w:r>
      <w:r w:rsidR="00AC4CA5">
        <w:rPr>
          <w:lang w:val="fr-FR"/>
        </w:rPr>
        <w:t>'</w:t>
      </w:r>
      <w:r w:rsidRPr="00AC4CA5">
        <w:rPr>
          <w:lang w:val="fr-FR"/>
        </w:rPr>
        <w:t>accès aléatoire (RACH) est pris en charge dans le NR-NTN. Il s</w:t>
      </w:r>
      <w:r w:rsidR="00AC4CA5">
        <w:rPr>
          <w:lang w:val="fr-FR"/>
        </w:rPr>
        <w:t>'</w:t>
      </w:r>
      <w:r w:rsidRPr="00AC4CA5">
        <w:rPr>
          <w:lang w:val="fr-FR"/>
        </w:rPr>
        <w:t>agit d</w:t>
      </w:r>
      <w:r w:rsidR="00AC4CA5">
        <w:rPr>
          <w:lang w:val="fr-FR"/>
        </w:rPr>
        <w:t>'</w:t>
      </w:r>
      <w:r w:rsidRPr="00AC4CA5">
        <w:rPr>
          <w:lang w:val="fr-FR"/>
        </w:rPr>
        <w:t>une procédure de mobilité en L3 qui évite une procédure de RACH pendant le transfert (entre nœuds gNB ou pendant le changement de liaison de connexion/satellite), réduisant ainsi l</w:t>
      </w:r>
      <w:r w:rsidR="00AC4CA5">
        <w:rPr>
          <w:lang w:val="fr-FR"/>
        </w:rPr>
        <w:t>'</w:t>
      </w:r>
      <w:r w:rsidRPr="00AC4CA5">
        <w:rPr>
          <w:lang w:val="fr-FR"/>
        </w:rPr>
        <w:t>encombrement de l</w:t>
      </w:r>
      <w:r w:rsidR="00AC4CA5">
        <w:rPr>
          <w:lang w:val="fr-FR"/>
        </w:rPr>
        <w:t>'</w:t>
      </w:r>
      <w:r w:rsidRPr="00AC4CA5">
        <w:rPr>
          <w:lang w:val="fr-FR"/>
        </w:rPr>
        <w:t>accès aléatoire dans la cellule cible.</w:t>
      </w:r>
    </w:p>
    <w:p w14:paraId="0C055774" w14:textId="126F1BF5" w:rsidR="00650DF0" w:rsidRPr="00AC4CA5" w:rsidRDefault="00650DF0" w:rsidP="00650DF0">
      <w:pPr>
        <w:rPr>
          <w:lang w:val="fr-FR"/>
        </w:rPr>
      </w:pPr>
      <w:r w:rsidRPr="00AC4CA5">
        <w:rPr>
          <w:lang w:val="fr-FR"/>
        </w:rPr>
        <w:t>Le transfert conditionnel associé à une condition de déclenchement fondée sur le temps ou sur l</w:t>
      </w:r>
      <w:r w:rsidR="00AC4CA5">
        <w:rPr>
          <w:lang w:val="fr-FR"/>
        </w:rPr>
        <w:t>'</w:t>
      </w:r>
      <w:r w:rsidRPr="00AC4CA5">
        <w:rPr>
          <w:lang w:val="fr-FR"/>
        </w:rPr>
        <w:t>emplacement, déjà utilisé pour les cellules quasi fixes par rapport à la Terre, est également pris en charge pour les cellules mobiles par rapport à la Terre. En ce qui concerne la condition d</w:t>
      </w:r>
      <w:r w:rsidR="00AC4CA5">
        <w:rPr>
          <w:lang w:val="fr-FR"/>
        </w:rPr>
        <w:t>'</w:t>
      </w:r>
      <w:r w:rsidRPr="00AC4CA5">
        <w:rPr>
          <w:lang w:val="fr-FR"/>
        </w:rPr>
        <w:t>emplacement, l</w:t>
      </w:r>
      <w:r w:rsidR="00AC4CA5">
        <w:rPr>
          <w:lang w:val="fr-FR"/>
        </w:rPr>
        <w:t>'</w:t>
      </w:r>
      <w:r w:rsidRPr="00AC4CA5">
        <w:rPr>
          <w:lang w:val="fr-FR"/>
        </w:rPr>
        <w:t>emplacement de référence de la cellule candidate réutilise la procédure de resélection de cellule lorsque la cellule se déplace. L</w:t>
      </w:r>
      <w:r w:rsidR="00AC4CA5">
        <w:rPr>
          <w:lang w:val="fr-FR"/>
        </w:rPr>
        <w:t>'</w:t>
      </w:r>
      <w:r w:rsidRPr="00AC4CA5">
        <w:rPr>
          <w:lang w:val="fr-FR"/>
        </w:rPr>
        <w:t>événement CondEventD2 est spécifié et comprend un emplacement de référence et un seuil de distance pour la cellule source et la cellule cible. De plus, pour la condition fondée sur le temps, la procédure de CHO peut être combinée avec la procédure de HO sans canal RACH.</w:t>
      </w:r>
    </w:p>
    <w:p w14:paraId="43F8C658" w14:textId="77777777" w:rsidR="00650DF0" w:rsidRPr="00AC4CA5" w:rsidRDefault="00650DF0" w:rsidP="00C80BC5">
      <w:pPr>
        <w:pStyle w:val="FigureNo"/>
        <w:rPr>
          <w:lang w:val="fr-FR"/>
        </w:rPr>
      </w:pPr>
      <w:r w:rsidRPr="00AC4CA5">
        <w:rPr>
          <w:lang w:val="fr-FR"/>
        </w:rPr>
        <w:lastRenderedPageBreak/>
        <w:t>Figure 8</w:t>
      </w:r>
    </w:p>
    <w:p w14:paraId="39DE0991" w14:textId="77777777" w:rsidR="00650DF0" w:rsidRPr="00AC4CA5" w:rsidRDefault="00650DF0" w:rsidP="00C80BC5">
      <w:pPr>
        <w:pStyle w:val="Figuretitle"/>
        <w:rPr>
          <w:lang w:val="fr-FR"/>
        </w:rPr>
      </w:pPr>
      <w:r w:rsidRPr="00AC4CA5">
        <w:rPr>
          <w:lang w:val="fr-FR"/>
        </w:rPr>
        <w:t>Changement de satellite avec resynchronisation</w:t>
      </w:r>
    </w:p>
    <w:p w14:paraId="1621D339" w14:textId="77777777" w:rsidR="00650DF0" w:rsidRPr="00AC4CA5" w:rsidRDefault="00650DF0" w:rsidP="00C80BC5">
      <w:pPr>
        <w:pStyle w:val="Figure"/>
        <w:rPr>
          <w:lang w:val="fr-FR"/>
        </w:rPr>
      </w:pPr>
      <w:r w:rsidRPr="00AC4CA5">
        <w:rPr>
          <w:noProof/>
          <w:lang w:val="fr-FR"/>
        </w:rPr>
        <w:drawing>
          <wp:inline distT="0" distB="0" distL="0" distR="0" wp14:anchorId="70DFF20D" wp14:editId="19A77B05">
            <wp:extent cx="3943402" cy="3234007"/>
            <wp:effectExtent l="0" t="0" r="0" b="5080"/>
            <wp:docPr id="178723122" name="Picture 1" descr="La Figure 8 montre le Changement de satellite avec resynchroni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3122" name="Picture 1" descr="La Figure 8 montre le Changement de satellite avec resynchronisation&#10;"/>
                    <pic:cNvPicPr>
                      <a:picLocks noChangeAspect="1" noChangeArrowheads="1"/>
                    </pic:cNvPicPr>
                  </pic:nvPicPr>
                  <pic:blipFill>
                    <a:blip r:embed="rId2277" cstate="print">
                      <a:extLst>
                        <a:ext uri="{28A0092B-C50C-407E-A947-70E740481C1C}">
                          <a14:useLocalDpi xmlns:a14="http://schemas.microsoft.com/office/drawing/2010/main" val="0"/>
                        </a:ext>
                      </a:extLst>
                    </a:blip>
                    <a:srcRect/>
                    <a:stretch>
                      <a:fillRect/>
                    </a:stretch>
                  </pic:blipFill>
                  <pic:spPr bwMode="auto">
                    <a:xfrm>
                      <a:off x="0" y="0"/>
                      <a:ext cx="3950357" cy="3239711"/>
                    </a:xfrm>
                    <a:prstGeom prst="rect">
                      <a:avLst/>
                    </a:prstGeom>
                    <a:noFill/>
                    <a:ln>
                      <a:noFill/>
                    </a:ln>
                  </pic:spPr>
                </pic:pic>
              </a:graphicData>
            </a:graphic>
          </wp:inline>
        </w:drawing>
      </w:r>
    </w:p>
    <w:p w14:paraId="2AB0F97D" w14:textId="76F31513" w:rsidR="00650DF0" w:rsidRPr="00AC4CA5" w:rsidRDefault="00650DF0" w:rsidP="00C80BC5">
      <w:pPr>
        <w:pStyle w:val="Normalaftertitle"/>
        <w:rPr>
          <w:lang w:val="fr-FR"/>
        </w:rPr>
      </w:pPr>
      <w:r w:rsidRPr="00AC4CA5">
        <w:rPr>
          <w:lang w:val="fr-FR"/>
        </w:rPr>
        <w:t>Un changement de satellite avec resynchronisation permet à l</w:t>
      </w:r>
      <w:r w:rsidR="00AC4CA5">
        <w:rPr>
          <w:lang w:val="fr-FR"/>
        </w:rPr>
        <w:t>'</w:t>
      </w:r>
      <w:r w:rsidRPr="00AC4CA5">
        <w:rPr>
          <w:lang w:val="fr-FR"/>
        </w:rPr>
        <w:t>UE de se synchroniser avec le satellite cible sans transfert, c</w:t>
      </w:r>
      <w:r w:rsidR="00AC4CA5">
        <w:rPr>
          <w:lang w:val="fr-FR"/>
        </w:rPr>
        <w:t>'</w:t>
      </w:r>
      <w:r w:rsidRPr="00AC4CA5">
        <w:rPr>
          <w:lang w:val="fr-FR"/>
        </w:rPr>
        <w:t>est-à-dire sans mobilité en L3, sans modification de l</w:t>
      </w:r>
      <w:r w:rsidR="00AC4CA5">
        <w:rPr>
          <w:lang w:val="fr-FR"/>
        </w:rPr>
        <w:t>'</w:t>
      </w:r>
      <w:r w:rsidRPr="00AC4CA5">
        <w:rPr>
          <w:lang w:val="fr-FR"/>
        </w:rPr>
        <w:t>identité de cellule physique (PCI), lors d</w:t>
      </w:r>
      <w:r w:rsidR="00AC4CA5">
        <w:rPr>
          <w:lang w:val="fr-FR"/>
        </w:rPr>
        <w:t>'</w:t>
      </w:r>
      <w:r w:rsidRPr="00AC4CA5">
        <w:rPr>
          <w:lang w:val="fr-FR"/>
        </w:rPr>
        <w:t>un basculement de satellite avec ou sans coupure dans le scénario d</w:t>
      </w:r>
      <w:r w:rsidR="00AC4CA5">
        <w:rPr>
          <w:lang w:val="fr-FR"/>
        </w:rPr>
        <w:t>'</w:t>
      </w:r>
      <w:r w:rsidRPr="00AC4CA5">
        <w:rPr>
          <w:lang w:val="fr-FR"/>
        </w:rPr>
        <w:t>une cellule quasi fixe par rapport à la Terre avec la même fréquence de SSB et le même gNB. Le CHO peut être configuré simultanément. Dans le cas d</w:t>
      </w:r>
      <w:r w:rsidR="00AC4CA5">
        <w:rPr>
          <w:lang w:val="fr-FR"/>
        </w:rPr>
        <w:t>'</w:t>
      </w:r>
      <w:r w:rsidRPr="00AC4CA5">
        <w:rPr>
          <w:lang w:val="fr-FR"/>
        </w:rPr>
        <w:t>un changement sans coupure, l</w:t>
      </w:r>
      <w:r w:rsidR="00AC4CA5">
        <w:rPr>
          <w:lang w:val="fr-FR"/>
        </w:rPr>
        <w:t>'</w:t>
      </w:r>
      <w:r w:rsidRPr="00AC4CA5">
        <w:rPr>
          <w:lang w:val="fr-FR"/>
        </w:rPr>
        <w:t>UE peut commencer à se synchroniser avec le satellite cible avant que le satellite source ne cesse de desservir la cellule sans avoir à être connecté aux deux satellites, tant que les blocs SSB du satellite source et du satellite cible ne se chevauchent pas dans le temps.</w:t>
      </w:r>
    </w:p>
    <w:p w14:paraId="62600AB2" w14:textId="4EDB6159" w:rsidR="00650DF0" w:rsidRPr="00AC4CA5" w:rsidRDefault="00650DF0" w:rsidP="00C80BC5">
      <w:pPr>
        <w:pStyle w:val="Heading4"/>
        <w:rPr>
          <w:lang w:val="fr-FR"/>
        </w:rPr>
      </w:pPr>
      <w:r w:rsidRPr="00AC4CA5">
        <w:rPr>
          <w:lang w:val="fr-FR"/>
        </w:rPr>
        <w:t>2.1.7.5</w:t>
      </w:r>
      <w:r w:rsidRPr="00AC4CA5">
        <w:rPr>
          <w:lang w:val="fr-FR"/>
        </w:rPr>
        <w:tab/>
        <w:t>Largeur de bande de canal pouvant aller jusqu</w:t>
      </w:r>
      <w:r w:rsidR="00AC4CA5">
        <w:rPr>
          <w:lang w:val="fr-FR"/>
        </w:rPr>
        <w:t>'</w:t>
      </w:r>
      <w:r w:rsidRPr="00AC4CA5">
        <w:rPr>
          <w:lang w:val="fr-FR"/>
        </w:rPr>
        <w:t>à 30 MHz en FR1</w:t>
      </w:r>
    </w:p>
    <w:p w14:paraId="19874A26" w14:textId="5026B48E" w:rsidR="00650DF0" w:rsidRPr="00AC4CA5" w:rsidRDefault="00650DF0" w:rsidP="00650DF0">
      <w:pPr>
        <w:rPr>
          <w:lang w:val="fr-FR"/>
        </w:rPr>
      </w:pPr>
      <w:r w:rsidRPr="00AC4CA5">
        <w:rPr>
          <w:lang w:val="fr-FR"/>
        </w:rPr>
        <w:t>Dans la version 17, la largeur de bande de canal était limitée à 20 MHz dans les bandes FR1. Avec la version 18, la largeur de bande de canal peut atteindre 30 MHz pour les bandes de fréquences n256 et n255. Les prescriptions principales RF correspondantes pour le nœud d</w:t>
      </w:r>
      <w:r w:rsidR="00AC4CA5">
        <w:rPr>
          <w:lang w:val="fr-FR"/>
        </w:rPr>
        <w:t>'</w:t>
      </w:r>
      <w:r w:rsidRPr="00AC4CA5">
        <w:rPr>
          <w:lang w:val="fr-FR"/>
        </w:rPr>
        <w:t>accès satellite (SAN) et l</w:t>
      </w:r>
      <w:r w:rsidR="00AC4CA5">
        <w:rPr>
          <w:lang w:val="fr-FR"/>
        </w:rPr>
        <w:t>'</w:t>
      </w:r>
      <w:r w:rsidRPr="00AC4CA5">
        <w:rPr>
          <w:lang w:val="fr-FR"/>
        </w:rPr>
        <w:t>UE ont été spécifiées, mais se limitent aux bandes de fonctionnement et à la disposition des canaux.</w:t>
      </w:r>
    </w:p>
    <w:p w14:paraId="76345477" w14:textId="571A7C77" w:rsidR="00650DF0" w:rsidRPr="00AC4CA5" w:rsidRDefault="00650DF0" w:rsidP="00C80BC5">
      <w:pPr>
        <w:pStyle w:val="Heading2"/>
        <w:rPr>
          <w:lang w:val="fr-FR"/>
        </w:rPr>
      </w:pPr>
      <w:bookmarkStart w:id="427" w:name="_Toc56152342"/>
      <w:bookmarkStart w:id="428" w:name="_Toc56153722"/>
      <w:bookmarkStart w:id="429" w:name="_Toc94532834"/>
      <w:bookmarkStart w:id="430" w:name="_Toc94533304"/>
      <w:r w:rsidRPr="00AC4CA5">
        <w:rPr>
          <w:lang w:val="fr-FR"/>
        </w:rPr>
        <w:t>2.2</w:t>
      </w:r>
      <w:r w:rsidRPr="00AC4CA5">
        <w:rPr>
          <w:lang w:val="fr-FR"/>
        </w:rPr>
        <w:tab/>
        <w:t>Spécifications détaillées de la technologie d</w:t>
      </w:r>
      <w:r w:rsidR="00AC4CA5">
        <w:rPr>
          <w:lang w:val="fr-FR"/>
        </w:rPr>
        <w:t>'</w:t>
      </w:r>
      <w:r w:rsidRPr="00AC4CA5">
        <w:rPr>
          <w:lang w:val="fr-FR"/>
        </w:rPr>
        <w:t>interface radioélectrique</w:t>
      </w:r>
      <w:bookmarkEnd w:id="427"/>
      <w:bookmarkEnd w:id="428"/>
      <w:bookmarkEnd w:id="429"/>
      <w:bookmarkEnd w:id="430"/>
    </w:p>
    <w:p w14:paraId="50995011" w14:textId="5ED34F32" w:rsidR="00650DF0" w:rsidRPr="00AC4CA5" w:rsidRDefault="00650DF0" w:rsidP="00650DF0">
      <w:pPr>
        <w:rPr>
          <w:lang w:val="fr-FR"/>
        </w:rPr>
      </w:pPr>
      <w:r w:rsidRPr="00AC4CA5">
        <w:rPr>
          <w:lang w:val="fr-FR"/>
        </w:rPr>
        <w:t>Les spécifications détaillées qui sont décrites dans la présente annexe sont axées sur les principales spécifications nécessaires à l</w:t>
      </w:r>
      <w:r w:rsidR="00AC4CA5">
        <w:rPr>
          <w:lang w:val="fr-FR"/>
        </w:rPr>
        <w:t>'</w:t>
      </w:r>
      <w:r w:rsidRPr="00AC4CA5">
        <w:rPr>
          <w:lang w:val="fr-FR"/>
        </w:rPr>
        <w:t>échelle mondiale («Global Core Specification» (GCS))</w:t>
      </w:r>
      <w:r w:rsidRPr="00AC4CA5">
        <w:rPr>
          <w:rStyle w:val="FootnoteReference"/>
          <w:lang w:val="fr-FR"/>
        </w:rPr>
        <w:footnoteReference w:customMarkFollows="1" w:id="7"/>
        <w:t>7</w:t>
      </w:r>
      <w:r w:rsidRPr="00AC4CA5">
        <w:rPr>
          <w:lang w:val="fr-FR"/>
        </w:rPr>
        <w:t xml:space="preserve">, qui sont liées à des documents élaborés par des acteurs extérieurs et incorporées sous forme de références spécifiques pour une technologie particulière. La procédure associée aux GCS et leur utilisation, des références et des notifications et attestations correspondantes sont indiquées dans le </w:t>
      </w:r>
      <w:hyperlink r:id="rId2278" w:history="1">
        <w:r w:rsidRPr="00AC4CA5">
          <w:rPr>
            <w:lang w:val="fr-FR"/>
          </w:rPr>
          <w:t>Document IMT</w:t>
        </w:r>
        <w:r w:rsidRPr="00AC4CA5">
          <w:rPr>
            <w:lang w:val="fr-FR"/>
          </w:rPr>
          <w:noBreakHyphen/>
          <w:t>2020-SAT/5</w:t>
        </w:r>
      </w:hyperlink>
      <w:r w:rsidRPr="00AC4CA5">
        <w:rPr>
          <w:lang w:val="fr-FR"/>
        </w:rPr>
        <w:t>.</w:t>
      </w:r>
    </w:p>
    <w:p w14:paraId="24A17950" w14:textId="76DB2F4C" w:rsidR="00650DF0" w:rsidRPr="00AC4CA5" w:rsidRDefault="00650DF0" w:rsidP="00F35FDB">
      <w:pPr>
        <w:keepNext/>
        <w:keepLines/>
        <w:rPr>
          <w:lang w:val="fr-FR"/>
        </w:rPr>
      </w:pPr>
      <w:r w:rsidRPr="00AC4CA5">
        <w:rPr>
          <w:lang w:val="fr-FR"/>
        </w:rPr>
        <w:lastRenderedPageBreak/>
        <w:t>Les normes applicables à la composante satellite des IMT-2020 qui figurent dans le présent paragraphe sont fondées sur la GCS portant sur le système 5G-NTN-RIT du 3GPP, qui peut être consultée dans les spécifications nécessaires à l</w:t>
      </w:r>
      <w:r w:rsidR="00AC4CA5">
        <w:rPr>
          <w:lang w:val="fr-FR"/>
        </w:rPr>
        <w:t>'</w:t>
      </w:r>
      <w:r w:rsidRPr="00AC4CA5">
        <w:rPr>
          <w:lang w:val="fr-FR"/>
        </w:rPr>
        <w:t>échelle mondiale des IMT-2020 (voir la note figurant dans le Tableau 2 ci-après). Les notes qui suivent s</w:t>
      </w:r>
      <w:r w:rsidR="00AC4CA5">
        <w:rPr>
          <w:lang w:val="fr-FR"/>
        </w:rPr>
        <w:t>'</w:t>
      </w:r>
      <w:r w:rsidRPr="00AC4CA5">
        <w:rPr>
          <w:lang w:val="fr-FR"/>
        </w:rPr>
        <w:t>appliquent aux paragraphes ci-dessous:</w:t>
      </w:r>
    </w:p>
    <w:p w14:paraId="61B7C36F" w14:textId="77777777" w:rsidR="00650DF0" w:rsidRPr="00AC4CA5" w:rsidRDefault="00650DF0" w:rsidP="00AF60FB">
      <w:pPr>
        <w:pStyle w:val="enumlev1"/>
        <w:rPr>
          <w:lang w:val="fr-FR"/>
        </w:rPr>
      </w:pPr>
      <w:r w:rsidRPr="00AC4CA5">
        <w:rPr>
          <w:lang w:val="fr-FR"/>
        </w:rPr>
        <w:t>1)</w:t>
      </w:r>
      <w:r w:rsidRPr="00AC4CA5">
        <w:rPr>
          <w:lang w:val="fr-FR"/>
        </w:rPr>
        <w:tab/>
        <w:t>Les Organismes de transposition</w:t>
      </w:r>
      <w:r w:rsidRPr="00AC4CA5">
        <w:rPr>
          <w:rStyle w:val="FootnoteReference"/>
          <w:lang w:val="fr-FR"/>
        </w:rPr>
        <w:footnoteReference w:customMarkFollows="1" w:id="8"/>
        <w:t>8</w:t>
      </w:r>
      <w:r w:rsidRPr="00AC4CA5">
        <w:rPr>
          <w:lang w:val="fr-FR"/>
        </w:rPr>
        <w:t xml:space="preserve"> identifiés devront mettre leurs documents de référence à disposition sur leur site web pour permettre leur consultation.</w:t>
      </w:r>
    </w:p>
    <w:p w14:paraId="61D15D34" w14:textId="48118976" w:rsidR="00650DF0" w:rsidRPr="00AC4CA5" w:rsidRDefault="00650DF0" w:rsidP="00AF60FB">
      <w:pPr>
        <w:pStyle w:val="enumlev1"/>
        <w:rPr>
          <w:lang w:val="fr-FR"/>
        </w:rPr>
      </w:pPr>
      <w:r w:rsidRPr="00AC4CA5">
        <w:rPr>
          <w:lang w:val="fr-FR"/>
        </w:rPr>
        <w:t>2)</w:t>
      </w:r>
      <w:r w:rsidRPr="00AC4CA5">
        <w:rPr>
          <w:lang w:val="fr-FR"/>
        </w:rPr>
        <w:tab/>
        <w:t>Cette information a été fournie par les Organismes de transposition et concerne leurs propres produits de la transposition des principales spécifications nécessaires à l</w:t>
      </w:r>
      <w:r w:rsidR="00AC4CA5">
        <w:rPr>
          <w:lang w:val="fr-FR"/>
        </w:rPr>
        <w:t>'</w:t>
      </w:r>
      <w:r w:rsidRPr="00AC4CA5">
        <w:rPr>
          <w:lang w:val="fr-FR"/>
        </w:rPr>
        <w:t>échelle mondiale.</w:t>
      </w:r>
    </w:p>
    <w:p w14:paraId="37F1729A" w14:textId="5D8C3C2A" w:rsidR="00650DF0" w:rsidRPr="00AC4CA5" w:rsidRDefault="00650DF0" w:rsidP="00650DF0">
      <w:pPr>
        <w:rPr>
          <w:lang w:val="fr-FR"/>
        </w:rPr>
      </w:pPr>
      <w:r w:rsidRPr="00AC4CA5">
        <w:rPr>
          <w:lang w:val="fr-FR"/>
        </w:rPr>
        <w:t>Le paragraphe 2.2.1 contient les titres et un résumé des principales spécifications nécessaires à l</w:t>
      </w:r>
      <w:r w:rsidR="00AC4CA5">
        <w:rPr>
          <w:lang w:val="fr-FR"/>
        </w:rPr>
        <w:t>'</w:t>
      </w:r>
      <w:r w:rsidRPr="00AC4CA5">
        <w:rPr>
          <w:lang w:val="fr-FR"/>
        </w:rPr>
        <w:t>échelle mondiale pour la technologie d</w:t>
      </w:r>
      <w:r w:rsidR="00AC4CA5">
        <w:rPr>
          <w:lang w:val="fr-FR"/>
        </w:rPr>
        <w:t>'</w:t>
      </w:r>
      <w:r w:rsidRPr="00AC4CA5">
        <w:rPr>
          <w:lang w:val="fr-FR"/>
        </w:rPr>
        <w:t xml:space="preserve">interface radioélectrique satellite des IMT-2020, désignée 5G-NTN-RIT 3GPP, ainsi que les hyperliens qui renvoient aux normes transposées. Les spécifications du </w:t>
      </w:r>
      <w:r w:rsidR="00122A39">
        <w:rPr>
          <w:lang w:val="fr-FR"/>
        </w:rPr>
        <w:t>§ </w:t>
      </w:r>
      <w:r w:rsidRPr="00AC4CA5">
        <w:rPr>
          <w:lang w:val="fr-FR"/>
        </w:rPr>
        <w:t>2.2.1 concernent le système 5G-NTN-RIT 3GPP, et comprennent des spécifications propres aux satellites et d</w:t>
      </w:r>
      <w:r w:rsidR="00AC4CA5">
        <w:rPr>
          <w:lang w:val="fr-FR"/>
        </w:rPr>
        <w:t>'</w:t>
      </w:r>
      <w:r w:rsidRPr="00AC4CA5">
        <w:rPr>
          <w:lang w:val="fr-FR"/>
        </w:rPr>
        <w:t>autres comportant des sections consacrées aux aspects de la composante satellite. Bien qu</w:t>
      </w:r>
      <w:r w:rsidR="00AC4CA5">
        <w:rPr>
          <w:lang w:val="fr-FR"/>
        </w:rPr>
        <w:t>'</w:t>
      </w:r>
      <w:r w:rsidRPr="00AC4CA5">
        <w:rPr>
          <w:lang w:val="fr-FR"/>
        </w:rPr>
        <w:t xml:space="preserve">un certain nombre de spécifications soient également pertinentes pour la technologie 5G-RIT 3GPP, il convient de noter que la Recommandation </w:t>
      </w:r>
      <w:hyperlink r:id="rId2279" w:history="1">
        <w:r w:rsidRPr="00AC4CA5">
          <w:rPr>
            <w:rStyle w:val="Hyperlink"/>
            <w:color w:val="auto"/>
            <w:u w:val="none"/>
            <w:lang w:val="fr-FR"/>
          </w:rPr>
          <w:t>UIT-R M.2150</w:t>
        </w:r>
      </w:hyperlink>
      <w:r w:rsidRPr="00AC4CA5">
        <w:rPr>
          <w:lang w:val="fr-FR"/>
        </w:rPr>
        <w:t xml:space="preserve"> présente en détail l</w:t>
      </w:r>
      <w:r w:rsidR="00AC4CA5">
        <w:rPr>
          <w:lang w:val="fr-FR"/>
        </w:rPr>
        <w:t>'</w:t>
      </w:r>
      <w:r w:rsidRPr="00AC4CA5">
        <w:rPr>
          <w:lang w:val="fr-FR"/>
        </w:rPr>
        <w:t>intégralité des spécifications de 5G-RIT 3GPP pour la composante de Terre des IMT-2020.</w:t>
      </w:r>
    </w:p>
    <w:p w14:paraId="44C64833" w14:textId="4E43E890" w:rsidR="00650DF0" w:rsidRPr="00AC4CA5" w:rsidRDefault="00650DF0" w:rsidP="00650DF0">
      <w:pPr>
        <w:rPr>
          <w:lang w:val="fr-FR"/>
        </w:rPr>
      </w:pPr>
      <w:r w:rsidRPr="00AC4CA5">
        <w:rPr>
          <w:lang w:val="fr-FR"/>
        </w:rPr>
        <w:t>Les spécifications du 3GPP pour les principales spécifications nécessaires à l</w:t>
      </w:r>
      <w:r w:rsidR="00AC4CA5">
        <w:rPr>
          <w:lang w:val="fr-FR"/>
        </w:rPr>
        <w:t>'</w:t>
      </w:r>
      <w:r w:rsidRPr="00AC4CA5">
        <w:rPr>
          <w:lang w:val="fr-FR"/>
        </w:rPr>
        <w:t>échelle mondiale (GCS) se rapportant spécifiquement à la technologie d</w:t>
      </w:r>
      <w:r w:rsidR="00AC4CA5">
        <w:rPr>
          <w:lang w:val="fr-FR"/>
        </w:rPr>
        <w:t>'</w:t>
      </w:r>
      <w:r w:rsidRPr="00AC4CA5">
        <w:rPr>
          <w:lang w:val="fr-FR"/>
        </w:rPr>
        <w:t>interface radioélectrique satellite IMT-2020, appelée 5G-NTN-RIT 3GPP, qui sont transposées au § 2.2.1, sont résumées dans le Tableau 2.</w:t>
      </w:r>
    </w:p>
    <w:p w14:paraId="05CCA698" w14:textId="77777777" w:rsidR="00650DF0" w:rsidRPr="00AC4CA5" w:rsidRDefault="00650DF0" w:rsidP="00403A2B">
      <w:pPr>
        <w:pStyle w:val="TableNo"/>
        <w:keepNext w:val="0"/>
        <w:rPr>
          <w:lang w:val="fr-FR"/>
        </w:rPr>
      </w:pPr>
      <w:r w:rsidRPr="00AC4CA5">
        <w:rPr>
          <w:lang w:val="fr-FR"/>
        </w:rPr>
        <w:t>TABLEAU 2</w:t>
      </w:r>
    </w:p>
    <w:p w14:paraId="171FD56F" w14:textId="17183254" w:rsidR="00650DF0" w:rsidRPr="00AC4CA5" w:rsidRDefault="00650DF0" w:rsidP="00403A2B">
      <w:pPr>
        <w:pStyle w:val="Tabletitle"/>
        <w:keepNext w:val="0"/>
        <w:rPr>
          <w:lang w:val="fr-FR"/>
        </w:rPr>
      </w:pPr>
      <w:r w:rsidRPr="00AC4CA5">
        <w:rPr>
          <w:lang w:val="fr-FR"/>
        </w:rPr>
        <w:t xml:space="preserve">Spécifications du 3GPP mentionnées dans le </w:t>
      </w:r>
      <w:r w:rsidRPr="00AC4CA5">
        <w:rPr>
          <w:lang w:val="fr-FR"/>
        </w:rPr>
        <w:br/>
      </w:r>
      <w:r w:rsidR="00122A39">
        <w:rPr>
          <w:lang w:val="fr-FR"/>
        </w:rPr>
        <w:t>§ </w:t>
      </w:r>
      <w:r w:rsidRPr="00AC4CA5">
        <w:rPr>
          <w:lang w:val="fr-FR"/>
        </w:rPr>
        <w:t>2.2.1 devant être transposées</w:t>
      </w:r>
    </w:p>
    <w:tbl>
      <w:tblPr>
        <w:tblStyle w:val="TableGrid"/>
        <w:tblW w:w="9639" w:type="dxa"/>
        <w:jc w:val="center"/>
        <w:tblLook w:val="04A0" w:firstRow="1" w:lastRow="0" w:firstColumn="1" w:lastColumn="0" w:noHBand="0" w:noVBand="1"/>
      </w:tblPr>
      <w:tblGrid>
        <w:gridCol w:w="1927"/>
        <w:gridCol w:w="1928"/>
        <w:gridCol w:w="1928"/>
        <w:gridCol w:w="1928"/>
        <w:gridCol w:w="1928"/>
      </w:tblGrid>
      <w:tr w:rsidR="00403A2B" w:rsidRPr="00AC4CA5" w14:paraId="2EA03A16" w14:textId="77777777" w:rsidTr="00F35FDB">
        <w:trPr>
          <w:jc w:val="center"/>
        </w:trPr>
        <w:tc>
          <w:tcPr>
            <w:tcW w:w="9629" w:type="dxa"/>
            <w:gridSpan w:val="5"/>
          </w:tcPr>
          <w:p w14:paraId="30919AC0" w14:textId="77777777"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PARTIE A</w:t>
            </w:r>
          </w:p>
          <w:p w14:paraId="73A22632" w14:textId="5CEA7351" w:rsidR="00403A2B" w:rsidRPr="00AC4CA5" w:rsidRDefault="00403A2B" w:rsidP="00403A2B">
            <w:pPr>
              <w:pStyle w:val="Tablehead"/>
              <w:keepNext w:val="0"/>
              <w:rPr>
                <w:lang w:val="fr-FR"/>
              </w:rPr>
            </w:pPr>
            <w:r w:rsidRPr="00AC4CA5">
              <w:rPr>
                <w:rFonts w:ascii="Times New Roman" w:hAnsi="Times New Roman" w:cs="Times New Roman"/>
                <w:lang w:val="fr-FR"/>
              </w:rPr>
              <w:t>Liste de spécifications</w:t>
            </w:r>
          </w:p>
        </w:tc>
      </w:tr>
      <w:tr w:rsidR="00403A2B" w:rsidRPr="00AC4CA5" w14:paraId="73426488" w14:textId="77777777" w:rsidTr="00F35FDB">
        <w:trPr>
          <w:jc w:val="center"/>
        </w:trPr>
        <w:tc>
          <w:tcPr>
            <w:tcW w:w="1925" w:type="dxa"/>
          </w:tcPr>
          <w:p w14:paraId="53E12373" w14:textId="471BCFA6"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Série 37.xxx</w:t>
            </w:r>
          </w:p>
        </w:tc>
        <w:tc>
          <w:tcPr>
            <w:tcW w:w="1926" w:type="dxa"/>
          </w:tcPr>
          <w:p w14:paraId="7F19DB39" w14:textId="10F9E714"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38.100 </w:t>
            </w:r>
          </w:p>
        </w:tc>
        <w:tc>
          <w:tcPr>
            <w:tcW w:w="1926" w:type="dxa"/>
          </w:tcPr>
          <w:p w14:paraId="1DFC21DB" w14:textId="5E22A096"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38.200 </w:t>
            </w:r>
          </w:p>
        </w:tc>
        <w:tc>
          <w:tcPr>
            <w:tcW w:w="1926" w:type="dxa"/>
          </w:tcPr>
          <w:p w14:paraId="6CAB83AE" w14:textId="71778EC7"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38.300 </w:t>
            </w:r>
          </w:p>
        </w:tc>
        <w:tc>
          <w:tcPr>
            <w:tcW w:w="1926" w:type="dxa"/>
          </w:tcPr>
          <w:p w14:paraId="0AE7A21A" w14:textId="12AD64E7"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38.400 </w:t>
            </w:r>
          </w:p>
        </w:tc>
      </w:tr>
      <w:tr w:rsidR="00403A2B" w:rsidRPr="00AC4CA5" w14:paraId="6CFD925F" w14:textId="77777777" w:rsidTr="00F35FDB">
        <w:trPr>
          <w:jc w:val="center"/>
        </w:trPr>
        <w:tc>
          <w:tcPr>
            <w:tcW w:w="1925" w:type="dxa"/>
          </w:tcPr>
          <w:p w14:paraId="5517B23C" w14:textId="549C10AD" w:rsidR="00403A2B" w:rsidRPr="00AC4CA5" w:rsidRDefault="00403A2B" w:rsidP="00403A2B">
            <w:pPr>
              <w:pStyle w:val="Tabletext"/>
              <w:jc w:val="center"/>
              <w:rPr>
                <w:rFonts w:ascii="Times New Roman" w:hAnsi="Times New Roman" w:cs="Times New Roman"/>
                <w:lang w:val="fr-FR"/>
              </w:rPr>
            </w:pPr>
            <w:r w:rsidRPr="00AC4CA5">
              <w:rPr>
                <w:rFonts w:ascii="Times New Roman" w:hAnsi="Times New Roman" w:cs="Times New Roman"/>
                <w:lang w:val="fr-FR"/>
              </w:rPr>
              <w:t>TS 37.320</w:t>
            </w:r>
            <w:r w:rsidRPr="00AC4CA5">
              <w:rPr>
                <w:rFonts w:ascii="Times New Roman" w:hAnsi="Times New Roman" w:cs="Times New Roman"/>
                <w:lang w:val="fr-FR"/>
              </w:rPr>
              <w:br/>
              <w:t>TS 37.324</w:t>
            </w:r>
            <w:r w:rsidRPr="00AC4CA5">
              <w:rPr>
                <w:rFonts w:ascii="Times New Roman" w:hAnsi="Times New Roman" w:cs="Times New Roman"/>
                <w:lang w:val="fr-FR"/>
              </w:rPr>
              <w:br/>
              <w:t>TS 37.340</w:t>
            </w:r>
            <w:r w:rsidRPr="00AC4CA5">
              <w:rPr>
                <w:rFonts w:ascii="Times New Roman" w:hAnsi="Times New Roman" w:cs="Times New Roman"/>
                <w:lang w:val="fr-FR"/>
              </w:rPr>
              <w:br/>
              <w:t>TS 37.355</w:t>
            </w:r>
            <w:r w:rsidRPr="00AC4CA5">
              <w:rPr>
                <w:rFonts w:ascii="Times New Roman" w:hAnsi="Times New Roman" w:cs="Times New Roman"/>
                <w:lang w:val="fr-FR"/>
              </w:rPr>
              <w:br/>
              <w:t>TS 37.460</w:t>
            </w:r>
            <w:r w:rsidRPr="00AC4CA5">
              <w:rPr>
                <w:rFonts w:ascii="Times New Roman" w:hAnsi="Times New Roman" w:cs="Times New Roman"/>
                <w:lang w:val="fr-FR"/>
              </w:rPr>
              <w:br/>
              <w:t>TS 37.461</w:t>
            </w:r>
            <w:r w:rsidRPr="00AC4CA5">
              <w:rPr>
                <w:rFonts w:ascii="Times New Roman" w:hAnsi="Times New Roman" w:cs="Times New Roman"/>
                <w:lang w:val="fr-FR"/>
              </w:rPr>
              <w:br/>
              <w:t>TS 37.462</w:t>
            </w:r>
            <w:r w:rsidRPr="00AC4CA5">
              <w:rPr>
                <w:rFonts w:ascii="Times New Roman" w:hAnsi="Times New Roman" w:cs="Times New Roman"/>
                <w:lang w:val="fr-FR"/>
              </w:rPr>
              <w:br/>
              <w:t>TS 37.470</w:t>
            </w:r>
            <w:r w:rsidRPr="00AC4CA5">
              <w:rPr>
                <w:rFonts w:ascii="Times New Roman" w:hAnsi="Times New Roman" w:cs="Times New Roman"/>
                <w:lang w:val="fr-FR"/>
              </w:rPr>
              <w:br/>
              <w:t>TS 37.471</w:t>
            </w:r>
            <w:r w:rsidRPr="00AC4CA5">
              <w:rPr>
                <w:rFonts w:ascii="Times New Roman" w:hAnsi="Times New Roman" w:cs="Times New Roman"/>
                <w:lang w:val="fr-FR"/>
              </w:rPr>
              <w:br/>
              <w:t>TS 37.472</w:t>
            </w:r>
            <w:r w:rsidR="00F35FDB">
              <w:rPr>
                <w:rFonts w:ascii="Times New Roman" w:hAnsi="Times New Roman" w:cs="Times New Roman"/>
                <w:lang w:val="fr-FR"/>
              </w:rPr>
              <w:br/>
            </w:r>
            <w:r w:rsidR="00F35FDB" w:rsidRPr="00AC4CA5">
              <w:rPr>
                <w:rFonts w:ascii="Times New Roman" w:hAnsi="Times New Roman" w:cs="Times New Roman"/>
                <w:lang w:val="fr-FR"/>
              </w:rPr>
              <w:t>TS 37.473</w:t>
            </w:r>
          </w:p>
        </w:tc>
        <w:tc>
          <w:tcPr>
            <w:tcW w:w="1926" w:type="dxa"/>
          </w:tcPr>
          <w:p w14:paraId="091D9951" w14:textId="6F1237D7" w:rsidR="00403A2B" w:rsidRPr="00AC4CA5" w:rsidRDefault="00403A2B" w:rsidP="00403A2B">
            <w:pPr>
              <w:pStyle w:val="Tabletext"/>
              <w:jc w:val="center"/>
              <w:rPr>
                <w:rFonts w:ascii="Times New Roman" w:hAnsi="Times New Roman" w:cs="Times New Roman"/>
                <w:lang w:val="fr-FR"/>
              </w:rPr>
            </w:pPr>
            <w:r w:rsidRPr="00AC4CA5">
              <w:rPr>
                <w:rFonts w:ascii="Times New Roman" w:hAnsi="Times New Roman" w:cs="Times New Roman"/>
                <w:lang w:val="fr-FR"/>
              </w:rPr>
              <w:t>TS 38.101-5</w:t>
            </w:r>
            <w:r w:rsidRPr="00AC4CA5">
              <w:rPr>
                <w:rFonts w:ascii="Times New Roman" w:hAnsi="Times New Roman" w:cs="Times New Roman"/>
                <w:lang w:val="fr-FR"/>
              </w:rPr>
              <w:br/>
              <w:t>TS 38.108</w:t>
            </w:r>
            <w:r w:rsidRPr="00AC4CA5">
              <w:rPr>
                <w:rFonts w:ascii="Times New Roman" w:hAnsi="Times New Roman" w:cs="Times New Roman"/>
                <w:lang w:val="fr-FR"/>
              </w:rPr>
              <w:br/>
              <w:t>TS 38.124</w:t>
            </w:r>
            <w:r w:rsidRPr="00AC4CA5">
              <w:rPr>
                <w:rFonts w:ascii="Times New Roman" w:hAnsi="Times New Roman" w:cs="Times New Roman"/>
                <w:lang w:val="fr-FR"/>
              </w:rPr>
              <w:br/>
              <w:t>TS 38.133</w:t>
            </w:r>
          </w:p>
        </w:tc>
        <w:tc>
          <w:tcPr>
            <w:tcW w:w="1926" w:type="dxa"/>
          </w:tcPr>
          <w:p w14:paraId="4F8F7305" w14:textId="28F522D3" w:rsidR="00403A2B" w:rsidRPr="00AC4CA5" w:rsidRDefault="00403A2B" w:rsidP="00403A2B">
            <w:pPr>
              <w:pStyle w:val="Tabletext"/>
              <w:jc w:val="center"/>
              <w:rPr>
                <w:rFonts w:ascii="Times New Roman" w:hAnsi="Times New Roman" w:cs="Times New Roman"/>
                <w:lang w:val="fr-FR"/>
              </w:rPr>
            </w:pPr>
            <w:r w:rsidRPr="00AC4CA5">
              <w:rPr>
                <w:rFonts w:ascii="Times New Roman" w:hAnsi="Times New Roman" w:cs="Times New Roman"/>
                <w:lang w:val="fr-FR"/>
              </w:rPr>
              <w:t>TS 38.201</w:t>
            </w:r>
            <w:r w:rsidRPr="00AC4CA5">
              <w:rPr>
                <w:rFonts w:ascii="Times New Roman" w:hAnsi="Times New Roman" w:cs="Times New Roman"/>
                <w:lang w:val="fr-FR"/>
              </w:rPr>
              <w:br/>
              <w:t>TS 38.202</w:t>
            </w:r>
            <w:r w:rsidRPr="00AC4CA5">
              <w:rPr>
                <w:rFonts w:ascii="Times New Roman" w:hAnsi="Times New Roman" w:cs="Times New Roman"/>
                <w:lang w:val="fr-FR"/>
              </w:rPr>
              <w:br/>
              <w:t>TS 38.211</w:t>
            </w:r>
            <w:r w:rsidRPr="00AC4CA5">
              <w:rPr>
                <w:rFonts w:ascii="Times New Roman" w:hAnsi="Times New Roman" w:cs="Times New Roman"/>
                <w:lang w:val="fr-FR"/>
              </w:rPr>
              <w:br/>
              <w:t>TS 38.212</w:t>
            </w:r>
            <w:r w:rsidRPr="00AC4CA5">
              <w:rPr>
                <w:rFonts w:ascii="Times New Roman" w:hAnsi="Times New Roman" w:cs="Times New Roman"/>
                <w:lang w:val="fr-FR"/>
              </w:rPr>
              <w:br/>
              <w:t>TS 38.213</w:t>
            </w:r>
            <w:r w:rsidRPr="00AC4CA5">
              <w:rPr>
                <w:rFonts w:ascii="Times New Roman" w:hAnsi="Times New Roman" w:cs="Times New Roman"/>
                <w:lang w:val="fr-FR"/>
              </w:rPr>
              <w:br/>
              <w:t>TS 38.214</w:t>
            </w:r>
            <w:r w:rsidRPr="00AC4CA5">
              <w:rPr>
                <w:rFonts w:ascii="Times New Roman" w:hAnsi="Times New Roman" w:cs="Times New Roman"/>
                <w:lang w:val="fr-FR"/>
              </w:rPr>
              <w:br/>
              <w:t>TS 38.215</w:t>
            </w:r>
          </w:p>
        </w:tc>
        <w:tc>
          <w:tcPr>
            <w:tcW w:w="1926" w:type="dxa"/>
          </w:tcPr>
          <w:p w14:paraId="4D3C624E" w14:textId="5F45CBE5" w:rsidR="00403A2B" w:rsidRPr="00AC4CA5" w:rsidRDefault="00403A2B" w:rsidP="00403A2B">
            <w:pPr>
              <w:pStyle w:val="Tabletext"/>
              <w:jc w:val="center"/>
              <w:rPr>
                <w:rFonts w:ascii="Times New Roman" w:hAnsi="Times New Roman" w:cs="Times New Roman"/>
                <w:lang w:val="fr-FR"/>
              </w:rPr>
            </w:pPr>
            <w:r w:rsidRPr="00AC4CA5">
              <w:rPr>
                <w:rFonts w:ascii="Times New Roman" w:hAnsi="Times New Roman" w:cs="Times New Roman"/>
                <w:lang w:val="fr-FR"/>
              </w:rPr>
              <w:t>TS 38.300</w:t>
            </w:r>
            <w:r w:rsidRPr="00AC4CA5">
              <w:rPr>
                <w:rFonts w:ascii="Times New Roman" w:hAnsi="Times New Roman" w:cs="Times New Roman"/>
                <w:lang w:val="fr-FR"/>
              </w:rPr>
              <w:br/>
              <w:t>TS 38.304</w:t>
            </w:r>
            <w:r w:rsidRPr="00AC4CA5">
              <w:rPr>
                <w:rFonts w:ascii="Times New Roman" w:hAnsi="Times New Roman" w:cs="Times New Roman"/>
                <w:lang w:val="fr-FR"/>
              </w:rPr>
              <w:br/>
              <w:t>TS 38.305</w:t>
            </w:r>
            <w:r w:rsidRPr="00AC4CA5">
              <w:rPr>
                <w:rFonts w:ascii="Times New Roman" w:hAnsi="Times New Roman" w:cs="Times New Roman"/>
                <w:lang w:val="fr-FR"/>
              </w:rPr>
              <w:br/>
              <w:t>TS 38.306</w:t>
            </w:r>
            <w:r w:rsidRPr="00AC4CA5">
              <w:rPr>
                <w:rFonts w:ascii="Times New Roman" w:hAnsi="Times New Roman" w:cs="Times New Roman"/>
                <w:lang w:val="fr-FR"/>
              </w:rPr>
              <w:br/>
              <w:t>TS 38.307</w:t>
            </w:r>
            <w:r w:rsidRPr="00AC4CA5">
              <w:rPr>
                <w:rFonts w:ascii="Times New Roman" w:hAnsi="Times New Roman" w:cs="Times New Roman"/>
                <w:lang w:val="fr-FR"/>
              </w:rPr>
              <w:br/>
              <w:t>TS 38.314</w:t>
            </w:r>
            <w:r w:rsidRPr="00AC4CA5">
              <w:rPr>
                <w:rFonts w:ascii="Times New Roman" w:hAnsi="Times New Roman" w:cs="Times New Roman"/>
                <w:lang w:val="fr-FR"/>
              </w:rPr>
              <w:br/>
              <w:t>TS 38.321</w:t>
            </w:r>
            <w:r w:rsidRPr="00AC4CA5">
              <w:rPr>
                <w:rFonts w:ascii="Times New Roman" w:hAnsi="Times New Roman" w:cs="Times New Roman"/>
                <w:lang w:val="fr-FR"/>
              </w:rPr>
              <w:br/>
              <w:t>TS 38.322</w:t>
            </w:r>
            <w:r w:rsidRPr="00AC4CA5">
              <w:rPr>
                <w:rFonts w:ascii="Times New Roman" w:hAnsi="Times New Roman" w:cs="Times New Roman"/>
                <w:lang w:val="fr-FR"/>
              </w:rPr>
              <w:br/>
              <w:t>TS 38.323</w:t>
            </w:r>
            <w:r w:rsidRPr="00AC4CA5">
              <w:rPr>
                <w:rFonts w:ascii="Times New Roman" w:hAnsi="Times New Roman" w:cs="Times New Roman"/>
                <w:lang w:val="fr-FR"/>
              </w:rPr>
              <w:br/>
              <w:t>TS 38.331</w:t>
            </w:r>
            <w:r w:rsidRPr="00AC4CA5">
              <w:rPr>
                <w:rFonts w:ascii="Times New Roman" w:hAnsi="Times New Roman" w:cs="Times New Roman"/>
                <w:lang w:val="fr-FR"/>
              </w:rPr>
              <w:br/>
              <w:t>TS 38.355</w:t>
            </w:r>
          </w:p>
        </w:tc>
        <w:tc>
          <w:tcPr>
            <w:tcW w:w="1926" w:type="dxa"/>
          </w:tcPr>
          <w:p w14:paraId="20941BDC" w14:textId="5735AFFD" w:rsidR="00403A2B" w:rsidRPr="00AC4CA5" w:rsidRDefault="00403A2B" w:rsidP="00F35FDB">
            <w:pPr>
              <w:pStyle w:val="Tabletext"/>
              <w:jc w:val="center"/>
              <w:rPr>
                <w:rFonts w:ascii="Times New Roman" w:hAnsi="Times New Roman" w:cs="Times New Roman"/>
                <w:lang w:val="fr-FR"/>
              </w:rPr>
            </w:pPr>
            <w:r w:rsidRPr="00AC4CA5">
              <w:rPr>
                <w:rFonts w:ascii="Times New Roman" w:hAnsi="Times New Roman" w:cs="Times New Roman"/>
                <w:lang w:val="fr-FR"/>
              </w:rPr>
              <w:t>TS 38.401</w:t>
            </w:r>
            <w:r w:rsidRPr="00AC4CA5">
              <w:rPr>
                <w:rFonts w:ascii="Times New Roman" w:hAnsi="Times New Roman" w:cs="Times New Roman"/>
                <w:lang w:val="fr-FR"/>
              </w:rPr>
              <w:br/>
              <w:t>TS 38.410</w:t>
            </w:r>
            <w:r w:rsidRPr="00AC4CA5">
              <w:rPr>
                <w:rFonts w:ascii="Times New Roman" w:hAnsi="Times New Roman" w:cs="Times New Roman"/>
                <w:lang w:val="fr-FR"/>
              </w:rPr>
              <w:br/>
              <w:t>TS 38.411</w:t>
            </w:r>
            <w:r w:rsidRPr="00AC4CA5">
              <w:rPr>
                <w:rFonts w:ascii="Times New Roman" w:hAnsi="Times New Roman" w:cs="Times New Roman"/>
                <w:lang w:val="fr-FR"/>
              </w:rPr>
              <w:br/>
              <w:t>TS 38.412</w:t>
            </w:r>
            <w:r w:rsidRPr="00AC4CA5">
              <w:rPr>
                <w:rFonts w:ascii="Times New Roman" w:hAnsi="Times New Roman" w:cs="Times New Roman"/>
                <w:lang w:val="fr-FR"/>
              </w:rPr>
              <w:br/>
              <w:t>TS 38.413</w:t>
            </w:r>
            <w:r w:rsidRPr="00AC4CA5">
              <w:rPr>
                <w:rFonts w:ascii="Times New Roman" w:hAnsi="Times New Roman" w:cs="Times New Roman"/>
                <w:lang w:val="fr-FR"/>
              </w:rPr>
              <w:br/>
              <w:t>TS 38.414</w:t>
            </w:r>
            <w:r w:rsidRPr="00AC4CA5">
              <w:rPr>
                <w:rFonts w:ascii="Times New Roman" w:hAnsi="Times New Roman" w:cs="Times New Roman"/>
                <w:lang w:val="fr-FR"/>
              </w:rPr>
              <w:br/>
              <w:t>TS 38.415</w:t>
            </w:r>
            <w:r w:rsidRPr="00AC4CA5">
              <w:rPr>
                <w:rFonts w:ascii="Times New Roman" w:hAnsi="Times New Roman" w:cs="Times New Roman"/>
                <w:lang w:val="fr-FR"/>
              </w:rPr>
              <w:br/>
              <w:t>TS 38.420</w:t>
            </w:r>
            <w:r w:rsidRPr="00AC4CA5">
              <w:rPr>
                <w:rFonts w:ascii="Times New Roman" w:hAnsi="Times New Roman" w:cs="Times New Roman"/>
                <w:lang w:val="fr-FR"/>
              </w:rPr>
              <w:br/>
              <w:t>TS 38.421</w:t>
            </w:r>
            <w:r w:rsidRPr="00AC4CA5">
              <w:rPr>
                <w:rFonts w:ascii="Times New Roman" w:hAnsi="Times New Roman" w:cs="Times New Roman"/>
                <w:lang w:val="fr-FR"/>
              </w:rPr>
              <w:br/>
              <w:t>TS 38.422</w:t>
            </w:r>
            <w:r w:rsidR="00F35FDB">
              <w:rPr>
                <w:rFonts w:ascii="Times New Roman" w:hAnsi="Times New Roman" w:cs="Times New Roman"/>
                <w:lang w:val="fr-FR"/>
              </w:rPr>
              <w:br/>
            </w:r>
            <w:r w:rsidR="00F35FDB" w:rsidRPr="00AC4CA5">
              <w:rPr>
                <w:rFonts w:ascii="Times New Roman" w:hAnsi="Times New Roman" w:cs="Times New Roman"/>
                <w:lang w:val="fr-FR"/>
              </w:rPr>
              <w:t>TS 38.423</w:t>
            </w:r>
          </w:p>
        </w:tc>
      </w:tr>
    </w:tbl>
    <w:p w14:paraId="16CE99A9" w14:textId="0F6322F3" w:rsidR="00403A2B" w:rsidRPr="00AC4CA5" w:rsidRDefault="00403A2B" w:rsidP="00403A2B">
      <w:pPr>
        <w:pStyle w:val="TableNo"/>
        <w:keepNext w:val="0"/>
        <w:rPr>
          <w:lang w:val="fr-FR"/>
        </w:rPr>
      </w:pPr>
      <w:r w:rsidRPr="00AC4CA5">
        <w:rPr>
          <w:lang w:val="fr-FR"/>
        </w:rPr>
        <w:lastRenderedPageBreak/>
        <w:t>TABLEAU 2 (</w:t>
      </w:r>
      <w:r w:rsidRPr="00AC4CA5">
        <w:rPr>
          <w:i/>
          <w:iCs/>
          <w:lang w:val="fr-FR"/>
        </w:rPr>
        <w:t>fin</w:t>
      </w:r>
      <w:r w:rsidRPr="00AC4CA5">
        <w:rPr>
          <w:lang w:val="fr-FR"/>
        </w:rPr>
        <w:t>)</w:t>
      </w:r>
    </w:p>
    <w:tbl>
      <w:tblPr>
        <w:tblStyle w:val="TableGrid"/>
        <w:tblW w:w="9639" w:type="dxa"/>
        <w:jc w:val="center"/>
        <w:tblLook w:val="04A0" w:firstRow="1" w:lastRow="0" w:firstColumn="1" w:lastColumn="0" w:noHBand="0" w:noVBand="1"/>
      </w:tblPr>
      <w:tblGrid>
        <w:gridCol w:w="1927"/>
        <w:gridCol w:w="1928"/>
        <w:gridCol w:w="1928"/>
        <w:gridCol w:w="1928"/>
        <w:gridCol w:w="1928"/>
      </w:tblGrid>
      <w:tr w:rsidR="00403A2B" w:rsidRPr="00AC4CA5" w14:paraId="45F004B2" w14:textId="77777777" w:rsidTr="00F35FDB">
        <w:trPr>
          <w:jc w:val="center"/>
        </w:trPr>
        <w:tc>
          <w:tcPr>
            <w:tcW w:w="9629" w:type="dxa"/>
            <w:gridSpan w:val="5"/>
          </w:tcPr>
          <w:p w14:paraId="6A36BFFA"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PARTIE A</w:t>
            </w:r>
          </w:p>
          <w:p w14:paraId="516FB7EE" w14:textId="77777777" w:rsidR="00403A2B" w:rsidRPr="00AC4CA5" w:rsidRDefault="00403A2B" w:rsidP="0095439B">
            <w:pPr>
              <w:pStyle w:val="Tablehead"/>
              <w:keepNext w:val="0"/>
              <w:rPr>
                <w:lang w:val="fr-FR"/>
              </w:rPr>
            </w:pPr>
            <w:r w:rsidRPr="00AC4CA5">
              <w:rPr>
                <w:rFonts w:ascii="Times New Roman" w:hAnsi="Times New Roman" w:cs="Times New Roman"/>
                <w:lang w:val="fr-FR"/>
              </w:rPr>
              <w:t>Liste de spécifications</w:t>
            </w:r>
          </w:p>
        </w:tc>
      </w:tr>
      <w:tr w:rsidR="00403A2B" w:rsidRPr="00AC4CA5" w14:paraId="1C88920A" w14:textId="77777777" w:rsidTr="00F35FDB">
        <w:trPr>
          <w:jc w:val="center"/>
        </w:trPr>
        <w:tc>
          <w:tcPr>
            <w:tcW w:w="1925" w:type="dxa"/>
          </w:tcPr>
          <w:p w14:paraId="23F0F556"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Série 37.xxx</w:t>
            </w:r>
          </w:p>
        </w:tc>
        <w:tc>
          <w:tcPr>
            <w:tcW w:w="1926" w:type="dxa"/>
          </w:tcPr>
          <w:p w14:paraId="6E00A175"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38.100 </w:t>
            </w:r>
          </w:p>
        </w:tc>
        <w:tc>
          <w:tcPr>
            <w:tcW w:w="1926" w:type="dxa"/>
          </w:tcPr>
          <w:p w14:paraId="293EEEB4"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38.200 </w:t>
            </w:r>
          </w:p>
        </w:tc>
        <w:tc>
          <w:tcPr>
            <w:tcW w:w="1926" w:type="dxa"/>
          </w:tcPr>
          <w:p w14:paraId="6E584A20"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38.300 </w:t>
            </w:r>
          </w:p>
        </w:tc>
        <w:tc>
          <w:tcPr>
            <w:tcW w:w="1926" w:type="dxa"/>
          </w:tcPr>
          <w:p w14:paraId="4C20AC8E" w14:textId="77777777" w:rsidR="00403A2B" w:rsidRPr="00AC4CA5" w:rsidRDefault="00403A2B" w:rsidP="0095439B">
            <w:pPr>
              <w:pStyle w:val="Tablehead"/>
              <w:keepNext w:val="0"/>
              <w:rPr>
                <w:rFonts w:ascii="Times New Roman" w:hAnsi="Times New Roman" w:cs="Times New Roman"/>
                <w:lang w:val="fr-FR"/>
              </w:rPr>
            </w:pPr>
            <w:r w:rsidRPr="00AC4CA5">
              <w:rPr>
                <w:rFonts w:ascii="Times New Roman" w:hAnsi="Times New Roman" w:cs="Times New Roman"/>
                <w:lang w:val="fr-FR"/>
              </w:rPr>
              <w:t xml:space="preserve">Série 38.400 </w:t>
            </w:r>
          </w:p>
        </w:tc>
      </w:tr>
      <w:tr w:rsidR="00403A2B" w:rsidRPr="00AC4CA5" w14:paraId="0EE0B6DC" w14:textId="77777777" w:rsidTr="00F35FDB">
        <w:trPr>
          <w:jc w:val="center"/>
        </w:trPr>
        <w:tc>
          <w:tcPr>
            <w:tcW w:w="1925" w:type="dxa"/>
          </w:tcPr>
          <w:p w14:paraId="2A786EEF" w14:textId="31D5FA3B" w:rsidR="00403A2B" w:rsidRPr="00AC4CA5" w:rsidRDefault="00F35FDB" w:rsidP="00403A2B">
            <w:pPr>
              <w:pStyle w:val="Tabletext"/>
              <w:jc w:val="center"/>
              <w:rPr>
                <w:lang w:val="fr-FR"/>
              </w:rPr>
            </w:pPr>
            <w:r w:rsidRPr="00AC4CA5">
              <w:rPr>
                <w:rFonts w:ascii="Times New Roman" w:hAnsi="Times New Roman" w:cs="Times New Roman"/>
                <w:lang w:val="fr-FR"/>
              </w:rPr>
              <w:t>TS 37.480</w:t>
            </w:r>
            <w:r>
              <w:rPr>
                <w:rFonts w:ascii="Times New Roman" w:hAnsi="Times New Roman" w:cs="Times New Roman"/>
                <w:lang w:val="fr-FR"/>
              </w:rPr>
              <w:br/>
            </w:r>
            <w:r w:rsidRPr="00AC4CA5">
              <w:rPr>
                <w:rFonts w:ascii="Times New Roman" w:hAnsi="Times New Roman" w:cs="Times New Roman"/>
                <w:lang w:val="fr-FR"/>
              </w:rPr>
              <w:t>TS 37.481</w:t>
            </w:r>
            <w:r w:rsidRPr="00AC4CA5">
              <w:rPr>
                <w:rFonts w:ascii="Times New Roman" w:hAnsi="Times New Roman" w:cs="Times New Roman"/>
                <w:lang w:val="fr-FR"/>
              </w:rPr>
              <w:br/>
              <w:t>TS 37.482</w:t>
            </w:r>
            <w:r>
              <w:rPr>
                <w:rFonts w:ascii="Times New Roman" w:hAnsi="Times New Roman" w:cs="Times New Roman"/>
                <w:lang w:val="fr-FR"/>
              </w:rPr>
              <w:br/>
            </w:r>
            <w:r w:rsidR="00403A2B" w:rsidRPr="00AC4CA5">
              <w:rPr>
                <w:rFonts w:ascii="Times New Roman" w:hAnsi="Times New Roman" w:cs="Times New Roman"/>
                <w:lang w:val="fr-FR"/>
              </w:rPr>
              <w:t>TS 37.483</w:t>
            </w:r>
          </w:p>
        </w:tc>
        <w:tc>
          <w:tcPr>
            <w:tcW w:w="1926" w:type="dxa"/>
          </w:tcPr>
          <w:p w14:paraId="6944A0BC" w14:textId="77777777" w:rsidR="00403A2B" w:rsidRPr="00AC4CA5" w:rsidRDefault="00403A2B" w:rsidP="00403A2B">
            <w:pPr>
              <w:pStyle w:val="Tabletext"/>
              <w:jc w:val="center"/>
              <w:rPr>
                <w:lang w:val="fr-FR"/>
              </w:rPr>
            </w:pPr>
          </w:p>
        </w:tc>
        <w:tc>
          <w:tcPr>
            <w:tcW w:w="1926" w:type="dxa"/>
          </w:tcPr>
          <w:p w14:paraId="08D74B4E" w14:textId="77777777" w:rsidR="00403A2B" w:rsidRPr="00AC4CA5" w:rsidRDefault="00403A2B" w:rsidP="00403A2B">
            <w:pPr>
              <w:pStyle w:val="Tabletext"/>
              <w:jc w:val="center"/>
              <w:rPr>
                <w:lang w:val="fr-FR"/>
              </w:rPr>
            </w:pPr>
          </w:p>
        </w:tc>
        <w:tc>
          <w:tcPr>
            <w:tcW w:w="1926" w:type="dxa"/>
          </w:tcPr>
          <w:p w14:paraId="46709E3E" w14:textId="77777777" w:rsidR="00403A2B" w:rsidRPr="00AC4CA5" w:rsidRDefault="00403A2B" w:rsidP="00403A2B">
            <w:pPr>
              <w:pStyle w:val="Tabletext"/>
              <w:jc w:val="center"/>
              <w:rPr>
                <w:lang w:val="fr-FR"/>
              </w:rPr>
            </w:pPr>
          </w:p>
        </w:tc>
        <w:tc>
          <w:tcPr>
            <w:tcW w:w="1926" w:type="dxa"/>
          </w:tcPr>
          <w:p w14:paraId="69737F1F" w14:textId="1B5E3DA0" w:rsidR="00403A2B" w:rsidRPr="00AC4CA5" w:rsidRDefault="00F35FDB" w:rsidP="00403A2B">
            <w:pPr>
              <w:pStyle w:val="Tabletext"/>
              <w:jc w:val="center"/>
              <w:rPr>
                <w:lang w:val="fr-FR"/>
              </w:rPr>
            </w:pPr>
            <w:r w:rsidRPr="00AC4CA5">
              <w:rPr>
                <w:rFonts w:ascii="Times New Roman" w:hAnsi="Times New Roman" w:cs="Times New Roman"/>
                <w:lang w:val="fr-FR"/>
              </w:rPr>
              <w:t>TS 38.424</w:t>
            </w:r>
            <w:r>
              <w:rPr>
                <w:rFonts w:ascii="Times New Roman" w:hAnsi="Times New Roman" w:cs="Times New Roman"/>
                <w:lang w:val="fr-FR"/>
              </w:rPr>
              <w:br/>
            </w:r>
            <w:r w:rsidRPr="00AC4CA5">
              <w:rPr>
                <w:rFonts w:ascii="Times New Roman" w:hAnsi="Times New Roman" w:cs="Times New Roman"/>
                <w:lang w:val="fr-FR"/>
              </w:rPr>
              <w:t>TS 38.425</w:t>
            </w:r>
            <w:r w:rsidRPr="00AC4CA5">
              <w:rPr>
                <w:rFonts w:ascii="Times New Roman" w:hAnsi="Times New Roman" w:cs="Times New Roman"/>
                <w:lang w:val="fr-FR"/>
              </w:rPr>
              <w:br/>
              <w:t>TS 38.455</w:t>
            </w:r>
            <w:r>
              <w:rPr>
                <w:rFonts w:ascii="Times New Roman" w:hAnsi="Times New Roman" w:cs="Times New Roman"/>
                <w:lang w:val="fr-FR"/>
              </w:rPr>
              <w:br/>
            </w:r>
            <w:r w:rsidR="00403A2B" w:rsidRPr="00AC4CA5">
              <w:rPr>
                <w:rFonts w:ascii="Times New Roman" w:hAnsi="Times New Roman" w:cs="Times New Roman"/>
                <w:lang w:val="fr-FR"/>
              </w:rPr>
              <w:t>TS 38.470</w:t>
            </w:r>
            <w:r w:rsidR="00403A2B" w:rsidRPr="00AC4CA5">
              <w:rPr>
                <w:rFonts w:ascii="Times New Roman" w:hAnsi="Times New Roman" w:cs="Times New Roman"/>
                <w:lang w:val="fr-FR"/>
              </w:rPr>
              <w:br/>
              <w:t>TS 38.471</w:t>
            </w:r>
            <w:r w:rsidR="00403A2B" w:rsidRPr="00AC4CA5">
              <w:rPr>
                <w:rFonts w:ascii="Times New Roman" w:hAnsi="Times New Roman" w:cs="Times New Roman"/>
                <w:lang w:val="fr-FR"/>
              </w:rPr>
              <w:br/>
              <w:t>TS 38.472</w:t>
            </w:r>
            <w:r w:rsidR="00403A2B" w:rsidRPr="00AC4CA5">
              <w:rPr>
                <w:rFonts w:ascii="Times New Roman" w:hAnsi="Times New Roman" w:cs="Times New Roman"/>
                <w:lang w:val="fr-FR"/>
              </w:rPr>
              <w:br/>
              <w:t>TS 38.473</w:t>
            </w:r>
            <w:r w:rsidR="00403A2B" w:rsidRPr="00AC4CA5">
              <w:rPr>
                <w:rFonts w:ascii="Times New Roman" w:hAnsi="Times New Roman" w:cs="Times New Roman"/>
                <w:lang w:val="fr-FR"/>
              </w:rPr>
              <w:br/>
              <w:t>TS 38.474</w:t>
            </w:r>
          </w:p>
        </w:tc>
      </w:tr>
      <w:tr w:rsidR="00403A2B" w:rsidRPr="00AC4CA5" w14:paraId="0A36BC60" w14:textId="77777777" w:rsidTr="00F35FDB">
        <w:trPr>
          <w:jc w:val="center"/>
        </w:trPr>
        <w:tc>
          <w:tcPr>
            <w:tcW w:w="9629" w:type="dxa"/>
            <w:gridSpan w:val="5"/>
          </w:tcPr>
          <w:p w14:paraId="6473F515" w14:textId="77777777"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PARTIE B</w:t>
            </w:r>
          </w:p>
          <w:p w14:paraId="07A96FE8" w14:textId="4F8E21F6" w:rsidR="00403A2B" w:rsidRPr="00AC4CA5" w:rsidRDefault="00403A2B" w:rsidP="00403A2B">
            <w:pPr>
              <w:pStyle w:val="Tablehead"/>
              <w:keepNext w:val="0"/>
              <w:rPr>
                <w:rFonts w:ascii="Times New Roman" w:hAnsi="Times New Roman" w:cs="Times New Roman"/>
                <w:lang w:val="fr-FR"/>
              </w:rPr>
            </w:pPr>
            <w:r w:rsidRPr="00AC4CA5">
              <w:rPr>
                <w:rFonts w:ascii="Times New Roman" w:hAnsi="Times New Roman" w:cs="Times New Roman"/>
                <w:lang w:val="fr-FR"/>
              </w:rPr>
              <w:t>Versions de spécification à utiliser</w:t>
            </w:r>
          </w:p>
        </w:tc>
      </w:tr>
      <w:tr w:rsidR="00403A2B" w:rsidRPr="00AC4CA5" w14:paraId="5270A7D0" w14:textId="77777777" w:rsidTr="00F35FDB">
        <w:trPr>
          <w:jc w:val="center"/>
        </w:trPr>
        <w:tc>
          <w:tcPr>
            <w:tcW w:w="9629" w:type="dxa"/>
            <w:gridSpan w:val="5"/>
          </w:tcPr>
          <w:p w14:paraId="1AB9B376" w14:textId="41595E24" w:rsidR="00403A2B" w:rsidRPr="00AC4CA5" w:rsidRDefault="00403A2B" w:rsidP="00403A2B">
            <w:pPr>
              <w:pStyle w:val="Tabletext"/>
              <w:jc w:val="left"/>
              <w:rPr>
                <w:rFonts w:ascii="Times New Roman" w:hAnsi="Times New Roman" w:cs="Times New Roman"/>
                <w:lang w:val="fr-FR"/>
              </w:rPr>
            </w:pPr>
            <w:r w:rsidRPr="00AC4CA5">
              <w:rPr>
                <w:rFonts w:ascii="Times New Roman" w:hAnsi="Times New Roman" w:cs="Times New Roman"/>
                <w:lang w:val="fr-FR"/>
              </w:rPr>
              <w:t>Les versions spécifiques des spécifications 3GPP qui doivent être utilisées pour la transposition de ces spécifications, qui sont énumérées dans le Tableau 2, sont indiquées à l</w:t>
            </w:r>
            <w:r w:rsidR="00AC4CA5">
              <w:rPr>
                <w:rFonts w:ascii="Times New Roman" w:hAnsi="Times New Roman" w:cs="Times New Roman"/>
                <w:lang w:val="fr-FR"/>
              </w:rPr>
              <w:t>'</w:t>
            </w:r>
            <w:r w:rsidRPr="00AC4CA5">
              <w:rPr>
                <w:rFonts w:ascii="Times New Roman" w:hAnsi="Times New Roman" w:cs="Times New Roman"/>
                <w:lang w:val="fr-FR"/>
              </w:rPr>
              <w:t>adresse ci-dessous:</w:t>
            </w:r>
          </w:p>
          <w:p w14:paraId="426C5E76" w14:textId="78AED885" w:rsidR="00403A2B" w:rsidRPr="00AC4CA5" w:rsidRDefault="00403A2B" w:rsidP="00403A2B">
            <w:pPr>
              <w:pStyle w:val="Tabletext"/>
              <w:jc w:val="left"/>
              <w:rPr>
                <w:rFonts w:ascii="Times New Roman" w:hAnsi="Times New Roman" w:cs="Times New Roman"/>
                <w:lang w:val="fr-FR"/>
              </w:rPr>
            </w:pPr>
            <w:hyperlink r:id="rId2280" w:history="1">
              <w:r w:rsidRPr="00AC4CA5">
                <w:rPr>
                  <w:rStyle w:val="Hyperlink"/>
                  <w:rFonts w:ascii="Times New Roman" w:hAnsi="Times New Roman" w:cs="Times New Roman"/>
                  <w:lang w:val="fr-FR"/>
                </w:rPr>
                <w:t>https://extranet.itu.int/rsg-meetings/sg4/wp4b/GCS/Documents/IMT-2020.SAT</w:t>
              </w:r>
            </w:hyperlink>
            <w:r w:rsidRPr="00AC4CA5">
              <w:rPr>
                <w:rFonts w:ascii="Times New Roman" w:hAnsi="Times New Roman" w:cs="Times New Roman"/>
                <w:lang w:val="fr-FR"/>
              </w:rPr>
              <w:t xml:space="preserve"> </w:t>
            </w:r>
          </w:p>
        </w:tc>
      </w:tr>
    </w:tbl>
    <w:p w14:paraId="2D76C6CB" w14:textId="77777777" w:rsidR="00403A2B" w:rsidRPr="00AC4CA5" w:rsidRDefault="00403A2B" w:rsidP="00403A2B">
      <w:pPr>
        <w:pStyle w:val="Tablefin"/>
        <w:rPr>
          <w:lang w:val="fr-FR"/>
        </w:rPr>
      </w:pPr>
    </w:p>
    <w:p w14:paraId="1D7C9D63" w14:textId="77777777" w:rsidR="00650DF0" w:rsidRPr="00AC4CA5" w:rsidRDefault="00650DF0" w:rsidP="00650DF0">
      <w:pPr>
        <w:rPr>
          <w:lang w:val="fr-FR"/>
        </w:rPr>
      </w:pPr>
    </w:p>
    <w:p w14:paraId="50AEAC11" w14:textId="77777777" w:rsidR="00650DF0" w:rsidRPr="00AC4CA5" w:rsidRDefault="00650DF0" w:rsidP="00650DF0">
      <w:pPr>
        <w:rPr>
          <w:lang w:val="fr-FR"/>
        </w:rPr>
        <w:sectPr w:rsidR="00650DF0" w:rsidRPr="00AC4CA5" w:rsidSect="00650DF0">
          <w:headerReference w:type="even" r:id="rId2281"/>
          <w:headerReference w:type="default" r:id="rId2282"/>
          <w:footnotePr>
            <w:numRestart w:val="eachSect"/>
          </w:footnotePr>
          <w:pgSz w:w="11907" w:h="16834"/>
          <w:pgMar w:top="1418" w:right="1134" w:bottom="1134" w:left="1134" w:header="720" w:footer="482" w:gutter="0"/>
          <w:cols w:space="720"/>
        </w:sectPr>
      </w:pPr>
    </w:p>
    <w:p w14:paraId="2CC2B57F" w14:textId="1130C193" w:rsidR="00A8052C" w:rsidRPr="00AC4CA5" w:rsidRDefault="00A8052C" w:rsidP="00A8052C">
      <w:pPr>
        <w:pStyle w:val="Heading3"/>
        <w:rPr>
          <w:lang w:val="fr-FR"/>
        </w:rPr>
      </w:pPr>
      <w:r w:rsidRPr="00AC4CA5">
        <w:rPr>
          <w:lang w:val="fr-FR"/>
        </w:rPr>
        <w:lastRenderedPageBreak/>
        <w:t>2.2.1</w:t>
      </w:r>
      <w:r w:rsidRPr="00AC4CA5">
        <w:rPr>
          <w:lang w:val="fr-FR"/>
        </w:rPr>
        <w:tab/>
        <w:t>Titres et résumé des principales spécifications nécessaires à l</w:t>
      </w:r>
      <w:r w:rsidR="00AC4CA5">
        <w:rPr>
          <w:lang w:val="fr-FR"/>
        </w:rPr>
        <w:t>'</w:t>
      </w:r>
      <w:r w:rsidRPr="00AC4CA5">
        <w:rPr>
          <w:lang w:val="fr-FR"/>
        </w:rPr>
        <w:t>échelle mondiale et des normes transposées</w:t>
      </w:r>
    </w:p>
    <w:p w14:paraId="44B9A67F" w14:textId="77777777" w:rsidR="00A8052C" w:rsidRPr="00AC4CA5" w:rsidRDefault="00A8052C" w:rsidP="00A8052C">
      <w:pPr>
        <w:pStyle w:val="Heading4"/>
        <w:rPr>
          <w:lang w:val="fr-FR"/>
        </w:rPr>
      </w:pPr>
      <w:r w:rsidRPr="00AC4CA5">
        <w:rPr>
          <w:lang w:val="fr-FR"/>
        </w:rPr>
        <w:t>2.2.1.1</w:t>
      </w:r>
      <w:r w:rsidRPr="00AC4CA5">
        <w:rPr>
          <w:lang w:val="fr-FR"/>
        </w:rPr>
        <w:tab/>
        <w:t>Introduction</w:t>
      </w:r>
    </w:p>
    <w:p w14:paraId="72F62D5D" w14:textId="30E44C5D" w:rsidR="00A8052C" w:rsidRPr="00AC4CA5" w:rsidRDefault="00A8052C" w:rsidP="00A8052C">
      <w:pPr>
        <w:rPr>
          <w:lang w:val="fr-FR"/>
        </w:rPr>
      </w:pPr>
      <w:r w:rsidRPr="00AC4CA5">
        <w:rPr>
          <w:lang w:val="fr-FR"/>
        </w:rPr>
        <w:t>Les documents normatifs destinés à l</w:t>
      </w:r>
      <w:r w:rsidR="00AC4CA5">
        <w:rPr>
          <w:lang w:val="fr-FR"/>
        </w:rPr>
        <w:t>'</w:t>
      </w:r>
      <w:r w:rsidRPr="00AC4CA5">
        <w:rPr>
          <w:lang w:val="fr-FR"/>
        </w:rPr>
        <w:t>utilisation des satellites mentionnés ci-dessous, qui résultent de la transposition des spécifications pertinentes 3GPP, sont fournis par les</w:t>
      </w:r>
      <w:r w:rsidRPr="00AC4CA5">
        <w:rPr>
          <w:b/>
          <w:bCs/>
          <w:i/>
          <w:iCs/>
          <w:lang w:val="fr-FR"/>
        </w:rPr>
        <w:t xml:space="preserve"> Organismes de transposition </w:t>
      </w:r>
      <w:r w:rsidRPr="00AC4CA5">
        <w:rPr>
          <w:lang w:val="fr-FR"/>
        </w:rPr>
        <w:t>indiqués sous la forme de séries de normes transposées applicables à l</w:t>
      </w:r>
      <w:r w:rsidR="00AC4CA5">
        <w:rPr>
          <w:lang w:val="fr-FR"/>
        </w:rPr>
        <w:t>'</w:t>
      </w:r>
      <w:r w:rsidRPr="00AC4CA5">
        <w:rPr>
          <w:lang w:val="fr-FR"/>
        </w:rPr>
        <w:t>interface radioélectrique satellite des IMT-2020, désignée 5G-NTN, et indiquent non seulement les principales caractéristiques des IMT-2020, mais aussi les possibilités supplémentaires offertes par cette technologie qui font, les unes comme les autres, l</w:t>
      </w:r>
      <w:r w:rsidR="00AC4CA5">
        <w:rPr>
          <w:lang w:val="fr-FR"/>
        </w:rPr>
        <w:t>'</w:t>
      </w:r>
      <w:r w:rsidRPr="00AC4CA5">
        <w:rPr>
          <w:lang w:val="fr-FR"/>
        </w:rPr>
        <w:t>objet d</w:t>
      </w:r>
      <w:r w:rsidR="00AC4CA5">
        <w:rPr>
          <w:lang w:val="fr-FR"/>
        </w:rPr>
        <w:t>'</w:t>
      </w:r>
      <w:r w:rsidRPr="00AC4CA5">
        <w:rPr>
          <w:lang w:val="fr-FR"/>
        </w:rPr>
        <w:t>améliorations constantes aux fins de l</w:t>
      </w:r>
      <w:r w:rsidR="00AC4CA5">
        <w:rPr>
          <w:lang w:val="fr-FR"/>
        </w:rPr>
        <w:t>'</w:t>
      </w:r>
      <w:r w:rsidRPr="00AC4CA5">
        <w:rPr>
          <w:lang w:val="fr-FR"/>
        </w:rPr>
        <w:t>utilisation des satellites.</w:t>
      </w:r>
    </w:p>
    <w:p w14:paraId="69374577" w14:textId="77777777" w:rsidR="00A8052C" w:rsidRPr="00AC4CA5" w:rsidRDefault="00A8052C" w:rsidP="00A8052C">
      <w:pPr>
        <w:pStyle w:val="Heading4"/>
        <w:rPr>
          <w:lang w:val="fr-FR"/>
        </w:rPr>
      </w:pPr>
      <w:r w:rsidRPr="00AC4CA5">
        <w:rPr>
          <w:lang w:val="fr-FR"/>
        </w:rPr>
        <w:t>2.2.1.2</w:t>
      </w:r>
      <w:r w:rsidRPr="00AC4CA5">
        <w:rPr>
          <w:lang w:val="fr-FR"/>
        </w:rPr>
        <w:tab/>
        <w:t>Couche radio 1</w:t>
      </w:r>
    </w:p>
    <w:p w14:paraId="0870C9AA" w14:textId="77777777" w:rsidR="00A8052C" w:rsidRPr="00AC4CA5" w:rsidRDefault="00A8052C" w:rsidP="00A8052C">
      <w:pPr>
        <w:pStyle w:val="Heading5"/>
        <w:rPr>
          <w:lang w:val="fr-FR"/>
        </w:rPr>
      </w:pPr>
      <w:r w:rsidRPr="00AC4CA5">
        <w:rPr>
          <w:lang w:val="fr-FR"/>
        </w:rPr>
        <w:t>2.2.1.2.1</w:t>
      </w:r>
      <w:r w:rsidRPr="00AC4CA5">
        <w:rPr>
          <w:lang w:val="fr-FR"/>
        </w:rPr>
        <w:tab/>
        <w:t>TS 38.201</w:t>
      </w:r>
    </w:p>
    <w:p w14:paraId="69F533A8" w14:textId="77777777" w:rsidR="00A8052C" w:rsidRPr="00AC4CA5" w:rsidRDefault="00A8052C" w:rsidP="00A8052C">
      <w:pPr>
        <w:pStyle w:val="Headingb"/>
        <w:rPr>
          <w:lang w:val="fr-FR"/>
        </w:rPr>
      </w:pPr>
      <w:bookmarkStart w:id="431" w:name="_Toc56152516"/>
      <w:bookmarkStart w:id="432" w:name="_Toc56153896"/>
      <w:bookmarkStart w:id="433" w:name="_Toc94533008"/>
      <w:bookmarkStart w:id="434" w:name="_Toc94533478"/>
      <w:r w:rsidRPr="00AC4CA5">
        <w:rPr>
          <w:lang w:val="fr-FR"/>
        </w:rPr>
        <w:t>NR; Couche physique; Description générale</w:t>
      </w:r>
      <w:bookmarkEnd w:id="431"/>
      <w:bookmarkEnd w:id="432"/>
      <w:bookmarkEnd w:id="433"/>
      <w:bookmarkEnd w:id="434"/>
    </w:p>
    <w:p w14:paraId="7ECB9702" w14:textId="5E53EAB1" w:rsidR="00A8052C" w:rsidRPr="00AC4CA5" w:rsidRDefault="00A8052C" w:rsidP="00A8052C">
      <w:pPr>
        <w:rPr>
          <w:lang w:val="fr-FR"/>
        </w:rPr>
      </w:pPr>
      <w:r w:rsidRPr="00AC4CA5">
        <w:rPr>
          <w:lang w:val="fr-FR"/>
        </w:rPr>
        <w:t>Ce document fournit une description générale de la couche physique de l</w:t>
      </w:r>
      <w:r w:rsidR="00AC4CA5">
        <w:rPr>
          <w:lang w:val="fr-FR"/>
        </w:rPr>
        <w:t>'</w:t>
      </w:r>
      <w:r w:rsidRPr="00AC4CA5">
        <w:rPr>
          <w:lang w:val="fr-FR"/>
        </w:rPr>
        <w:t>interface radioélectrique NR. Il décrit également la structure des documents dans lesquels sont énoncées les spécifications de la couche physique établies par le partenariat 3GPP, c</w:t>
      </w:r>
      <w:r w:rsidR="00AC4CA5">
        <w:rPr>
          <w:lang w:val="fr-FR"/>
        </w:rPr>
        <w:t>'</w:t>
      </w:r>
      <w:r w:rsidRPr="00AC4CA5">
        <w:rPr>
          <w:lang w:val="fr-FR"/>
        </w:rPr>
        <w:t>est-à-dire la série TS 38.200.</w:t>
      </w:r>
    </w:p>
    <w:p w14:paraId="636D25E7" w14:textId="6BC8DF4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D540A9F" w14:textId="77777777" w:rsidR="00A8052C" w:rsidRPr="00AC4CA5" w:rsidRDefault="00A8052C" w:rsidP="00A8052C">
      <w:pPr>
        <w:pStyle w:val="Headingb"/>
        <w:rPr>
          <w:lang w:val="fr-FR"/>
        </w:rPr>
      </w:pPr>
      <w:r w:rsidRPr="00AC4CA5">
        <w:rPr>
          <w:sz w:val="18"/>
          <w:szCs w:val="18"/>
          <w:lang w:val="fr-FR"/>
        </w:rPr>
        <w:t>Version 17</w:t>
      </w:r>
    </w:p>
    <w:p w14:paraId="4C2871B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ATIS.3GPP.38.201.V17.0.0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283" w:anchor="Rel-17" w:history="1">
        <w:r w:rsidRPr="00AC4CA5">
          <w:rPr>
            <w:rStyle w:val="Hyperlink"/>
            <w:sz w:val="18"/>
            <w:szCs w:val="18"/>
            <w:lang w:val="fr-FR"/>
          </w:rPr>
          <w:t>https://www.atis.org/3gpp-transpositions - Rel-17</w:t>
        </w:r>
      </w:hyperlink>
      <w:r w:rsidRPr="00AC4CA5">
        <w:rPr>
          <w:rStyle w:val="Hyperlink"/>
          <w:sz w:val="18"/>
          <w:szCs w:val="18"/>
          <w:lang w:val="fr-FR"/>
        </w:rPr>
        <w:t xml:space="preserve"> </w:t>
      </w:r>
    </w:p>
    <w:p w14:paraId="469E7DE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CCSA.3GPP.38.201.V17.0.0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Style w:val="Hyperlink"/>
          <w:sz w:val="18"/>
          <w:szCs w:val="18"/>
          <w:lang w:val="fr-FR"/>
        </w:rPr>
        <w:tab/>
      </w:r>
      <w:hyperlink r:id="rId2284" w:history="1">
        <w:r w:rsidRPr="00AC4CA5">
          <w:rPr>
            <w:rStyle w:val="Hyperlink"/>
            <w:sz w:val="18"/>
            <w:szCs w:val="18"/>
            <w:lang w:val="fr-FR"/>
          </w:rPr>
          <w:t>https://www.ccsa.org.cn/api/portalsFile/downloadOldFile?type=17&amp;oldFileUrl=NTN/RIT/CCSA.3GPP.38.201.V17.0.0.doc</w:t>
        </w:r>
      </w:hyperlink>
      <w:r w:rsidRPr="00AC4CA5">
        <w:rPr>
          <w:rStyle w:val="Hyperlink"/>
          <w:sz w:val="18"/>
          <w:szCs w:val="18"/>
          <w:lang w:val="fr-FR"/>
        </w:rPr>
        <w:t xml:space="preserve"> </w:t>
      </w:r>
    </w:p>
    <w:p w14:paraId="4951B2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138 201 V17.0.0 (2022-05)</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11.05.2022</w:t>
      </w:r>
      <w:r w:rsidRPr="00AC4CA5">
        <w:rPr>
          <w:rFonts w:ascii="Arial" w:hAnsi="Arial" w:cs="Arial"/>
          <w:szCs w:val="24"/>
          <w:lang w:val="fr-FR" w:eastAsia="en-GB"/>
        </w:rPr>
        <w:tab/>
      </w:r>
      <w:hyperlink r:id="rId2285" w:history="1">
        <w:r w:rsidRPr="00AC4CA5">
          <w:rPr>
            <w:rStyle w:val="Hyperlink"/>
            <w:sz w:val="18"/>
            <w:szCs w:val="18"/>
            <w:lang w:val="fr-FR"/>
          </w:rPr>
          <w:t>https://www.etsi.org/deliver/etsi_ts/138200_138299/138201/17.00.00_60/ts_138201v170000p.pdf</w:t>
        </w:r>
      </w:hyperlink>
      <w:r w:rsidRPr="00AC4CA5">
        <w:rPr>
          <w:rStyle w:val="Hyperlink"/>
          <w:sz w:val="18"/>
          <w:szCs w:val="18"/>
          <w:lang w:val="fr-FR"/>
        </w:rPr>
        <w:t xml:space="preserve"> </w:t>
      </w:r>
    </w:p>
    <w:p w14:paraId="5E4479A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38.201-17.0.0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286" w:history="1">
        <w:r w:rsidRPr="00AC4CA5">
          <w:rPr>
            <w:rStyle w:val="Hyperlink"/>
            <w:sz w:val="18"/>
            <w:szCs w:val="18"/>
            <w:lang w:val="fr-FR"/>
          </w:rPr>
          <w:t>https://members.tsdsi.in/s/93kPQABXmpra9ec</w:t>
        </w:r>
      </w:hyperlink>
      <w:r w:rsidRPr="00AC4CA5">
        <w:rPr>
          <w:rStyle w:val="Hyperlink"/>
          <w:sz w:val="18"/>
          <w:szCs w:val="18"/>
          <w:lang w:val="fr-FR"/>
        </w:rPr>
        <w:t xml:space="preserve"> </w:t>
      </w:r>
    </w:p>
    <w:p w14:paraId="03FBAAB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TTAT.3G-38.201V17.0.0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14.03.2022</w:t>
      </w:r>
      <w:r w:rsidRPr="00AC4CA5">
        <w:rPr>
          <w:rFonts w:ascii="Arial" w:hAnsi="Arial" w:cs="Arial"/>
          <w:szCs w:val="24"/>
          <w:lang w:val="fr-FR" w:eastAsia="en-GB"/>
        </w:rPr>
        <w:tab/>
      </w:r>
      <w:hyperlink r:id="rId2287" w:history="1">
        <w:r w:rsidRPr="00AC4CA5">
          <w:rPr>
            <w:rStyle w:val="Hyperlink"/>
            <w:sz w:val="18"/>
            <w:szCs w:val="18"/>
            <w:lang w:val="fr-FR"/>
          </w:rPr>
          <w:t>https://www.tta.or.kr/eng/ttaSearchEngView.do?key=461&amp;searchStandardNo=TTAT.3G-38.201V17.0.0&amp;searchCate=TTAS</w:t>
        </w:r>
      </w:hyperlink>
      <w:r w:rsidRPr="00AC4CA5">
        <w:rPr>
          <w:rStyle w:val="Hyperlink"/>
          <w:sz w:val="18"/>
          <w:szCs w:val="18"/>
          <w:lang w:val="fr-FR"/>
        </w:rPr>
        <w:t xml:space="preserve"> </w:t>
      </w:r>
    </w:p>
    <w:p w14:paraId="68D157BE" w14:textId="77777777" w:rsidR="00A8052C" w:rsidRPr="00AC4CA5" w:rsidRDefault="00A8052C" w:rsidP="00A8052C">
      <w:pPr>
        <w:pStyle w:val="Headingb"/>
        <w:rPr>
          <w:sz w:val="18"/>
          <w:szCs w:val="18"/>
          <w:lang w:val="fr-FR"/>
        </w:rPr>
      </w:pPr>
      <w:r w:rsidRPr="00AC4CA5">
        <w:rPr>
          <w:sz w:val="18"/>
          <w:szCs w:val="18"/>
          <w:lang w:val="fr-FR"/>
        </w:rPr>
        <w:t>Version 18</w:t>
      </w:r>
    </w:p>
    <w:p w14:paraId="421FFA6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rStyle w:val="Hyperlink"/>
          <w:sz w:val="18"/>
          <w:szCs w:val="18"/>
          <w:lang w:val="fr-FR"/>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ATIS.3GPP.38.201.V18.0.0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288" w:anchor="Rel-18" w:history="1">
        <w:r w:rsidRPr="00AC4CA5">
          <w:rPr>
            <w:rStyle w:val="Hyperlink"/>
            <w:sz w:val="18"/>
            <w:szCs w:val="18"/>
            <w:lang w:val="fr-FR"/>
          </w:rPr>
          <w:t>https://www.atis.org/3gpp-transpositions - Rel-18</w:t>
        </w:r>
      </w:hyperlink>
      <w:r w:rsidRPr="00AC4CA5">
        <w:rPr>
          <w:rStyle w:val="Hyperlink"/>
          <w:sz w:val="18"/>
          <w:szCs w:val="18"/>
          <w:lang w:val="fr-FR"/>
        </w:rPr>
        <w:t xml:space="preserve"> </w:t>
      </w:r>
    </w:p>
    <w:p w14:paraId="5FD5135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CCSA.3GPP.38.201.V18.0.0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Style w:val="Hyperlink"/>
          <w:sz w:val="18"/>
          <w:szCs w:val="18"/>
          <w:lang w:val="fr-FR"/>
        </w:rPr>
        <w:tab/>
      </w:r>
      <w:hyperlink r:id="rId2289" w:history="1">
        <w:r w:rsidRPr="00AC4CA5">
          <w:rPr>
            <w:rStyle w:val="Hyperlink"/>
            <w:sz w:val="18"/>
            <w:szCs w:val="18"/>
            <w:lang w:val="fr-FR"/>
          </w:rPr>
          <w:t>https://www.ccsa.org.cn/api/portalsFile/downloadOldFile?type=17&amp;oldFileUrl=NTN/RIT/CCSA.3GPP.38.201.V18.0.0.doc</w:t>
        </w:r>
      </w:hyperlink>
      <w:r w:rsidRPr="00AC4CA5">
        <w:rPr>
          <w:rStyle w:val="Hyperlink"/>
          <w:sz w:val="18"/>
          <w:szCs w:val="18"/>
          <w:lang w:val="fr-FR"/>
        </w:rPr>
        <w:t xml:space="preserve"> </w:t>
      </w:r>
    </w:p>
    <w:p w14:paraId="0C548C2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138 201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27.05.2024</w:t>
      </w:r>
      <w:r w:rsidRPr="00AC4CA5">
        <w:rPr>
          <w:rFonts w:ascii="Arial" w:hAnsi="Arial" w:cs="Arial"/>
          <w:sz w:val="18"/>
          <w:szCs w:val="18"/>
          <w:lang w:val="fr-FR" w:eastAsia="en-GB"/>
        </w:rPr>
        <w:tab/>
      </w:r>
      <w:hyperlink r:id="rId2290" w:history="1">
        <w:r w:rsidRPr="00AC4CA5">
          <w:rPr>
            <w:rStyle w:val="Hyperlink"/>
            <w:sz w:val="18"/>
            <w:szCs w:val="18"/>
            <w:lang w:val="fr-FR"/>
          </w:rPr>
          <w:t>https://www.etsi.org/deliver/etsi_ts/138200_138299/138201/18.00.00_60/ts_138201v180000p.pdf</w:t>
        </w:r>
      </w:hyperlink>
      <w:r w:rsidRPr="00AC4CA5">
        <w:rPr>
          <w:rStyle w:val="Hyperlink"/>
          <w:sz w:val="18"/>
          <w:szCs w:val="18"/>
          <w:lang w:val="fr-FR"/>
        </w:rPr>
        <w:t xml:space="preserve"> </w:t>
      </w:r>
    </w:p>
    <w:p w14:paraId="2290DA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38.201 -18.0.0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291" w:history="1">
        <w:r w:rsidRPr="00AC4CA5">
          <w:rPr>
            <w:rStyle w:val="Hyperlink"/>
            <w:sz w:val="18"/>
            <w:szCs w:val="18"/>
            <w:lang w:val="fr-FR"/>
          </w:rPr>
          <w:t>https://members.tsdsi.in/s/f4j8DgWSikwnkmk</w:t>
        </w:r>
      </w:hyperlink>
      <w:r w:rsidRPr="00AC4CA5">
        <w:rPr>
          <w:rStyle w:val="Hyperlink"/>
          <w:sz w:val="18"/>
          <w:szCs w:val="18"/>
          <w:lang w:val="fr-FR"/>
        </w:rPr>
        <w:t xml:space="preserve"> </w:t>
      </w:r>
    </w:p>
    <w:p w14:paraId="2A25E9B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TTAT.3G-38.201V18.0.0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13.02.2024</w:t>
      </w:r>
      <w:r w:rsidRPr="00AC4CA5">
        <w:rPr>
          <w:rFonts w:ascii="Arial" w:hAnsi="Arial" w:cs="Arial"/>
          <w:szCs w:val="24"/>
          <w:lang w:val="fr-FR" w:eastAsia="en-GB"/>
        </w:rPr>
        <w:tab/>
      </w:r>
      <w:hyperlink r:id="rId2292" w:history="1">
        <w:r w:rsidRPr="00AC4CA5">
          <w:rPr>
            <w:rStyle w:val="Hyperlink"/>
            <w:sz w:val="18"/>
            <w:szCs w:val="18"/>
            <w:lang w:val="fr-FR"/>
          </w:rPr>
          <w:t>https://www.tta.or.kr/eng/ttaSearchEngView.do?key=461&amp;searchStandardNo=TTAT.3G-38.201V18.0.0&amp;searchCate=TTAS</w:t>
        </w:r>
      </w:hyperlink>
      <w:r w:rsidRPr="00AC4CA5">
        <w:rPr>
          <w:rStyle w:val="Hyperlink"/>
          <w:sz w:val="18"/>
          <w:szCs w:val="18"/>
          <w:lang w:val="fr-FR"/>
        </w:rPr>
        <w:t xml:space="preserve"> </w:t>
      </w:r>
    </w:p>
    <w:p w14:paraId="0B851BFB" w14:textId="77777777" w:rsidR="00A8052C" w:rsidRPr="00AC4CA5" w:rsidRDefault="00A8052C" w:rsidP="00A8052C">
      <w:pPr>
        <w:pStyle w:val="Heading5"/>
        <w:rPr>
          <w:lang w:val="fr-FR"/>
        </w:rPr>
      </w:pPr>
      <w:r w:rsidRPr="00AC4CA5">
        <w:rPr>
          <w:bCs/>
          <w:lang w:val="fr-FR"/>
        </w:rPr>
        <w:lastRenderedPageBreak/>
        <w:t>2.2.1.2.2</w:t>
      </w:r>
      <w:r w:rsidRPr="00AC4CA5">
        <w:rPr>
          <w:lang w:val="fr-FR"/>
        </w:rPr>
        <w:tab/>
        <w:t>TS 38.202</w:t>
      </w:r>
    </w:p>
    <w:p w14:paraId="0C8F2CA0" w14:textId="77777777" w:rsidR="00A8052C" w:rsidRPr="00AC4CA5" w:rsidRDefault="00A8052C" w:rsidP="00A8052C">
      <w:pPr>
        <w:pStyle w:val="Headingb"/>
        <w:rPr>
          <w:lang w:val="fr-FR"/>
        </w:rPr>
      </w:pPr>
      <w:bookmarkStart w:id="435" w:name="_Toc56152517"/>
      <w:bookmarkStart w:id="436" w:name="_Toc56153897"/>
      <w:bookmarkStart w:id="437" w:name="_Toc94533009"/>
      <w:bookmarkStart w:id="438" w:name="_Toc94533479"/>
      <w:r w:rsidRPr="00AC4CA5">
        <w:rPr>
          <w:lang w:val="fr-FR"/>
        </w:rPr>
        <w:t>NR; Services fournis par la couche physique</w:t>
      </w:r>
      <w:bookmarkEnd w:id="435"/>
      <w:bookmarkEnd w:id="436"/>
      <w:bookmarkEnd w:id="437"/>
      <w:bookmarkEnd w:id="438"/>
    </w:p>
    <w:p w14:paraId="6BAFB1B1" w14:textId="77777777" w:rsidR="00A8052C" w:rsidRPr="00AC4CA5" w:rsidRDefault="00A8052C" w:rsidP="00A8052C">
      <w:pPr>
        <w:rPr>
          <w:lang w:val="fr-FR"/>
        </w:rPr>
      </w:pPr>
      <w:r w:rsidRPr="00AC4CA5">
        <w:rPr>
          <w:lang w:val="fr-FR"/>
        </w:rPr>
        <w:t>Ce document présente les spécifications techniques des services fournis aux couches supérieures par la couche physique de la technologie 5G-NR.</w:t>
      </w:r>
    </w:p>
    <w:p w14:paraId="4E40BCA6" w14:textId="51A091AD"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bookmarkStart w:id="439" w:name="_Hlk211244318"/>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4921522" w14:textId="77777777" w:rsidR="00A8052C" w:rsidRPr="00AC4CA5" w:rsidRDefault="00A8052C" w:rsidP="00A8052C">
      <w:pPr>
        <w:pStyle w:val="Headingb"/>
        <w:rPr>
          <w:sz w:val="18"/>
          <w:szCs w:val="18"/>
          <w:lang w:val="fr-FR"/>
        </w:rPr>
      </w:pPr>
      <w:r w:rsidRPr="00AC4CA5">
        <w:rPr>
          <w:sz w:val="18"/>
          <w:szCs w:val="18"/>
          <w:lang w:val="fr-FR"/>
        </w:rPr>
        <w:t>Version 17</w:t>
      </w:r>
    </w:p>
    <w:p w14:paraId="1341714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ATIS.3GPP.38.202.V17.5.0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293" w:anchor="Rel-17" w:history="1">
        <w:r w:rsidRPr="00AC4CA5">
          <w:rPr>
            <w:rStyle w:val="Hyperlink"/>
            <w:sz w:val="18"/>
            <w:szCs w:val="18"/>
            <w:lang w:val="fr-FR"/>
          </w:rPr>
          <w:t>https://www.atis.org/3gpp-transpositions - Rel-17</w:t>
        </w:r>
      </w:hyperlink>
    </w:p>
    <w:p w14:paraId="50A26B0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CCSA.3GPP.38.202.V17.5.0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294" w:history="1">
        <w:r w:rsidRPr="00AC4CA5">
          <w:rPr>
            <w:rStyle w:val="Hyperlink"/>
            <w:sz w:val="18"/>
            <w:szCs w:val="18"/>
            <w:lang w:val="fr-FR"/>
          </w:rPr>
          <w:t>https://www.ccsa.org.cn/api/portalsFile/downloadOldFile?type=17&amp;oldFileUrl=NTN/RIT/CCSA.3GPP.38.202.V17.5.0.docx</w:t>
        </w:r>
      </w:hyperlink>
      <w:r w:rsidRPr="00AC4CA5">
        <w:rPr>
          <w:rStyle w:val="Hyperlink"/>
          <w:sz w:val="18"/>
          <w:szCs w:val="18"/>
          <w:lang w:val="fr-FR"/>
        </w:rPr>
        <w:t xml:space="preserve"> </w:t>
      </w:r>
    </w:p>
    <w:p w14:paraId="01F1EAE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138 202 V17.5.0 (2024-02)</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01.02.2024</w:t>
      </w:r>
      <w:r w:rsidRPr="00AC4CA5">
        <w:rPr>
          <w:rFonts w:ascii="Arial" w:hAnsi="Arial" w:cs="Arial"/>
          <w:szCs w:val="24"/>
          <w:lang w:val="fr-FR" w:eastAsia="en-GB"/>
        </w:rPr>
        <w:tab/>
      </w:r>
      <w:hyperlink r:id="rId2295" w:history="1">
        <w:r w:rsidRPr="00AC4CA5">
          <w:rPr>
            <w:rStyle w:val="Hyperlink"/>
            <w:sz w:val="18"/>
            <w:szCs w:val="18"/>
            <w:lang w:val="fr-FR"/>
          </w:rPr>
          <w:t>https://www.etsi.org/deliver/etsi_ts/138200_138299/138202/17.05.00_60/ts_138202v170500p.pdf</w:t>
        </w:r>
      </w:hyperlink>
      <w:r w:rsidRPr="00AC4CA5">
        <w:rPr>
          <w:rStyle w:val="Hyperlink"/>
          <w:sz w:val="18"/>
          <w:szCs w:val="18"/>
          <w:lang w:val="fr-FR"/>
        </w:rPr>
        <w:t xml:space="preserve"> </w:t>
      </w:r>
    </w:p>
    <w:p w14:paraId="38CC77B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38.202-17.5.0 V1.4.0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29.05.2024</w:t>
      </w:r>
      <w:r w:rsidRPr="00AC4CA5">
        <w:rPr>
          <w:rFonts w:ascii="Arial" w:hAnsi="Arial" w:cs="Arial"/>
          <w:szCs w:val="24"/>
          <w:lang w:val="fr-FR" w:eastAsia="en-GB"/>
        </w:rPr>
        <w:tab/>
      </w:r>
      <w:hyperlink r:id="rId2296" w:history="1">
        <w:r w:rsidRPr="00AC4CA5">
          <w:rPr>
            <w:rStyle w:val="Hyperlink"/>
            <w:sz w:val="18"/>
            <w:szCs w:val="18"/>
            <w:lang w:val="fr-FR"/>
          </w:rPr>
          <w:t>https://members.tsdsi.in/s/6koBLoiigxgSWXy</w:t>
        </w:r>
      </w:hyperlink>
      <w:r w:rsidRPr="00AC4CA5">
        <w:rPr>
          <w:rStyle w:val="Hyperlink"/>
          <w:sz w:val="18"/>
          <w:szCs w:val="18"/>
          <w:lang w:val="fr-FR"/>
        </w:rPr>
        <w:t xml:space="preserve"> </w:t>
      </w:r>
    </w:p>
    <w:p w14:paraId="1719168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TTAT.3G-38.202V17.5.0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08.05.2024</w:t>
      </w:r>
      <w:r w:rsidRPr="00AC4CA5">
        <w:rPr>
          <w:rFonts w:ascii="Arial" w:hAnsi="Arial" w:cs="Arial"/>
          <w:szCs w:val="24"/>
          <w:lang w:val="fr-FR" w:eastAsia="en-GB"/>
        </w:rPr>
        <w:tab/>
      </w:r>
      <w:hyperlink r:id="rId2297" w:history="1">
        <w:r w:rsidRPr="00AC4CA5">
          <w:rPr>
            <w:rStyle w:val="Hyperlink"/>
            <w:sz w:val="18"/>
            <w:szCs w:val="18"/>
            <w:lang w:val="fr-FR"/>
          </w:rPr>
          <w:t>https://www.tta.or.kr/eng/ttaSearchEngView.do?key=461&amp;searchStandardNo=TTAT.3G-38.202V17.5.0&amp;searchCate=TTAS</w:t>
        </w:r>
      </w:hyperlink>
      <w:r w:rsidRPr="00AC4CA5">
        <w:rPr>
          <w:rStyle w:val="Hyperlink"/>
          <w:sz w:val="18"/>
          <w:szCs w:val="18"/>
          <w:lang w:val="fr-FR"/>
        </w:rPr>
        <w:t xml:space="preserve"> </w:t>
      </w:r>
    </w:p>
    <w:p w14:paraId="3882E7C1" w14:textId="77777777" w:rsidR="00A8052C" w:rsidRPr="00AC4CA5" w:rsidRDefault="00A8052C" w:rsidP="00A8052C">
      <w:pPr>
        <w:pStyle w:val="Headingb"/>
        <w:rPr>
          <w:sz w:val="18"/>
          <w:szCs w:val="18"/>
          <w:lang w:val="fr-FR"/>
        </w:rPr>
      </w:pPr>
      <w:r w:rsidRPr="00AC4CA5">
        <w:rPr>
          <w:sz w:val="18"/>
          <w:szCs w:val="18"/>
          <w:lang w:val="fr-FR"/>
        </w:rPr>
        <w:t>Version 18</w:t>
      </w:r>
    </w:p>
    <w:p w14:paraId="1101AA5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ATIS.3GPP.38.202.V18.4.0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298" w:anchor="Rel-18" w:history="1">
        <w:r w:rsidRPr="00AC4CA5">
          <w:rPr>
            <w:rStyle w:val="Hyperlink"/>
            <w:sz w:val="18"/>
            <w:szCs w:val="18"/>
            <w:lang w:val="fr-FR"/>
          </w:rPr>
          <w:t>https://www.atis.org/3gpp-transpositions - Rel-18</w:t>
        </w:r>
      </w:hyperlink>
    </w:p>
    <w:p w14:paraId="07F15DB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CCSA.3GPP.38.202.V18.4.0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299" w:history="1">
        <w:r w:rsidRPr="00AC4CA5">
          <w:rPr>
            <w:rStyle w:val="Hyperlink"/>
            <w:sz w:val="18"/>
            <w:szCs w:val="18"/>
            <w:lang w:val="fr-FR"/>
          </w:rPr>
          <w:t>https://www.ccsa.org.cn/api/portalsFile/downloadOldFile?type=17&amp;oldFileUrl=NTN/RIT/CCSA.3GPP.38.202.V18.4.0.docx</w:t>
        </w:r>
      </w:hyperlink>
      <w:r w:rsidRPr="00AC4CA5">
        <w:rPr>
          <w:rStyle w:val="Hyperlink"/>
          <w:sz w:val="18"/>
          <w:szCs w:val="18"/>
          <w:lang w:val="fr-FR"/>
        </w:rPr>
        <w:t xml:space="preserve"> </w:t>
      </w:r>
    </w:p>
    <w:p w14:paraId="51A43A1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138 202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00" w:history="1">
        <w:r w:rsidRPr="00AC4CA5">
          <w:rPr>
            <w:rStyle w:val="Hyperlink"/>
            <w:sz w:val="18"/>
            <w:szCs w:val="18"/>
            <w:lang w:val="fr-FR"/>
          </w:rPr>
          <w:t>https://www.etsi.org/deliver/etsi_ts/138200_138299/138202/18.04.00_60/ts_138202v180400p.pdf</w:t>
        </w:r>
      </w:hyperlink>
      <w:r w:rsidRPr="00AC4CA5">
        <w:rPr>
          <w:rStyle w:val="Hyperlink"/>
          <w:sz w:val="18"/>
          <w:szCs w:val="18"/>
          <w:lang w:val="fr-FR"/>
        </w:rPr>
        <w:t xml:space="preserve"> </w:t>
      </w:r>
    </w:p>
    <w:p w14:paraId="2454BE8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38.202- 18.4.0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01" w:history="1">
        <w:r w:rsidRPr="00AC4CA5">
          <w:rPr>
            <w:rStyle w:val="Hyperlink"/>
            <w:sz w:val="18"/>
            <w:szCs w:val="18"/>
            <w:lang w:val="fr-FR"/>
          </w:rPr>
          <w:t>https://members.tsdsi.in/s/pm2MeNYaNzMi9G7</w:t>
        </w:r>
      </w:hyperlink>
      <w:r w:rsidRPr="00AC4CA5">
        <w:rPr>
          <w:rStyle w:val="Hyperlink"/>
          <w:sz w:val="18"/>
          <w:szCs w:val="18"/>
          <w:lang w:val="fr-FR"/>
        </w:rPr>
        <w:t xml:space="preserve"> </w:t>
      </w:r>
    </w:p>
    <w:p w14:paraId="621DE96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TTAT.3G-38.202V18.4.0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02" w:history="1">
        <w:r w:rsidRPr="00AC4CA5">
          <w:rPr>
            <w:rStyle w:val="Hyperlink"/>
            <w:sz w:val="18"/>
            <w:szCs w:val="18"/>
            <w:lang w:val="fr-FR"/>
          </w:rPr>
          <w:t>https://www.tta.or.kr/eng/ttaSearchEngView.do?key=461&amp;searchStandardNo=TTAT.3G-38.202V18.4.0&amp;searchCate=TTAS</w:t>
        </w:r>
      </w:hyperlink>
      <w:r w:rsidRPr="00AC4CA5">
        <w:rPr>
          <w:rStyle w:val="Hyperlink"/>
          <w:sz w:val="18"/>
          <w:szCs w:val="18"/>
          <w:lang w:val="fr-FR"/>
        </w:rPr>
        <w:t xml:space="preserve"> </w:t>
      </w:r>
    </w:p>
    <w:bookmarkEnd w:id="439"/>
    <w:p w14:paraId="3090F721" w14:textId="77777777" w:rsidR="00A8052C" w:rsidRPr="00AC4CA5" w:rsidRDefault="00A8052C" w:rsidP="00A8052C">
      <w:pPr>
        <w:pStyle w:val="Heading5"/>
        <w:rPr>
          <w:lang w:val="fr-FR"/>
        </w:rPr>
      </w:pPr>
      <w:r w:rsidRPr="00AC4CA5">
        <w:rPr>
          <w:lang w:val="fr-FR"/>
        </w:rPr>
        <w:t>2.2.1.2.3</w:t>
      </w:r>
      <w:r w:rsidRPr="00AC4CA5">
        <w:rPr>
          <w:lang w:val="fr-FR"/>
        </w:rPr>
        <w:tab/>
        <w:t>TS 38.211</w:t>
      </w:r>
    </w:p>
    <w:p w14:paraId="4465827B" w14:textId="77777777" w:rsidR="00A8052C" w:rsidRPr="00AC4CA5" w:rsidRDefault="00A8052C" w:rsidP="00A8052C">
      <w:pPr>
        <w:pStyle w:val="Headingb"/>
        <w:rPr>
          <w:lang w:val="fr-FR"/>
        </w:rPr>
      </w:pPr>
      <w:bookmarkStart w:id="440" w:name="_Toc56152518"/>
      <w:bookmarkStart w:id="441" w:name="_Toc56153898"/>
      <w:bookmarkStart w:id="442" w:name="_Toc94533010"/>
      <w:bookmarkStart w:id="443" w:name="_Toc94533480"/>
      <w:r w:rsidRPr="00AC4CA5">
        <w:rPr>
          <w:lang w:val="fr-FR"/>
        </w:rPr>
        <w:t>NR; Canaux physiques et modulation</w:t>
      </w:r>
      <w:bookmarkEnd w:id="440"/>
      <w:bookmarkEnd w:id="441"/>
      <w:bookmarkEnd w:id="442"/>
      <w:bookmarkEnd w:id="443"/>
    </w:p>
    <w:p w14:paraId="054B8C31" w14:textId="77777777" w:rsidR="00A8052C" w:rsidRPr="00AC4CA5" w:rsidRDefault="00A8052C" w:rsidP="00A8052C">
      <w:pPr>
        <w:rPr>
          <w:lang w:val="fr-FR"/>
        </w:rPr>
      </w:pPr>
      <w:r w:rsidRPr="00AC4CA5">
        <w:rPr>
          <w:lang w:val="fr-FR"/>
        </w:rPr>
        <w:t>Ce document décrit les canaux physiques et les signaux pour la technologie 5G-NR.</w:t>
      </w:r>
    </w:p>
    <w:p w14:paraId="3E4DEFAB" w14:textId="6954E39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bookmarkStart w:id="444" w:name="_Hlk211244510"/>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4EF051FB" w14:textId="77777777" w:rsidR="00A8052C" w:rsidRPr="00AC4CA5" w:rsidRDefault="00A8052C" w:rsidP="00A8052C">
      <w:pPr>
        <w:rPr>
          <w:b/>
          <w:bCs/>
          <w:sz w:val="18"/>
          <w:szCs w:val="18"/>
          <w:lang w:val="fr-FR"/>
        </w:rPr>
      </w:pPr>
      <w:r w:rsidRPr="00AC4CA5">
        <w:rPr>
          <w:b/>
          <w:bCs/>
          <w:sz w:val="18"/>
          <w:szCs w:val="18"/>
          <w:lang w:val="fr-FR"/>
        </w:rPr>
        <w:t>Version 17</w:t>
      </w:r>
    </w:p>
    <w:p w14:paraId="7485E25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ATIS.3GPP.38.211.V17.9.0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03" w:anchor="Rel-17" w:history="1">
        <w:r w:rsidRPr="00AC4CA5">
          <w:rPr>
            <w:rStyle w:val="Hyperlink"/>
            <w:sz w:val="18"/>
            <w:szCs w:val="18"/>
            <w:lang w:val="fr-FR"/>
          </w:rPr>
          <w:t>https://www.atis.org/3gpp-transpositions - Rel-17</w:t>
        </w:r>
      </w:hyperlink>
    </w:p>
    <w:p w14:paraId="4F4A4EB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CCSA.3GPP.38.211.V17.9.0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04" w:history="1">
        <w:r w:rsidRPr="00AC4CA5">
          <w:rPr>
            <w:rStyle w:val="Hyperlink"/>
            <w:sz w:val="18"/>
            <w:szCs w:val="18"/>
            <w:lang w:val="fr-FR"/>
          </w:rPr>
          <w:t>https://www.ccsa.org.cn/api/portalsFile/downloadOldFile?type=17&amp;oldFileUrl=NTN/RIT/CCSA.3GPP.38.211.V17.9.0.docx</w:t>
        </w:r>
      </w:hyperlink>
      <w:r w:rsidRPr="00AC4CA5">
        <w:rPr>
          <w:rStyle w:val="Hyperlink"/>
          <w:sz w:val="18"/>
          <w:szCs w:val="18"/>
          <w:lang w:val="fr-FR"/>
        </w:rPr>
        <w:t xml:space="preserve"> </w:t>
      </w:r>
    </w:p>
    <w:p w14:paraId="70B9E9F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138 211 V17.9.0 (2024-10)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05" w:history="1">
        <w:r w:rsidRPr="00AC4CA5">
          <w:rPr>
            <w:rStyle w:val="Hyperlink"/>
            <w:sz w:val="18"/>
            <w:szCs w:val="18"/>
            <w:lang w:val="fr-FR"/>
          </w:rPr>
          <w:t>https://www.etsi.org/deliver/etsi_ts/138200_138299/138211/17.09.00_60/ts_138211v170900p.pdf</w:t>
        </w:r>
      </w:hyperlink>
      <w:r w:rsidRPr="00AC4CA5">
        <w:rPr>
          <w:rStyle w:val="Hyperlink"/>
          <w:sz w:val="18"/>
          <w:szCs w:val="18"/>
          <w:lang w:val="fr-FR"/>
        </w:rPr>
        <w:t xml:space="preserve"> </w:t>
      </w:r>
    </w:p>
    <w:p w14:paraId="27527B4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38.211-17.9.0 V1.8.0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06" w:history="1">
        <w:r w:rsidRPr="00AC4CA5">
          <w:rPr>
            <w:rStyle w:val="Hyperlink"/>
            <w:sz w:val="18"/>
            <w:szCs w:val="18"/>
            <w:lang w:val="fr-FR"/>
          </w:rPr>
          <w:t>https://members.tsdsi.in/s/GPQQPQxrQwTiiwH</w:t>
        </w:r>
      </w:hyperlink>
      <w:r w:rsidRPr="00AC4CA5">
        <w:rPr>
          <w:rStyle w:val="Hyperlink"/>
          <w:sz w:val="18"/>
          <w:szCs w:val="18"/>
          <w:lang w:val="fr-FR"/>
        </w:rPr>
        <w:t xml:space="preserve"> </w:t>
      </w:r>
    </w:p>
    <w:p w14:paraId="224F5FA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TTAT.3G-38.211V17.9.0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07" w:history="1">
        <w:r w:rsidRPr="00AC4CA5">
          <w:rPr>
            <w:rStyle w:val="Hyperlink"/>
            <w:sz w:val="18"/>
            <w:szCs w:val="18"/>
            <w:lang w:val="fr-FR"/>
          </w:rPr>
          <w:t>https://www.tta.or.kr/eng/ttaSearchEngView.do?key=461&amp;searchStandardNo=TTAT.3G-38.211V17.9.0&amp;searchCate=TTAS</w:t>
        </w:r>
      </w:hyperlink>
      <w:r w:rsidRPr="00AC4CA5">
        <w:rPr>
          <w:rStyle w:val="Hyperlink"/>
          <w:sz w:val="18"/>
          <w:szCs w:val="18"/>
          <w:lang w:val="fr-FR"/>
        </w:rPr>
        <w:t xml:space="preserve"> </w:t>
      </w:r>
    </w:p>
    <w:p w14:paraId="5A14765C" w14:textId="77777777" w:rsidR="00A8052C" w:rsidRPr="00AC4CA5" w:rsidRDefault="00A8052C" w:rsidP="00A8052C">
      <w:pPr>
        <w:rPr>
          <w:b/>
          <w:bCs/>
          <w:sz w:val="18"/>
          <w:szCs w:val="18"/>
          <w:lang w:val="fr-FR"/>
        </w:rPr>
      </w:pPr>
      <w:r w:rsidRPr="00AC4CA5">
        <w:rPr>
          <w:b/>
          <w:bCs/>
          <w:sz w:val="18"/>
          <w:szCs w:val="18"/>
          <w:lang w:val="fr-FR"/>
        </w:rPr>
        <w:t>Version 18</w:t>
      </w:r>
    </w:p>
    <w:p w14:paraId="5E0D7D3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ATIS.3GPP.38.211.V18.4.0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08" w:anchor="Rel-18" w:history="1">
        <w:r w:rsidRPr="00AC4CA5">
          <w:rPr>
            <w:rStyle w:val="Hyperlink"/>
            <w:sz w:val="18"/>
            <w:szCs w:val="18"/>
            <w:lang w:val="fr-FR"/>
          </w:rPr>
          <w:t>https://www.atis.org/3gpp-transpositions - Rel-18</w:t>
        </w:r>
      </w:hyperlink>
    </w:p>
    <w:p w14:paraId="46897FF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CCSA.3GPP.38.211.V18.4.0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09" w:history="1">
        <w:r w:rsidRPr="00AC4CA5">
          <w:rPr>
            <w:rStyle w:val="Hyperlink"/>
            <w:sz w:val="18"/>
            <w:szCs w:val="18"/>
            <w:lang w:val="fr-FR"/>
          </w:rPr>
          <w:t>https://www.ccsa.org.cn/api/portalsFile/downloadOldFile?type=17&amp;oldFileUrl=NTN/RIT/CCSA.3GPP.38.211.V18.4.0.docx</w:t>
        </w:r>
      </w:hyperlink>
      <w:r w:rsidRPr="00AC4CA5">
        <w:rPr>
          <w:rStyle w:val="Hyperlink"/>
          <w:sz w:val="18"/>
          <w:szCs w:val="18"/>
          <w:lang w:val="fr-FR"/>
        </w:rPr>
        <w:t xml:space="preserve"> </w:t>
      </w:r>
    </w:p>
    <w:p w14:paraId="24002B6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lastRenderedPageBreak/>
        <w:t>ETSI</w:t>
      </w:r>
      <w:r w:rsidRPr="00AC4CA5">
        <w:rPr>
          <w:rFonts w:ascii="Arial" w:hAnsi="Arial" w:cs="Arial"/>
          <w:szCs w:val="24"/>
          <w:lang w:val="fr-FR" w:eastAsia="en-GB"/>
        </w:rPr>
        <w:tab/>
      </w:r>
      <w:r w:rsidRPr="00AC4CA5">
        <w:rPr>
          <w:color w:val="000000"/>
          <w:sz w:val="18"/>
          <w:szCs w:val="18"/>
          <w:lang w:val="fr-FR" w:eastAsia="en-GB"/>
        </w:rPr>
        <w:t>ETSI TS 138 211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10" w:history="1">
        <w:r w:rsidRPr="00AC4CA5">
          <w:rPr>
            <w:rStyle w:val="Hyperlink"/>
            <w:sz w:val="18"/>
            <w:szCs w:val="18"/>
            <w:lang w:val="fr-FR"/>
          </w:rPr>
          <w:t>https://www.etsi.org/deliver/etsi_ts/138200_138299/138211/18.04.00_60/ts_138211v180400p.pdf</w:t>
        </w:r>
      </w:hyperlink>
      <w:r w:rsidRPr="00AC4CA5">
        <w:rPr>
          <w:rStyle w:val="Hyperlink"/>
          <w:sz w:val="18"/>
          <w:szCs w:val="18"/>
          <w:lang w:val="fr-FR"/>
        </w:rPr>
        <w:t xml:space="preserve"> </w:t>
      </w:r>
    </w:p>
    <w:p w14:paraId="358D2EF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38.211- 18.4.0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11" w:history="1">
        <w:r w:rsidRPr="00AC4CA5">
          <w:rPr>
            <w:rStyle w:val="Hyperlink"/>
            <w:sz w:val="18"/>
            <w:szCs w:val="18"/>
            <w:lang w:val="fr-FR"/>
          </w:rPr>
          <w:t>https://members.tsdsi.in/s/zrcSbAR38m4H3Yy</w:t>
        </w:r>
      </w:hyperlink>
      <w:r w:rsidRPr="00AC4CA5">
        <w:rPr>
          <w:rStyle w:val="Hyperlink"/>
          <w:sz w:val="18"/>
          <w:szCs w:val="18"/>
          <w:lang w:val="fr-FR"/>
        </w:rPr>
        <w:t xml:space="preserve"> </w:t>
      </w:r>
    </w:p>
    <w:p w14:paraId="044F5D7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TTAT.3G-38.211V18.4.0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12" w:history="1">
        <w:r w:rsidRPr="00AC4CA5">
          <w:rPr>
            <w:rStyle w:val="Hyperlink"/>
            <w:sz w:val="18"/>
            <w:szCs w:val="18"/>
            <w:lang w:val="fr-FR"/>
          </w:rPr>
          <w:t>https://www.tta.or.kr/eng/ttaSearchEngView.do?key=461&amp;searchStandardNo=TTAT.3G-38.211V18.4.0&amp;searchCate=TTAS</w:t>
        </w:r>
      </w:hyperlink>
      <w:r w:rsidRPr="00AC4CA5">
        <w:rPr>
          <w:rStyle w:val="Hyperlink"/>
          <w:sz w:val="18"/>
          <w:szCs w:val="18"/>
          <w:lang w:val="fr-FR"/>
        </w:rPr>
        <w:t xml:space="preserve"> </w:t>
      </w:r>
    </w:p>
    <w:bookmarkEnd w:id="444"/>
    <w:p w14:paraId="73C1B715" w14:textId="77777777" w:rsidR="00A8052C" w:rsidRPr="00AC4CA5" w:rsidRDefault="00A8052C" w:rsidP="00A8052C">
      <w:pPr>
        <w:pStyle w:val="Heading5"/>
        <w:rPr>
          <w:lang w:val="fr-FR"/>
        </w:rPr>
      </w:pPr>
      <w:r w:rsidRPr="00AC4CA5">
        <w:rPr>
          <w:lang w:val="fr-FR"/>
        </w:rPr>
        <w:t>2.2.1.2.4</w:t>
      </w:r>
      <w:r w:rsidRPr="00AC4CA5">
        <w:rPr>
          <w:lang w:val="fr-FR"/>
        </w:rPr>
        <w:tab/>
        <w:t>TS 38.212</w:t>
      </w:r>
    </w:p>
    <w:p w14:paraId="69998F72" w14:textId="77777777" w:rsidR="00A8052C" w:rsidRPr="00AC4CA5" w:rsidRDefault="00A8052C" w:rsidP="00A8052C">
      <w:pPr>
        <w:pStyle w:val="Headingb"/>
        <w:rPr>
          <w:lang w:val="fr-FR"/>
        </w:rPr>
      </w:pPr>
      <w:bookmarkStart w:id="445" w:name="_Toc56152519"/>
      <w:bookmarkStart w:id="446" w:name="_Toc56153899"/>
      <w:bookmarkStart w:id="447" w:name="_Toc94533011"/>
      <w:bookmarkStart w:id="448" w:name="_Toc94533481"/>
      <w:r w:rsidRPr="00AC4CA5">
        <w:rPr>
          <w:lang w:val="fr-FR"/>
        </w:rPr>
        <w:t>NR; Multiplexage et codage des canaux</w:t>
      </w:r>
      <w:bookmarkEnd w:id="445"/>
      <w:bookmarkEnd w:id="446"/>
      <w:bookmarkEnd w:id="447"/>
      <w:bookmarkEnd w:id="448"/>
    </w:p>
    <w:p w14:paraId="4320FB21" w14:textId="77777777" w:rsidR="00A8052C" w:rsidRPr="00AC4CA5" w:rsidRDefault="00A8052C" w:rsidP="00A8052C">
      <w:pPr>
        <w:rPr>
          <w:lang w:val="fr-FR"/>
        </w:rPr>
      </w:pPr>
      <w:r w:rsidRPr="00AC4CA5">
        <w:rPr>
          <w:lang w:val="fr-FR"/>
        </w:rPr>
        <w:t>Ce document définit le codage, le multiplexage et le mappage sur les canaux physiques pour la technologie 5G-NR.</w:t>
      </w:r>
    </w:p>
    <w:p w14:paraId="634EFE59" w14:textId="0285516F" w:rsidR="00A8052C" w:rsidRPr="00AC4CA5" w:rsidRDefault="00A8052C" w:rsidP="007C42E3">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880829B" w14:textId="77777777" w:rsidR="00A8052C" w:rsidRPr="00AC4CA5" w:rsidRDefault="00A8052C" w:rsidP="00A8052C">
      <w:pPr>
        <w:rPr>
          <w:b/>
          <w:bCs/>
          <w:sz w:val="18"/>
          <w:szCs w:val="18"/>
          <w:lang w:val="fr-FR"/>
        </w:rPr>
      </w:pPr>
      <w:r w:rsidRPr="00AC4CA5">
        <w:rPr>
          <w:b/>
          <w:bCs/>
          <w:sz w:val="18"/>
          <w:szCs w:val="18"/>
          <w:lang w:val="fr-FR"/>
        </w:rPr>
        <w:t>Version 17</w:t>
      </w:r>
    </w:p>
    <w:p w14:paraId="251F723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ATIS.3GPP.38.212.V17.9.0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13" w:anchor="Rel-17" w:history="1">
        <w:r w:rsidRPr="00AC4CA5">
          <w:rPr>
            <w:rStyle w:val="Hyperlink"/>
            <w:sz w:val="18"/>
            <w:szCs w:val="18"/>
            <w:lang w:val="fr-FR"/>
          </w:rPr>
          <w:t>https://www.atis.org/3gpp-transpositions - Rel-17</w:t>
        </w:r>
      </w:hyperlink>
    </w:p>
    <w:p w14:paraId="426C7B4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CCSA.3GPP.38.212.V17.9.0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14" w:history="1">
        <w:r w:rsidRPr="00AC4CA5">
          <w:rPr>
            <w:rStyle w:val="Hyperlink"/>
            <w:sz w:val="18"/>
            <w:szCs w:val="18"/>
            <w:lang w:val="fr-FR"/>
          </w:rPr>
          <w:t>https://www.ccsa.org.cn/api/portalsFile/downloadOldFile?type=17&amp;oldFileUrl=NTN/RIT/CCSA.3GPP.38.212.V17.9.0.docx</w:t>
        </w:r>
      </w:hyperlink>
      <w:r w:rsidRPr="00AC4CA5">
        <w:rPr>
          <w:rStyle w:val="Hyperlink"/>
          <w:sz w:val="18"/>
          <w:szCs w:val="18"/>
          <w:lang w:val="fr-FR"/>
        </w:rPr>
        <w:t xml:space="preserve"> </w:t>
      </w:r>
    </w:p>
    <w:p w14:paraId="56C1EC1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138 212 V17.9.0 (2024-08)</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05.08.2024</w:t>
      </w:r>
      <w:r w:rsidRPr="00AC4CA5">
        <w:rPr>
          <w:rFonts w:ascii="Arial" w:hAnsi="Arial" w:cs="Arial"/>
          <w:szCs w:val="24"/>
          <w:lang w:val="fr-FR" w:eastAsia="en-GB"/>
        </w:rPr>
        <w:tab/>
      </w:r>
      <w:hyperlink r:id="rId2315" w:history="1">
        <w:r w:rsidRPr="00AC4CA5">
          <w:rPr>
            <w:rStyle w:val="Hyperlink"/>
            <w:sz w:val="18"/>
            <w:szCs w:val="18"/>
            <w:lang w:val="fr-FR"/>
          </w:rPr>
          <w:t>https://www.etsi.org/deliver/etsi_ts/138200_138299/138212/17.09.00_60/ts_138212v170900p.pdf</w:t>
        </w:r>
      </w:hyperlink>
      <w:r w:rsidRPr="00AC4CA5">
        <w:rPr>
          <w:rStyle w:val="Hyperlink"/>
          <w:sz w:val="18"/>
          <w:szCs w:val="18"/>
          <w:lang w:val="fr-FR"/>
        </w:rPr>
        <w:t xml:space="preserve"> </w:t>
      </w:r>
    </w:p>
    <w:p w14:paraId="688C23D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38.212 -17.9.0 V1.8.0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16" w:history="1">
        <w:r w:rsidRPr="00AC4CA5">
          <w:rPr>
            <w:rStyle w:val="Hyperlink"/>
            <w:sz w:val="18"/>
            <w:szCs w:val="18"/>
            <w:lang w:val="fr-FR"/>
          </w:rPr>
          <w:t>https://members.tsdsi.in/s/4oZBfKJ57RbTwzt</w:t>
        </w:r>
      </w:hyperlink>
      <w:r w:rsidRPr="00AC4CA5">
        <w:rPr>
          <w:rStyle w:val="Hyperlink"/>
          <w:sz w:val="18"/>
          <w:szCs w:val="18"/>
          <w:lang w:val="fr-FR"/>
        </w:rPr>
        <w:t xml:space="preserve"> </w:t>
      </w:r>
    </w:p>
    <w:p w14:paraId="63490E3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TTAT.3G-38.212V17.9.0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317" w:history="1">
        <w:r w:rsidRPr="00AC4CA5">
          <w:rPr>
            <w:rStyle w:val="Hyperlink"/>
            <w:sz w:val="18"/>
            <w:szCs w:val="18"/>
            <w:lang w:val="fr-FR"/>
          </w:rPr>
          <w:t>https://www.tta.or.kr/eng/ttaSearchEngView.do?key=461&amp;searchStandardNo=TTAT.3G-38.212V17.9.0&amp;searchCate=TTAS</w:t>
        </w:r>
      </w:hyperlink>
      <w:r w:rsidRPr="00AC4CA5">
        <w:rPr>
          <w:rStyle w:val="Hyperlink"/>
          <w:sz w:val="18"/>
          <w:szCs w:val="18"/>
          <w:lang w:val="fr-FR"/>
        </w:rPr>
        <w:t xml:space="preserve"> </w:t>
      </w:r>
    </w:p>
    <w:p w14:paraId="04B2EC30" w14:textId="77777777" w:rsidR="00A8052C" w:rsidRPr="00AC4CA5" w:rsidRDefault="00A8052C" w:rsidP="00A8052C">
      <w:pPr>
        <w:rPr>
          <w:b/>
          <w:bCs/>
          <w:sz w:val="18"/>
          <w:szCs w:val="18"/>
          <w:lang w:val="fr-FR"/>
        </w:rPr>
      </w:pPr>
      <w:r w:rsidRPr="00AC4CA5">
        <w:rPr>
          <w:b/>
          <w:bCs/>
          <w:sz w:val="18"/>
          <w:szCs w:val="18"/>
          <w:lang w:val="fr-FR"/>
        </w:rPr>
        <w:t>Version 18</w:t>
      </w:r>
    </w:p>
    <w:p w14:paraId="5F1B944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18" w:anchor="Rel-18" w:history="1">
        <w:r w:rsidRPr="00AC4CA5">
          <w:rPr>
            <w:rStyle w:val="Hyperlink"/>
            <w:sz w:val="18"/>
            <w:szCs w:val="18"/>
            <w:lang w:val="fr-FR"/>
          </w:rPr>
          <w:t>https://www.atis.org/3gpp-transpositions - Rel-18</w:t>
        </w:r>
      </w:hyperlink>
    </w:p>
    <w:p w14:paraId="4013388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19" w:history="1">
        <w:r w:rsidRPr="00AC4CA5">
          <w:rPr>
            <w:rStyle w:val="Hyperlink"/>
            <w:sz w:val="18"/>
            <w:szCs w:val="18"/>
            <w:lang w:val="fr-FR"/>
          </w:rPr>
          <w:t>https://www.ccsa.org.cn/api/portalsFile/downloadOldFile?type=17&amp;oldFileUrl=NTN/RIT/CCSA.3GPP.38.212.V18.4.0.docx</w:t>
        </w:r>
      </w:hyperlink>
      <w:r w:rsidRPr="00AC4CA5">
        <w:rPr>
          <w:rStyle w:val="Hyperlink"/>
          <w:sz w:val="18"/>
          <w:szCs w:val="18"/>
          <w:lang w:val="fr-FR"/>
        </w:rPr>
        <w:t xml:space="preserve"> </w:t>
      </w:r>
    </w:p>
    <w:p w14:paraId="3C6CBF1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138 212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20" w:history="1">
        <w:r w:rsidRPr="00AC4CA5">
          <w:rPr>
            <w:rStyle w:val="Hyperlink"/>
            <w:sz w:val="18"/>
            <w:szCs w:val="18"/>
            <w:lang w:val="fr-FR"/>
          </w:rPr>
          <w:t>https://www.etsi.org/deliver/etsi_ts/138200_138299/138212/18.04.00_60/ts_138212v180400p.pdf</w:t>
        </w:r>
      </w:hyperlink>
      <w:r w:rsidRPr="00AC4CA5">
        <w:rPr>
          <w:rStyle w:val="Hyperlink"/>
          <w:sz w:val="18"/>
          <w:szCs w:val="18"/>
          <w:lang w:val="fr-FR"/>
        </w:rPr>
        <w:t xml:space="preserve"> </w:t>
      </w:r>
    </w:p>
    <w:p w14:paraId="32EB3D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38.212- 18.4.0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21" w:history="1">
        <w:r w:rsidRPr="00AC4CA5">
          <w:rPr>
            <w:rStyle w:val="Hyperlink"/>
            <w:sz w:val="18"/>
            <w:szCs w:val="18"/>
            <w:lang w:val="fr-FR"/>
          </w:rPr>
          <w:t>https://members.tsdsi.in/s/di8moiMrf2PytBa</w:t>
        </w:r>
      </w:hyperlink>
      <w:r w:rsidRPr="00AC4CA5">
        <w:rPr>
          <w:rStyle w:val="Hyperlink"/>
          <w:sz w:val="18"/>
          <w:szCs w:val="18"/>
          <w:lang w:val="fr-FR"/>
        </w:rPr>
        <w:t xml:space="preserve"> </w:t>
      </w:r>
    </w:p>
    <w:p w14:paraId="05B2A66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TTAT.3G-38.212V18.4.0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22" w:history="1">
        <w:r w:rsidRPr="00AC4CA5">
          <w:rPr>
            <w:rStyle w:val="Hyperlink"/>
            <w:sz w:val="18"/>
            <w:szCs w:val="18"/>
            <w:lang w:val="fr-FR"/>
          </w:rPr>
          <w:t>https://www.tta.or.kr/eng/ttaSearchEngView.do?key=461&amp;searchStandardNo=TTAT.3G-38.212V18.4.0&amp;searchCate=TTAS</w:t>
        </w:r>
      </w:hyperlink>
      <w:r w:rsidRPr="00AC4CA5">
        <w:rPr>
          <w:rStyle w:val="Hyperlink"/>
          <w:sz w:val="18"/>
          <w:szCs w:val="18"/>
          <w:lang w:val="fr-FR"/>
        </w:rPr>
        <w:t xml:space="preserve"> </w:t>
      </w:r>
    </w:p>
    <w:p w14:paraId="31A59A73" w14:textId="77777777" w:rsidR="00A8052C" w:rsidRPr="00AC4CA5" w:rsidRDefault="00A8052C" w:rsidP="00A8052C">
      <w:pPr>
        <w:pStyle w:val="Heading5"/>
        <w:rPr>
          <w:lang w:val="fr-FR"/>
        </w:rPr>
      </w:pPr>
      <w:r w:rsidRPr="00AC4CA5">
        <w:rPr>
          <w:lang w:val="fr-FR"/>
        </w:rPr>
        <w:t>2.2.1.2.5</w:t>
      </w:r>
      <w:r w:rsidRPr="00AC4CA5">
        <w:rPr>
          <w:lang w:val="fr-FR"/>
        </w:rPr>
        <w:tab/>
        <w:t>TS 38.213</w:t>
      </w:r>
    </w:p>
    <w:p w14:paraId="392304FF" w14:textId="77777777" w:rsidR="00A8052C" w:rsidRPr="00AC4CA5" w:rsidRDefault="00A8052C" w:rsidP="00A8052C">
      <w:pPr>
        <w:pStyle w:val="Headingb"/>
        <w:rPr>
          <w:lang w:val="fr-FR"/>
        </w:rPr>
      </w:pPr>
      <w:bookmarkStart w:id="449" w:name="_Toc56152520"/>
      <w:bookmarkStart w:id="450" w:name="_Toc56153900"/>
      <w:bookmarkStart w:id="451" w:name="_Toc94533012"/>
      <w:bookmarkStart w:id="452" w:name="_Toc94533482"/>
      <w:r w:rsidRPr="00AC4CA5">
        <w:rPr>
          <w:lang w:val="fr-FR"/>
        </w:rPr>
        <w:t>NR; Procédures de couche physique destinées à la commande</w:t>
      </w:r>
      <w:bookmarkEnd w:id="449"/>
      <w:bookmarkEnd w:id="450"/>
      <w:bookmarkEnd w:id="451"/>
      <w:bookmarkEnd w:id="452"/>
    </w:p>
    <w:p w14:paraId="0F836E9A" w14:textId="77777777" w:rsidR="00A8052C" w:rsidRPr="00AC4CA5" w:rsidRDefault="00A8052C" w:rsidP="00A8052C">
      <w:pPr>
        <w:rPr>
          <w:lang w:val="fr-FR"/>
        </w:rPr>
      </w:pPr>
      <w:r w:rsidRPr="00AC4CA5">
        <w:rPr>
          <w:lang w:val="fr-FR"/>
        </w:rPr>
        <w:t>Ce document définit et établit les caractéristiques des procédures de couche physique pour des opérations de commande dans la technologie 5G-NR.</w:t>
      </w:r>
    </w:p>
    <w:p w14:paraId="4036B3C1" w14:textId="2635C0C9"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D9ADA98" w14:textId="77777777" w:rsidR="00A8052C" w:rsidRPr="00AC4CA5" w:rsidRDefault="00A8052C" w:rsidP="00A8052C">
      <w:pPr>
        <w:rPr>
          <w:b/>
          <w:bCs/>
          <w:sz w:val="18"/>
          <w:szCs w:val="18"/>
          <w:lang w:val="fr-FR"/>
        </w:rPr>
      </w:pPr>
      <w:r w:rsidRPr="00AC4CA5">
        <w:rPr>
          <w:b/>
          <w:bCs/>
          <w:sz w:val="18"/>
          <w:szCs w:val="18"/>
          <w:lang w:val="fr-FR"/>
        </w:rPr>
        <w:t>Version 17</w:t>
      </w:r>
    </w:p>
    <w:p w14:paraId="08C0A6C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ATIS.3GPP.38.213.V17.11.0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23" w:anchor="Rel-17" w:history="1">
        <w:r w:rsidRPr="00AC4CA5">
          <w:rPr>
            <w:rStyle w:val="Hyperlink"/>
            <w:sz w:val="18"/>
            <w:szCs w:val="18"/>
            <w:lang w:val="fr-FR"/>
          </w:rPr>
          <w:t>https://www.atis.org/3gpp-transpositions - Rel-17</w:t>
        </w:r>
      </w:hyperlink>
    </w:p>
    <w:p w14:paraId="61CAE48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CCSA.3GPP.38.213.V17.11.0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24" w:history="1">
        <w:r w:rsidRPr="00AC4CA5">
          <w:rPr>
            <w:rStyle w:val="Hyperlink"/>
            <w:sz w:val="18"/>
            <w:szCs w:val="18"/>
            <w:lang w:val="fr-FR"/>
          </w:rPr>
          <w:t>https://www.ccsa.org.cn/api/portalsFile/downloadOldFile?type=17&amp;oldFileUrl=NTN/RIT/CCSA.3GPP.38.213.V17.11.0.docx</w:t>
        </w:r>
      </w:hyperlink>
      <w:r w:rsidRPr="00AC4CA5">
        <w:rPr>
          <w:rStyle w:val="Hyperlink"/>
          <w:sz w:val="18"/>
          <w:szCs w:val="18"/>
          <w:lang w:val="fr-FR"/>
        </w:rPr>
        <w:t xml:space="preserve"> </w:t>
      </w:r>
    </w:p>
    <w:p w14:paraId="3FAEE14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138 213 V17.11.0 (2024-10)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25" w:history="1">
        <w:r w:rsidRPr="00AC4CA5">
          <w:rPr>
            <w:rStyle w:val="Hyperlink"/>
            <w:sz w:val="18"/>
            <w:szCs w:val="18"/>
            <w:lang w:val="fr-FR"/>
          </w:rPr>
          <w:t>https://www.etsi.org/deliver/etsi_ts/138200_138299/138213/17.11.00_60/ts_138213v171100p.pdf</w:t>
        </w:r>
      </w:hyperlink>
      <w:r w:rsidRPr="00AC4CA5">
        <w:rPr>
          <w:rStyle w:val="Hyperlink"/>
          <w:sz w:val="18"/>
          <w:szCs w:val="18"/>
          <w:lang w:val="fr-FR"/>
        </w:rPr>
        <w:t xml:space="preserve"> </w:t>
      </w:r>
    </w:p>
    <w:p w14:paraId="3304EB0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38.213-17.11.0 V1.10.0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26" w:history="1">
        <w:r w:rsidRPr="00AC4CA5">
          <w:rPr>
            <w:rStyle w:val="Hyperlink"/>
            <w:sz w:val="18"/>
            <w:szCs w:val="18"/>
            <w:lang w:val="fr-FR"/>
          </w:rPr>
          <w:t>https://members.tsdsi.in/s/nEMrMFtkbAwPraZ</w:t>
        </w:r>
      </w:hyperlink>
      <w:r w:rsidRPr="00AC4CA5">
        <w:rPr>
          <w:rStyle w:val="Hyperlink"/>
          <w:sz w:val="18"/>
          <w:szCs w:val="18"/>
          <w:lang w:val="fr-FR"/>
        </w:rPr>
        <w:t xml:space="preserve"> </w:t>
      </w:r>
    </w:p>
    <w:p w14:paraId="5EBA73D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TTAT.3G-38.213V17.11.0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27" w:history="1">
        <w:r w:rsidRPr="00AC4CA5">
          <w:rPr>
            <w:rStyle w:val="Hyperlink"/>
            <w:sz w:val="18"/>
            <w:szCs w:val="18"/>
            <w:lang w:val="fr-FR"/>
          </w:rPr>
          <w:t>https://www.tta.or.kr/eng/ttaSearchEngView.do?key=461&amp;searchStandardNo=TTAT.3G-38.213V17.11.0&amp;searchCate=TTAS</w:t>
        </w:r>
      </w:hyperlink>
      <w:r w:rsidRPr="00AC4CA5">
        <w:rPr>
          <w:rStyle w:val="Hyperlink"/>
          <w:sz w:val="18"/>
          <w:szCs w:val="18"/>
          <w:lang w:val="fr-FR"/>
        </w:rPr>
        <w:t xml:space="preserve"> </w:t>
      </w:r>
    </w:p>
    <w:p w14:paraId="31FBE830" w14:textId="77777777" w:rsidR="00A8052C" w:rsidRPr="00AC4CA5" w:rsidRDefault="00A8052C" w:rsidP="007C42E3">
      <w:pPr>
        <w:keepNext/>
        <w:keepLines/>
        <w:rPr>
          <w:b/>
          <w:bCs/>
          <w:sz w:val="18"/>
          <w:szCs w:val="18"/>
          <w:lang w:val="fr-FR"/>
        </w:rPr>
      </w:pPr>
      <w:r w:rsidRPr="00AC4CA5">
        <w:rPr>
          <w:b/>
          <w:bCs/>
          <w:sz w:val="18"/>
          <w:szCs w:val="18"/>
          <w:lang w:val="fr-FR"/>
        </w:rPr>
        <w:lastRenderedPageBreak/>
        <w:t>Version 18</w:t>
      </w:r>
    </w:p>
    <w:p w14:paraId="2807396E" w14:textId="77777777" w:rsidR="00A8052C" w:rsidRPr="00AC4CA5" w:rsidRDefault="00A8052C" w:rsidP="007C42E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ATIS.3GPP.38.213.V18.4.0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28" w:anchor="Rel-18" w:history="1">
        <w:r w:rsidRPr="00AC4CA5">
          <w:rPr>
            <w:rStyle w:val="Hyperlink"/>
            <w:sz w:val="18"/>
            <w:szCs w:val="18"/>
            <w:lang w:val="fr-FR"/>
          </w:rPr>
          <w:t>https://www.atis.org/3gpp-transpositions - Rel-18</w:t>
        </w:r>
      </w:hyperlink>
    </w:p>
    <w:p w14:paraId="3832E91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CCSA.3GPP.38.213.V18.4.0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29" w:history="1">
        <w:r w:rsidRPr="00AC4CA5">
          <w:rPr>
            <w:rStyle w:val="Hyperlink"/>
            <w:sz w:val="18"/>
            <w:szCs w:val="18"/>
            <w:lang w:val="fr-FR"/>
          </w:rPr>
          <w:t>https://www.ccsa.org.cn/api/portalsFile/downloadOldFile?type=17&amp;oldFileUrl=NTN/RIT/CCSA.3GPP.38.213.V18.4.0.docx</w:t>
        </w:r>
      </w:hyperlink>
      <w:r w:rsidRPr="00AC4CA5">
        <w:rPr>
          <w:rStyle w:val="Hyperlink"/>
          <w:sz w:val="18"/>
          <w:szCs w:val="18"/>
          <w:lang w:val="fr-FR"/>
        </w:rPr>
        <w:t xml:space="preserve"> </w:t>
      </w:r>
    </w:p>
    <w:p w14:paraId="1424A65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138 213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30" w:history="1">
        <w:r w:rsidRPr="00AC4CA5">
          <w:rPr>
            <w:rStyle w:val="Hyperlink"/>
            <w:sz w:val="18"/>
            <w:szCs w:val="18"/>
            <w:lang w:val="fr-FR"/>
          </w:rPr>
          <w:t>https://www.etsi.org/deliver/etsi_ts/138200_138299/138213/18.04.00_60/ts_138213v180400p.pdf</w:t>
        </w:r>
      </w:hyperlink>
      <w:r w:rsidRPr="00AC4CA5">
        <w:rPr>
          <w:rStyle w:val="Hyperlink"/>
          <w:sz w:val="18"/>
          <w:szCs w:val="18"/>
          <w:lang w:val="fr-FR"/>
        </w:rPr>
        <w:t xml:space="preserve"> </w:t>
      </w:r>
    </w:p>
    <w:p w14:paraId="5D0E3E0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38.213- 18.4.0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31" w:history="1">
        <w:r w:rsidRPr="00AC4CA5">
          <w:rPr>
            <w:rStyle w:val="Hyperlink"/>
            <w:sz w:val="18"/>
            <w:szCs w:val="18"/>
            <w:lang w:val="fr-FR"/>
          </w:rPr>
          <w:t>https://members.tsdsi.in/s/MwLmBkMGZwWZpGp</w:t>
        </w:r>
      </w:hyperlink>
      <w:r w:rsidRPr="00AC4CA5">
        <w:rPr>
          <w:rStyle w:val="Hyperlink"/>
          <w:sz w:val="18"/>
          <w:szCs w:val="18"/>
          <w:lang w:val="fr-FR"/>
        </w:rPr>
        <w:t xml:space="preserve"> </w:t>
      </w:r>
    </w:p>
    <w:p w14:paraId="066E9E5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TTAT.3G-38.213V18.4.0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32" w:history="1">
        <w:r w:rsidRPr="00AC4CA5">
          <w:rPr>
            <w:rStyle w:val="Hyperlink"/>
            <w:sz w:val="18"/>
            <w:szCs w:val="18"/>
            <w:lang w:val="fr-FR"/>
          </w:rPr>
          <w:t>https://www.tta.or.kr/eng/ttaSearchEngView.do?key=461&amp;searchStandardNo=TTAT.3G-38.213V18.4.0&amp;searchCate=TTAS</w:t>
        </w:r>
      </w:hyperlink>
      <w:r w:rsidRPr="00AC4CA5">
        <w:rPr>
          <w:rStyle w:val="Hyperlink"/>
          <w:sz w:val="18"/>
          <w:szCs w:val="18"/>
          <w:lang w:val="fr-FR"/>
        </w:rPr>
        <w:t xml:space="preserve"> </w:t>
      </w:r>
    </w:p>
    <w:p w14:paraId="5CBE0703" w14:textId="77777777" w:rsidR="00A8052C" w:rsidRPr="00AC4CA5" w:rsidRDefault="00A8052C" w:rsidP="00A8052C">
      <w:pPr>
        <w:pStyle w:val="Heading5"/>
        <w:rPr>
          <w:lang w:val="fr-FR"/>
        </w:rPr>
      </w:pPr>
      <w:r w:rsidRPr="00AC4CA5">
        <w:rPr>
          <w:lang w:val="fr-FR"/>
        </w:rPr>
        <w:t>2.2.1.2.6</w:t>
      </w:r>
      <w:r w:rsidRPr="00AC4CA5">
        <w:rPr>
          <w:lang w:val="fr-FR"/>
        </w:rPr>
        <w:tab/>
        <w:t>TS 38.214</w:t>
      </w:r>
    </w:p>
    <w:p w14:paraId="011FE4E5" w14:textId="77777777" w:rsidR="00A8052C" w:rsidRPr="00AC4CA5" w:rsidRDefault="00A8052C" w:rsidP="00A8052C">
      <w:pPr>
        <w:pStyle w:val="Headingb"/>
        <w:rPr>
          <w:lang w:val="fr-FR"/>
        </w:rPr>
      </w:pPr>
      <w:bookmarkStart w:id="453" w:name="_Toc56152521"/>
      <w:bookmarkStart w:id="454" w:name="_Toc56153901"/>
      <w:bookmarkStart w:id="455" w:name="_Toc94533013"/>
      <w:bookmarkStart w:id="456" w:name="_Toc94533483"/>
      <w:r w:rsidRPr="00AC4CA5">
        <w:rPr>
          <w:lang w:val="fr-FR"/>
        </w:rPr>
        <w:t>NR; Procédures de couche physique pour les données</w:t>
      </w:r>
      <w:bookmarkEnd w:id="453"/>
      <w:bookmarkEnd w:id="454"/>
      <w:bookmarkEnd w:id="455"/>
      <w:bookmarkEnd w:id="456"/>
    </w:p>
    <w:p w14:paraId="3F9CE0C2" w14:textId="77777777" w:rsidR="00A8052C" w:rsidRPr="00AC4CA5" w:rsidRDefault="00A8052C" w:rsidP="00A8052C">
      <w:pPr>
        <w:rPr>
          <w:lang w:val="fr-FR"/>
        </w:rPr>
      </w:pPr>
      <w:r w:rsidRPr="00AC4CA5">
        <w:rPr>
          <w:lang w:val="fr-FR"/>
        </w:rPr>
        <w:t>Ce document définit et établit les caractéristiques des procédures de couche physique de canaux de données dans la technologie 5G-NR.</w:t>
      </w:r>
    </w:p>
    <w:p w14:paraId="00675BD5" w14:textId="485FCF2C" w:rsidR="00A8052C" w:rsidRPr="00AC4CA5" w:rsidRDefault="00A8052C" w:rsidP="007C42E3">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83AA1CB" w14:textId="77777777" w:rsidR="00A8052C" w:rsidRPr="00AC4CA5" w:rsidRDefault="00A8052C" w:rsidP="00A8052C">
      <w:pPr>
        <w:rPr>
          <w:b/>
          <w:bCs/>
          <w:sz w:val="18"/>
          <w:szCs w:val="18"/>
          <w:lang w:val="fr-FR"/>
        </w:rPr>
      </w:pPr>
      <w:r w:rsidRPr="00AC4CA5">
        <w:rPr>
          <w:b/>
          <w:bCs/>
          <w:sz w:val="18"/>
          <w:szCs w:val="18"/>
          <w:lang w:val="fr-FR"/>
        </w:rPr>
        <w:t>Version 17</w:t>
      </w:r>
    </w:p>
    <w:p w14:paraId="1C5DB10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ATIS.3GPP.38.214.V17.11.0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33" w:anchor="Rel-17" w:history="1">
        <w:r w:rsidRPr="00AC4CA5">
          <w:rPr>
            <w:rStyle w:val="Hyperlink"/>
            <w:sz w:val="18"/>
            <w:szCs w:val="18"/>
            <w:lang w:val="fr-FR"/>
          </w:rPr>
          <w:t>https://www.atis.org/3gpp-transpositions - Rel-17</w:t>
        </w:r>
      </w:hyperlink>
    </w:p>
    <w:p w14:paraId="515E32C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CCSA.3GPP.38.214.V17.11.0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34" w:history="1">
        <w:r w:rsidRPr="00AC4CA5">
          <w:rPr>
            <w:rStyle w:val="Hyperlink"/>
            <w:sz w:val="18"/>
            <w:szCs w:val="18"/>
            <w:lang w:val="fr-FR"/>
          </w:rPr>
          <w:t>https://www.ccsa.org.cn/api/portalsFile/downloadOldFile?type=17&amp;oldFileUrl=NTN/RIT/CCSA.3GPP.38.214.V17.11.0.docx</w:t>
        </w:r>
      </w:hyperlink>
      <w:r w:rsidRPr="00AC4CA5">
        <w:rPr>
          <w:rStyle w:val="Hyperlink"/>
          <w:sz w:val="18"/>
          <w:szCs w:val="18"/>
          <w:lang w:val="fr-FR"/>
        </w:rPr>
        <w:t xml:space="preserve"> </w:t>
      </w:r>
    </w:p>
    <w:p w14:paraId="25CF777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138 214 V17.11.0 (2024-10)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35" w:history="1">
        <w:r w:rsidRPr="00AC4CA5">
          <w:rPr>
            <w:rStyle w:val="Hyperlink"/>
            <w:sz w:val="18"/>
            <w:szCs w:val="18"/>
            <w:lang w:val="fr-FR"/>
          </w:rPr>
          <w:t>https://www.etsi.org/deliver/etsi_ts/138200_138299/138214/17.11.00_60/ts_138214v171100p.pdf</w:t>
        </w:r>
      </w:hyperlink>
      <w:r w:rsidRPr="00AC4CA5">
        <w:rPr>
          <w:rStyle w:val="Hyperlink"/>
          <w:sz w:val="18"/>
          <w:szCs w:val="18"/>
          <w:lang w:val="fr-FR"/>
        </w:rPr>
        <w:t xml:space="preserve"> </w:t>
      </w:r>
    </w:p>
    <w:p w14:paraId="2326719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38.214-17.11.0 V1.9.0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36" w:history="1">
        <w:r w:rsidRPr="00AC4CA5">
          <w:rPr>
            <w:rStyle w:val="Hyperlink"/>
            <w:sz w:val="18"/>
            <w:szCs w:val="18"/>
            <w:lang w:val="fr-FR"/>
          </w:rPr>
          <w:t>https://members.tsdsi.in/s/gZ4X5Lrz9TmXyfw</w:t>
        </w:r>
      </w:hyperlink>
      <w:r w:rsidRPr="00AC4CA5">
        <w:rPr>
          <w:rStyle w:val="Hyperlink"/>
          <w:sz w:val="18"/>
          <w:szCs w:val="18"/>
          <w:lang w:val="fr-FR"/>
        </w:rPr>
        <w:t xml:space="preserve"> </w:t>
      </w:r>
    </w:p>
    <w:p w14:paraId="14E0562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TTAT.3G-38.214V17.11.0</w:t>
      </w:r>
      <w:r w:rsidRPr="00AC4CA5">
        <w:rPr>
          <w:rFonts w:ascii="Arial" w:hAnsi="Arial" w:cs="Arial"/>
          <w:szCs w:val="24"/>
          <w:lang w:val="fr-FR" w:eastAsia="en-GB"/>
        </w:rPr>
        <w:tab/>
      </w:r>
      <w:r w:rsidRPr="00AC4CA5">
        <w:rPr>
          <w:color w:val="000000"/>
          <w:sz w:val="18"/>
          <w:szCs w:val="18"/>
          <w:lang w:val="fr-FR" w:eastAsia="en-GB"/>
        </w:rPr>
        <w:t>17.11.0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37" w:history="1">
        <w:r w:rsidRPr="00AC4CA5">
          <w:rPr>
            <w:rStyle w:val="Hyperlink"/>
            <w:sz w:val="18"/>
            <w:szCs w:val="18"/>
            <w:lang w:val="fr-FR"/>
          </w:rPr>
          <w:t>https://www.tta.or.kr/eng/ttaSearchEngView.do?key=461&amp;searchStandardNo=TTAT.3G-38.214V17.11.0&amp;searchCate=TTAS</w:t>
        </w:r>
      </w:hyperlink>
      <w:r w:rsidRPr="00AC4CA5">
        <w:rPr>
          <w:rStyle w:val="Hyperlink"/>
          <w:sz w:val="18"/>
          <w:szCs w:val="18"/>
          <w:lang w:val="fr-FR"/>
        </w:rPr>
        <w:t xml:space="preserve"> </w:t>
      </w:r>
    </w:p>
    <w:p w14:paraId="7D567ED1" w14:textId="77777777" w:rsidR="00A8052C" w:rsidRPr="00AC4CA5" w:rsidRDefault="00A8052C" w:rsidP="00A8052C">
      <w:pPr>
        <w:rPr>
          <w:b/>
          <w:bCs/>
          <w:sz w:val="18"/>
          <w:szCs w:val="18"/>
          <w:lang w:val="fr-FR"/>
        </w:rPr>
      </w:pPr>
      <w:r w:rsidRPr="00AC4CA5">
        <w:rPr>
          <w:b/>
          <w:bCs/>
          <w:sz w:val="18"/>
          <w:szCs w:val="18"/>
          <w:lang w:val="fr-FR"/>
        </w:rPr>
        <w:t>Version 18</w:t>
      </w:r>
    </w:p>
    <w:p w14:paraId="7A4C17E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ATIS.3GPP.38.214.V18.4.0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38" w:anchor="Rel-18" w:history="1">
        <w:r w:rsidRPr="00AC4CA5">
          <w:rPr>
            <w:rStyle w:val="Hyperlink"/>
            <w:sz w:val="18"/>
            <w:szCs w:val="18"/>
            <w:lang w:val="fr-FR"/>
          </w:rPr>
          <w:t>https://www.atis.org/3gpp-transpositions - Rel-18</w:t>
        </w:r>
      </w:hyperlink>
    </w:p>
    <w:p w14:paraId="543DDC0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CCSA.3GPP.38.214.V18.4.0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39" w:history="1">
        <w:r w:rsidRPr="00AC4CA5">
          <w:rPr>
            <w:rStyle w:val="Hyperlink"/>
            <w:sz w:val="18"/>
            <w:szCs w:val="18"/>
            <w:lang w:val="fr-FR"/>
          </w:rPr>
          <w:t>https://www.ccsa.org.cn/api/portalsFile/downloadOldFile?type=17&amp;oldFileUrl=NTN/RIT/CCSA.3GPP.38.214.V18.4.0.docx</w:t>
        </w:r>
      </w:hyperlink>
      <w:r w:rsidRPr="00AC4CA5">
        <w:rPr>
          <w:rStyle w:val="Hyperlink"/>
          <w:sz w:val="18"/>
          <w:szCs w:val="18"/>
          <w:lang w:val="fr-FR"/>
        </w:rPr>
        <w:t xml:space="preserve"> </w:t>
      </w:r>
    </w:p>
    <w:p w14:paraId="642F9E2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138 214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02.10.2024</w:t>
      </w:r>
      <w:r w:rsidRPr="00AC4CA5">
        <w:rPr>
          <w:rFonts w:ascii="Arial" w:hAnsi="Arial" w:cs="Arial"/>
          <w:szCs w:val="24"/>
          <w:lang w:val="fr-FR" w:eastAsia="en-GB"/>
        </w:rPr>
        <w:tab/>
      </w:r>
      <w:hyperlink r:id="rId2340" w:history="1">
        <w:r w:rsidRPr="00AC4CA5">
          <w:rPr>
            <w:rStyle w:val="Hyperlink"/>
            <w:sz w:val="18"/>
            <w:szCs w:val="18"/>
            <w:lang w:val="fr-FR"/>
          </w:rPr>
          <w:t>https://www.etsi.org/deliver/etsi_ts/138200_138299/138214/18.04.00_60/ts_138214v180400p.pdf</w:t>
        </w:r>
      </w:hyperlink>
      <w:r w:rsidRPr="00AC4CA5">
        <w:rPr>
          <w:rStyle w:val="Hyperlink"/>
          <w:sz w:val="18"/>
          <w:szCs w:val="18"/>
          <w:lang w:val="fr-FR"/>
        </w:rPr>
        <w:t xml:space="preserve"> </w:t>
      </w:r>
    </w:p>
    <w:p w14:paraId="11D46B8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38.214- 18.4.0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41" w:history="1">
        <w:r w:rsidRPr="00AC4CA5">
          <w:rPr>
            <w:rStyle w:val="Hyperlink"/>
            <w:sz w:val="18"/>
            <w:szCs w:val="18"/>
            <w:lang w:val="fr-FR"/>
          </w:rPr>
          <w:t>https://members.tsdsi.in/s/zADzpmzBMZkwXAd</w:t>
        </w:r>
      </w:hyperlink>
      <w:r w:rsidRPr="00AC4CA5">
        <w:rPr>
          <w:rStyle w:val="Hyperlink"/>
          <w:sz w:val="18"/>
          <w:szCs w:val="18"/>
          <w:lang w:val="fr-FR"/>
        </w:rPr>
        <w:t xml:space="preserve"> </w:t>
      </w:r>
    </w:p>
    <w:p w14:paraId="1D2D2C6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TTAT.3G-38.214V18.4.0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42" w:history="1">
        <w:r w:rsidRPr="00AC4CA5">
          <w:rPr>
            <w:rStyle w:val="Hyperlink"/>
            <w:sz w:val="18"/>
            <w:szCs w:val="18"/>
            <w:lang w:val="fr-FR"/>
          </w:rPr>
          <w:t>https://www.tta.or.kr/eng/ttaSearchEngView.do?key=461&amp;searchStandardNo=TTAT.3G-38.214V18.4.0&amp;searchCate=TTAS</w:t>
        </w:r>
      </w:hyperlink>
      <w:r w:rsidRPr="00AC4CA5">
        <w:rPr>
          <w:rStyle w:val="Hyperlink"/>
          <w:sz w:val="18"/>
          <w:szCs w:val="18"/>
          <w:lang w:val="fr-FR"/>
        </w:rPr>
        <w:t xml:space="preserve"> </w:t>
      </w:r>
    </w:p>
    <w:p w14:paraId="690E0F09" w14:textId="77777777" w:rsidR="00A8052C" w:rsidRPr="00AC4CA5" w:rsidRDefault="00A8052C" w:rsidP="00A8052C">
      <w:pPr>
        <w:pStyle w:val="Heading5"/>
        <w:rPr>
          <w:lang w:val="fr-FR"/>
        </w:rPr>
      </w:pPr>
      <w:r w:rsidRPr="00AC4CA5">
        <w:rPr>
          <w:lang w:val="fr-FR"/>
        </w:rPr>
        <w:t>2.2.1.2.7</w:t>
      </w:r>
      <w:r w:rsidRPr="00AC4CA5">
        <w:rPr>
          <w:lang w:val="fr-FR"/>
        </w:rPr>
        <w:tab/>
        <w:t>TS 38.215</w:t>
      </w:r>
    </w:p>
    <w:p w14:paraId="5B63CA5F" w14:textId="77777777" w:rsidR="00A8052C" w:rsidRPr="00AC4CA5" w:rsidRDefault="00A8052C" w:rsidP="00A8052C">
      <w:pPr>
        <w:pStyle w:val="Headingb"/>
        <w:rPr>
          <w:lang w:val="fr-FR"/>
        </w:rPr>
      </w:pPr>
      <w:bookmarkStart w:id="457" w:name="_Toc56152522"/>
      <w:bookmarkStart w:id="458" w:name="_Toc56153902"/>
      <w:bookmarkStart w:id="459" w:name="_Toc94533014"/>
      <w:bookmarkStart w:id="460" w:name="_Toc94533484"/>
      <w:r w:rsidRPr="00AC4CA5">
        <w:rPr>
          <w:lang w:val="fr-FR"/>
        </w:rPr>
        <w:t>NR; Mesures de couche physique</w:t>
      </w:r>
      <w:bookmarkEnd w:id="457"/>
      <w:bookmarkEnd w:id="458"/>
      <w:bookmarkEnd w:id="459"/>
      <w:bookmarkEnd w:id="460"/>
    </w:p>
    <w:p w14:paraId="1E579341" w14:textId="77777777" w:rsidR="00A8052C" w:rsidRPr="00AC4CA5" w:rsidRDefault="00A8052C" w:rsidP="00A8052C">
      <w:pPr>
        <w:rPr>
          <w:lang w:val="fr-FR"/>
        </w:rPr>
      </w:pPr>
      <w:r w:rsidRPr="00AC4CA5">
        <w:rPr>
          <w:lang w:val="fr-FR"/>
        </w:rPr>
        <w:t>Ce document décrit les mesures de couche physique pour la technologie 5G-NR.</w:t>
      </w:r>
    </w:p>
    <w:p w14:paraId="20B8D7F1" w14:textId="559BB27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E40FC49"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4E1B5E27"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ATIS.3GPP.38.215.V17.5.0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43" w:anchor="Rel-17" w:history="1">
        <w:r w:rsidRPr="00AC4CA5">
          <w:rPr>
            <w:rStyle w:val="Hyperlink"/>
            <w:sz w:val="18"/>
            <w:szCs w:val="18"/>
            <w:lang w:val="fr-FR"/>
          </w:rPr>
          <w:t>https://www.atis.org/3gpp-transpositions - Rel-17</w:t>
        </w:r>
      </w:hyperlink>
    </w:p>
    <w:p w14:paraId="0AF7CBB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CCSA.3GPP.38.215.V17.5.0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44" w:history="1">
        <w:r w:rsidRPr="00AC4CA5">
          <w:rPr>
            <w:rStyle w:val="Hyperlink"/>
            <w:sz w:val="18"/>
            <w:szCs w:val="18"/>
            <w:lang w:val="fr-FR"/>
          </w:rPr>
          <w:t>https://www.ccsa.org.cn/api/portalsFile/downloadOldFile?type=17&amp;oldFileUrl=NTN/RIT/CCSA.3GPP.38.215.V17.5.0.docx</w:t>
        </w:r>
      </w:hyperlink>
      <w:r w:rsidRPr="00AC4CA5">
        <w:rPr>
          <w:rStyle w:val="Hyperlink"/>
          <w:sz w:val="18"/>
          <w:szCs w:val="18"/>
          <w:lang w:val="fr-FR"/>
        </w:rPr>
        <w:t xml:space="preserve"> </w:t>
      </w:r>
    </w:p>
    <w:p w14:paraId="5F4F2B9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lastRenderedPageBreak/>
        <w:t>ETSI</w:t>
      </w:r>
      <w:r w:rsidRPr="00AC4CA5">
        <w:rPr>
          <w:rFonts w:ascii="Arial" w:hAnsi="Arial" w:cs="Arial"/>
          <w:szCs w:val="24"/>
          <w:lang w:val="fr-FR" w:eastAsia="en-GB"/>
        </w:rPr>
        <w:tab/>
      </w:r>
      <w:r w:rsidRPr="00AC4CA5">
        <w:rPr>
          <w:color w:val="000000"/>
          <w:sz w:val="18"/>
          <w:szCs w:val="18"/>
          <w:lang w:val="fr-FR" w:eastAsia="en-GB"/>
        </w:rPr>
        <w:t>ETSI TS 138 215 V17.5.0 (2024-08)</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345" w:history="1">
        <w:r w:rsidRPr="00AC4CA5">
          <w:rPr>
            <w:rStyle w:val="Hyperlink"/>
            <w:sz w:val="18"/>
            <w:szCs w:val="18"/>
            <w:lang w:val="fr-FR"/>
          </w:rPr>
          <w:t>https://www.etsi.org/deliver/etsi_ts/138200_138299/138215/17.05.00_60/ts_138215v170500p.pdf</w:t>
        </w:r>
      </w:hyperlink>
      <w:r w:rsidRPr="00AC4CA5">
        <w:rPr>
          <w:rStyle w:val="Hyperlink"/>
          <w:sz w:val="18"/>
          <w:szCs w:val="18"/>
          <w:lang w:val="fr-FR"/>
        </w:rPr>
        <w:t xml:space="preserve"> </w:t>
      </w:r>
    </w:p>
    <w:p w14:paraId="7B48CA5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38.215 -17.5.0 V1.4.0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46" w:history="1">
        <w:r w:rsidRPr="00AC4CA5">
          <w:rPr>
            <w:rStyle w:val="Hyperlink"/>
            <w:sz w:val="18"/>
            <w:szCs w:val="18"/>
            <w:lang w:val="fr-FR"/>
          </w:rPr>
          <w:t>https://members.tsdsi.in/s/9YEB6gPeKdztmCj</w:t>
        </w:r>
      </w:hyperlink>
      <w:r w:rsidRPr="00AC4CA5">
        <w:rPr>
          <w:rStyle w:val="Hyperlink"/>
          <w:sz w:val="18"/>
          <w:szCs w:val="18"/>
          <w:lang w:val="fr-FR"/>
        </w:rPr>
        <w:t xml:space="preserve"> </w:t>
      </w:r>
    </w:p>
    <w:p w14:paraId="3288A26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TTAT.3G-38.215V17.5.0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347" w:history="1">
        <w:r w:rsidRPr="00AC4CA5">
          <w:rPr>
            <w:rStyle w:val="Hyperlink"/>
            <w:sz w:val="18"/>
            <w:szCs w:val="18"/>
            <w:lang w:val="fr-FR"/>
          </w:rPr>
          <w:t>https://www.tta.or.kr/eng/ttaSearchEngView.do?key=461&amp;searchStandardNo=TTAT.3G-38.215V17.5.0&amp;searchCate=TTAS</w:t>
        </w:r>
      </w:hyperlink>
      <w:r w:rsidRPr="00AC4CA5">
        <w:rPr>
          <w:rStyle w:val="Hyperlink"/>
          <w:sz w:val="18"/>
          <w:szCs w:val="18"/>
          <w:lang w:val="fr-FR"/>
        </w:rPr>
        <w:t xml:space="preserve"> </w:t>
      </w:r>
    </w:p>
    <w:p w14:paraId="3ECA7DD1" w14:textId="77777777" w:rsidR="00A8052C" w:rsidRPr="00AC4CA5" w:rsidRDefault="00A8052C" w:rsidP="00A8052C">
      <w:pPr>
        <w:rPr>
          <w:b/>
          <w:bCs/>
          <w:sz w:val="18"/>
          <w:szCs w:val="18"/>
          <w:lang w:val="fr-FR"/>
        </w:rPr>
      </w:pPr>
      <w:r w:rsidRPr="00AC4CA5">
        <w:rPr>
          <w:b/>
          <w:bCs/>
          <w:sz w:val="18"/>
          <w:szCs w:val="18"/>
          <w:lang w:val="fr-FR"/>
        </w:rPr>
        <w:t>Version 18</w:t>
      </w:r>
    </w:p>
    <w:p w14:paraId="79498A3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ATIS.3GPP.38.215.V18.3.0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48" w:anchor="Rel-18" w:history="1">
        <w:r w:rsidRPr="00AC4CA5">
          <w:rPr>
            <w:rStyle w:val="Hyperlink"/>
            <w:sz w:val="18"/>
            <w:szCs w:val="18"/>
            <w:lang w:val="fr-FR"/>
          </w:rPr>
          <w:t>https://www.atis.org/3gpp-transpositions - Rel-18</w:t>
        </w:r>
      </w:hyperlink>
    </w:p>
    <w:p w14:paraId="1547A71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CCSA.3GPP.38.215.V18.3.0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49" w:history="1">
        <w:r w:rsidRPr="00AC4CA5">
          <w:rPr>
            <w:rStyle w:val="Hyperlink"/>
            <w:sz w:val="18"/>
            <w:szCs w:val="18"/>
            <w:lang w:val="fr-FR"/>
          </w:rPr>
          <w:t>https://www.ccsa.org.cn/api/portalsFile/downloadOldFile?type=17&amp;oldFileUrl=NTN/RIT/CCSA.3GPP.38.215.V18.3.0.docx</w:t>
        </w:r>
      </w:hyperlink>
      <w:r w:rsidRPr="00AC4CA5">
        <w:rPr>
          <w:rStyle w:val="Hyperlink"/>
          <w:sz w:val="18"/>
          <w:szCs w:val="18"/>
          <w:lang w:val="fr-FR"/>
        </w:rPr>
        <w:t xml:space="preserve"> </w:t>
      </w:r>
    </w:p>
    <w:p w14:paraId="78E2BC4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138 215 V18.3.0 (2024-08)</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350" w:history="1">
        <w:r w:rsidRPr="00AC4CA5">
          <w:rPr>
            <w:rStyle w:val="Hyperlink"/>
            <w:sz w:val="18"/>
            <w:szCs w:val="18"/>
            <w:lang w:val="fr-FR"/>
          </w:rPr>
          <w:t>https://www.etsi.org/deliver/etsi_ts/138200_138299/138215/18.03.00_60/ts_138215v180300p.pdf</w:t>
        </w:r>
      </w:hyperlink>
      <w:r w:rsidRPr="00AC4CA5">
        <w:rPr>
          <w:rStyle w:val="Hyperlink"/>
          <w:sz w:val="18"/>
          <w:szCs w:val="18"/>
          <w:lang w:val="fr-FR"/>
        </w:rPr>
        <w:t xml:space="preserve"> </w:t>
      </w:r>
    </w:p>
    <w:p w14:paraId="2D5CF6B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38.215 -18.3.0 V1.0.0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51" w:history="1">
        <w:r w:rsidRPr="00AC4CA5">
          <w:rPr>
            <w:rStyle w:val="Hyperlink"/>
            <w:sz w:val="18"/>
            <w:szCs w:val="18"/>
            <w:lang w:val="fr-FR"/>
          </w:rPr>
          <w:t>https://members.tsdsi.in/s/rSF7CSJKCBY3Y2b</w:t>
        </w:r>
      </w:hyperlink>
      <w:r w:rsidRPr="00AC4CA5">
        <w:rPr>
          <w:rStyle w:val="Hyperlink"/>
          <w:sz w:val="18"/>
          <w:szCs w:val="18"/>
          <w:lang w:val="fr-FR"/>
        </w:rPr>
        <w:t xml:space="preserve"> </w:t>
      </w:r>
    </w:p>
    <w:p w14:paraId="6271699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TTAT.3G-38.215V18.3.0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352" w:history="1">
        <w:r w:rsidRPr="00AC4CA5">
          <w:rPr>
            <w:rStyle w:val="Hyperlink"/>
            <w:sz w:val="18"/>
            <w:szCs w:val="18"/>
            <w:lang w:val="fr-FR"/>
          </w:rPr>
          <w:t>https://www.tta.or.kr/eng/ttaSearchEngView.do?key=461&amp;searchStandardNo=TTAT.3G-38.215V18.3.0&amp;searchCate=TTAS</w:t>
        </w:r>
      </w:hyperlink>
      <w:r w:rsidRPr="00AC4CA5">
        <w:rPr>
          <w:rStyle w:val="Hyperlink"/>
          <w:sz w:val="18"/>
          <w:szCs w:val="18"/>
          <w:lang w:val="fr-FR"/>
        </w:rPr>
        <w:t xml:space="preserve"> </w:t>
      </w:r>
    </w:p>
    <w:p w14:paraId="33EC14DA" w14:textId="48DE656E" w:rsidR="00A8052C" w:rsidRPr="00AC4CA5" w:rsidRDefault="00A8052C" w:rsidP="00A8052C">
      <w:pPr>
        <w:pStyle w:val="Heading4"/>
        <w:rPr>
          <w:lang w:val="fr-FR"/>
        </w:rPr>
      </w:pPr>
      <w:r w:rsidRPr="00AC4CA5">
        <w:rPr>
          <w:lang w:val="fr-FR"/>
        </w:rPr>
        <w:t>2.2.1.3</w:t>
      </w:r>
      <w:r w:rsidRPr="00AC4CA5">
        <w:rPr>
          <w:lang w:val="fr-FR"/>
        </w:rPr>
        <w:tab/>
        <w:t>Couche</w:t>
      </w:r>
      <w:r w:rsidR="007C42E3" w:rsidRPr="00AC4CA5">
        <w:rPr>
          <w:lang w:val="fr-FR"/>
        </w:rPr>
        <w:t>s</w:t>
      </w:r>
      <w:r w:rsidRPr="00AC4CA5">
        <w:rPr>
          <w:lang w:val="fr-FR"/>
        </w:rPr>
        <w:t xml:space="preserve"> radio 2 et 3</w:t>
      </w:r>
    </w:p>
    <w:p w14:paraId="02E8D0FB" w14:textId="77777777" w:rsidR="00A8052C" w:rsidRPr="00AC4CA5" w:rsidRDefault="00A8052C" w:rsidP="00A8052C">
      <w:pPr>
        <w:pStyle w:val="Heading5"/>
        <w:rPr>
          <w:lang w:val="fr-FR"/>
        </w:rPr>
      </w:pPr>
      <w:r w:rsidRPr="00AC4CA5">
        <w:rPr>
          <w:lang w:val="fr-FR"/>
        </w:rPr>
        <w:t>2.2.1.3.1</w:t>
      </w:r>
      <w:r w:rsidRPr="00AC4CA5">
        <w:rPr>
          <w:lang w:val="fr-FR"/>
        </w:rPr>
        <w:tab/>
        <w:t>TS 37.320</w:t>
      </w:r>
    </w:p>
    <w:p w14:paraId="38A5E23C" w14:textId="77777777" w:rsidR="00A8052C" w:rsidRPr="00AC4CA5" w:rsidRDefault="00A8052C" w:rsidP="00A8052C">
      <w:pPr>
        <w:pStyle w:val="Headingb"/>
        <w:rPr>
          <w:lang w:val="fr-FR"/>
        </w:rPr>
      </w:pPr>
      <w:bookmarkStart w:id="461" w:name="_Toc56152523"/>
      <w:bookmarkStart w:id="462" w:name="_Toc56153903"/>
      <w:bookmarkStart w:id="463" w:name="_Toc94533015"/>
      <w:bookmarkStart w:id="464" w:name="_Toc94533485"/>
      <w:r w:rsidRPr="00AC4CA5">
        <w:rPr>
          <w:lang w:val="fr-FR"/>
        </w:rPr>
        <w:t>Accès hertzien de Terre universel (UTRA) et accès hertzien de Terre universel évolué (E-UTRA); Collecte de mesures radioélectriques pour la minimalisation des essais à bord de véhicule (MDT); Description générale; Étape 2</w:t>
      </w:r>
      <w:bookmarkEnd w:id="461"/>
      <w:bookmarkEnd w:id="462"/>
      <w:bookmarkEnd w:id="463"/>
      <w:bookmarkEnd w:id="464"/>
    </w:p>
    <w:p w14:paraId="4EE4E25A" w14:textId="0CC85150" w:rsidR="00A8052C" w:rsidRPr="00AC4CA5" w:rsidRDefault="00A8052C" w:rsidP="00A8052C">
      <w:pPr>
        <w:rPr>
          <w:lang w:val="fr-FR"/>
        </w:rPr>
      </w:pPr>
      <w:r w:rsidRPr="00AC4CA5">
        <w:rPr>
          <w:lang w:val="fr-FR"/>
        </w:rPr>
        <w:t>Ce document donne un aperçu et une description générale de la fonction de minimalisation des essais à bord de véhicule. Il décrit les fonctions et les procédures à suivre pour la collecte de mesures relatives aux équipements d</w:t>
      </w:r>
      <w:r w:rsidR="00AC4CA5">
        <w:rPr>
          <w:lang w:val="fr-FR"/>
        </w:rPr>
        <w:t>'</w:t>
      </w:r>
      <w:r w:rsidRPr="00AC4CA5">
        <w:rPr>
          <w:lang w:val="fr-FR"/>
        </w:rPr>
        <w:t>utilisateur pour la minimalisation des essais à bord de véhicule en utilisant l</w:t>
      </w:r>
      <w:r w:rsidR="00AC4CA5">
        <w:rPr>
          <w:lang w:val="fr-FR"/>
        </w:rPr>
        <w:t>'</w:t>
      </w:r>
      <w:r w:rsidRPr="00AC4CA5">
        <w:rPr>
          <w:lang w:val="fr-FR"/>
        </w:rPr>
        <w:t>architecture du plan de commande, pour les réseaux UTRAN et E-UTRAN. Des précisions concernant les procédures de signalisation pour un mode de fonctionnement avec une seule technique d</w:t>
      </w:r>
      <w:r w:rsidR="00AC4CA5">
        <w:rPr>
          <w:lang w:val="fr-FR"/>
        </w:rPr>
        <w:t>'</w:t>
      </w:r>
      <w:r w:rsidRPr="00AC4CA5">
        <w:rPr>
          <w:lang w:val="fr-FR"/>
        </w:rPr>
        <w:t>accès radioélectrique sont données dans la spécification du protocole d</w:t>
      </w:r>
      <w:r w:rsidR="00AC4CA5">
        <w:rPr>
          <w:lang w:val="fr-FR"/>
        </w:rPr>
        <w:t>'</w:t>
      </w:r>
      <w:r w:rsidRPr="00AC4CA5">
        <w:rPr>
          <w:lang w:val="fr-FR"/>
        </w:rPr>
        <w:t>interface radioélectrique approprié. Le fonctionnement du réseau et la commande générale de la minimalisation des essais à bord de véhicule sont décrits dans les spécifications</w:t>
      </w:r>
      <w:r w:rsidR="007C42E3" w:rsidRPr="00AC4CA5">
        <w:rPr>
          <w:lang w:val="fr-FR"/>
        </w:rPr>
        <w:t> </w:t>
      </w:r>
      <w:r w:rsidRPr="00AC4CA5">
        <w:rPr>
          <w:lang w:val="fr-FR"/>
        </w:rPr>
        <w:t>OAM.</w:t>
      </w:r>
    </w:p>
    <w:p w14:paraId="3DCC7D46" w14:textId="7B0E74A0" w:rsidR="00A8052C" w:rsidRPr="00AC4CA5" w:rsidRDefault="00A8052C" w:rsidP="007C42E3">
      <w:pPr>
        <w:keepNext/>
        <w:keepLines/>
        <w:tabs>
          <w:tab w:val="clear" w:pos="1191"/>
          <w:tab w:val="clear" w:pos="1588"/>
          <w:tab w:val="clear" w:pos="1985"/>
          <w:tab w:val="left" w:pos="2127"/>
          <w:tab w:val="left" w:pos="4111"/>
          <w:tab w:val="left" w:pos="5103"/>
          <w:tab w:val="left" w:pos="6521"/>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8EEB374" w14:textId="77777777" w:rsidR="00A8052C" w:rsidRPr="00AC4CA5" w:rsidRDefault="00A8052C" w:rsidP="00A8052C">
      <w:pPr>
        <w:rPr>
          <w:b/>
          <w:bCs/>
          <w:sz w:val="18"/>
          <w:szCs w:val="18"/>
          <w:lang w:val="fr-FR"/>
        </w:rPr>
      </w:pPr>
      <w:r w:rsidRPr="00AC4CA5">
        <w:rPr>
          <w:b/>
          <w:bCs/>
          <w:sz w:val="18"/>
          <w:szCs w:val="18"/>
          <w:lang w:val="fr-FR"/>
        </w:rPr>
        <w:t>Version 17</w:t>
      </w:r>
    </w:p>
    <w:p w14:paraId="28675ED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ATIS.3GPP.37.320.V17.5.0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53" w:anchor="Rel-17" w:history="1">
        <w:r w:rsidRPr="00AC4CA5">
          <w:rPr>
            <w:rStyle w:val="Hyperlink"/>
            <w:sz w:val="18"/>
            <w:szCs w:val="18"/>
            <w:lang w:val="fr-FR"/>
          </w:rPr>
          <w:t>https://www.atis.org/3gpp-transpositions - Rel-17</w:t>
        </w:r>
      </w:hyperlink>
    </w:p>
    <w:p w14:paraId="20AEB8C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CCSA.3GPP.37.320.V17.5.0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54" w:history="1">
        <w:r w:rsidRPr="00AC4CA5">
          <w:rPr>
            <w:rStyle w:val="Hyperlink"/>
            <w:sz w:val="18"/>
            <w:szCs w:val="18"/>
            <w:lang w:val="fr-FR"/>
          </w:rPr>
          <w:t>https://www.ccsa.org.cn/api/portalsFile/downloadOldFile?type=17&amp;oldFileUrl=NTN/RIT/CCSA.3GPP.37.320.V17.5.0.docx</w:t>
        </w:r>
      </w:hyperlink>
      <w:r w:rsidRPr="00AC4CA5">
        <w:rPr>
          <w:rStyle w:val="Hyperlink"/>
          <w:sz w:val="18"/>
          <w:szCs w:val="18"/>
          <w:lang w:val="fr-FR"/>
        </w:rPr>
        <w:t xml:space="preserve"> </w:t>
      </w:r>
    </w:p>
    <w:p w14:paraId="69F2524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137 320 V17.5.0 (2023-10)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09.10.2023</w:t>
      </w:r>
      <w:r w:rsidRPr="00AC4CA5">
        <w:rPr>
          <w:rFonts w:ascii="Arial" w:hAnsi="Arial" w:cs="Arial"/>
          <w:szCs w:val="24"/>
          <w:lang w:val="fr-FR" w:eastAsia="en-GB"/>
        </w:rPr>
        <w:tab/>
      </w:r>
      <w:hyperlink r:id="rId2355" w:history="1">
        <w:r w:rsidRPr="00AC4CA5">
          <w:rPr>
            <w:rStyle w:val="Hyperlink"/>
            <w:sz w:val="18"/>
            <w:szCs w:val="18"/>
            <w:lang w:val="fr-FR"/>
          </w:rPr>
          <w:t>https://www.etsi.org/deliver/etsi_ts/137300_137399/137320/17.05.00_60/ts_137320v170500p.pdf</w:t>
        </w:r>
      </w:hyperlink>
      <w:r w:rsidRPr="00AC4CA5">
        <w:rPr>
          <w:rStyle w:val="Hyperlink"/>
          <w:sz w:val="18"/>
          <w:szCs w:val="18"/>
          <w:lang w:val="fr-FR"/>
        </w:rPr>
        <w:t xml:space="preserve"> </w:t>
      </w:r>
    </w:p>
    <w:p w14:paraId="104B2DE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37.32-17.5.0 V1.5.0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23.02.2024</w:t>
      </w:r>
      <w:r w:rsidRPr="00AC4CA5">
        <w:rPr>
          <w:rFonts w:ascii="Arial" w:hAnsi="Arial" w:cs="Arial"/>
          <w:szCs w:val="24"/>
          <w:lang w:val="fr-FR" w:eastAsia="en-GB"/>
        </w:rPr>
        <w:tab/>
      </w:r>
      <w:hyperlink r:id="rId2356" w:history="1">
        <w:r w:rsidRPr="00AC4CA5">
          <w:rPr>
            <w:rStyle w:val="Hyperlink"/>
            <w:sz w:val="18"/>
            <w:szCs w:val="18"/>
            <w:lang w:val="fr-FR"/>
          </w:rPr>
          <w:t>https://members.tsdsi.in/s/LGt2C4iqeEtjdGY</w:t>
        </w:r>
      </w:hyperlink>
      <w:r w:rsidRPr="00AC4CA5">
        <w:rPr>
          <w:rStyle w:val="Hyperlink"/>
          <w:sz w:val="18"/>
          <w:szCs w:val="18"/>
          <w:lang w:val="fr-FR"/>
        </w:rPr>
        <w:t xml:space="preserve"> </w:t>
      </w:r>
    </w:p>
    <w:p w14:paraId="2F2DEFE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TTAT.3G-37.320V17.5.0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13.02.2024</w:t>
      </w:r>
      <w:r w:rsidRPr="00AC4CA5">
        <w:rPr>
          <w:rFonts w:ascii="Arial" w:hAnsi="Arial" w:cs="Arial"/>
          <w:szCs w:val="24"/>
          <w:lang w:val="fr-FR" w:eastAsia="en-GB"/>
        </w:rPr>
        <w:tab/>
      </w:r>
      <w:hyperlink r:id="rId2357" w:history="1">
        <w:r w:rsidRPr="00AC4CA5">
          <w:rPr>
            <w:rStyle w:val="Hyperlink"/>
            <w:sz w:val="18"/>
            <w:szCs w:val="18"/>
            <w:lang w:val="fr-FR"/>
          </w:rPr>
          <w:t>https://www.tta.or.kr/eng/ttaSearchEngView.do?key=461&amp;searchStandardNo=TTAT.3G-37.320V17.5.0&amp;searchCate=TTAS</w:t>
        </w:r>
      </w:hyperlink>
      <w:r w:rsidRPr="00AC4CA5">
        <w:rPr>
          <w:rStyle w:val="Hyperlink"/>
          <w:sz w:val="18"/>
          <w:szCs w:val="18"/>
          <w:lang w:val="fr-FR"/>
        </w:rPr>
        <w:t xml:space="preserve"> </w:t>
      </w:r>
    </w:p>
    <w:p w14:paraId="10588493" w14:textId="77777777" w:rsidR="00A8052C" w:rsidRPr="00AC4CA5" w:rsidRDefault="00A8052C" w:rsidP="00A8052C">
      <w:pPr>
        <w:rPr>
          <w:b/>
          <w:bCs/>
          <w:sz w:val="18"/>
          <w:szCs w:val="18"/>
          <w:lang w:val="fr-FR"/>
        </w:rPr>
      </w:pPr>
      <w:r w:rsidRPr="00AC4CA5">
        <w:rPr>
          <w:b/>
          <w:bCs/>
          <w:sz w:val="18"/>
          <w:szCs w:val="18"/>
          <w:lang w:val="fr-FR"/>
        </w:rPr>
        <w:t>Version 18</w:t>
      </w:r>
    </w:p>
    <w:p w14:paraId="2EE2BC3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ATIS.3GPP.37.320.V18.3.0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58" w:anchor="Rel-18" w:history="1">
        <w:r w:rsidRPr="00AC4CA5">
          <w:rPr>
            <w:rStyle w:val="Hyperlink"/>
            <w:sz w:val="18"/>
            <w:szCs w:val="18"/>
            <w:lang w:val="fr-FR"/>
          </w:rPr>
          <w:t>https://www.atis.org/3gpp-transpositions - Rel-18</w:t>
        </w:r>
      </w:hyperlink>
    </w:p>
    <w:p w14:paraId="4B5B686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CCSA.3GPP.37.320.V18.3.0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59" w:history="1">
        <w:r w:rsidRPr="00AC4CA5">
          <w:rPr>
            <w:rStyle w:val="Hyperlink"/>
            <w:sz w:val="18"/>
            <w:szCs w:val="18"/>
            <w:lang w:val="fr-FR"/>
          </w:rPr>
          <w:t>https://www.ccsa.org.cn/api/portalsFile/downloadOldFile?type=17&amp;oldFileUrl=NTN/RIT/CCSA.3GPP.37.320.V18.3.0.docx</w:t>
        </w:r>
      </w:hyperlink>
      <w:r w:rsidRPr="00AC4CA5">
        <w:rPr>
          <w:rStyle w:val="Hyperlink"/>
          <w:sz w:val="18"/>
          <w:szCs w:val="18"/>
          <w:lang w:val="fr-FR"/>
        </w:rPr>
        <w:t xml:space="preserve"> </w:t>
      </w:r>
    </w:p>
    <w:p w14:paraId="0CC09913" w14:textId="77777777" w:rsidR="00A8052C" w:rsidRPr="00AC4CA5" w:rsidRDefault="00A8052C" w:rsidP="00A8052C">
      <w:pPr>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137 320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360" w:history="1">
        <w:r w:rsidRPr="00AC4CA5">
          <w:rPr>
            <w:rStyle w:val="Hyperlink"/>
            <w:sz w:val="18"/>
            <w:szCs w:val="18"/>
            <w:lang w:val="fr-FR"/>
          </w:rPr>
          <w:t>https://www.etsi.org/deliver/etsi_ts/137300_137399/137320/18.03.00_60/ts_137320v180300p.pdf</w:t>
        </w:r>
      </w:hyperlink>
      <w:r w:rsidRPr="00AC4CA5">
        <w:rPr>
          <w:rStyle w:val="Hyperlink"/>
          <w:sz w:val="18"/>
          <w:szCs w:val="18"/>
          <w:lang w:val="fr-FR"/>
        </w:rPr>
        <w:t xml:space="preserve"> </w:t>
      </w:r>
    </w:p>
    <w:p w14:paraId="53BD3216" w14:textId="77777777" w:rsidR="00A8052C" w:rsidRPr="00AC4CA5" w:rsidRDefault="00A8052C" w:rsidP="00A8052C">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TSDSI</w:t>
      </w:r>
      <w:r w:rsidRPr="00AC4CA5">
        <w:rPr>
          <w:rFonts w:ascii="Arial" w:hAnsi="Arial" w:cs="Arial"/>
          <w:szCs w:val="24"/>
          <w:lang w:val="fr-FR" w:eastAsia="en-GB"/>
        </w:rPr>
        <w:tab/>
      </w:r>
      <w:r w:rsidRPr="00AC4CA5">
        <w:rPr>
          <w:color w:val="000000"/>
          <w:sz w:val="18"/>
          <w:szCs w:val="18"/>
          <w:lang w:val="fr-FR" w:eastAsia="en-GB"/>
        </w:rPr>
        <w:t>TSDSI STD T1.3GPP 37.320- 18.3.0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61" w:history="1">
        <w:r w:rsidRPr="00AC4CA5">
          <w:rPr>
            <w:rStyle w:val="Hyperlink"/>
            <w:sz w:val="18"/>
            <w:szCs w:val="18"/>
            <w:lang w:val="fr-FR"/>
          </w:rPr>
          <w:t>https://members.tsdsi.in/s/ZFismCcJpMKNa7J</w:t>
        </w:r>
      </w:hyperlink>
      <w:r w:rsidRPr="00AC4CA5">
        <w:rPr>
          <w:rStyle w:val="Hyperlink"/>
          <w:sz w:val="18"/>
          <w:szCs w:val="18"/>
          <w:lang w:val="fr-FR"/>
        </w:rPr>
        <w:t xml:space="preserve"> </w:t>
      </w:r>
    </w:p>
    <w:p w14:paraId="1C375B1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TTAT.3G-37.320V18.3.0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62" w:history="1">
        <w:r w:rsidRPr="00AC4CA5">
          <w:rPr>
            <w:rStyle w:val="Hyperlink"/>
            <w:sz w:val="18"/>
            <w:szCs w:val="18"/>
            <w:lang w:val="fr-FR"/>
          </w:rPr>
          <w:t>https://www.tta.or.kr/eng/ttaSearchEngView.do?key=461&amp;searchStandardNo=TTAT.3G-37.320V18.3.0&amp;searchCate=TTAS</w:t>
        </w:r>
      </w:hyperlink>
      <w:r w:rsidRPr="00AC4CA5">
        <w:rPr>
          <w:rStyle w:val="Hyperlink"/>
          <w:sz w:val="18"/>
          <w:szCs w:val="18"/>
          <w:lang w:val="fr-FR"/>
        </w:rPr>
        <w:t xml:space="preserve"> </w:t>
      </w:r>
    </w:p>
    <w:p w14:paraId="12AD9CA8" w14:textId="77777777" w:rsidR="00A8052C" w:rsidRPr="00AC4CA5" w:rsidRDefault="00A8052C" w:rsidP="00A8052C">
      <w:pPr>
        <w:pStyle w:val="Heading5"/>
        <w:rPr>
          <w:lang w:val="fr-FR"/>
        </w:rPr>
      </w:pPr>
      <w:r w:rsidRPr="00AC4CA5">
        <w:rPr>
          <w:lang w:val="fr-FR"/>
        </w:rPr>
        <w:t>2.2.1.3.2</w:t>
      </w:r>
      <w:r w:rsidRPr="00AC4CA5">
        <w:rPr>
          <w:lang w:val="fr-FR"/>
        </w:rPr>
        <w:tab/>
        <w:t>TS 37.324</w:t>
      </w:r>
    </w:p>
    <w:p w14:paraId="295F87B7" w14:textId="4BFA3EBE" w:rsidR="00A8052C" w:rsidRPr="00AC4CA5" w:rsidRDefault="00A8052C" w:rsidP="00A8052C">
      <w:pPr>
        <w:pStyle w:val="Headingb"/>
        <w:rPr>
          <w:lang w:val="fr-FR"/>
        </w:rPr>
      </w:pPr>
      <w:bookmarkStart w:id="465" w:name="_Toc56152524"/>
      <w:bookmarkStart w:id="466" w:name="_Toc56153904"/>
      <w:bookmarkStart w:id="467" w:name="_Toc94533016"/>
      <w:bookmarkStart w:id="468" w:name="_Toc94533486"/>
      <w:r w:rsidRPr="00AC4CA5">
        <w:rPr>
          <w:lang w:val="fr-FR"/>
        </w:rPr>
        <w:t>Accès hertzien de Terre universel évolué (E-UTRA) et NR; Spécification du protocole d</w:t>
      </w:r>
      <w:r w:rsidR="00AC4CA5">
        <w:rPr>
          <w:lang w:val="fr-FR"/>
        </w:rPr>
        <w:t>'</w:t>
      </w:r>
      <w:r w:rsidRPr="00AC4CA5">
        <w:rPr>
          <w:lang w:val="fr-FR"/>
        </w:rPr>
        <w:t>adaptation des données de service (SDAP)</w:t>
      </w:r>
      <w:bookmarkEnd w:id="465"/>
      <w:bookmarkEnd w:id="466"/>
      <w:bookmarkEnd w:id="467"/>
      <w:bookmarkEnd w:id="468"/>
    </w:p>
    <w:p w14:paraId="50E6312D" w14:textId="31339B3D" w:rsidR="00A8052C" w:rsidRPr="00AC4CA5" w:rsidRDefault="00A8052C" w:rsidP="00A8052C">
      <w:pPr>
        <w:rPr>
          <w:lang w:val="fr-FR"/>
        </w:rPr>
      </w:pPr>
      <w:r w:rsidRPr="00AC4CA5">
        <w:rPr>
          <w:lang w:val="fr-FR"/>
        </w:rPr>
        <w:t>Ce document décrit le protocole d</w:t>
      </w:r>
      <w:r w:rsidR="00AC4CA5">
        <w:rPr>
          <w:lang w:val="fr-FR"/>
        </w:rPr>
        <w:t>'</w:t>
      </w:r>
      <w:r w:rsidRPr="00AC4CA5">
        <w:rPr>
          <w:lang w:val="fr-FR"/>
        </w:rPr>
        <w:t>adaptation des données de service (SDAP) pour un UE connecté au réseau 5G-CN.</w:t>
      </w:r>
    </w:p>
    <w:p w14:paraId="29F95FF2" w14:textId="1621E5A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EE27D29" w14:textId="77777777" w:rsidR="00A8052C" w:rsidRPr="00AC4CA5" w:rsidRDefault="00A8052C" w:rsidP="00A8052C">
      <w:pPr>
        <w:rPr>
          <w:b/>
          <w:bCs/>
          <w:sz w:val="18"/>
          <w:szCs w:val="18"/>
          <w:lang w:val="fr-FR"/>
        </w:rPr>
      </w:pPr>
      <w:r w:rsidRPr="00AC4CA5">
        <w:rPr>
          <w:b/>
          <w:bCs/>
          <w:sz w:val="18"/>
          <w:szCs w:val="18"/>
          <w:lang w:val="fr-FR"/>
        </w:rPr>
        <w:t>Version 17</w:t>
      </w:r>
    </w:p>
    <w:p w14:paraId="31E87B3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363" w:anchor="Rel-17" w:history="1">
        <w:r w:rsidRPr="00AC4CA5">
          <w:rPr>
            <w:rStyle w:val="Hyperlink"/>
            <w:sz w:val="18"/>
            <w:szCs w:val="18"/>
            <w:lang w:val="fr-FR"/>
          </w:rPr>
          <w:t>https://www.atis.org/3gpp-transpositions - Rel-17</w:t>
        </w:r>
      </w:hyperlink>
    </w:p>
    <w:p w14:paraId="3ECBC75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364" w:history="1">
        <w:r w:rsidRPr="00AC4CA5">
          <w:rPr>
            <w:rStyle w:val="Hyperlink"/>
            <w:sz w:val="18"/>
            <w:szCs w:val="18"/>
            <w:lang w:val="fr-FR"/>
          </w:rPr>
          <w:t>https://www.ccsa.org.cn/api/portalsFile/downloadOldFile?type=17&amp;oldFileUrl=NTN/RIT/CCSA.3GPP.37.324.V17.0.0.docx</w:t>
        </w:r>
      </w:hyperlink>
      <w:r w:rsidRPr="00AC4CA5">
        <w:rPr>
          <w:rStyle w:val="Hyperlink"/>
          <w:sz w:val="18"/>
          <w:szCs w:val="18"/>
          <w:lang w:val="fr-FR"/>
        </w:rPr>
        <w:t xml:space="preserve"> </w:t>
      </w:r>
    </w:p>
    <w:p w14:paraId="2AAB570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137 324 V17.0.0 (2022-05)</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06.05.2022</w:t>
      </w:r>
      <w:r w:rsidRPr="00AC4CA5">
        <w:rPr>
          <w:rFonts w:ascii="Arial" w:hAnsi="Arial" w:cs="Arial"/>
          <w:szCs w:val="24"/>
          <w:lang w:val="fr-FR" w:eastAsia="en-GB"/>
        </w:rPr>
        <w:tab/>
      </w:r>
      <w:hyperlink r:id="rId2365" w:history="1">
        <w:r w:rsidRPr="00AC4CA5">
          <w:rPr>
            <w:rStyle w:val="Hyperlink"/>
            <w:sz w:val="18"/>
            <w:szCs w:val="18"/>
            <w:lang w:val="fr-FR"/>
          </w:rPr>
          <w:t>https://www.etsi.org/deliver/etsi_ts/137300_137399/137324/17.00.00_60/ts_137324v170000p.pdf</w:t>
        </w:r>
      </w:hyperlink>
      <w:r w:rsidRPr="00AC4CA5">
        <w:rPr>
          <w:rStyle w:val="Hyperlink"/>
          <w:sz w:val="18"/>
          <w:szCs w:val="18"/>
          <w:lang w:val="fr-FR"/>
        </w:rPr>
        <w:t xml:space="preserve"> </w:t>
      </w:r>
    </w:p>
    <w:p w14:paraId="0A3796F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37.324-17.0.0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366" w:history="1">
        <w:r w:rsidRPr="00AC4CA5">
          <w:rPr>
            <w:rStyle w:val="Hyperlink"/>
            <w:sz w:val="18"/>
            <w:szCs w:val="18"/>
            <w:lang w:val="fr-FR"/>
          </w:rPr>
          <w:t>https://members.tsdsi.in/s/mmFwPwzzXe3ECQt</w:t>
        </w:r>
      </w:hyperlink>
      <w:r w:rsidRPr="00AC4CA5">
        <w:rPr>
          <w:rStyle w:val="Hyperlink"/>
          <w:sz w:val="18"/>
          <w:szCs w:val="18"/>
          <w:lang w:val="fr-FR"/>
        </w:rPr>
        <w:t xml:space="preserve"> </w:t>
      </w:r>
    </w:p>
    <w:p w14:paraId="11A85F2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367" w:history="1">
        <w:r w:rsidRPr="00AC4CA5">
          <w:rPr>
            <w:rStyle w:val="Hyperlink"/>
            <w:sz w:val="18"/>
            <w:szCs w:val="18"/>
            <w:lang w:val="fr-FR"/>
          </w:rPr>
          <w:t>https://www.tta.or.kr/eng/ttaSearchEngView.do?key=461&amp;searchStandardNo=TTAT.3G-37.324V17.0.0&amp;searchCate=TTAS</w:t>
        </w:r>
      </w:hyperlink>
      <w:r w:rsidRPr="00AC4CA5">
        <w:rPr>
          <w:rStyle w:val="Hyperlink"/>
          <w:sz w:val="18"/>
          <w:szCs w:val="18"/>
          <w:lang w:val="fr-FR"/>
        </w:rPr>
        <w:t xml:space="preserve"> </w:t>
      </w:r>
    </w:p>
    <w:p w14:paraId="035601BB" w14:textId="77777777" w:rsidR="00A8052C" w:rsidRPr="00AC4CA5" w:rsidRDefault="00A8052C" w:rsidP="00A8052C">
      <w:pPr>
        <w:rPr>
          <w:b/>
          <w:bCs/>
          <w:sz w:val="18"/>
          <w:szCs w:val="18"/>
          <w:lang w:val="fr-FR"/>
        </w:rPr>
      </w:pPr>
      <w:r w:rsidRPr="00AC4CA5">
        <w:rPr>
          <w:b/>
          <w:bCs/>
          <w:sz w:val="18"/>
          <w:szCs w:val="18"/>
          <w:lang w:val="fr-FR"/>
        </w:rPr>
        <w:t>Version 18</w:t>
      </w:r>
    </w:p>
    <w:p w14:paraId="158D11C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68" w:anchor="Rel-18" w:history="1">
        <w:r w:rsidRPr="00AC4CA5">
          <w:rPr>
            <w:rStyle w:val="Hyperlink"/>
            <w:sz w:val="18"/>
            <w:szCs w:val="18"/>
            <w:lang w:val="fr-FR"/>
          </w:rPr>
          <w:t>https://www.atis.org/3gpp-transpositions - Rel-18</w:t>
        </w:r>
      </w:hyperlink>
    </w:p>
    <w:p w14:paraId="5FEF53D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69" w:history="1">
        <w:r w:rsidRPr="00AC4CA5">
          <w:rPr>
            <w:rStyle w:val="Hyperlink"/>
            <w:sz w:val="18"/>
            <w:szCs w:val="18"/>
            <w:lang w:val="fr-FR"/>
          </w:rPr>
          <w:t>https://www.ccsa.org.cn/api/portalsFile/downloadOldFile?type=17&amp;oldFileUrl=NTN/RIT/CCSA.3GPP.37.324.V18.0.0.docx</w:t>
        </w:r>
      </w:hyperlink>
      <w:r w:rsidRPr="00AC4CA5">
        <w:rPr>
          <w:rStyle w:val="Hyperlink"/>
          <w:sz w:val="18"/>
          <w:szCs w:val="18"/>
          <w:lang w:val="fr-FR"/>
        </w:rPr>
        <w:t xml:space="preserve"> </w:t>
      </w:r>
    </w:p>
    <w:p w14:paraId="7B70051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137 324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15.05.2024</w:t>
      </w:r>
      <w:r w:rsidRPr="00AC4CA5">
        <w:rPr>
          <w:rFonts w:ascii="Arial" w:hAnsi="Arial" w:cs="Arial"/>
          <w:szCs w:val="24"/>
          <w:lang w:val="fr-FR" w:eastAsia="en-GB"/>
        </w:rPr>
        <w:tab/>
      </w:r>
      <w:hyperlink r:id="rId2370" w:history="1">
        <w:r w:rsidRPr="00AC4CA5">
          <w:rPr>
            <w:rStyle w:val="Hyperlink"/>
            <w:sz w:val="18"/>
            <w:szCs w:val="18"/>
            <w:lang w:val="fr-FR"/>
          </w:rPr>
          <w:t>https://www.etsi.org/deliver/etsi_ts/137300_137399/137324/18.00.00_60/ts_137324v180000p.pdf</w:t>
        </w:r>
      </w:hyperlink>
      <w:r w:rsidRPr="00AC4CA5">
        <w:rPr>
          <w:rStyle w:val="Hyperlink"/>
          <w:sz w:val="18"/>
          <w:szCs w:val="18"/>
          <w:lang w:val="fr-FR"/>
        </w:rPr>
        <w:t xml:space="preserve"> </w:t>
      </w:r>
    </w:p>
    <w:p w14:paraId="1380471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37.324 -18.0.0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71" w:history="1">
        <w:r w:rsidRPr="00AC4CA5">
          <w:rPr>
            <w:rStyle w:val="Hyperlink"/>
            <w:sz w:val="18"/>
            <w:szCs w:val="18"/>
            <w:lang w:val="fr-FR"/>
          </w:rPr>
          <w:t>https://members.tsdsi.in/s/gQgRAZG9G2zbgzY</w:t>
        </w:r>
      </w:hyperlink>
      <w:r w:rsidRPr="00AC4CA5">
        <w:rPr>
          <w:rStyle w:val="Hyperlink"/>
          <w:sz w:val="18"/>
          <w:szCs w:val="18"/>
          <w:lang w:val="fr-FR"/>
        </w:rPr>
        <w:t xml:space="preserve"> </w:t>
      </w:r>
    </w:p>
    <w:p w14:paraId="3B33B0B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372" w:history="1">
        <w:r w:rsidRPr="00AC4CA5">
          <w:rPr>
            <w:rStyle w:val="Hyperlink"/>
            <w:sz w:val="18"/>
            <w:szCs w:val="18"/>
            <w:lang w:val="fr-FR"/>
          </w:rPr>
          <w:t>https://www.tta.or.kr/eng/ttaSearchEngView.do?key=461&amp;searchStandardNo=TTAT.3G-37.324V18.0.0&amp;searchCate=TTAS</w:t>
        </w:r>
      </w:hyperlink>
      <w:r w:rsidRPr="00AC4CA5">
        <w:rPr>
          <w:rStyle w:val="Hyperlink"/>
          <w:sz w:val="18"/>
          <w:szCs w:val="18"/>
          <w:lang w:val="fr-FR"/>
        </w:rPr>
        <w:t xml:space="preserve"> </w:t>
      </w:r>
    </w:p>
    <w:p w14:paraId="490E5BC1" w14:textId="77777777" w:rsidR="00A8052C" w:rsidRPr="00AC4CA5" w:rsidRDefault="00A8052C" w:rsidP="00A8052C">
      <w:pPr>
        <w:pStyle w:val="Heading5"/>
        <w:rPr>
          <w:lang w:val="fr-FR"/>
        </w:rPr>
      </w:pPr>
      <w:r w:rsidRPr="00AC4CA5">
        <w:rPr>
          <w:lang w:val="fr-FR"/>
        </w:rPr>
        <w:t>2.2.1.3.3</w:t>
      </w:r>
      <w:r w:rsidRPr="00AC4CA5">
        <w:rPr>
          <w:lang w:val="fr-FR"/>
        </w:rPr>
        <w:tab/>
        <w:t>TS 37.340</w:t>
      </w:r>
    </w:p>
    <w:p w14:paraId="46E2D2B4" w14:textId="77777777" w:rsidR="00A8052C" w:rsidRPr="00AC4CA5" w:rsidRDefault="00A8052C" w:rsidP="00A8052C">
      <w:pPr>
        <w:pStyle w:val="Headingb"/>
        <w:rPr>
          <w:lang w:val="fr-FR"/>
        </w:rPr>
      </w:pPr>
      <w:bookmarkStart w:id="469" w:name="_Toc56152525"/>
      <w:bookmarkStart w:id="470" w:name="_Toc56153905"/>
      <w:bookmarkStart w:id="471" w:name="_Toc94533017"/>
      <w:bookmarkStart w:id="472" w:name="_Toc94533487"/>
      <w:r w:rsidRPr="00AC4CA5">
        <w:rPr>
          <w:lang w:val="fr-FR"/>
        </w:rPr>
        <w:t>NR; Connectivité multiple; Description générale; Étape 2</w:t>
      </w:r>
      <w:bookmarkEnd w:id="469"/>
      <w:bookmarkEnd w:id="470"/>
      <w:bookmarkEnd w:id="471"/>
      <w:bookmarkEnd w:id="472"/>
    </w:p>
    <w:p w14:paraId="06BA2A32" w14:textId="2ABFD669" w:rsidR="00A8052C" w:rsidRPr="00AC4CA5" w:rsidRDefault="00A8052C" w:rsidP="00A8052C">
      <w:pPr>
        <w:rPr>
          <w:lang w:val="fr-FR"/>
        </w:rPr>
      </w:pPr>
      <w:r w:rsidRPr="00AC4CA5">
        <w:rPr>
          <w:lang w:val="fr-FR"/>
        </w:rPr>
        <w:t>Ce document donne un aperçu du fonctionnement en connectivité multiple faisant appel aux technologies d</w:t>
      </w:r>
      <w:r w:rsidR="00AC4CA5">
        <w:rPr>
          <w:lang w:val="fr-FR"/>
        </w:rPr>
        <w:t>'</w:t>
      </w:r>
      <w:r w:rsidRPr="00AC4CA5">
        <w:rPr>
          <w:lang w:val="fr-FR"/>
        </w:rPr>
        <w:t>accès radioélectrique E-UTRA et NR. Les spécifications détaillées des protocoles de réseau d</w:t>
      </w:r>
      <w:r w:rsidR="00AC4CA5">
        <w:rPr>
          <w:lang w:val="fr-FR"/>
        </w:rPr>
        <w:t>'</w:t>
      </w:r>
      <w:r w:rsidRPr="00AC4CA5">
        <w:rPr>
          <w:lang w:val="fr-FR"/>
        </w:rPr>
        <w:t>interface radioélectrique sont données dans des spécifications d</w:t>
      </w:r>
      <w:r w:rsidR="00AC4CA5">
        <w:rPr>
          <w:lang w:val="fr-FR"/>
        </w:rPr>
        <w:t>'</w:t>
      </w:r>
      <w:r w:rsidRPr="00AC4CA5">
        <w:rPr>
          <w:lang w:val="fr-FR"/>
        </w:rPr>
        <w:t>accompagnement de</w:t>
      </w:r>
      <w:r w:rsidR="007C42E3" w:rsidRPr="00AC4CA5">
        <w:rPr>
          <w:lang w:val="fr-FR"/>
        </w:rPr>
        <w:t>s</w:t>
      </w:r>
      <w:r w:rsidRPr="00AC4CA5">
        <w:rPr>
          <w:lang w:val="fr-FR"/>
        </w:rPr>
        <w:t xml:space="preserve"> série</w:t>
      </w:r>
      <w:r w:rsidR="007C42E3" w:rsidRPr="00AC4CA5">
        <w:rPr>
          <w:lang w:val="fr-FR"/>
        </w:rPr>
        <w:t>s</w:t>
      </w:r>
      <w:r w:rsidRPr="00AC4CA5">
        <w:rPr>
          <w:lang w:val="fr-FR"/>
        </w:rPr>
        <w:t xml:space="preserve"> 36 et 38.</w:t>
      </w:r>
    </w:p>
    <w:p w14:paraId="2EF17BBC" w14:textId="09731438"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1249E49"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74D918D4"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ATIS.3GPP.37.340.V17.7.0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73" w:anchor="Rel-17" w:history="1">
        <w:r w:rsidRPr="00AC4CA5">
          <w:rPr>
            <w:rStyle w:val="Hyperlink"/>
            <w:sz w:val="18"/>
            <w:szCs w:val="18"/>
            <w:lang w:val="fr-FR"/>
          </w:rPr>
          <w:t>https://www.atis.org/3gpp-transpositions - Rel-17</w:t>
        </w:r>
      </w:hyperlink>
    </w:p>
    <w:p w14:paraId="479A73B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CCSA.3GPP.37.340.V17.7.0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74" w:history="1">
        <w:r w:rsidRPr="00AC4CA5">
          <w:rPr>
            <w:rStyle w:val="Hyperlink"/>
            <w:sz w:val="18"/>
            <w:szCs w:val="18"/>
            <w:lang w:val="fr-FR"/>
          </w:rPr>
          <w:t>https://www.ccsa.org.cn/api/portalsFile/downloadOldFile?type=17&amp;oldFileUrl=NTN/RIT/CCSA.3GPP.37.340.V17.7.0.docx</w:t>
        </w:r>
      </w:hyperlink>
      <w:r w:rsidRPr="00AC4CA5">
        <w:rPr>
          <w:rStyle w:val="Hyperlink"/>
          <w:sz w:val="18"/>
          <w:szCs w:val="18"/>
          <w:lang w:val="fr-FR"/>
        </w:rPr>
        <w:t xml:space="preserve"> </w:t>
      </w:r>
    </w:p>
    <w:p w14:paraId="0B559AFC" w14:textId="77777777" w:rsidR="00A8052C" w:rsidRPr="00AC4CA5" w:rsidRDefault="00A8052C" w:rsidP="00A8052C">
      <w:pPr>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137 340 V17.7.0 (2024-01)</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31.01.2024</w:t>
      </w:r>
      <w:r w:rsidRPr="00AC4CA5">
        <w:rPr>
          <w:rFonts w:ascii="Arial" w:hAnsi="Arial" w:cs="Arial"/>
          <w:szCs w:val="24"/>
          <w:lang w:val="fr-FR" w:eastAsia="en-GB"/>
        </w:rPr>
        <w:tab/>
      </w:r>
      <w:hyperlink r:id="rId2375" w:history="1">
        <w:r w:rsidRPr="00AC4CA5">
          <w:rPr>
            <w:rStyle w:val="Hyperlink"/>
            <w:sz w:val="18"/>
            <w:szCs w:val="18"/>
            <w:lang w:val="fr-FR"/>
          </w:rPr>
          <w:t>https://www.etsi.org/deliver/etsi_ts/137300_137399/137340/17.07.00_60/ts_137340v170700p.pdf</w:t>
        </w:r>
      </w:hyperlink>
      <w:r w:rsidRPr="00AC4CA5">
        <w:rPr>
          <w:rStyle w:val="Hyperlink"/>
          <w:sz w:val="18"/>
          <w:szCs w:val="18"/>
          <w:lang w:val="fr-FR"/>
        </w:rPr>
        <w:t xml:space="preserve"> </w:t>
      </w:r>
    </w:p>
    <w:p w14:paraId="6E2759CF" w14:textId="77777777" w:rsidR="00A8052C" w:rsidRPr="00AC4CA5" w:rsidRDefault="00A8052C" w:rsidP="00A8052C">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37.34-17.7.0 V1.6.0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29.05.2024</w:t>
      </w:r>
      <w:r w:rsidRPr="00AC4CA5">
        <w:rPr>
          <w:rFonts w:ascii="Arial" w:hAnsi="Arial" w:cs="Arial"/>
          <w:szCs w:val="24"/>
          <w:lang w:val="fr-FR" w:eastAsia="en-GB"/>
        </w:rPr>
        <w:tab/>
      </w:r>
      <w:hyperlink r:id="rId2376" w:history="1">
        <w:r w:rsidRPr="00AC4CA5">
          <w:rPr>
            <w:rStyle w:val="Hyperlink"/>
            <w:sz w:val="18"/>
            <w:szCs w:val="18"/>
            <w:lang w:val="fr-FR"/>
          </w:rPr>
          <w:t>https://members.tsdsi.in/s/NkpTmB3fcS47Tqc</w:t>
        </w:r>
      </w:hyperlink>
      <w:r w:rsidRPr="00AC4CA5">
        <w:rPr>
          <w:rStyle w:val="Hyperlink"/>
          <w:sz w:val="18"/>
          <w:szCs w:val="18"/>
          <w:lang w:val="fr-FR"/>
        </w:rPr>
        <w:t xml:space="preserve"> </w:t>
      </w:r>
    </w:p>
    <w:p w14:paraId="76AD571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TTA</w:t>
      </w:r>
      <w:r w:rsidRPr="00AC4CA5">
        <w:rPr>
          <w:rFonts w:ascii="Arial" w:hAnsi="Arial" w:cs="Arial"/>
          <w:szCs w:val="24"/>
          <w:lang w:val="fr-FR" w:eastAsia="en-GB"/>
        </w:rPr>
        <w:tab/>
      </w:r>
      <w:r w:rsidRPr="00AC4CA5">
        <w:rPr>
          <w:color w:val="000000"/>
          <w:sz w:val="18"/>
          <w:szCs w:val="18"/>
          <w:lang w:val="fr-FR" w:eastAsia="en-GB"/>
        </w:rPr>
        <w:t>TTAT.3G-37.340V17.7.0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08.05.2024</w:t>
      </w:r>
      <w:r w:rsidRPr="00AC4CA5">
        <w:rPr>
          <w:rFonts w:ascii="Arial" w:hAnsi="Arial" w:cs="Arial"/>
          <w:szCs w:val="24"/>
          <w:lang w:val="fr-FR" w:eastAsia="en-GB"/>
        </w:rPr>
        <w:tab/>
      </w:r>
      <w:hyperlink r:id="rId2377" w:history="1">
        <w:r w:rsidRPr="00AC4CA5">
          <w:rPr>
            <w:rStyle w:val="Hyperlink"/>
            <w:sz w:val="18"/>
            <w:szCs w:val="18"/>
            <w:lang w:val="fr-FR"/>
          </w:rPr>
          <w:t>https://www.tta.or.kr/eng/ttaSearchEngView.do?key=461&amp;searchStandardNo=TTAT.3G-37.340V17.7.0&amp;searchCate=TTAS</w:t>
        </w:r>
      </w:hyperlink>
      <w:r w:rsidRPr="00AC4CA5">
        <w:rPr>
          <w:rStyle w:val="Hyperlink"/>
          <w:sz w:val="18"/>
          <w:szCs w:val="18"/>
          <w:lang w:val="fr-FR"/>
        </w:rPr>
        <w:t xml:space="preserve"> </w:t>
      </w:r>
    </w:p>
    <w:p w14:paraId="72F378DA" w14:textId="77777777" w:rsidR="00A8052C" w:rsidRPr="00AC4CA5" w:rsidRDefault="00A8052C" w:rsidP="00A8052C">
      <w:pPr>
        <w:rPr>
          <w:b/>
          <w:bCs/>
          <w:sz w:val="18"/>
          <w:szCs w:val="18"/>
          <w:lang w:val="fr-FR"/>
        </w:rPr>
      </w:pPr>
      <w:r w:rsidRPr="00AC4CA5">
        <w:rPr>
          <w:b/>
          <w:bCs/>
          <w:sz w:val="18"/>
          <w:szCs w:val="18"/>
          <w:lang w:val="fr-FR"/>
        </w:rPr>
        <w:t>Version 18</w:t>
      </w:r>
    </w:p>
    <w:p w14:paraId="01703F8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ATIS.3GPP.37.340.V18.3.0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78" w:anchor="Rel-18" w:history="1">
        <w:r w:rsidRPr="00AC4CA5">
          <w:rPr>
            <w:rStyle w:val="Hyperlink"/>
            <w:sz w:val="18"/>
            <w:szCs w:val="18"/>
            <w:lang w:val="fr-FR"/>
          </w:rPr>
          <w:t>https://www.atis.org/3gpp-transpositions - Rel-18</w:t>
        </w:r>
      </w:hyperlink>
    </w:p>
    <w:p w14:paraId="4A40F88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CCSA.3GPP.37.340.V18.3.0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79" w:history="1">
        <w:r w:rsidRPr="00AC4CA5">
          <w:rPr>
            <w:rStyle w:val="Hyperlink"/>
            <w:sz w:val="18"/>
            <w:szCs w:val="18"/>
            <w:lang w:val="fr-FR"/>
          </w:rPr>
          <w:t>https://www.ccsa.org.cn/api/portalsFile/downloadOldFile?type=17&amp;oldFileUrl=NTN/RIT/CCSA.3GPP.37.340.V18.3.0.docx</w:t>
        </w:r>
      </w:hyperlink>
      <w:r w:rsidRPr="00AC4CA5">
        <w:rPr>
          <w:rStyle w:val="Hyperlink"/>
          <w:sz w:val="18"/>
          <w:szCs w:val="18"/>
          <w:lang w:val="fr-FR"/>
        </w:rPr>
        <w:t xml:space="preserve"> </w:t>
      </w:r>
    </w:p>
    <w:p w14:paraId="398B238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137 340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380" w:history="1">
        <w:r w:rsidRPr="00AC4CA5">
          <w:rPr>
            <w:rStyle w:val="Hyperlink"/>
            <w:sz w:val="18"/>
            <w:szCs w:val="18"/>
            <w:lang w:val="fr-FR"/>
          </w:rPr>
          <w:t>https://www.etsi.org/deliver/etsi_ts/137300_137399/137340/18.03.00_60/ts_137340v180300p.pdf</w:t>
        </w:r>
      </w:hyperlink>
      <w:r w:rsidRPr="00AC4CA5">
        <w:rPr>
          <w:rStyle w:val="Hyperlink"/>
          <w:sz w:val="18"/>
          <w:szCs w:val="18"/>
          <w:lang w:val="fr-FR"/>
        </w:rPr>
        <w:t xml:space="preserve"> </w:t>
      </w:r>
    </w:p>
    <w:p w14:paraId="29DE676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37.340- 18.3.0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81" w:history="1">
        <w:r w:rsidRPr="00AC4CA5">
          <w:rPr>
            <w:rStyle w:val="Hyperlink"/>
            <w:sz w:val="18"/>
            <w:szCs w:val="18"/>
            <w:lang w:val="fr-FR"/>
          </w:rPr>
          <w:t>https://members.tsdsi.in/s/7Bnfa9pPydg3bo4</w:t>
        </w:r>
      </w:hyperlink>
      <w:r w:rsidRPr="00AC4CA5">
        <w:rPr>
          <w:rStyle w:val="Hyperlink"/>
          <w:sz w:val="18"/>
          <w:szCs w:val="18"/>
          <w:lang w:val="fr-FR"/>
        </w:rPr>
        <w:t xml:space="preserve"> </w:t>
      </w:r>
    </w:p>
    <w:p w14:paraId="5431BC3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TTAT.3G-37.340V18.3.0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82" w:history="1">
        <w:r w:rsidRPr="00AC4CA5">
          <w:rPr>
            <w:rStyle w:val="Hyperlink"/>
            <w:sz w:val="18"/>
            <w:szCs w:val="18"/>
            <w:lang w:val="fr-FR"/>
          </w:rPr>
          <w:t>https://www.tta.or.kr/eng/ttaSearchEngView.do?key=461&amp;searchStandardNo=TTAT.3G-37.340V18.3.0&amp;searchCate=TTAS</w:t>
        </w:r>
      </w:hyperlink>
      <w:r w:rsidRPr="00AC4CA5">
        <w:rPr>
          <w:rStyle w:val="Hyperlink"/>
          <w:sz w:val="18"/>
          <w:szCs w:val="18"/>
          <w:lang w:val="fr-FR"/>
        </w:rPr>
        <w:t xml:space="preserve"> </w:t>
      </w:r>
    </w:p>
    <w:p w14:paraId="130DCBF1" w14:textId="77777777" w:rsidR="00A8052C" w:rsidRPr="00AC4CA5" w:rsidRDefault="00A8052C" w:rsidP="00A8052C">
      <w:pPr>
        <w:pStyle w:val="Heading5"/>
        <w:rPr>
          <w:lang w:val="fr-FR"/>
        </w:rPr>
      </w:pPr>
      <w:r w:rsidRPr="00AC4CA5">
        <w:rPr>
          <w:lang w:val="fr-FR"/>
        </w:rPr>
        <w:t>2.2.1.3.4</w:t>
      </w:r>
      <w:r w:rsidRPr="00AC4CA5">
        <w:rPr>
          <w:lang w:val="fr-FR"/>
        </w:rPr>
        <w:tab/>
        <w:t>TS 37.355</w:t>
      </w:r>
    </w:p>
    <w:p w14:paraId="1355A71C" w14:textId="77777777" w:rsidR="00A8052C" w:rsidRPr="00AC4CA5" w:rsidRDefault="00A8052C" w:rsidP="00A8052C">
      <w:pPr>
        <w:pStyle w:val="Headingb"/>
        <w:rPr>
          <w:lang w:val="fr-FR"/>
        </w:rPr>
      </w:pPr>
      <w:bookmarkStart w:id="473" w:name="_Toc56152526"/>
      <w:bookmarkStart w:id="474" w:name="_Toc56153906"/>
      <w:bookmarkStart w:id="475" w:name="_Toc94533018"/>
      <w:bookmarkStart w:id="476" w:name="_Toc94533488"/>
      <w:r w:rsidRPr="00AC4CA5">
        <w:rPr>
          <w:lang w:val="fr-FR"/>
        </w:rPr>
        <w:t>Protocole de positionnement LTE (LPP)</w:t>
      </w:r>
      <w:bookmarkEnd w:id="473"/>
      <w:bookmarkEnd w:id="474"/>
      <w:bookmarkEnd w:id="475"/>
      <w:bookmarkEnd w:id="476"/>
    </w:p>
    <w:p w14:paraId="57F88662" w14:textId="634117B9" w:rsidR="00A8052C" w:rsidRPr="00AC4CA5" w:rsidRDefault="00A8052C" w:rsidP="00A8052C">
      <w:pPr>
        <w:rPr>
          <w:lang w:val="fr-FR"/>
        </w:rPr>
      </w:pPr>
      <w:r w:rsidRPr="00AC4CA5">
        <w:rPr>
          <w:lang w:val="fr-FR"/>
        </w:rPr>
        <w:t>Ce document contient la définition du protocole de positionnement LTE (LPP) pour les technologies d</w:t>
      </w:r>
      <w:r w:rsidR="00AC4CA5">
        <w:rPr>
          <w:lang w:val="fr-FR"/>
        </w:rPr>
        <w:t>'</w:t>
      </w:r>
      <w:r w:rsidRPr="00AC4CA5">
        <w:rPr>
          <w:lang w:val="fr-FR"/>
        </w:rPr>
        <w:t>accès radioélectrique E-UTRA/LTE et NR.</w:t>
      </w:r>
    </w:p>
    <w:p w14:paraId="744833B1" w14:textId="25E49AD1"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0F40231" w14:textId="77777777" w:rsidR="00A8052C" w:rsidRPr="00AC4CA5" w:rsidRDefault="00A8052C" w:rsidP="00A8052C">
      <w:pPr>
        <w:rPr>
          <w:b/>
          <w:bCs/>
          <w:sz w:val="18"/>
          <w:szCs w:val="18"/>
          <w:lang w:val="fr-FR"/>
        </w:rPr>
      </w:pPr>
      <w:r w:rsidRPr="00AC4CA5">
        <w:rPr>
          <w:b/>
          <w:bCs/>
          <w:sz w:val="18"/>
          <w:szCs w:val="18"/>
          <w:lang w:val="fr-FR"/>
        </w:rPr>
        <w:t>Version 17</w:t>
      </w:r>
    </w:p>
    <w:p w14:paraId="7C04D30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83" w:anchor="Rel-17" w:history="1">
        <w:r w:rsidRPr="00AC4CA5">
          <w:rPr>
            <w:rStyle w:val="Hyperlink"/>
            <w:sz w:val="18"/>
            <w:szCs w:val="18"/>
            <w:lang w:val="fr-FR"/>
          </w:rPr>
          <w:t>https://www.atis.org/3gpp-transpositions - Rel-17</w:t>
        </w:r>
      </w:hyperlink>
    </w:p>
    <w:p w14:paraId="6021EEA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384" w:history="1">
        <w:r w:rsidRPr="00AC4CA5">
          <w:rPr>
            <w:rStyle w:val="Hyperlink"/>
            <w:sz w:val="18"/>
            <w:szCs w:val="18"/>
            <w:lang w:val="fr-FR"/>
          </w:rPr>
          <w:t>https://www.ccsa.org.cn/api/portalsFile/downloadOldFile?type=17&amp;oldFileUrl=NTN/RIT/CCSA.3GPP.37.355.V17.8.0.docx</w:t>
        </w:r>
      </w:hyperlink>
      <w:r w:rsidRPr="00AC4CA5">
        <w:rPr>
          <w:rStyle w:val="Hyperlink"/>
          <w:sz w:val="18"/>
          <w:szCs w:val="18"/>
          <w:lang w:val="fr-FR"/>
        </w:rPr>
        <w:t xml:space="preserve"> </w:t>
      </w:r>
    </w:p>
    <w:p w14:paraId="10CDF8A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137 355 V17.8.0 (2024-05)</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07.05.2024</w:t>
      </w:r>
      <w:r w:rsidRPr="00AC4CA5">
        <w:rPr>
          <w:rFonts w:ascii="Arial" w:hAnsi="Arial" w:cs="Arial"/>
          <w:szCs w:val="24"/>
          <w:lang w:val="fr-FR" w:eastAsia="en-GB"/>
        </w:rPr>
        <w:tab/>
      </w:r>
      <w:hyperlink r:id="rId2385" w:history="1">
        <w:r w:rsidRPr="00AC4CA5">
          <w:rPr>
            <w:rStyle w:val="Hyperlink"/>
            <w:sz w:val="18"/>
            <w:szCs w:val="18"/>
            <w:lang w:val="fr-FR"/>
          </w:rPr>
          <w:t>https://www.etsi.org/deliver/etsi_ts/137300_137399/137355/17.08.00_60/ts_137355v170800p.pdf</w:t>
        </w:r>
      </w:hyperlink>
      <w:r w:rsidRPr="00AC4CA5">
        <w:rPr>
          <w:rStyle w:val="Hyperlink"/>
          <w:sz w:val="18"/>
          <w:szCs w:val="18"/>
          <w:lang w:val="fr-FR"/>
        </w:rPr>
        <w:t xml:space="preserve"> </w:t>
      </w:r>
    </w:p>
    <w:p w14:paraId="48C8F3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37.355-17.8.0 V1.8.0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22.07.2024</w:t>
      </w:r>
      <w:r w:rsidRPr="00AC4CA5">
        <w:rPr>
          <w:rFonts w:ascii="Arial" w:hAnsi="Arial" w:cs="Arial"/>
          <w:szCs w:val="24"/>
          <w:lang w:val="fr-FR" w:eastAsia="en-GB"/>
        </w:rPr>
        <w:tab/>
      </w:r>
      <w:hyperlink r:id="rId2386" w:history="1">
        <w:r w:rsidRPr="00AC4CA5">
          <w:rPr>
            <w:rStyle w:val="Hyperlink"/>
            <w:sz w:val="18"/>
            <w:szCs w:val="18"/>
            <w:lang w:val="fr-FR"/>
          </w:rPr>
          <w:t>https://members.tsdsi.in/s/fME9dYD3dYCoe5S</w:t>
        </w:r>
      </w:hyperlink>
      <w:r w:rsidRPr="00AC4CA5">
        <w:rPr>
          <w:rStyle w:val="Hyperlink"/>
          <w:sz w:val="18"/>
          <w:szCs w:val="18"/>
          <w:lang w:val="fr-FR"/>
        </w:rPr>
        <w:t xml:space="preserve"> </w:t>
      </w:r>
    </w:p>
    <w:p w14:paraId="60208E5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01.08.2025</w:t>
      </w:r>
      <w:r w:rsidRPr="00AC4CA5">
        <w:rPr>
          <w:rFonts w:ascii="Arial" w:hAnsi="Arial" w:cs="Arial"/>
          <w:szCs w:val="24"/>
          <w:lang w:val="fr-FR" w:eastAsia="en-GB"/>
        </w:rPr>
        <w:tab/>
      </w:r>
      <w:hyperlink r:id="rId2387" w:history="1">
        <w:r w:rsidRPr="00AC4CA5">
          <w:rPr>
            <w:rStyle w:val="Hyperlink"/>
            <w:sz w:val="18"/>
            <w:szCs w:val="18"/>
            <w:lang w:val="fr-FR"/>
          </w:rPr>
          <w:t>https://www.tta.or.kr/eng/ttaSearchEngView.do?key=461&amp;searchStandardNo=TTAT.3G-37.355V17.8.0&amp;searchCate=TTAS</w:t>
        </w:r>
      </w:hyperlink>
      <w:r w:rsidRPr="00AC4CA5">
        <w:rPr>
          <w:rStyle w:val="Hyperlink"/>
          <w:sz w:val="18"/>
          <w:szCs w:val="18"/>
          <w:lang w:val="fr-FR"/>
        </w:rPr>
        <w:t xml:space="preserve"> </w:t>
      </w:r>
    </w:p>
    <w:p w14:paraId="5C0172ED" w14:textId="77777777" w:rsidR="00A8052C" w:rsidRPr="00AC4CA5" w:rsidRDefault="00A8052C" w:rsidP="00A8052C">
      <w:pPr>
        <w:rPr>
          <w:b/>
          <w:bCs/>
          <w:sz w:val="18"/>
          <w:szCs w:val="18"/>
          <w:lang w:val="fr-FR"/>
        </w:rPr>
      </w:pPr>
      <w:r w:rsidRPr="00AC4CA5">
        <w:rPr>
          <w:b/>
          <w:bCs/>
          <w:sz w:val="18"/>
          <w:szCs w:val="18"/>
          <w:lang w:val="fr-FR"/>
        </w:rPr>
        <w:t>Version 18</w:t>
      </w:r>
    </w:p>
    <w:p w14:paraId="3EA2C75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ATIS.3GPP.37.355.V18.3.0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88" w:anchor="Rel-18" w:history="1">
        <w:r w:rsidRPr="00AC4CA5">
          <w:rPr>
            <w:rStyle w:val="Hyperlink"/>
            <w:sz w:val="18"/>
            <w:szCs w:val="18"/>
            <w:lang w:val="fr-FR"/>
          </w:rPr>
          <w:t>https://www.atis.org/3gpp-transpositions - Rel-18</w:t>
        </w:r>
      </w:hyperlink>
    </w:p>
    <w:p w14:paraId="05C614E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CCSA.3GPP.37.355.V18.3.0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89" w:history="1">
        <w:r w:rsidRPr="00AC4CA5">
          <w:rPr>
            <w:rStyle w:val="Hyperlink"/>
            <w:sz w:val="18"/>
            <w:szCs w:val="18"/>
            <w:lang w:val="fr-FR"/>
          </w:rPr>
          <w:t>https://www.ccsa.org.cn/api/portalsFile/downloadOldFile?type=17&amp;oldFileUrl=NTN/RIT/CCSA.3GPP.37.355.V18.3.0.docx</w:t>
        </w:r>
      </w:hyperlink>
      <w:r w:rsidRPr="00AC4CA5">
        <w:rPr>
          <w:rStyle w:val="Hyperlink"/>
          <w:sz w:val="18"/>
          <w:szCs w:val="18"/>
          <w:lang w:val="fr-FR"/>
        </w:rPr>
        <w:t xml:space="preserve"> </w:t>
      </w:r>
    </w:p>
    <w:p w14:paraId="1B1C693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137 355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390" w:history="1">
        <w:r w:rsidRPr="00AC4CA5">
          <w:rPr>
            <w:rStyle w:val="Hyperlink"/>
            <w:sz w:val="18"/>
            <w:szCs w:val="18"/>
            <w:lang w:val="fr-FR"/>
          </w:rPr>
          <w:t>https://www.etsi.org/deliver/etsi_ts/137300_137399/137355/18.03.00_60/ts_137355v180300p.pdf</w:t>
        </w:r>
      </w:hyperlink>
      <w:r w:rsidRPr="00AC4CA5">
        <w:rPr>
          <w:rStyle w:val="Hyperlink"/>
          <w:sz w:val="18"/>
          <w:szCs w:val="18"/>
          <w:lang w:val="fr-FR"/>
        </w:rPr>
        <w:t xml:space="preserve"> </w:t>
      </w:r>
    </w:p>
    <w:p w14:paraId="2BFC21A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37.355- 18.3.0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91" w:history="1">
        <w:r w:rsidRPr="00AC4CA5">
          <w:rPr>
            <w:rStyle w:val="Hyperlink"/>
            <w:sz w:val="18"/>
            <w:szCs w:val="18"/>
            <w:lang w:val="fr-FR"/>
          </w:rPr>
          <w:t>https://members.tsdsi.in/s/pRFAb4xwH26sdDH</w:t>
        </w:r>
      </w:hyperlink>
      <w:r w:rsidRPr="00AC4CA5">
        <w:rPr>
          <w:rStyle w:val="Hyperlink"/>
          <w:sz w:val="18"/>
          <w:szCs w:val="18"/>
          <w:lang w:val="fr-FR"/>
        </w:rPr>
        <w:t xml:space="preserve"> </w:t>
      </w:r>
    </w:p>
    <w:p w14:paraId="02A45EB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TTAT.3G-37.355V18.3.0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92" w:history="1">
        <w:r w:rsidRPr="00AC4CA5">
          <w:rPr>
            <w:rStyle w:val="Hyperlink"/>
            <w:sz w:val="18"/>
            <w:szCs w:val="18"/>
            <w:lang w:val="fr-FR"/>
          </w:rPr>
          <w:t>https://www.tta.or.kr/eng/ttaSearchEngView.do?key=461&amp;searchStandardNo=TTAT.3G-37.355V18.3.0&amp;searchCate=TTAS</w:t>
        </w:r>
      </w:hyperlink>
      <w:r w:rsidRPr="00AC4CA5">
        <w:rPr>
          <w:rStyle w:val="Hyperlink"/>
          <w:sz w:val="18"/>
          <w:szCs w:val="18"/>
          <w:lang w:val="fr-FR"/>
        </w:rPr>
        <w:t xml:space="preserve"> </w:t>
      </w:r>
    </w:p>
    <w:p w14:paraId="76D136F0" w14:textId="77777777" w:rsidR="00A8052C" w:rsidRPr="00AC4CA5" w:rsidRDefault="00A8052C" w:rsidP="00A8052C">
      <w:pPr>
        <w:pStyle w:val="Heading5"/>
        <w:rPr>
          <w:lang w:val="fr-FR"/>
        </w:rPr>
      </w:pPr>
      <w:r w:rsidRPr="00AC4CA5">
        <w:rPr>
          <w:bCs/>
          <w:lang w:val="fr-FR"/>
        </w:rPr>
        <w:t>2.2.1.3.5</w:t>
      </w:r>
      <w:r w:rsidRPr="00AC4CA5">
        <w:rPr>
          <w:lang w:val="fr-FR"/>
        </w:rPr>
        <w:tab/>
        <w:t>TS 38.300</w:t>
      </w:r>
    </w:p>
    <w:p w14:paraId="53358D73" w14:textId="77777777" w:rsidR="00A8052C" w:rsidRPr="00AC4CA5" w:rsidRDefault="00A8052C" w:rsidP="00A8052C">
      <w:pPr>
        <w:pStyle w:val="Headingb"/>
        <w:rPr>
          <w:lang w:val="fr-FR"/>
        </w:rPr>
      </w:pPr>
      <w:bookmarkStart w:id="477" w:name="_Toc56152527"/>
      <w:bookmarkStart w:id="478" w:name="_Toc56153907"/>
      <w:bookmarkStart w:id="479" w:name="_Toc94533019"/>
      <w:bookmarkStart w:id="480" w:name="_Toc94533489"/>
      <w:r w:rsidRPr="00AC4CA5">
        <w:rPr>
          <w:lang w:val="fr-FR"/>
        </w:rPr>
        <w:t>NR; Description générale des technologies NR et NG-RAN; Étape 2</w:t>
      </w:r>
      <w:bookmarkEnd w:id="477"/>
      <w:bookmarkEnd w:id="478"/>
      <w:bookmarkEnd w:id="479"/>
      <w:bookmarkEnd w:id="480"/>
    </w:p>
    <w:p w14:paraId="488053B6" w14:textId="306E9174" w:rsidR="00A8052C" w:rsidRPr="00AC4CA5" w:rsidRDefault="00A8052C" w:rsidP="00A8052C">
      <w:pPr>
        <w:rPr>
          <w:lang w:val="fr-FR"/>
        </w:rPr>
      </w:pPr>
      <w:r w:rsidRPr="00AC4CA5">
        <w:rPr>
          <w:lang w:val="fr-FR"/>
        </w:rPr>
        <w:t>Ce document donne un aperçu et une description générale du réseau NG-RAN et porte sur l</w:t>
      </w:r>
      <w:r w:rsidR="00AC4CA5">
        <w:rPr>
          <w:lang w:val="fr-FR"/>
        </w:rPr>
        <w:t>'</w:t>
      </w:r>
      <w:r w:rsidRPr="00AC4CA5">
        <w:rPr>
          <w:lang w:val="fr-FR"/>
        </w:rPr>
        <w:t>architecture de protocole d</w:t>
      </w:r>
      <w:r w:rsidR="00AC4CA5">
        <w:rPr>
          <w:lang w:val="fr-FR"/>
        </w:rPr>
        <w:t>'</w:t>
      </w:r>
      <w:r w:rsidRPr="00AC4CA5">
        <w:rPr>
          <w:lang w:val="fr-FR"/>
        </w:rPr>
        <w:t>interface radioélectrique d</w:t>
      </w:r>
      <w:r w:rsidR="00AC4CA5">
        <w:rPr>
          <w:lang w:val="fr-FR"/>
        </w:rPr>
        <w:t>'</w:t>
      </w:r>
      <w:r w:rsidRPr="00AC4CA5">
        <w:rPr>
          <w:lang w:val="fr-FR"/>
        </w:rPr>
        <w:t>un réseau NR connecté au cœur de réseau 5G (5GC) (le cas de l</w:t>
      </w:r>
      <w:r w:rsidR="00AC4CA5">
        <w:rPr>
          <w:lang w:val="fr-FR"/>
        </w:rPr>
        <w:t>'</w:t>
      </w:r>
      <w:r w:rsidRPr="00AC4CA5">
        <w:rPr>
          <w:lang w:val="fr-FR"/>
        </w:rPr>
        <w:t>E-UTRA connectée au réseau 5GC fait l</w:t>
      </w:r>
      <w:r w:rsidR="00AC4CA5">
        <w:rPr>
          <w:lang w:val="fr-FR"/>
        </w:rPr>
        <w:t>'</w:t>
      </w:r>
      <w:r w:rsidRPr="00AC4CA5">
        <w:rPr>
          <w:lang w:val="fr-FR"/>
        </w:rPr>
        <w:t>objet de la série 36). Les spécifications détaillées des protocoles d</w:t>
      </w:r>
      <w:r w:rsidR="00AC4CA5">
        <w:rPr>
          <w:lang w:val="fr-FR"/>
        </w:rPr>
        <w:t>'</w:t>
      </w:r>
      <w:r w:rsidRPr="00AC4CA5">
        <w:rPr>
          <w:lang w:val="fr-FR"/>
        </w:rPr>
        <w:t>interface radioélectrique sont données dans des spécifications d</w:t>
      </w:r>
      <w:r w:rsidR="00AC4CA5">
        <w:rPr>
          <w:lang w:val="fr-FR"/>
        </w:rPr>
        <w:t>'</w:t>
      </w:r>
      <w:r w:rsidRPr="00AC4CA5">
        <w:rPr>
          <w:lang w:val="fr-FR"/>
        </w:rPr>
        <w:t>accompagnement de la série 38.</w:t>
      </w:r>
    </w:p>
    <w:p w14:paraId="7E184C46" w14:textId="49B86C40"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5330D7F" w14:textId="77777777" w:rsidR="00A8052C" w:rsidRPr="00AC4CA5" w:rsidRDefault="00A8052C" w:rsidP="00A8052C">
      <w:pPr>
        <w:rPr>
          <w:b/>
          <w:bCs/>
          <w:sz w:val="18"/>
          <w:szCs w:val="18"/>
          <w:lang w:val="fr-FR"/>
        </w:rPr>
      </w:pPr>
      <w:r w:rsidRPr="00AC4CA5">
        <w:rPr>
          <w:b/>
          <w:bCs/>
          <w:sz w:val="18"/>
          <w:szCs w:val="18"/>
          <w:lang w:val="fr-FR"/>
        </w:rPr>
        <w:t>Version 17</w:t>
      </w:r>
    </w:p>
    <w:p w14:paraId="1299828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ATIS.3GPP.38.300.V17.10.0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93" w:anchor="Rel-17" w:history="1">
        <w:r w:rsidRPr="00AC4CA5">
          <w:rPr>
            <w:rStyle w:val="Hyperlink"/>
            <w:sz w:val="18"/>
            <w:szCs w:val="18"/>
            <w:lang w:val="fr-FR"/>
          </w:rPr>
          <w:t>https://www.atis.org/3gpp-transpositions - Rel-17</w:t>
        </w:r>
      </w:hyperlink>
    </w:p>
    <w:p w14:paraId="263224A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CCSA.3GPP.38.300.V17.10.0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94" w:history="1">
        <w:r w:rsidRPr="00AC4CA5">
          <w:rPr>
            <w:rStyle w:val="Hyperlink"/>
            <w:sz w:val="18"/>
            <w:szCs w:val="18"/>
            <w:lang w:val="fr-FR"/>
          </w:rPr>
          <w:t>https://www.ccsa.org.cn/api/portalsFile/downloadOldFile?type=17&amp;oldFileUrl=NTN/RIT/CCSA.3GPP.38.300.V17.10.0.docx</w:t>
        </w:r>
      </w:hyperlink>
      <w:r w:rsidRPr="00AC4CA5">
        <w:rPr>
          <w:rStyle w:val="Hyperlink"/>
          <w:sz w:val="18"/>
          <w:szCs w:val="18"/>
          <w:lang w:val="fr-FR"/>
        </w:rPr>
        <w:t xml:space="preserve"> </w:t>
      </w:r>
    </w:p>
    <w:p w14:paraId="6CB4F4C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138 300 V17.10.0 (2024-10)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395" w:history="1">
        <w:r w:rsidRPr="00AC4CA5">
          <w:rPr>
            <w:rStyle w:val="Hyperlink"/>
            <w:sz w:val="18"/>
            <w:szCs w:val="18"/>
            <w:lang w:val="fr-FR"/>
          </w:rPr>
          <w:t>https://www.etsi.org/deliver/etsi_ts/138300_138399/138300/17.10.00_60/ts_138300v171000p.pdf</w:t>
        </w:r>
      </w:hyperlink>
      <w:r w:rsidRPr="00AC4CA5">
        <w:rPr>
          <w:rStyle w:val="Hyperlink"/>
          <w:sz w:val="18"/>
          <w:szCs w:val="18"/>
          <w:lang w:val="fr-FR"/>
        </w:rPr>
        <w:t xml:space="preserve"> </w:t>
      </w:r>
    </w:p>
    <w:p w14:paraId="7520706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38.300-17.10.0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396" w:history="1">
        <w:r w:rsidRPr="00AC4CA5">
          <w:rPr>
            <w:rStyle w:val="Hyperlink"/>
            <w:sz w:val="18"/>
            <w:szCs w:val="18"/>
            <w:lang w:val="fr-FR"/>
          </w:rPr>
          <w:t>https://members.tsdsi.in/s/BdiKTkGfJEMCCCg</w:t>
        </w:r>
      </w:hyperlink>
      <w:r w:rsidRPr="00AC4CA5">
        <w:rPr>
          <w:rStyle w:val="Hyperlink"/>
          <w:sz w:val="18"/>
          <w:szCs w:val="18"/>
          <w:lang w:val="fr-FR"/>
        </w:rPr>
        <w:t xml:space="preserve"> </w:t>
      </w:r>
    </w:p>
    <w:p w14:paraId="788428A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TTAT.3G-38.300V17.10.0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397" w:history="1">
        <w:r w:rsidRPr="00AC4CA5">
          <w:rPr>
            <w:rStyle w:val="Hyperlink"/>
            <w:sz w:val="18"/>
            <w:szCs w:val="18"/>
            <w:lang w:val="fr-FR"/>
          </w:rPr>
          <w:t>https://www.tta.or.kr/eng/ttaSearchEngView.do?key=461&amp;searchStandardNo=TTAT.3G-38.300V17.10.0&amp;searchCate=TTAS</w:t>
        </w:r>
      </w:hyperlink>
      <w:r w:rsidRPr="00AC4CA5">
        <w:rPr>
          <w:rStyle w:val="Hyperlink"/>
          <w:sz w:val="18"/>
          <w:szCs w:val="18"/>
          <w:lang w:val="fr-FR"/>
        </w:rPr>
        <w:t xml:space="preserve"> </w:t>
      </w:r>
    </w:p>
    <w:p w14:paraId="011892C5" w14:textId="77777777" w:rsidR="00A8052C" w:rsidRPr="00AC4CA5" w:rsidRDefault="00A8052C" w:rsidP="00A8052C">
      <w:pPr>
        <w:rPr>
          <w:b/>
          <w:bCs/>
          <w:sz w:val="18"/>
          <w:szCs w:val="18"/>
          <w:lang w:val="fr-FR"/>
        </w:rPr>
      </w:pPr>
      <w:r w:rsidRPr="00AC4CA5">
        <w:rPr>
          <w:b/>
          <w:bCs/>
          <w:sz w:val="18"/>
          <w:szCs w:val="18"/>
          <w:lang w:val="fr-FR"/>
        </w:rPr>
        <w:t>Version 18</w:t>
      </w:r>
    </w:p>
    <w:p w14:paraId="26C34C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98" w:anchor="Rel-18" w:history="1">
        <w:r w:rsidRPr="00AC4CA5">
          <w:rPr>
            <w:rStyle w:val="Hyperlink"/>
            <w:sz w:val="18"/>
            <w:szCs w:val="18"/>
            <w:lang w:val="fr-FR"/>
          </w:rPr>
          <w:t>https://www.atis.org/3gpp-transpositions - Rel-18</w:t>
        </w:r>
      </w:hyperlink>
    </w:p>
    <w:p w14:paraId="2D48BF2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rStyle w:val="Hyperlink"/>
          <w:sz w:val="18"/>
          <w:szCs w:val="18"/>
          <w:lang w:val="fr-FR"/>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399" w:history="1">
        <w:r w:rsidRPr="00AC4CA5">
          <w:rPr>
            <w:rStyle w:val="Hyperlink"/>
            <w:sz w:val="18"/>
            <w:szCs w:val="18"/>
            <w:lang w:val="fr-FR"/>
          </w:rPr>
          <w:t>https://www.ccsa.org.cn/api/portalsFile/downloadOldFile?type=17&amp;oldFileUrl=NTN/RIT/CCSA.3GPP.38.300.V18.3.0.docx</w:t>
        </w:r>
      </w:hyperlink>
      <w:r w:rsidRPr="00AC4CA5">
        <w:rPr>
          <w:rStyle w:val="Hyperlink"/>
          <w:sz w:val="18"/>
          <w:szCs w:val="18"/>
          <w:lang w:val="fr-FR"/>
        </w:rPr>
        <w:t xml:space="preserve"> </w:t>
      </w:r>
    </w:p>
    <w:p w14:paraId="5AD9FDE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138 300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00" w:history="1">
        <w:r w:rsidRPr="00AC4CA5">
          <w:rPr>
            <w:rStyle w:val="Hyperlink"/>
            <w:sz w:val="18"/>
            <w:szCs w:val="18"/>
            <w:lang w:val="fr-FR"/>
          </w:rPr>
          <w:t>https://www.etsi.org/deliver/etsi_ts/138300_138399/138300/18.03.00_60/ts_138300v180300p.pdf</w:t>
        </w:r>
      </w:hyperlink>
      <w:r w:rsidRPr="00AC4CA5">
        <w:rPr>
          <w:rStyle w:val="Hyperlink"/>
          <w:sz w:val="18"/>
          <w:szCs w:val="18"/>
          <w:lang w:val="fr-FR"/>
        </w:rPr>
        <w:t xml:space="preserve"> </w:t>
      </w:r>
    </w:p>
    <w:p w14:paraId="77EDF74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38.300- 18.3.0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01" w:history="1">
        <w:r w:rsidRPr="00AC4CA5">
          <w:rPr>
            <w:rStyle w:val="Hyperlink"/>
            <w:sz w:val="18"/>
            <w:szCs w:val="18"/>
            <w:lang w:val="fr-FR"/>
          </w:rPr>
          <w:t>https://members.tsdsi.in/s/rwkqabpK4XC4aYA</w:t>
        </w:r>
      </w:hyperlink>
      <w:r w:rsidRPr="00AC4CA5">
        <w:rPr>
          <w:rStyle w:val="Hyperlink"/>
          <w:sz w:val="18"/>
          <w:szCs w:val="18"/>
          <w:lang w:val="fr-FR"/>
        </w:rPr>
        <w:t xml:space="preserve"> </w:t>
      </w:r>
    </w:p>
    <w:p w14:paraId="7F34EA2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02" w:history="1">
        <w:r w:rsidRPr="00AC4CA5">
          <w:rPr>
            <w:rStyle w:val="Hyperlink"/>
            <w:sz w:val="18"/>
            <w:szCs w:val="18"/>
            <w:lang w:val="fr-FR"/>
          </w:rPr>
          <w:t>https://www.tta.or.kr/eng/ttaSearchEngView.do?key=461&amp;searchStandardNo=TTAT.3G-38.300V18.3.0&amp;searchCate=TTAS</w:t>
        </w:r>
      </w:hyperlink>
      <w:r w:rsidRPr="00AC4CA5">
        <w:rPr>
          <w:rStyle w:val="Hyperlink"/>
          <w:sz w:val="18"/>
          <w:szCs w:val="18"/>
          <w:lang w:val="fr-FR"/>
        </w:rPr>
        <w:t xml:space="preserve"> </w:t>
      </w:r>
    </w:p>
    <w:p w14:paraId="2C071E27" w14:textId="77777777" w:rsidR="00A8052C" w:rsidRPr="00AC4CA5" w:rsidRDefault="00A8052C" w:rsidP="00A8052C">
      <w:pPr>
        <w:pStyle w:val="Heading5"/>
        <w:rPr>
          <w:lang w:val="fr-FR"/>
        </w:rPr>
      </w:pPr>
      <w:r w:rsidRPr="00AC4CA5">
        <w:rPr>
          <w:lang w:val="fr-FR"/>
        </w:rPr>
        <w:t>2.2.1.3.6</w:t>
      </w:r>
      <w:r w:rsidRPr="00AC4CA5">
        <w:rPr>
          <w:lang w:val="fr-FR"/>
        </w:rPr>
        <w:tab/>
        <w:t>TS 38.304</w:t>
      </w:r>
    </w:p>
    <w:p w14:paraId="281C8520" w14:textId="4C5422B1" w:rsidR="00A8052C" w:rsidRPr="00AC4CA5" w:rsidRDefault="00A8052C" w:rsidP="00A8052C">
      <w:pPr>
        <w:pStyle w:val="Headingb"/>
        <w:rPr>
          <w:lang w:val="fr-FR"/>
        </w:rPr>
      </w:pPr>
      <w:bookmarkStart w:id="481" w:name="_Toc56152528"/>
      <w:bookmarkStart w:id="482" w:name="_Toc56153908"/>
      <w:bookmarkStart w:id="483" w:name="_Toc94533020"/>
      <w:bookmarkStart w:id="484" w:name="_Toc94533490"/>
      <w:r w:rsidRPr="00AC4CA5">
        <w:rPr>
          <w:lang w:val="fr-FR"/>
        </w:rPr>
        <w:t>NR; Procédures relatives à l</w:t>
      </w:r>
      <w:r w:rsidR="00AC4CA5">
        <w:rPr>
          <w:lang w:val="fr-FR"/>
        </w:rPr>
        <w:t>'</w:t>
      </w:r>
      <w:r w:rsidRPr="00AC4CA5">
        <w:rPr>
          <w:lang w:val="fr-FR"/>
        </w:rPr>
        <w:t>équipement d</w:t>
      </w:r>
      <w:r w:rsidR="00AC4CA5">
        <w:rPr>
          <w:lang w:val="fr-FR"/>
        </w:rPr>
        <w:t>'</w:t>
      </w:r>
      <w:r w:rsidRPr="00AC4CA5">
        <w:rPr>
          <w:lang w:val="fr-FR"/>
        </w:rPr>
        <w:t>utilisateur (UE) en mode repos et dans l</w:t>
      </w:r>
      <w:r w:rsidR="00AC4CA5">
        <w:rPr>
          <w:lang w:val="fr-FR"/>
        </w:rPr>
        <w:t>'</w:t>
      </w:r>
      <w:r w:rsidRPr="00AC4CA5">
        <w:rPr>
          <w:lang w:val="fr-FR"/>
        </w:rPr>
        <w:t>état RRC_INACTIVE</w:t>
      </w:r>
      <w:bookmarkEnd w:id="481"/>
      <w:bookmarkEnd w:id="482"/>
      <w:bookmarkEnd w:id="483"/>
      <w:bookmarkEnd w:id="484"/>
    </w:p>
    <w:p w14:paraId="692BF6FD" w14:textId="1B63ED29" w:rsidR="00A8052C" w:rsidRPr="00AC4CA5" w:rsidRDefault="00A8052C" w:rsidP="00A8052C">
      <w:pPr>
        <w:rPr>
          <w:lang w:val="fr-FR"/>
        </w:rPr>
      </w:pPr>
      <w:r w:rsidRPr="00AC4CA5">
        <w:rPr>
          <w:lang w:val="fr-FR"/>
        </w:rPr>
        <w:t>Ce document définit la partie strate d</w:t>
      </w:r>
      <w:r w:rsidR="00AC4CA5">
        <w:rPr>
          <w:lang w:val="fr-FR"/>
        </w:rPr>
        <w:t>'</w:t>
      </w:r>
      <w:r w:rsidRPr="00AC4CA5">
        <w:rPr>
          <w:lang w:val="fr-FR"/>
        </w:rPr>
        <w:t>accès (AS) des procédures relatives à l</w:t>
      </w:r>
      <w:r w:rsidR="00AC4CA5">
        <w:rPr>
          <w:lang w:val="fr-FR"/>
        </w:rPr>
        <w:t>'</w:t>
      </w:r>
      <w:r w:rsidRPr="00AC4CA5">
        <w:rPr>
          <w:lang w:val="fr-FR"/>
        </w:rPr>
        <w:t>UE dans l</w:t>
      </w:r>
      <w:r w:rsidR="00AC4CA5">
        <w:rPr>
          <w:lang w:val="fr-FR"/>
        </w:rPr>
        <w:t>'</w:t>
      </w:r>
      <w:r w:rsidRPr="00AC4CA5">
        <w:rPr>
          <w:lang w:val="fr-FR"/>
        </w:rPr>
        <w:t>état RRC_IDLE (également appelé mode repos) et dans l</w:t>
      </w:r>
      <w:r w:rsidR="00AC4CA5">
        <w:rPr>
          <w:lang w:val="fr-FR"/>
        </w:rPr>
        <w:t>'</w:t>
      </w:r>
      <w:r w:rsidRPr="00AC4CA5">
        <w:rPr>
          <w:lang w:val="fr-FR"/>
        </w:rPr>
        <w:t xml:space="preserve">état RRC_INACTIVE. La partie strate de </w:t>
      </w:r>
      <w:proofErr w:type="gramStart"/>
      <w:r w:rsidRPr="00AC4CA5">
        <w:rPr>
          <w:lang w:val="fr-FR"/>
        </w:rPr>
        <w:t>non accès</w:t>
      </w:r>
      <w:proofErr w:type="gramEnd"/>
      <w:r w:rsidRPr="00AC4CA5">
        <w:rPr>
          <w:lang w:val="fr-FR"/>
        </w:rPr>
        <w:t xml:space="preserve"> (NAS) des procédures et processus relatifs au mode repos est décrite dans la Spécification TS 23.122.</w:t>
      </w:r>
    </w:p>
    <w:p w14:paraId="56AF23FF" w14:textId="57E49602" w:rsidR="00A8052C" w:rsidRPr="00AC4CA5" w:rsidRDefault="00A8052C" w:rsidP="00A8052C">
      <w:pPr>
        <w:rPr>
          <w:lang w:val="fr-FR"/>
        </w:rPr>
      </w:pPr>
      <w:r w:rsidRPr="00AC4CA5">
        <w:rPr>
          <w:lang w:val="fr-FR"/>
        </w:rPr>
        <w:t>Ce document fournit les spécifications du modèle de division fonctionnelle entre la strate de non-accès et la strate d</w:t>
      </w:r>
      <w:r w:rsidR="00AC4CA5">
        <w:rPr>
          <w:lang w:val="fr-FR"/>
        </w:rPr>
        <w:t>'</w:t>
      </w:r>
      <w:r w:rsidRPr="00AC4CA5">
        <w:rPr>
          <w:lang w:val="fr-FR"/>
        </w:rPr>
        <w:t>accès dans un UE.</w:t>
      </w:r>
    </w:p>
    <w:p w14:paraId="1804D08B" w14:textId="396A8B28" w:rsidR="00A8052C" w:rsidRPr="00AC4CA5" w:rsidRDefault="00A8052C" w:rsidP="00A8052C">
      <w:pPr>
        <w:rPr>
          <w:lang w:val="fr-FR"/>
        </w:rPr>
      </w:pPr>
      <w:r w:rsidRPr="00AC4CA5">
        <w:rPr>
          <w:lang w:val="fr-FR"/>
        </w:rPr>
        <w:t>Il s</w:t>
      </w:r>
      <w:r w:rsidR="00AC4CA5">
        <w:rPr>
          <w:lang w:val="fr-FR"/>
        </w:rPr>
        <w:t>'</w:t>
      </w:r>
      <w:r w:rsidRPr="00AC4CA5">
        <w:rPr>
          <w:lang w:val="fr-FR"/>
        </w:rPr>
        <w:t>applique à tous les UE qui prennent au moins l</w:t>
      </w:r>
      <w:r w:rsidR="00AC4CA5">
        <w:rPr>
          <w:lang w:val="fr-FR"/>
        </w:rPr>
        <w:t>'</w:t>
      </w:r>
      <w:r w:rsidRPr="00AC4CA5">
        <w:rPr>
          <w:lang w:val="fr-FR"/>
        </w:rPr>
        <w:t>accès radioélectrique NR en charge, y compris aux UE qui acceptent plusieurs techniques d</w:t>
      </w:r>
      <w:r w:rsidR="00AC4CA5">
        <w:rPr>
          <w:lang w:val="fr-FR"/>
        </w:rPr>
        <w:t>'</w:t>
      </w:r>
      <w:r w:rsidRPr="00AC4CA5">
        <w:rPr>
          <w:lang w:val="fr-FR"/>
        </w:rPr>
        <w:t>accès radioélectrique, tels qu</w:t>
      </w:r>
      <w:r w:rsidR="00AC4CA5">
        <w:rPr>
          <w:lang w:val="fr-FR"/>
        </w:rPr>
        <w:t>'</w:t>
      </w:r>
      <w:r w:rsidRPr="00AC4CA5">
        <w:rPr>
          <w:lang w:val="fr-FR"/>
        </w:rPr>
        <w:t>ils sont décrits dans les spécifications du 3GPP, dans les cas suivants:</w:t>
      </w:r>
    </w:p>
    <w:p w14:paraId="0BC13559" w14:textId="2BC5F1AA" w:rsidR="00A8052C" w:rsidRPr="00AC4CA5" w:rsidRDefault="00A8052C" w:rsidP="00A8052C">
      <w:pPr>
        <w:pStyle w:val="enumlev1"/>
        <w:rPr>
          <w:lang w:val="fr-FR"/>
        </w:rPr>
      </w:pPr>
      <w:r w:rsidRPr="00AC4CA5">
        <w:rPr>
          <w:lang w:val="fr-FR"/>
        </w:rPr>
        <w:t>−</w:t>
      </w:r>
      <w:r w:rsidRPr="00AC4CA5">
        <w:rPr>
          <w:lang w:val="fr-FR"/>
        </w:rPr>
        <w:tab/>
        <w:t>Lorsque l</w:t>
      </w:r>
      <w:r w:rsidR="00AC4CA5">
        <w:rPr>
          <w:lang w:val="fr-FR"/>
        </w:rPr>
        <w:t>'</w:t>
      </w:r>
      <w:r w:rsidRPr="00AC4CA5">
        <w:rPr>
          <w:lang w:val="fr-FR"/>
        </w:rPr>
        <w:t>UE est attaché à une cellule NR.</w:t>
      </w:r>
    </w:p>
    <w:p w14:paraId="0E284A70" w14:textId="5295CE63" w:rsidR="00A8052C" w:rsidRPr="00AC4CA5" w:rsidRDefault="00A8052C" w:rsidP="00A8052C">
      <w:pPr>
        <w:pStyle w:val="enumlev1"/>
        <w:rPr>
          <w:lang w:val="fr-FR"/>
        </w:rPr>
      </w:pPr>
      <w:r w:rsidRPr="00AC4CA5">
        <w:rPr>
          <w:lang w:val="fr-FR"/>
        </w:rPr>
        <w:t>−</w:t>
      </w:r>
      <w:r w:rsidRPr="00AC4CA5">
        <w:rPr>
          <w:lang w:val="fr-FR"/>
        </w:rPr>
        <w:tab/>
        <w:t>Lorsque l</w:t>
      </w:r>
      <w:r w:rsidR="00AC4CA5">
        <w:rPr>
          <w:lang w:val="fr-FR"/>
        </w:rPr>
        <w:t>'</w:t>
      </w:r>
      <w:r w:rsidRPr="00AC4CA5">
        <w:rPr>
          <w:lang w:val="fr-FR"/>
        </w:rPr>
        <w:t>UE cherche une cellule à laquelle s</w:t>
      </w:r>
      <w:r w:rsidR="00AC4CA5">
        <w:rPr>
          <w:lang w:val="fr-FR"/>
        </w:rPr>
        <w:t>'</w:t>
      </w:r>
      <w:r w:rsidRPr="00AC4CA5">
        <w:rPr>
          <w:lang w:val="fr-FR"/>
        </w:rPr>
        <w:t>attacher.</w:t>
      </w:r>
    </w:p>
    <w:p w14:paraId="3ABC5985" w14:textId="130B6517" w:rsidR="00A8052C" w:rsidRPr="00AC4CA5" w:rsidRDefault="00A8052C" w:rsidP="00A8052C">
      <w:pPr>
        <w:pStyle w:val="Note"/>
        <w:rPr>
          <w:lang w:val="fr-FR"/>
        </w:rPr>
      </w:pPr>
      <w:r w:rsidRPr="00AC4CA5">
        <w:rPr>
          <w:lang w:val="fr-FR"/>
        </w:rPr>
        <w:t>NOTE – Lorsque l</w:t>
      </w:r>
      <w:r w:rsidR="00AC4CA5">
        <w:rPr>
          <w:lang w:val="fr-FR"/>
        </w:rPr>
        <w:t>'</w:t>
      </w:r>
      <w:r w:rsidRPr="00AC4CA5">
        <w:rPr>
          <w:lang w:val="fr-FR"/>
        </w:rPr>
        <w:t>UE est attaché ou cherche à s</w:t>
      </w:r>
      <w:r w:rsidR="00AC4CA5">
        <w:rPr>
          <w:lang w:val="fr-FR"/>
        </w:rPr>
        <w:t>'</w:t>
      </w:r>
      <w:r w:rsidRPr="00AC4CA5">
        <w:rPr>
          <w:lang w:val="fr-FR"/>
        </w:rPr>
        <w:t>attacher à une cellule appartenant à d</w:t>
      </w:r>
      <w:r w:rsidR="00AC4CA5">
        <w:rPr>
          <w:lang w:val="fr-FR"/>
        </w:rPr>
        <w:t>'</w:t>
      </w:r>
      <w:r w:rsidRPr="00AC4CA5">
        <w:rPr>
          <w:lang w:val="fr-FR"/>
        </w:rPr>
        <w:t>autres technologies RAT, son comportement est décrit dans les spécifications des autres technologies RAT.</w:t>
      </w:r>
    </w:p>
    <w:p w14:paraId="66C30AF2" w14:textId="0CC0E9ED"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387D8A1" w14:textId="77777777" w:rsidR="00A8052C" w:rsidRPr="00AC4CA5" w:rsidRDefault="00A8052C" w:rsidP="00A8052C">
      <w:pPr>
        <w:rPr>
          <w:b/>
          <w:bCs/>
          <w:sz w:val="18"/>
          <w:szCs w:val="18"/>
          <w:lang w:val="fr-FR"/>
        </w:rPr>
      </w:pPr>
      <w:r w:rsidRPr="00AC4CA5">
        <w:rPr>
          <w:b/>
          <w:bCs/>
          <w:sz w:val="18"/>
          <w:szCs w:val="18"/>
          <w:lang w:val="fr-FR"/>
        </w:rPr>
        <w:t>Version 17</w:t>
      </w:r>
    </w:p>
    <w:p w14:paraId="6D8E75D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ATIS.3GPP.38.304.V17.9.0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03" w:anchor="Rel-17" w:history="1">
        <w:r w:rsidRPr="00AC4CA5">
          <w:rPr>
            <w:rStyle w:val="Hyperlink"/>
            <w:sz w:val="18"/>
            <w:szCs w:val="18"/>
            <w:lang w:val="fr-FR"/>
          </w:rPr>
          <w:t>https://www.atis.org/3gpp-transpositions - Rel-17</w:t>
        </w:r>
      </w:hyperlink>
    </w:p>
    <w:p w14:paraId="0D4BEC1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CCSA.3GPP.38.304.V17.9.0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04" w:history="1">
        <w:r w:rsidRPr="00AC4CA5">
          <w:rPr>
            <w:rStyle w:val="Hyperlink"/>
            <w:sz w:val="18"/>
            <w:szCs w:val="18"/>
            <w:lang w:val="fr-FR"/>
          </w:rPr>
          <w:t>https://www.ccsa.org.cn/api/portalsFile/downloadOldFile?type=17&amp;oldFileUrl=NTN/RIT/CCSA.3GPP.38.304.V17.9.0.docx</w:t>
        </w:r>
      </w:hyperlink>
      <w:r w:rsidRPr="00AC4CA5">
        <w:rPr>
          <w:rStyle w:val="Hyperlink"/>
          <w:sz w:val="18"/>
          <w:szCs w:val="18"/>
          <w:lang w:val="fr-FR"/>
        </w:rPr>
        <w:t xml:space="preserve"> </w:t>
      </w:r>
    </w:p>
    <w:p w14:paraId="34ADC5C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138 304 V17.9.0 (2024-08)</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405" w:history="1">
        <w:r w:rsidRPr="00AC4CA5">
          <w:rPr>
            <w:rStyle w:val="Hyperlink"/>
            <w:sz w:val="18"/>
            <w:szCs w:val="18"/>
            <w:lang w:val="fr-FR"/>
          </w:rPr>
          <w:t>https://www.etsi.org/deliver/etsi_ts/138300_138399/138304/17.09.00_60/ts_138304v170900p.pdf</w:t>
        </w:r>
      </w:hyperlink>
      <w:r w:rsidRPr="00AC4CA5">
        <w:rPr>
          <w:rStyle w:val="Hyperlink"/>
          <w:sz w:val="18"/>
          <w:szCs w:val="18"/>
          <w:lang w:val="fr-FR"/>
        </w:rPr>
        <w:t xml:space="preserve"> </w:t>
      </w:r>
    </w:p>
    <w:p w14:paraId="0988B0A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38.304 -17.9.0 V1.8.0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06" w:history="1">
        <w:r w:rsidRPr="00AC4CA5">
          <w:rPr>
            <w:rStyle w:val="Hyperlink"/>
            <w:sz w:val="18"/>
            <w:szCs w:val="18"/>
            <w:lang w:val="fr-FR"/>
          </w:rPr>
          <w:t>https://members.tsdsi.in/s/m67LnQA5GzGxsBF</w:t>
        </w:r>
      </w:hyperlink>
      <w:r w:rsidRPr="00AC4CA5">
        <w:rPr>
          <w:rStyle w:val="Hyperlink"/>
          <w:sz w:val="18"/>
          <w:szCs w:val="18"/>
          <w:lang w:val="fr-FR"/>
        </w:rPr>
        <w:t xml:space="preserve"> </w:t>
      </w:r>
    </w:p>
    <w:p w14:paraId="5BED658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TTA</w:t>
      </w:r>
      <w:r w:rsidRPr="00AC4CA5">
        <w:rPr>
          <w:rFonts w:ascii="Arial" w:hAnsi="Arial" w:cs="Arial"/>
          <w:szCs w:val="24"/>
          <w:lang w:val="fr-FR" w:eastAsia="en-GB"/>
        </w:rPr>
        <w:tab/>
      </w:r>
      <w:r w:rsidRPr="00AC4CA5">
        <w:rPr>
          <w:color w:val="000000"/>
          <w:sz w:val="18"/>
          <w:szCs w:val="18"/>
          <w:lang w:val="fr-FR" w:eastAsia="en-GB"/>
        </w:rPr>
        <w:t>TTAT.3G-38.304V17.9.0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407" w:history="1">
        <w:r w:rsidRPr="00AC4CA5">
          <w:rPr>
            <w:rStyle w:val="Hyperlink"/>
            <w:sz w:val="18"/>
            <w:szCs w:val="18"/>
            <w:lang w:val="fr-FR"/>
          </w:rPr>
          <w:t>https://www.tta.or.kr/eng/ttaSearchEngView.do?key=461&amp;searchStandardNo=TTAT.3G-38.304V17.9.0&amp;searchCate=TTAS</w:t>
        </w:r>
      </w:hyperlink>
      <w:r w:rsidRPr="00AC4CA5">
        <w:rPr>
          <w:rStyle w:val="Hyperlink"/>
          <w:sz w:val="18"/>
          <w:szCs w:val="18"/>
          <w:lang w:val="fr-FR"/>
        </w:rPr>
        <w:t xml:space="preserve"> </w:t>
      </w:r>
    </w:p>
    <w:p w14:paraId="3D5C1594" w14:textId="77777777" w:rsidR="00A8052C" w:rsidRPr="00AC4CA5" w:rsidRDefault="00A8052C" w:rsidP="00A8052C">
      <w:pPr>
        <w:rPr>
          <w:b/>
          <w:bCs/>
          <w:sz w:val="18"/>
          <w:szCs w:val="18"/>
          <w:lang w:val="fr-FR"/>
        </w:rPr>
      </w:pPr>
      <w:r w:rsidRPr="00AC4CA5">
        <w:rPr>
          <w:b/>
          <w:bCs/>
          <w:sz w:val="18"/>
          <w:szCs w:val="18"/>
          <w:lang w:val="fr-FR"/>
        </w:rPr>
        <w:t>Version 18</w:t>
      </w:r>
    </w:p>
    <w:p w14:paraId="10B4911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ATIS.3GPP.38.304.V18.3.0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08" w:anchor="Rel-18" w:history="1">
        <w:r w:rsidRPr="00AC4CA5">
          <w:rPr>
            <w:rStyle w:val="Hyperlink"/>
            <w:sz w:val="18"/>
            <w:szCs w:val="18"/>
            <w:lang w:val="fr-FR"/>
          </w:rPr>
          <w:t>https://www.atis.org/3gpp-transpositions - Rel-18</w:t>
        </w:r>
      </w:hyperlink>
    </w:p>
    <w:p w14:paraId="7A2E7C9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CCSA.3GPP.38.304.V18.3.0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09" w:history="1">
        <w:r w:rsidRPr="00AC4CA5">
          <w:rPr>
            <w:rStyle w:val="Hyperlink"/>
            <w:sz w:val="18"/>
            <w:szCs w:val="18"/>
            <w:lang w:val="fr-FR"/>
          </w:rPr>
          <w:t>https://www.ccsa.org.cn/api/portalsFile/downloadOldFile?type=17&amp;oldFileUrl=NTN/RIT/CCSA.3GPP.38.304.V18.3.0.docx</w:t>
        </w:r>
      </w:hyperlink>
      <w:r w:rsidRPr="00AC4CA5">
        <w:rPr>
          <w:rStyle w:val="Hyperlink"/>
          <w:sz w:val="18"/>
          <w:szCs w:val="18"/>
          <w:lang w:val="fr-FR"/>
        </w:rPr>
        <w:t xml:space="preserve"> </w:t>
      </w:r>
    </w:p>
    <w:p w14:paraId="646E7B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138 304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410" w:history="1">
        <w:r w:rsidRPr="00AC4CA5">
          <w:rPr>
            <w:rStyle w:val="Hyperlink"/>
            <w:sz w:val="18"/>
            <w:szCs w:val="18"/>
            <w:lang w:val="fr-FR"/>
          </w:rPr>
          <w:t>https://www.etsi.org/deliver/etsi_ts/138300_138399/138304/18.03.00_60/ts_138304v180300p.pdf</w:t>
        </w:r>
      </w:hyperlink>
      <w:r w:rsidRPr="00AC4CA5">
        <w:rPr>
          <w:rStyle w:val="Hyperlink"/>
          <w:sz w:val="18"/>
          <w:szCs w:val="18"/>
          <w:lang w:val="fr-FR"/>
        </w:rPr>
        <w:t xml:space="preserve"> </w:t>
      </w:r>
    </w:p>
    <w:p w14:paraId="7D943F0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38.304- 18.3.0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11" w:history="1">
        <w:r w:rsidRPr="00AC4CA5">
          <w:rPr>
            <w:rStyle w:val="Hyperlink"/>
            <w:sz w:val="18"/>
            <w:szCs w:val="18"/>
            <w:lang w:val="fr-FR"/>
          </w:rPr>
          <w:t>https://members.tsdsi.in/s/CpQz6T4mtX29QX6</w:t>
        </w:r>
      </w:hyperlink>
      <w:r w:rsidRPr="00AC4CA5">
        <w:rPr>
          <w:rStyle w:val="Hyperlink"/>
          <w:sz w:val="18"/>
          <w:szCs w:val="18"/>
          <w:lang w:val="fr-FR"/>
        </w:rPr>
        <w:t xml:space="preserve"> </w:t>
      </w:r>
    </w:p>
    <w:p w14:paraId="3B43083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TTAT.3G-38.304V18.3.0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12" w:history="1">
        <w:r w:rsidRPr="00AC4CA5">
          <w:rPr>
            <w:rStyle w:val="Hyperlink"/>
            <w:sz w:val="18"/>
            <w:szCs w:val="18"/>
            <w:lang w:val="fr-FR"/>
          </w:rPr>
          <w:t>https://www.tta.or.kr/eng/ttaSearchEngView.do?key=461&amp;searchStandardNo=TTAT.3G-38.304V18.3.0&amp;searchCate=TTAS</w:t>
        </w:r>
      </w:hyperlink>
      <w:r w:rsidRPr="00AC4CA5">
        <w:rPr>
          <w:rStyle w:val="Hyperlink"/>
          <w:sz w:val="18"/>
          <w:szCs w:val="18"/>
          <w:lang w:val="fr-FR"/>
        </w:rPr>
        <w:t xml:space="preserve"> </w:t>
      </w:r>
    </w:p>
    <w:p w14:paraId="15A039EC" w14:textId="77777777" w:rsidR="00A8052C" w:rsidRPr="00AC4CA5" w:rsidRDefault="00A8052C" w:rsidP="00A8052C">
      <w:pPr>
        <w:pStyle w:val="Heading5"/>
        <w:rPr>
          <w:lang w:val="fr-FR"/>
        </w:rPr>
      </w:pPr>
      <w:r w:rsidRPr="00AC4CA5">
        <w:rPr>
          <w:lang w:val="fr-FR"/>
        </w:rPr>
        <w:t>2.2.1.3.7</w:t>
      </w:r>
      <w:r w:rsidRPr="00AC4CA5">
        <w:rPr>
          <w:lang w:val="fr-FR"/>
        </w:rPr>
        <w:tab/>
        <w:t>TS 38.305</w:t>
      </w:r>
    </w:p>
    <w:p w14:paraId="3EDACED4" w14:textId="19FC4304" w:rsidR="00A8052C" w:rsidRPr="00AC4CA5" w:rsidRDefault="00A8052C" w:rsidP="00A8052C">
      <w:pPr>
        <w:pStyle w:val="Headingb"/>
        <w:rPr>
          <w:lang w:val="fr-FR"/>
        </w:rPr>
      </w:pPr>
      <w:bookmarkStart w:id="485" w:name="_Toc56152529"/>
      <w:bookmarkStart w:id="486" w:name="_Toc56153909"/>
      <w:bookmarkStart w:id="487" w:name="_Toc94533021"/>
      <w:bookmarkStart w:id="488" w:name="_Toc94533491"/>
      <w:r w:rsidRPr="00AC4CA5">
        <w:rPr>
          <w:lang w:val="fr-FR"/>
        </w:rPr>
        <w:t>Réseau d</w:t>
      </w:r>
      <w:r w:rsidR="00AC4CA5">
        <w:rPr>
          <w:lang w:val="fr-FR"/>
        </w:rPr>
        <w:t>'</w:t>
      </w:r>
      <w:r w:rsidRPr="00AC4CA5">
        <w:rPr>
          <w:lang w:val="fr-FR"/>
        </w:rPr>
        <w:t>accès radioélectrique NG (NG-RAN); Spécification fonctionnelle de l</w:t>
      </w:r>
      <w:r w:rsidR="00AC4CA5">
        <w:rPr>
          <w:lang w:val="fr-FR"/>
        </w:rPr>
        <w:t>'</w:t>
      </w:r>
      <w:r w:rsidRPr="00AC4CA5">
        <w:rPr>
          <w:lang w:val="fr-FR"/>
        </w:rPr>
        <w:t>Étape 2 du positionnement de l</w:t>
      </w:r>
      <w:r w:rsidR="00AC4CA5">
        <w:rPr>
          <w:lang w:val="fr-FR"/>
        </w:rPr>
        <w:t>'</w:t>
      </w:r>
      <w:r w:rsidRPr="00AC4CA5">
        <w:rPr>
          <w:lang w:val="fr-FR"/>
        </w:rPr>
        <w:t>équipement d</w:t>
      </w:r>
      <w:r w:rsidR="00AC4CA5">
        <w:rPr>
          <w:lang w:val="fr-FR"/>
        </w:rPr>
        <w:t>'</w:t>
      </w:r>
      <w:r w:rsidRPr="00AC4CA5">
        <w:rPr>
          <w:lang w:val="fr-FR"/>
        </w:rPr>
        <w:t>utilisateur (UE) dans le NG-RAN</w:t>
      </w:r>
      <w:bookmarkEnd w:id="485"/>
      <w:bookmarkEnd w:id="486"/>
      <w:bookmarkEnd w:id="487"/>
      <w:bookmarkEnd w:id="488"/>
    </w:p>
    <w:p w14:paraId="6B3D686A" w14:textId="2C8EEB6E" w:rsidR="00A8052C" w:rsidRPr="00AC4CA5" w:rsidRDefault="00A8052C" w:rsidP="00A8052C">
      <w:pPr>
        <w:rPr>
          <w:lang w:val="fr-FR"/>
        </w:rPr>
      </w:pPr>
      <w:r w:rsidRPr="00AC4CA5">
        <w:rPr>
          <w:lang w:val="fr-FR"/>
        </w:rPr>
        <w:t>Ce document définit l</w:t>
      </w:r>
      <w:r w:rsidR="00AC4CA5">
        <w:rPr>
          <w:lang w:val="fr-FR"/>
        </w:rPr>
        <w:t>'</w:t>
      </w:r>
      <w:r w:rsidRPr="00AC4CA5">
        <w:rPr>
          <w:lang w:val="fr-FR"/>
        </w:rPr>
        <w:t>Étape 2 de la fonction de positionnement d</w:t>
      </w:r>
      <w:r w:rsidR="00AC4CA5">
        <w:rPr>
          <w:lang w:val="fr-FR"/>
        </w:rPr>
        <w:t>'</w:t>
      </w:r>
      <w:r w:rsidRPr="00AC4CA5">
        <w:rPr>
          <w:lang w:val="fr-FR"/>
        </w:rPr>
        <w:t>UE dans le NG-RAN, qui fournit les mécanismes permettant de prendre en charge ou de faciliter le calcul de la position géographique d</w:t>
      </w:r>
      <w:r w:rsidR="00AC4CA5">
        <w:rPr>
          <w:lang w:val="fr-FR"/>
        </w:rPr>
        <w:t>'</w:t>
      </w:r>
      <w:r w:rsidRPr="00AC4CA5">
        <w:rPr>
          <w:lang w:val="fr-FR"/>
        </w:rPr>
        <w:t>un UE. La connaissance de la position de l</w:t>
      </w:r>
      <w:r w:rsidR="00AC4CA5">
        <w:rPr>
          <w:lang w:val="fr-FR"/>
        </w:rPr>
        <w:t>'</w:t>
      </w:r>
      <w:r w:rsidRPr="00AC4CA5">
        <w:rPr>
          <w:lang w:val="fr-FR"/>
        </w:rPr>
        <w:t>UE peut être utilisée, par exemple, à l</w:t>
      </w:r>
      <w:r w:rsidR="00AC4CA5">
        <w:rPr>
          <w:lang w:val="fr-FR"/>
        </w:rPr>
        <w:t>'</w:t>
      </w:r>
      <w:r w:rsidRPr="00AC4CA5">
        <w:rPr>
          <w:lang w:val="fr-FR"/>
        </w:rPr>
        <w:t>appui des fonctions de gestion des ressources radioélectriques, ainsi que des services fondés sur la localisation pour les opérateurs, les abonnés et les fournisseurs de services tiers. Cette spécification de l</w:t>
      </w:r>
      <w:r w:rsidR="00AC4CA5">
        <w:rPr>
          <w:lang w:val="fr-FR"/>
        </w:rPr>
        <w:t>'</w:t>
      </w:r>
      <w:r w:rsidRPr="00AC4CA5">
        <w:rPr>
          <w:lang w:val="fr-FR"/>
        </w:rPr>
        <w:t>Étape 2 a pour objet de définir l</w:t>
      </w:r>
      <w:r w:rsidR="00AC4CA5">
        <w:rPr>
          <w:lang w:val="fr-FR"/>
        </w:rPr>
        <w:t>'</w:t>
      </w:r>
      <w:r w:rsidRPr="00AC4CA5">
        <w:rPr>
          <w:lang w:val="fr-FR"/>
        </w:rPr>
        <w:t>architecture de positionnement d</w:t>
      </w:r>
      <w:r w:rsidR="00AC4CA5">
        <w:rPr>
          <w:lang w:val="fr-FR"/>
        </w:rPr>
        <w:t>'</w:t>
      </w:r>
      <w:r w:rsidRPr="00AC4CA5">
        <w:rPr>
          <w:lang w:val="fr-FR"/>
        </w:rPr>
        <w:t>UE dans le NG-RAN, les entités fonctionnelles et les opérations nécessaires à la prise en charge des méthodes de positionnement. Seule la strate d</w:t>
      </w:r>
      <w:r w:rsidR="00AC4CA5">
        <w:rPr>
          <w:lang w:val="fr-FR"/>
        </w:rPr>
        <w:t>'</w:t>
      </w:r>
      <w:r w:rsidRPr="00AC4CA5">
        <w:rPr>
          <w:lang w:val="fr-FR"/>
        </w:rPr>
        <w:t>accès du NG-RAN est décrite. Elle ne définit ni ne décrit la manière dont les résultats du calcul de la position de l</w:t>
      </w:r>
      <w:r w:rsidR="00AC4CA5">
        <w:rPr>
          <w:lang w:val="fr-FR"/>
        </w:rPr>
        <w:t>'</w:t>
      </w:r>
      <w:r w:rsidRPr="00AC4CA5">
        <w:rPr>
          <w:lang w:val="fr-FR"/>
        </w:rPr>
        <w:t>UE peuvent être utilisés dans le réseau central (par exemple pour les services de localisation (LCS)) ou dans le réseau NG-RAN (par exemple pour la gestion des ressources radioélectriques (RRM)).</w:t>
      </w:r>
    </w:p>
    <w:p w14:paraId="2DDB9CB3" w14:textId="2CD2D987" w:rsidR="00A8052C" w:rsidRPr="00AC4CA5" w:rsidRDefault="00A8052C" w:rsidP="00A8052C">
      <w:pPr>
        <w:rPr>
          <w:lang w:val="fr-FR"/>
        </w:rPr>
      </w:pPr>
      <w:r w:rsidRPr="00AC4CA5">
        <w:rPr>
          <w:lang w:val="fr-FR"/>
        </w:rPr>
        <w:t>Le positionnement de l</w:t>
      </w:r>
      <w:r w:rsidR="00AC4CA5">
        <w:rPr>
          <w:lang w:val="fr-FR"/>
        </w:rPr>
        <w:t>'</w:t>
      </w:r>
      <w:r w:rsidRPr="00AC4CA5">
        <w:rPr>
          <w:lang w:val="fr-FR"/>
        </w:rPr>
        <w:t>UE peut être considéré comme une technologie d</w:t>
      </w:r>
      <w:r w:rsidR="00AC4CA5">
        <w:rPr>
          <w:lang w:val="fr-FR"/>
        </w:rPr>
        <w:t>'</w:t>
      </w:r>
      <w:r w:rsidRPr="00AC4CA5">
        <w:rPr>
          <w:lang w:val="fr-FR"/>
        </w:rPr>
        <w:t>activation assurée par le réseau, composée de capacités de service normalisées qui permettent de fournir des applications de localisation. La ou les applications peuvent être propres au fournisseur de services. La description des applications de localisation, nombreuses et variées, rendues possibles par cette technologie ne relève pas du champ d</w:t>
      </w:r>
      <w:r w:rsidR="00AC4CA5">
        <w:rPr>
          <w:lang w:val="fr-FR"/>
        </w:rPr>
        <w:t>'</w:t>
      </w:r>
      <w:r w:rsidRPr="00AC4CA5">
        <w:rPr>
          <w:lang w:val="fr-FR"/>
        </w:rPr>
        <w:t>application du présent document. Toutefois, on pourra trouver des exemples précisant comment la fonctionnalité décrite peut être utilisée pour fournir des services de localisation particuliers.</w:t>
      </w:r>
    </w:p>
    <w:p w14:paraId="5D1751F9" w14:textId="72A6D351" w:rsidR="00A8052C" w:rsidRPr="00AC4CA5" w:rsidRDefault="00A8052C" w:rsidP="00A8052C">
      <w:pPr>
        <w:rPr>
          <w:lang w:val="fr-FR"/>
        </w:rPr>
      </w:pPr>
      <w:r w:rsidRPr="00AC4CA5">
        <w:rPr>
          <w:lang w:val="fr-FR"/>
        </w:rPr>
        <w:t>Cette spécification de l</w:t>
      </w:r>
      <w:r w:rsidR="00AC4CA5">
        <w:rPr>
          <w:lang w:val="fr-FR"/>
        </w:rPr>
        <w:t>'</w:t>
      </w:r>
      <w:r w:rsidRPr="00AC4CA5">
        <w:rPr>
          <w:lang w:val="fr-FR"/>
        </w:rPr>
        <w:t>Étape 2 porte sur les méthodes de positionnement dans le NG-RAN, les descriptions d</w:t>
      </w:r>
      <w:r w:rsidR="00AC4CA5">
        <w:rPr>
          <w:lang w:val="fr-FR"/>
        </w:rPr>
        <w:t>'</w:t>
      </w:r>
      <w:r w:rsidRPr="00AC4CA5">
        <w:rPr>
          <w:lang w:val="fr-FR"/>
        </w:rPr>
        <w:t>état et les flux de messages permettant la prise en charge du positionnement de l</w:t>
      </w:r>
      <w:r w:rsidR="00AC4CA5">
        <w:rPr>
          <w:lang w:val="fr-FR"/>
        </w:rPr>
        <w:t>'</w:t>
      </w:r>
      <w:r w:rsidRPr="00AC4CA5">
        <w:rPr>
          <w:lang w:val="fr-FR"/>
        </w:rPr>
        <w:t>UE.</w:t>
      </w:r>
    </w:p>
    <w:p w14:paraId="62B09A37" w14:textId="47C5D07B"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C192B3D" w14:textId="77777777" w:rsidR="00A8052C" w:rsidRPr="00AC4CA5" w:rsidRDefault="00A8052C" w:rsidP="00A8052C">
      <w:pPr>
        <w:rPr>
          <w:b/>
          <w:bCs/>
          <w:sz w:val="18"/>
          <w:szCs w:val="18"/>
          <w:lang w:val="fr-FR"/>
        </w:rPr>
      </w:pPr>
      <w:r w:rsidRPr="00AC4CA5">
        <w:rPr>
          <w:b/>
          <w:bCs/>
          <w:sz w:val="18"/>
          <w:szCs w:val="18"/>
          <w:lang w:val="fr-FR"/>
        </w:rPr>
        <w:t>Version 17</w:t>
      </w:r>
    </w:p>
    <w:p w14:paraId="5C9C954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ATIS.3GPP.38.305.V17.7.0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13" w:anchor="Rel-17" w:history="1">
        <w:r w:rsidRPr="00AC4CA5">
          <w:rPr>
            <w:rStyle w:val="Hyperlink"/>
            <w:sz w:val="18"/>
            <w:szCs w:val="18"/>
            <w:lang w:val="fr-FR"/>
          </w:rPr>
          <w:t>https://www.atis.org/3gpp-transpositions - Rel-17</w:t>
        </w:r>
      </w:hyperlink>
    </w:p>
    <w:p w14:paraId="7E17C7F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CCSA.3GPP.38.305.V17.7.0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14" w:history="1">
        <w:r w:rsidRPr="00AC4CA5">
          <w:rPr>
            <w:rStyle w:val="Hyperlink"/>
            <w:sz w:val="18"/>
            <w:szCs w:val="18"/>
            <w:lang w:val="fr-FR"/>
          </w:rPr>
          <w:t>https://www.ccsa.org.cn/api/portalsFile/downloadOldFile?type=17&amp;oldFileUrl=NTN/RIT/CCSA.3GPP.38.305.V17.7.0.docx</w:t>
        </w:r>
      </w:hyperlink>
      <w:r w:rsidRPr="00AC4CA5">
        <w:rPr>
          <w:rStyle w:val="Hyperlink"/>
          <w:sz w:val="18"/>
          <w:szCs w:val="18"/>
          <w:lang w:val="fr-FR"/>
        </w:rPr>
        <w:t xml:space="preserve"> </w:t>
      </w:r>
    </w:p>
    <w:p w14:paraId="7160372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138 305 V17.7.0 (2024-02)</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02.02.2024</w:t>
      </w:r>
      <w:r w:rsidRPr="00AC4CA5">
        <w:rPr>
          <w:rFonts w:ascii="Arial" w:hAnsi="Arial" w:cs="Arial"/>
          <w:szCs w:val="24"/>
          <w:lang w:val="fr-FR" w:eastAsia="en-GB"/>
        </w:rPr>
        <w:tab/>
      </w:r>
      <w:hyperlink r:id="rId2415" w:history="1">
        <w:r w:rsidRPr="00AC4CA5">
          <w:rPr>
            <w:rStyle w:val="Hyperlink"/>
            <w:sz w:val="18"/>
            <w:szCs w:val="18"/>
            <w:lang w:val="fr-FR"/>
          </w:rPr>
          <w:t>https://www.etsi.org/deliver/etsi_ts/138300_138399/138305/17.07.00_60/ts_138305v170700p.pdf</w:t>
        </w:r>
      </w:hyperlink>
      <w:r w:rsidRPr="00AC4CA5">
        <w:rPr>
          <w:rStyle w:val="Hyperlink"/>
          <w:sz w:val="18"/>
          <w:szCs w:val="18"/>
          <w:lang w:val="fr-FR"/>
        </w:rPr>
        <w:t xml:space="preserve"> </w:t>
      </w:r>
    </w:p>
    <w:p w14:paraId="133007D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38.305-17.7.0 V1.7.0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29.05.2024</w:t>
      </w:r>
      <w:r w:rsidRPr="00AC4CA5">
        <w:rPr>
          <w:rFonts w:ascii="Arial" w:hAnsi="Arial" w:cs="Arial"/>
          <w:szCs w:val="24"/>
          <w:lang w:val="fr-FR" w:eastAsia="en-GB"/>
        </w:rPr>
        <w:tab/>
      </w:r>
      <w:hyperlink r:id="rId2416" w:history="1">
        <w:r w:rsidRPr="00AC4CA5">
          <w:rPr>
            <w:rStyle w:val="Hyperlink"/>
            <w:sz w:val="18"/>
            <w:szCs w:val="18"/>
            <w:lang w:val="fr-FR"/>
          </w:rPr>
          <w:t>https://members.tsdsi.in/s/HbasPzrcWYDC9Kr</w:t>
        </w:r>
      </w:hyperlink>
      <w:r w:rsidRPr="00AC4CA5">
        <w:rPr>
          <w:rStyle w:val="Hyperlink"/>
          <w:sz w:val="18"/>
          <w:szCs w:val="18"/>
          <w:lang w:val="fr-FR"/>
        </w:rPr>
        <w:t xml:space="preserve"> </w:t>
      </w:r>
    </w:p>
    <w:p w14:paraId="34AA9482"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TTA</w:t>
      </w:r>
      <w:r w:rsidRPr="00AC4CA5">
        <w:rPr>
          <w:rFonts w:ascii="Arial" w:hAnsi="Arial" w:cs="Arial"/>
          <w:szCs w:val="24"/>
          <w:lang w:val="fr-FR" w:eastAsia="en-GB"/>
        </w:rPr>
        <w:tab/>
      </w:r>
      <w:r w:rsidRPr="00AC4CA5">
        <w:rPr>
          <w:color w:val="000000"/>
          <w:sz w:val="18"/>
          <w:szCs w:val="18"/>
          <w:lang w:val="fr-FR" w:eastAsia="en-GB"/>
        </w:rPr>
        <w:t>TTAT.3G-38.305V17.7.0</w:t>
      </w:r>
      <w:r w:rsidRPr="00AC4CA5">
        <w:rPr>
          <w:rFonts w:ascii="Arial" w:hAnsi="Arial" w:cs="Arial"/>
          <w:szCs w:val="24"/>
          <w:lang w:val="fr-FR" w:eastAsia="en-GB"/>
        </w:rPr>
        <w:tab/>
      </w:r>
      <w:r w:rsidRPr="00AC4CA5">
        <w:rPr>
          <w:color w:val="000000"/>
          <w:sz w:val="18"/>
          <w:szCs w:val="18"/>
          <w:lang w:val="fr-FR" w:eastAsia="en-GB"/>
        </w:rPr>
        <w:t>17.7.0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08.05.2024</w:t>
      </w:r>
      <w:r w:rsidRPr="00AC4CA5">
        <w:rPr>
          <w:rFonts w:ascii="Arial" w:hAnsi="Arial" w:cs="Arial"/>
          <w:szCs w:val="24"/>
          <w:lang w:val="fr-FR" w:eastAsia="en-GB"/>
        </w:rPr>
        <w:tab/>
      </w:r>
      <w:hyperlink r:id="rId2417" w:history="1">
        <w:r w:rsidRPr="00AC4CA5">
          <w:rPr>
            <w:rStyle w:val="Hyperlink"/>
            <w:sz w:val="18"/>
            <w:szCs w:val="18"/>
            <w:lang w:val="fr-FR"/>
          </w:rPr>
          <w:t>https://www.tta.or.kr/eng/ttaSearchEngView.do?key=461&amp;searchStandardNo=TTAT.3G-38.305V17.7.0&amp;searchCate=TTAS</w:t>
        </w:r>
      </w:hyperlink>
      <w:r w:rsidRPr="00AC4CA5">
        <w:rPr>
          <w:rStyle w:val="Hyperlink"/>
          <w:sz w:val="18"/>
          <w:szCs w:val="18"/>
          <w:lang w:val="fr-FR"/>
        </w:rPr>
        <w:t xml:space="preserve"> </w:t>
      </w:r>
    </w:p>
    <w:p w14:paraId="0F10164C" w14:textId="77777777" w:rsidR="00A8052C" w:rsidRPr="00AC4CA5" w:rsidRDefault="00A8052C" w:rsidP="00A8052C">
      <w:pPr>
        <w:rPr>
          <w:b/>
          <w:bCs/>
          <w:sz w:val="18"/>
          <w:szCs w:val="18"/>
          <w:lang w:val="fr-FR"/>
        </w:rPr>
      </w:pPr>
      <w:r w:rsidRPr="00AC4CA5">
        <w:rPr>
          <w:b/>
          <w:bCs/>
          <w:sz w:val="18"/>
          <w:szCs w:val="18"/>
          <w:lang w:val="fr-FR"/>
        </w:rPr>
        <w:t>Version 18</w:t>
      </w:r>
    </w:p>
    <w:p w14:paraId="773417A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18" w:anchor="Rel-18" w:history="1">
        <w:r w:rsidRPr="00AC4CA5">
          <w:rPr>
            <w:rStyle w:val="Hyperlink"/>
            <w:sz w:val="18"/>
            <w:szCs w:val="18"/>
            <w:lang w:val="fr-FR"/>
          </w:rPr>
          <w:t>https://www.atis.org/3gpp-transpositions - Rel-18</w:t>
        </w:r>
      </w:hyperlink>
    </w:p>
    <w:p w14:paraId="247B7A4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19" w:history="1">
        <w:r w:rsidRPr="00AC4CA5">
          <w:rPr>
            <w:rStyle w:val="Hyperlink"/>
            <w:sz w:val="18"/>
            <w:szCs w:val="18"/>
            <w:lang w:val="fr-FR"/>
          </w:rPr>
          <w:t>https://www.ccsa.org.cn/api/portalsFile/downloadOldFile?type=17&amp;oldFileUrl=NTN/RIT/CCSA.3GPP.38.305.V18.3.0.docx</w:t>
        </w:r>
      </w:hyperlink>
      <w:r w:rsidRPr="00AC4CA5">
        <w:rPr>
          <w:rStyle w:val="Hyperlink"/>
          <w:sz w:val="18"/>
          <w:szCs w:val="18"/>
          <w:lang w:val="fr-FR"/>
        </w:rPr>
        <w:t xml:space="preserve"> </w:t>
      </w:r>
    </w:p>
    <w:p w14:paraId="300E696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138 305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20" w:history="1">
        <w:r w:rsidRPr="00AC4CA5">
          <w:rPr>
            <w:rStyle w:val="Hyperlink"/>
            <w:sz w:val="18"/>
            <w:szCs w:val="18"/>
            <w:lang w:val="fr-FR"/>
          </w:rPr>
          <w:t>https://www.etsi.org/deliver/etsi_ts/138300_138399/138305/18.03.00_60/ts_138305v180300p.pdf</w:t>
        </w:r>
      </w:hyperlink>
      <w:r w:rsidRPr="00AC4CA5">
        <w:rPr>
          <w:rStyle w:val="Hyperlink"/>
          <w:sz w:val="18"/>
          <w:szCs w:val="18"/>
          <w:lang w:val="fr-FR"/>
        </w:rPr>
        <w:t xml:space="preserve"> </w:t>
      </w:r>
    </w:p>
    <w:p w14:paraId="33EF7BE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38.305- 18.3.0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21" w:history="1">
        <w:r w:rsidRPr="00AC4CA5">
          <w:rPr>
            <w:rStyle w:val="Hyperlink"/>
            <w:sz w:val="18"/>
            <w:szCs w:val="18"/>
            <w:lang w:val="fr-FR"/>
          </w:rPr>
          <w:t>https://members.tsdsi.in/s/G4zycCfDfbxN7gD</w:t>
        </w:r>
      </w:hyperlink>
      <w:r w:rsidRPr="00AC4CA5">
        <w:rPr>
          <w:rStyle w:val="Hyperlink"/>
          <w:sz w:val="18"/>
          <w:szCs w:val="18"/>
          <w:lang w:val="fr-FR"/>
        </w:rPr>
        <w:t xml:space="preserve"> </w:t>
      </w:r>
    </w:p>
    <w:p w14:paraId="0571FA3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22" w:history="1">
        <w:r w:rsidRPr="00AC4CA5">
          <w:rPr>
            <w:rStyle w:val="Hyperlink"/>
            <w:sz w:val="18"/>
            <w:szCs w:val="18"/>
            <w:lang w:val="fr-FR"/>
          </w:rPr>
          <w:t>https://www.tta.or.kr/eng/ttaSearchEngView.do?key=461&amp;searchStandardNo=TTAT.3G-38.305V18.3.0&amp;searchCate=TTAS</w:t>
        </w:r>
      </w:hyperlink>
      <w:r w:rsidRPr="00AC4CA5">
        <w:rPr>
          <w:rStyle w:val="Hyperlink"/>
          <w:sz w:val="18"/>
          <w:szCs w:val="18"/>
          <w:lang w:val="fr-FR"/>
        </w:rPr>
        <w:t xml:space="preserve"> </w:t>
      </w:r>
    </w:p>
    <w:p w14:paraId="00988532" w14:textId="77777777" w:rsidR="00A8052C" w:rsidRPr="00AC4CA5" w:rsidRDefault="00A8052C" w:rsidP="00A8052C">
      <w:pPr>
        <w:pStyle w:val="Heading5"/>
        <w:rPr>
          <w:lang w:val="fr-FR"/>
        </w:rPr>
      </w:pPr>
      <w:r w:rsidRPr="00AC4CA5">
        <w:rPr>
          <w:lang w:val="fr-FR"/>
        </w:rPr>
        <w:t>2.2.1.3.8</w:t>
      </w:r>
      <w:r w:rsidRPr="00AC4CA5">
        <w:rPr>
          <w:lang w:val="fr-FR"/>
        </w:rPr>
        <w:tab/>
        <w:t>TS 38.306</w:t>
      </w:r>
    </w:p>
    <w:p w14:paraId="763A7CA4" w14:textId="70088D9A" w:rsidR="00A8052C" w:rsidRPr="00AC4CA5" w:rsidRDefault="00A8052C" w:rsidP="00A8052C">
      <w:pPr>
        <w:pStyle w:val="Headingb"/>
        <w:rPr>
          <w:lang w:val="fr-FR"/>
        </w:rPr>
      </w:pPr>
      <w:bookmarkStart w:id="489" w:name="_Toc56152530"/>
      <w:bookmarkStart w:id="490" w:name="_Toc56153910"/>
      <w:bookmarkStart w:id="491" w:name="_Toc94533022"/>
      <w:bookmarkStart w:id="492" w:name="_Toc94533492"/>
      <w:r w:rsidRPr="00AC4CA5">
        <w:rPr>
          <w:lang w:val="fr-FR"/>
        </w:rPr>
        <w:t>NR; Capacités d</w:t>
      </w:r>
      <w:r w:rsidR="00AC4CA5">
        <w:rPr>
          <w:lang w:val="fr-FR"/>
        </w:rPr>
        <w:t>'</w:t>
      </w:r>
      <w:r w:rsidRPr="00AC4CA5">
        <w:rPr>
          <w:lang w:val="fr-FR"/>
        </w:rPr>
        <w:t>accès radio de l</w:t>
      </w:r>
      <w:r w:rsidR="00AC4CA5">
        <w:rPr>
          <w:lang w:val="fr-FR"/>
        </w:rPr>
        <w:t>'</w:t>
      </w:r>
      <w:r w:rsidRPr="00AC4CA5">
        <w:rPr>
          <w:lang w:val="fr-FR"/>
        </w:rPr>
        <w:t>équipement d</w:t>
      </w:r>
      <w:r w:rsidR="00AC4CA5">
        <w:rPr>
          <w:lang w:val="fr-FR"/>
        </w:rPr>
        <w:t>'</w:t>
      </w:r>
      <w:r w:rsidRPr="00AC4CA5">
        <w:rPr>
          <w:lang w:val="fr-FR"/>
        </w:rPr>
        <w:t>utilisateur (UE)</w:t>
      </w:r>
      <w:bookmarkEnd w:id="489"/>
      <w:bookmarkEnd w:id="490"/>
      <w:bookmarkEnd w:id="491"/>
      <w:bookmarkEnd w:id="492"/>
    </w:p>
    <w:p w14:paraId="3CCCA999" w14:textId="749E8067" w:rsidR="00A8052C" w:rsidRPr="00AC4CA5" w:rsidRDefault="00A8052C" w:rsidP="00A8052C">
      <w:pPr>
        <w:rPr>
          <w:lang w:val="fr-FR"/>
        </w:rPr>
      </w:pPr>
      <w:r w:rsidRPr="00AC4CA5">
        <w:rPr>
          <w:lang w:val="fr-FR"/>
        </w:rPr>
        <w:t>Ce document définit les paramètres des capacités d</w:t>
      </w:r>
      <w:r w:rsidR="00AC4CA5">
        <w:rPr>
          <w:lang w:val="fr-FR"/>
        </w:rPr>
        <w:t>'</w:t>
      </w:r>
      <w:r w:rsidRPr="00AC4CA5">
        <w:rPr>
          <w:lang w:val="fr-FR"/>
        </w:rPr>
        <w:t>accès radio NR de l</w:t>
      </w:r>
      <w:r w:rsidR="00AC4CA5">
        <w:rPr>
          <w:lang w:val="fr-FR"/>
        </w:rPr>
        <w:t>'</w:t>
      </w:r>
      <w:r w:rsidRPr="00AC4CA5">
        <w:rPr>
          <w:lang w:val="fr-FR"/>
        </w:rPr>
        <w:t>UE.</w:t>
      </w:r>
    </w:p>
    <w:p w14:paraId="129327EE" w14:textId="411681D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326F84AB" w14:textId="77777777" w:rsidR="00A8052C" w:rsidRPr="00AC4CA5" w:rsidRDefault="00A8052C" w:rsidP="00A8052C">
      <w:pPr>
        <w:rPr>
          <w:b/>
          <w:bCs/>
          <w:sz w:val="18"/>
          <w:szCs w:val="18"/>
          <w:lang w:val="fr-FR"/>
        </w:rPr>
      </w:pPr>
      <w:r w:rsidRPr="00AC4CA5">
        <w:rPr>
          <w:b/>
          <w:bCs/>
          <w:sz w:val="18"/>
          <w:szCs w:val="18"/>
          <w:lang w:val="fr-FR"/>
        </w:rPr>
        <w:t>Version 17</w:t>
      </w:r>
    </w:p>
    <w:p w14:paraId="7B41583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ATIS.3GPP.38.306.V17.10.0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23" w:anchor="Rel-17" w:history="1">
        <w:r w:rsidRPr="00AC4CA5">
          <w:rPr>
            <w:rStyle w:val="Hyperlink"/>
            <w:sz w:val="18"/>
            <w:szCs w:val="18"/>
            <w:lang w:val="fr-FR"/>
          </w:rPr>
          <w:t>https://www.atis.org/3gpp-transpositions - Rel-17</w:t>
        </w:r>
      </w:hyperlink>
    </w:p>
    <w:p w14:paraId="14E2AD8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CCSA.3GPP.38.306.V17.10.0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24" w:history="1">
        <w:r w:rsidRPr="00AC4CA5">
          <w:rPr>
            <w:rStyle w:val="Hyperlink"/>
            <w:sz w:val="18"/>
            <w:szCs w:val="18"/>
            <w:lang w:val="fr-FR"/>
          </w:rPr>
          <w:t>https://www.ccsa.org.cn/api/portalsFile/downloadOldFile?type=17&amp;oldFileUrl=NTN/RIT/CCSA.3GPP.38.306.V17.10.0.docx</w:t>
        </w:r>
      </w:hyperlink>
      <w:r w:rsidRPr="00AC4CA5">
        <w:rPr>
          <w:rStyle w:val="Hyperlink"/>
          <w:sz w:val="18"/>
          <w:szCs w:val="18"/>
          <w:lang w:val="fr-FR"/>
        </w:rPr>
        <w:t xml:space="preserve"> </w:t>
      </w:r>
    </w:p>
    <w:p w14:paraId="57288CB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138 306 V17.10.0 (2024-10)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425" w:history="1">
        <w:r w:rsidRPr="00AC4CA5">
          <w:rPr>
            <w:rStyle w:val="Hyperlink"/>
            <w:sz w:val="18"/>
            <w:szCs w:val="18"/>
            <w:lang w:val="fr-FR"/>
          </w:rPr>
          <w:t>https://www.etsi.org/deliver/etsi_ts/138300_138399/138306/17.10.00_60/ts_138306v171000p.pdf</w:t>
        </w:r>
      </w:hyperlink>
      <w:r w:rsidRPr="00AC4CA5">
        <w:rPr>
          <w:rStyle w:val="Hyperlink"/>
          <w:sz w:val="18"/>
          <w:szCs w:val="18"/>
          <w:lang w:val="fr-FR"/>
        </w:rPr>
        <w:t xml:space="preserve"> </w:t>
      </w:r>
    </w:p>
    <w:p w14:paraId="49ABB69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38.306-17.10.0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26" w:history="1">
        <w:r w:rsidRPr="00AC4CA5">
          <w:rPr>
            <w:rStyle w:val="Hyperlink"/>
            <w:sz w:val="18"/>
            <w:szCs w:val="18"/>
            <w:lang w:val="fr-FR"/>
          </w:rPr>
          <w:t>https://members.tsdsi.in/s/HxTbET5q2zKF4Xj</w:t>
        </w:r>
      </w:hyperlink>
      <w:r w:rsidRPr="00AC4CA5">
        <w:rPr>
          <w:rStyle w:val="Hyperlink"/>
          <w:sz w:val="18"/>
          <w:szCs w:val="18"/>
          <w:lang w:val="fr-FR"/>
        </w:rPr>
        <w:t xml:space="preserve"> </w:t>
      </w:r>
    </w:p>
    <w:p w14:paraId="5B89158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TTAT.3G-38.306V17.10.0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27" w:history="1">
        <w:r w:rsidRPr="00AC4CA5">
          <w:rPr>
            <w:rStyle w:val="Hyperlink"/>
            <w:sz w:val="18"/>
            <w:szCs w:val="18"/>
            <w:lang w:val="fr-FR"/>
          </w:rPr>
          <w:t>https://www.tta.or.kr/eng/ttaSearchEngView.do?key=461&amp;searchStandardNo=TTAT.3G-38.306V17.10.0&amp;searchCate=TTAS</w:t>
        </w:r>
      </w:hyperlink>
      <w:r w:rsidRPr="00AC4CA5">
        <w:rPr>
          <w:rStyle w:val="Hyperlink"/>
          <w:sz w:val="18"/>
          <w:szCs w:val="18"/>
          <w:lang w:val="fr-FR"/>
        </w:rPr>
        <w:t xml:space="preserve"> </w:t>
      </w:r>
    </w:p>
    <w:p w14:paraId="350B9EE1" w14:textId="77777777" w:rsidR="00A8052C" w:rsidRPr="00AC4CA5" w:rsidRDefault="00A8052C" w:rsidP="00A8052C">
      <w:pPr>
        <w:rPr>
          <w:b/>
          <w:bCs/>
          <w:sz w:val="18"/>
          <w:szCs w:val="18"/>
          <w:lang w:val="fr-FR"/>
        </w:rPr>
      </w:pPr>
      <w:r w:rsidRPr="00AC4CA5">
        <w:rPr>
          <w:b/>
          <w:bCs/>
          <w:sz w:val="18"/>
          <w:szCs w:val="18"/>
          <w:lang w:val="fr-FR"/>
        </w:rPr>
        <w:t>Version 18</w:t>
      </w:r>
    </w:p>
    <w:p w14:paraId="19DAF87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ATIS.3GPP.38.306.V18.3.0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28" w:history="1">
        <w:r w:rsidRPr="00AC4CA5">
          <w:rPr>
            <w:rStyle w:val="Hyperlink"/>
            <w:sz w:val="18"/>
            <w:szCs w:val="18"/>
            <w:lang w:val="fr-FR"/>
          </w:rPr>
          <w:t>https://www.atis.org/3gpp-transpositions - Rel-18</w:t>
        </w:r>
      </w:hyperlink>
    </w:p>
    <w:p w14:paraId="007B38E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CCSA.3GPP.38.306.V18.3.0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29" w:history="1">
        <w:r w:rsidRPr="00AC4CA5">
          <w:rPr>
            <w:rStyle w:val="Hyperlink"/>
            <w:sz w:val="18"/>
            <w:szCs w:val="18"/>
            <w:lang w:val="fr-FR"/>
          </w:rPr>
          <w:t>https://www.ccsa.org.cn/api/portalsFile/downloadOldFile?type=17&amp;oldFileUrl=NTN/RIT/CCSA.3GPP.38.306.V18.3.0.docx</w:t>
        </w:r>
      </w:hyperlink>
      <w:r w:rsidRPr="00AC4CA5">
        <w:rPr>
          <w:rStyle w:val="Hyperlink"/>
          <w:sz w:val="18"/>
          <w:szCs w:val="18"/>
          <w:lang w:val="fr-FR"/>
        </w:rPr>
        <w:t xml:space="preserve"> </w:t>
      </w:r>
    </w:p>
    <w:p w14:paraId="12422AC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138 306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30" w:history="1">
        <w:r w:rsidRPr="00AC4CA5">
          <w:rPr>
            <w:rStyle w:val="Hyperlink"/>
            <w:sz w:val="18"/>
            <w:szCs w:val="18"/>
            <w:lang w:val="fr-FR"/>
          </w:rPr>
          <w:t>https://www.etsi.org/deliver/etsi_ts/138300_138399/138306/18.03.00_60/ts_138306v180300p.pdf</w:t>
        </w:r>
      </w:hyperlink>
      <w:r w:rsidRPr="00AC4CA5">
        <w:rPr>
          <w:rStyle w:val="Hyperlink"/>
          <w:sz w:val="18"/>
          <w:szCs w:val="18"/>
          <w:lang w:val="fr-FR"/>
        </w:rPr>
        <w:t xml:space="preserve"> </w:t>
      </w:r>
    </w:p>
    <w:p w14:paraId="0F6F73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38.306- 18.3.0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31" w:history="1">
        <w:r w:rsidRPr="00AC4CA5">
          <w:rPr>
            <w:rStyle w:val="Hyperlink"/>
            <w:sz w:val="18"/>
            <w:szCs w:val="18"/>
            <w:lang w:val="fr-FR"/>
          </w:rPr>
          <w:t>https://members.tsdsi.in/s/4RKTxnbtRdiKNRP</w:t>
        </w:r>
      </w:hyperlink>
      <w:r w:rsidRPr="00AC4CA5">
        <w:rPr>
          <w:rStyle w:val="Hyperlink"/>
          <w:sz w:val="18"/>
          <w:szCs w:val="18"/>
          <w:lang w:val="fr-FR"/>
        </w:rPr>
        <w:t xml:space="preserve"> </w:t>
      </w:r>
    </w:p>
    <w:p w14:paraId="41BF1E7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TTAT.3G-38.306V18.3.0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32" w:history="1">
        <w:r w:rsidRPr="00AC4CA5">
          <w:rPr>
            <w:rStyle w:val="Hyperlink"/>
            <w:sz w:val="18"/>
            <w:szCs w:val="18"/>
            <w:lang w:val="fr-FR"/>
          </w:rPr>
          <w:t>https://www.tta.or.kr/eng/ttaSearchEngView.do?key=461&amp;searchStandardNo=TTAT.3G-38.306V18.3.0&amp;searchCate=TTAS</w:t>
        </w:r>
      </w:hyperlink>
      <w:r w:rsidRPr="00AC4CA5">
        <w:rPr>
          <w:rStyle w:val="Hyperlink"/>
          <w:sz w:val="18"/>
          <w:szCs w:val="18"/>
          <w:lang w:val="fr-FR"/>
        </w:rPr>
        <w:t xml:space="preserve"> </w:t>
      </w:r>
    </w:p>
    <w:p w14:paraId="5C00380B" w14:textId="77777777" w:rsidR="00A8052C" w:rsidRPr="00AC4CA5" w:rsidRDefault="00A8052C" w:rsidP="00A8052C">
      <w:pPr>
        <w:pStyle w:val="Heading5"/>
        <w:rPr>
          <w:lang w:val="fr-FR"/>
        </w:rPr>
      </w:pPr>
      <w:r w:rsidRPr="00AC4CA5">
        <w:rPr>
          <w:lang w:val="fr-FR"/>
        </w:rPr>
        <w:t>2.2.1.3.9</w:t>
      </w:r>
      <w:r w:rsidRPr="00AC4CA5">
        <w:rPr>
          <w:lang w:val="fr-FR"/>
        </w:rPr>
        <w:tab/>
        <w:t>TS 38.307</w:t>
      </w:r>
    </w:p>
    <w:p w14:paraId="0F72F5BC" w14:textId="04B5DCDF" w:rsidR="00A8052C" w:rsidRPr="00AC4CA5" w:rsidRDefault="00A8052C" w:rsidP="00A8052C">
      <w:pPr>
        <w:pStyle w:val="Headingb"/>
        <w:rPr>
          <w:lang w:val="fr-FR"/>
        </w:rPr>
      </w:pPr>
      <w:bookmarkStart w:id="493" w:name="_Toc56152531"/>
      <w:bookmarkStart w:id="494" w:name="_Toc56153911"/>
      <w:bookmarkStart w:id="495" w:name="_Toc94533023"/>
      <w:bookmarkStart w:id="496" w:name="_Toc94533493"/>
      <w:r w:rsidRPr="00AC4CA5">
        <w:rPr>
          <w:lang w:val="fr-FR"/>
        </w:rPr>
        <w:t>NR; Conditions imposées aux équipements d</w:t>
      </w:r>
      <w:r w:rsidR="00AC4CA5">
        <w:rPr>
          <w:lang w:val="fr-FR"/>
        </w:rPr>
        <w:t>'</w:t>
      </w:r>
      <w:r w:rsidRPr="00AC4CA5">
        <w:rPr>
          <w:lang w:val="fr-FR"/>
        </w:rPr>
        <w:t>utilisateur (UE) prenant en charge une bande de fréquences indépendante de la version</w:t>
      </w:r>
      <w:bookmarkEnd w:id="493"/>
      <w:bookmarkEnd w:id="494"/>
      <w:bookmarkEnd w:id="495"/>
      <w:bookmarkEnd w:id="496"/>
    </w:p>
    <w:p w14:paraId="4849EAD0" w14:textId="77777777" w:rsidR="00A8052C" w:rsidRPr="00AC4CA5" w:rsidRDefault="00A8052C" w:rsidP="00A8052C">
      <w:pPr>
        <w:rPr>
          <w:lang w:val="fr-FR"/>
        </w:rPr>
      </w:pPr>
      <w:r w:rsidRPr="00AC4CA5">
        <w:rPr>
          <w:lang w:val="fr-FR"/>
        </w:rPr>
        <w:t>Ce document définit les exigences pour les UE prenant en charge des caractéristiques indépendantes de la version, telles que des bandes de fonctionnement NR et des classes de puissance supplémentaires, en plus de celles établies dans les spécifications TS 38.101 et TS 38.133.</w:t>
      </w:r>
    </w:p>
    <w:p w14:paraId="56C20C45" w14:textId="2CA7405C"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D5DA3AE"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3C5D4AA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ATIS.3GPP.38.307.V17.13.0</w:t>
      </w:r>
      <w:r w:rsidRPr="00AC4CA5">
        <w:rPr>
          <w:rFonts w:ascii="Arial" w:hAnsi="Arial" w:cs="Arial"/>
          <w:szCs w:val="24"/>
          <w:lang w:val="fr-FR" w:eastAsia="en-GB"/>
        </w:rPr>
        <w:tab/>
      </w:r>
      <w:r w:rsidRPr="00AC4CA5">
        <w:rPr>
          <w:color w:val="000000"/>
          <w:sz w:val="18"/>
          <w:szCs w:val="18"/>
          <w:lang w:val="fr-FR" w:eastAsia="en-GB"/>
        </w:rPr>
        <w:t>17.13.0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33" w:anchor="Rel-17" w:history="1">
        <w:r w:rsidRPr="00AC4CA5">
          <w:rPr>
            <w:rStyle w:val="Hyperlink"/>
            <w:sz w:val="18"/>
            <w:szCs w:val="18"/>
            <w:lang w:val="fr-FR"/>
          </w:rPr>
          <w:t>https://www.atis.org/3gpp-transpositions - Rel-17</w:t>
        </w:r>
      </w:hyperlink>
    </w:p>
    <w:p w14:paraId="620535F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CCSA.3GPP.38.307.V17.13.0</w:t>
      </w:r>
      <w:r w:rsidRPr="00AC4CA5">
        <w:rPr>
          <w:rFonts w:ascii="Arial" w:hAnsi="Arial" w:cs="Arial"/>
          <w:szCs w:val="24"/>
          <w:lang w:val="fr-FR" w:eastAsia="en-GB"/>
        </w:rPr>
        <w:tab/>
      </w:r>
      <w:r w:rsidRPr="00AC4CA5">
        <w:rPr>
          <w:color w:val="000000"/>
          <w:sz w:val="18"/>
          <w:szCs w:val="18"/>
          <w:lang w:val="fr-FR" w:eastAsia="en-GB"/>
        </w:rPr>
        <w:t>17.13.0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34" w:history="1">
        <w:r w:rsidRPr="00AC4CA5">
          <w:rPr>
            <w:rStyle w:val="Hyperlink"/>
            <w:sz w:val="18"/>
            <w:szCs w:val="18"/>
            <w:lang w:val="fr-FR"/>
          </w:rPr>
          <w:t>https://www.ccsa.org.cn/api/portalsFile/downloadOldFile?type=17&amp;oldFileUrl=NTN/RIT/CCSA.3GPP.38.307.V17.13.0.docx</w:t>
        </w:r>
      </w:hyperlink>
      <w:r w:rsidRPr="00AC4CA5">
        <w:rPr>
          <w:rStyle w:val="Hyperlink"/>
          <w:sz w:val="18"/>
          <w:szCs w:val="18"/>
          <w:lang w:val="fr-FR"/>
        </w:rPr>
        <w:t xml:space="preserve"> </w:t>
      </w:r>
    </w:p>
    <w:p w14:paraId="7CF3398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138 307 V17.13.0 (2024-08)</w:t>
      </w:r>
      <w:r w:rsidRPr="00AC4CA5">
        <w:rPr>
          <w:rFonts w:ascii="Arial" w:hAnsi="Arial" w:cs="Arial"/>
          <w:szCs w:val="24"/>
          <w:lang w:val="fr-FR" w:eastAsia="en-GB"/>
        </w:rPr>
        <w:tab/>
      </w:r>
      <w:r w:rsidRPr="00AC4CA5">
        <w:rPr>
          <w:color w:val="000000"/>
          <w:sz w:val="18"/>
          <w:szCs w:val="18"/>
          <w:lang w:val="fr-FR" w:eastAsia="en-GB"/>
        </w:rPr>
        <w:t>17.13.0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435" w:history="1">
        <w:r w:rsidRPr="00AC4CA5">
          <w:rPr>
            <w:rStyle w:val="Hyperlink"/>
            <w:sz w:val="18"/>
            <w:szCs w:val="18"/>
            <w:lang w:val="fr-FR"/>
          </w:rPr>
          <w:t>https://www.etsi.org/deliver/etsi_ts/138300_138399/138307/17.13.00_60/ts_138307v171300p.pdf</w:t>
        </w:r>
      </w:hyperlink>
      <w:r w:rsidRPr="00AC4CA5">
        <w:rPr>
          <w:rStyle w:val="Hyperlink"/>
          <w:sz w:val="18"/>
          <w:szCs w:val="18"/>
          <w:lang w:val="fr-FR"/>
        </w:rPr>
        <w:t xml:space="preserve"> </w:t>
      </w:r>
    </w:p>
    <w:p w14:paraId="19F2441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38.307 -17.13.0 V1.8.0</w:t>
      </w:r>
      <w:r w:rsidRPr="00AC4CA5">
        <w:rPr>
          <w:rFonts w:ascii="Arial" w:hAnsi="Arial" w:cs="Arial"/>
          <w:szCs w:val="24"/>
          <w:lang w:val="fr-FR" w:eastAsia="en-GB"/>
        </w:rPr>
        <w:tab/>
      </w:r>
      <w:r w:rsidRPr="00AC4CA5">
        <w:rPr>
          <w:color w:val="000000"/>
          <w:sz w:val="18"/>
          <w:szCs w:val="18"/>
          <w:lang w:val="fr-FR" w:eastAsia="en-GB"/>
        </w:rPr>
        <w:t>17.13.0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36" w:history="1">
        <w:r w:rsidRPr="00AC4CA5">
          <w:rPr>
            <w:rStyle w:val="Hyperlink"/>
            <w:sz w:val="18"/>
            <w:szCs w:val="18"/>
            <w:lang w:val="fr-FR"/>
          </w:rPr>
          <w:t>https://members.tsdsi.in/s/QcAXj9KKitCJr2Y</w:t>
        </w:r>
      </w:hyperlink>
      <w:r w:rsidRPr="00AC4CA5">
        <w:rPr>
          <w:rStyle w:val="Hyperlink"/>
          <w:sz w:val="18"/>
          <w:szCs w:val="18"/>
          <w:lang w:val="fr-FR"/>
        </w:rPr>
        <w:t xml:space="preserve"> </w:t>
      </w:r>
    </w:p>
    <w:p w14:paraId="7E29DBD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TTAT.3G-38.307V17.13.0</w:t>
      </w:r>
      <w:r w:rsidRPr="00AC4CA5">
        <w:rPr>
          <w:rFonts w:ascii="Arial" w:hAnsi="Arial" w:cs="Arial"/>
          <w:szCs w:val="24"/>
          <w:lang w:val="fr-FR" w:eastAsia="en-GB"/>
        </w:rPr>
        <w:tab/>
      </w:r>
      <w:r w:rsidRPr="00AC4CA5">
        <w:rPr>
          <w:color w:val="000000"/>
          <w:sz w:val="18"/>
          <w:szCs w:val="18"/>
          <w:lang w:val="fr-FR" w:eastAsia="en-GB"/>
        </w:rPr>
        <w:t>17.13.0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437" w:history="1">
        <w:r w:rsidRPr="00AC4CA5">
          <w:rPr>
            <w:rStyle w:val="Hyperlink"/>
            <w:sz w:val="18"/>
            <w:szCs w:val="18"/>
            <w:lang w:val="fr-FR"/>
          </w:rPr>
          <w:t>https://www.tta.or.kr/eng/ttaSearchEngView.do?key=461&amp;searchStandardNo=TTAT.3G-38.307V17.13.0&amp;searchCate=TTAS</w:t>
        </w:r>
      </w:hyperlink>
      <w:r w:rsidRPr="00AC4CA5">
        <w:rPr>
          <w:rStyle w:val="Hyperlink"/>
          <w:sz w:val="18"/>
          <w:szCs w:val="18"/>
          <w:lang w:val="fr-FR"/>
        </w:rPr>
        <w:t xml:space="preserve"> </w:t>
      </w:r>
    </w:p>
    <w:p w14:paraId="26E30878" w14:textId="77777777" w:rsidR="00A8052C" w:rsidRPr="00AC4CA5" w:rsidRDefault="00A8052C" w:rsidP="00A8052C">
      <w:pPr>
        <w:rPr>
          <w:b/>
          <w:bCs/>
          <w:sz w:val="18"/>
          <w:szCs w:val="18"/>
          <w:lang w:val="fr-FR"/>
        </w:rPr>
      </w:pPr>
      <w:r w:rsidRPr="00AC4CA5">
        <w:rPr>
          <w:b/>
          <w:bCs/>
          <w:sz w:val="18"/>
          <w:szCs w:val="18"/>
          <w:lang w:val="fr-FR"/>
        </w:rPr>
        <w:t>Version 18</w:t>
      </w:r>
    </w:p>
    <w:p w14:paraId="6EC89CC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ATIS.3GPP.38.307.V18.2.0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38" w:anchor="Rel-18" w:history="1">
        <w:r w:rsidRPr="00AC4CA5">
          <w:rPr>
            <w:rStyle w:val="Hyperlink"/>
            <w:sz w:val="18"/>
            <w:szCs w:val="18"/>
            <w:lang w:val="fr-FR"/>
          </w:rPr>
          <w:t>https://www.atis.org/3gpp-transpositions - Rel-18</w:t>
        </w:r>
      </w:hyperlink>
    </w:p>
    <w:p w14:paraId="2132D56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CCSA.3GPP.38.307.V18.2.0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39" w:history="1">
        <w:r w:rsidRPr="00AC4CA5">
          <w:rPr>
            <w:rStyle w:val="Hyperlink"/>
            <w:sz w:val="18"/>
            <w:szCs w:val="18"/>
            <w:lang w:val="fr-FR"/>
          </w:rPr>
          <w:t>https://www.ccsa.org.cn/api/portalsFile/downloadOldFile?type=17&amp;oldFileUrl=NTN/RIT/CCSA.3GPP.38.307.V18.2.0.docx</w:t>
        </w:r>
      </w:hyperlink>
      <w:r w:rsidRPr="00AC4CA5">
        <w:rPr>
          <w:rStyle w:val="Hyperlink"/>
          <w:sz w:val="18"/>
          <w:szCs w:val="18"/>
          <w:lang w:val="fr-FR"/>
        </w:rPr>
        <w:t xml:space="preserve"> </w:t>
      </w:r>
    </w:p>
    <w:p w14:paraId="3630E3D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138 307 V18.2.0 (2024-08)</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440" w:history="1">
        <w:r w:rsidRPr="00AC4CA5">
          <w:rPr>
            <w:rStyle w:val="Hyperlink"/>
            <w:sz w:val="18"/>
            <w:szCs w:val="18"/>
            <w:lang w:val="fr-FR"/>
          </w:rPr>
          <w:t>https://www.etsi.org/deliver/etsi_ts/138300_138399/138307/18.02.00_60/ts_138307v180200p.pdf</w:t>
        </w:r>
      </w:hyperlink>
      <w:r w:rsidRPr="00AC4CA5">
        <w:rPr>
          <w:rStyle w:val="Hyperlink"/>
          <w:sz w:val="18"/>
          <w:szCs w:val="18"/>
          <w:lang w:val="fr-FR"/>
        </w:rPr>
        <w:t xml:space="preserve"> </w:t>
      </w:r>
    </w:p>
    <w:p w14:paraId="0CA1CE1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38.307 -18.2.0 V1.0.0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41" w:history="1">
        <w:r w:rsidRPr="00AC4CA5">
          <w:rPr>
            <w:rStyle w:val="Hyperlink"/>
            <w:sz w:val="18"/>
            <w:szCs w:val="18"/>
            <w:lang w:val="fr-FR"/>
          </w:rPr>
          <w:t>https://members.tsdsi.in/s/nJbCstnLAzdorPY</w:t>
        </w:r>
      </w:hyperlink>
      <w:r w:rsidRPr="00AC4CA5">
        <w:rPr>
          <w:rStyle w:val="Hyperlink"/>
          <w:sz w:val="18"/>
          <w:szCs w:val="18"/>
          <w:lang w:val="fr-FR"/>
        </w:rPr>
        <w:t xml:space="preserve"> </w:t>
      </w:r>
    </w:p>
    <w:p w14:paraId="366CA63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TTAT.3G-38.307V18.2.0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442" w:history="1">
        <w:r w:rsidRPr="00AC4CA5">
          <w:rPr>
            <w:rStyle w:val="Hyperlink"/>
            <w:sz w:val="18"/>
            <w:szCs w:val="18"/>
            <w:lang w:val="fr-FR"/>
          </w:rPr>
          <w:t>https://www.tta.or.kr/eng/ttaSearchEngView.do?key=461&amp;searchStandardNo=TTAT.3G-38.307V18.2.0&amp;searchCate=TTAS</w:t>
        </w:r>
      </w:hyperlink>
      <w:r w:rsidRPr="00AC4CA5">
        <w:rPr>
          <w:rStyle w:val="Hyperlink"/>
          <w:sz w:val="18"/>
          <w:szCs w:val="18"/>
          <w:lang w:val="fr-FR"/>
        </w:rPr>
        <w:t xml:space="preserve"> </w:t>
      </w:r>
    </w:p>
    <w:p w14:paraId="013185F8" w14:textId="77777777" w:rsidR="00A8052C" w:rsidRPr="00AC4CA5" w:rsidRDefault="00A8052C" w:rsidP="00A8052C">
      <w:pPr>
        <w:pStyle w:val="Heading5"/>
        <w:rPr>
          <w:lang w:val="fr-FR"/>
        </w:rPr>
      </w:pPr>
      <w:r w:rsidRPr="00AC4CA5">
        <w:rPr>
          <w:lang w:val="fr-FR"/>
        </w:rPr>
        <w:t>2.2.1.3.10</w:t>
      </w:r>
      <w:r w:rsidRPr="00AC4CA5">
        <w:rPr>
          <w:lang w:val="fr-FR"/>
        </w:rPr>
        <w:tab/>
        <w:t>TS 38.314</w:t>
      </w:r>
    </w:p>
    <w:p w14:paraId="63ED237A" w14:textId="77777777" w:rsidR="00A8052C" w:rsidRPr="00AC4CA5" w:rsidRDefault="00A8052C" w:rsidP="00A8052C">
      <w:pPr>
        <w:pStyle w:val="Headingb"/>
        <w:rPr>
          <w:lang w:val="fr-FR"/>
        </w:rPr>
      </w:pPr>
      <w:bookmarkStart w:id="497" w:name="_Toc56152532"/>
      <w:bookmarkStart w:id="498" w:name="_Toc56153912"/>
      <w:bookmarkStart w:id="499" w:name="_Toc94533024"/>
      <w:bookmarkStart w:id="500" w:name="_Toc94533494"/>
      <w:r w:rsidRPr="00AC4CA5">
        <w:rPr>
          <w:lang w:val="fr-FR"/>
        </w:rPr>
        <w:t>NR; Mesures de couche 2</w:t>
      </w:r>
      <w:bookmarkEnd w:id="497"/>
      <w:bookmarkEnd w:id="498"/>
      <w:bookmarkEnd w:id="499"/>
      <w:bookmarkEnd w:id="500"/>
    </w:p>
    <w:p w14:paraId="1B76FBDB" w14:textId="1E422448" w:rsidR="00A8052C" w:rsidRPr="00AC4CA5" w:rsidRDefault="00A8052C" w:rsidP="00A8052C">
      <w:pPr>
        <w:rPr>
          <w:lang w:val="fr-FR"/>
        </w:rPr>
      </w:pPr>
      <w:r w:rsidRPr="00AC4CA5">
        <w:rPr>
          <w:lang w:val="fr-FR"/>
        </w:rPr>
        <w:t>Ce document décrit et définit les mesures exécutées par la technologie NR ou par l</w:t>
      </w:r>
      <w:r w:rsidR="00AC4CA5">
        <w:rPr>
          <w:lang w:val="fr-FR"/>
        </w:rPr>
        <w:t>'</w:t>
      </w:r>
      <w:r w:rsidRPr="00AC4CA5">
        <w:rPr>
          <w:lang w:val="fr-FR"/>
        </w:rPr>
        <w:t>UE qui sont transférées sur les interfaces normalisées pour prendre en charge les opérations des liaisons radioélectriques NR, la gestion des ressources radioélectriques (RRM), l</w:t>
      </w:r>
      <w:r w:rsidR="00AC4CA5">
        <w:rPr>
          <w:lang w:val="fr-FR"/>
        </w:rPr>
        <w:t>'</w:t>
      </w:r>
      <w:r w:rsidRPr="00AC4CA5">
        <w:rPr>
          <w:lang w:val="fr-FR"/>
        </w:rPr>
        <w:t>exploitation et la maintenance (OAM) du réseau, la minimisation des essais à bord de véhicules (MDT) et les réseaux auto-organisés (SON).</w:t>
      </w:r>
    </w:p>
    <w:p w14:paraId="3EA8BB27" w14:textId="77777777" w:rsidR="00A8052C" w:rsidRPr="00AC4CA5" w:rsidRDefault="00A8052C" w:rsidP="00A8052C">
      <w:pPr>
        <w:rPr>
          <w:lang w:val="fr-FR"/>
        </w:rPr>
      </w:pPr>
      <w:r w:rsidRPr="00AC4CA5">
        <w:rPr>
          <w:lang w:val="fr-FR"/>
        </w:rPr>
        <w:t>Seules les différences par rapport à la Spécification TS 28.552 sont mises en lumière dans cette spécification.</w:t>
      </w:r>
    </w:p>
    <w:p w14:paraId="6A20A2A7" w14:textId="6178C8A0"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10CD88F" w14:textId="77777777" w:rsidR="00A8052C" w:rsidRPr="00AC4CA5" w:rsidRDefault="00A8052C" w:rsidP="00A8052C">
      <w:pPr>
        <w:rPr>
          <w:b/>
          <w:bCs/>
          <w:sz w:val="18"/>
          <w:szCs w:val="18"/>
          <w:lang w:val="fr-FR"/>
        </w:rPr>
      </w:pPr>
      <w:r w:rsidRPr="00AC4CA5">
        <w:rPr>
          <w:b/>
          <w:bCs/>
          <w:sz w:val="18"/>
          <w:szCs w:val="18"/>
          <w:lang w:val="fr-FR"/>
        </w:rPr>
        <w:t>Version 17</w:t>
      </w:r>
    </w:p>
    <w:p w14:paraId="64DC8B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ATIS.3GPP.38.314.V17.5.0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43" w:anchor="Rel-17" w:history="1">
        <w:r w:rsidRPr="00AC4CA5">
          <w:rPr>
            <w:rStyle w:val="Hyperlink"/>
            <w:sz w:val="18"/>
            <w:szCs w:val="18"/>
            <w:lang w:val="fr-FR"/>
          </w:rPr>
          <w:t>https://www.atis.org/3gpp-transpositions - Rel-17</w:t>
        </w:r>
      </w:hyperlink>
    </w:p>
    <w:p w14:paraId="7BCED51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CCSA.3GPP.38.314.V17.5.0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44" w:history="1">
        <w:r w:rsidRPr="00AC4CA5">
          <w:rPr>
            <w:rStyle w:val="Hyperlink"/>
            <w:sz w:val="18"/>
            <w:szCs w:val="18"/>
            <w:lang w:val="fr-FR"/>
          </w:rPr>
          <w:t>https://www.ccsa.org.cn/api/portalsFile/downloadOldFile?type=17&amp;oldFileUrl=NTN/RIT/CCSA.3GPP.38.314.V17.5.0.docx</w:t>
        </w:r>
      </w:hyperlink>
      <w:r w:rsidRPr="00AC4CA5">
        <w:rPr>
          <w:rStyle w:val="Hyperlink"/>
          <w:sz w:val="18"/>
          <w:szCs w:val="18"/>
          <w:lang w:val="fr-FR"/>
        </w:rPr>
        <w:t xml:space="preserve"> </w:t>
      </w:r>
    </w:p>
    <w:p w14:paraId="48D21CEA"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138 314 V17.5.0 (2024-05)</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14.05.2024</w:t>
      </w:r>
      <w:r w:rsidRPr="00AC4CA5">
        <w:rPr>
          <w:rFonts w:ascii="Arial" w:hAnsi="Arial" w:cs="Arial"/>
          <w:szCs w:val="24"/>
          <w:lang w:val="fr-FR" w:eastAsia="en-GB"/>
        </w:rPr>
        <w:tab/>
      </w:r>
      <w:hyperlink r:id="rId2445" w:history="1">
        <w:r w:rsidRPr="00AC4CA5">
          <w:rPr>
            <w:rStyle w:val="Hyperlink"/>
            <w:sz w:val="18"/>
            <w:szCs w:val="18"/>
            <w:lang w:val="fr-FR"/>
          </w:rPr>
          <w:t>https://www.etsi.org/deliver/etsi_ts/138300_138399/138314/17.05.00_60/ts_138314v170500p.pdf</w:t>
        </w:r>
      </w:hyperlink>
      <w:r w:rsidRPr="00AC4CA5">
        <w:rPr>
          <w:rStyle w:val="Hyperlink"/>
          <w:sz w:val="18"/>
          <w:szCs w:val="18"/>
          <w:lang w:val="fr-FR"/>
        </w:rPr>
        <w:t xml:space="preserve"> </w:t>
      </w:r>
    </w:p>
    <w:p w14:paraId="3FAC0829"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38.314-17.5.0 V1.5.0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22.07.2024</w:t>
      </w:r>
      <w:r w:rsidRPr="00AC4CA5">
        <w:rPr>
          <w:rFonts w:ascii="Arial" w:hAnsi="Arial" w:cs="Arial"/>
          <w:szCs w:val="24"/>
          <w:lang w:val="fr-FR" w:eastAsia="en-GB"/>
        </w:rPr>
        <w:tab/>
      </w:r>
      <w:hyperlink r:id="rId2446" w:history="1">
        <w:r w:rsidRPr="00AC4CA5">
          <w:rPr>
            <w:rStyle w:val="Hyperlink"/>
            <w:sz w:val="18"/>
            <w:szCs w:val="18"/>
            <w:lang w:val="fr-FR"/>
          </w:rPr>
          <w:t>https://members.tsdsi.in/s/ce9sRRHH2tWdREK</w:t>
        </w:r>
      </w:hyperlink>
      <w:r w:rsidRPr="00AC4CA5">
        <w:rPr>
          <w:rStyle w:val="Hyperlink"/>
          <w:sz w:val="18"/>
          <w:szCs w:val="18"/>
          <w:lang w:val="fr-FR"/>
        </w:rPr>
        <w:t xml:space="preserve"> </w:t>
      </w:r>
    </w:p>
    <w:p w14:paraId="45C1EDDA"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TTAT.3G-38.314V17.5.0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447" w:history="1">
        <w:r w:rsidRPr="00AC4CA5">
          <w:rPr>
            <w:rStyle w:val="Hyperlink"/>
            <w:sz w:val="18"/>
            <w:szCs w:val="18"/>
            <w:lang w:val="fr-FR"/>
          </w:rPr>
          <w:t>https://www.tta.or.kr/eng/ttaSearchEngView.do?key=461&amp;searchStandardNo=TTAT.3G-38.314V17.5.0&amp;searchCate=TTAS</w:t>
        </w:r>
      </w:hyperlink>
      <w:r w:rsidRPr="00AC4CA5">
        <w:rPr>
          <w:rStyle w:val="Hyperlink"/>
          <w:sz w:val="18"/>
          <w:szCs w:val="18"/>
          <w:lang w:val="fr-FR"/>
        </w:rPr>
        <w:t xml:space="preserve"> </w:t>
      </w:r>
    </w:p>
    <w:p w14:paraId="3BCE9FAF" w14:textId="77777777" w:rsidR="00A8052C" w:rsidRPr="00AC4CA5" w:rsidRDefault="00A8052C" w:rsidP="00A8052C">
      <w:pPr>
        <w:rPr>
          <w:b/>
          <w:bCs/>
          <w:sz w:val="18"/>
          <w:szCs w:val="18"/>
          <w:lang w:val="fr-FR"/>
        </w:rPr>
      </w:pPr>
      <w:r w:rsidRPr="00AC4CA5">
        <w:rPr>
          <w:b/>
          <w:bCs/>
          <w:sz w:val="18"/>
          <w:szCs w:val="18"/>
          <w:lang w:val="fr-FR"/>
        </w:rPr>
        <w:t>Version 18</w:t>
      </w:r>
    </w:p>
    <w:p w14:paraId="00D0CE1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48" w:anchor="Rel-18" w:history="1">
        <w:r w:rsidRPr="00AC4CA5">
          <w:rPr>
            <w:rStyle w:val="Hyperlink"/>
            <w:sz w:val="18"/>
            <w:szCs w:val="18"/>
            <w:lang w:val="fr-FR"/>
          </w:rPr>
          <w:t>https://www.atis.org/3gpp-transpositions - Rel-18</w:t>
        </w:r>
      </w:hyperlink>
    </w:p>
    <w:p w14:paraId="657F608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49" w:history="1">
        <w:r w:rsidRPr="00AC4CA5">
          <w:rPr>
            <w:rStyle w:val="Hyperlink"/>
            <w:sz w:val="18"/>
            <w:szCs w:val="18"/>
            <w:lang w:val="fr-FR"/>
          </w:rPr>
          <w:t>https://www.ccsa.org.cn/api/portalsFile/downloadOldFile?type=17&amp;oldFileUrl=NTN/RIT/CCSA.3GPP.38.314.V18.0.0.docx</w:t>
        </w:r>
      </w:hyperlink>
      <w:r w:rsidRPr="00AC4CA5">
        <w:rPr>
          <w:rStyle w:val="Hyperlink"/>
          <w:sz w:val="18"/>
          <w:szCs w:val="18"/>
          <w:lang w:val="fr-FR"/>
        </w:rPr>
        <w:t xml:space="preserve"> </w:t>
      </w:r>
    </w:p>
    <w:p w14:paraId="62A73E3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138 314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27.05.2024</w:t>
      </w:r>
      <w:r w:rsidRPr="00AC4CA5">
        <w:rPr>
          <w:rFonts w:ascii="Arial" w:hAnsi="Arial" w:cs="Arial"/>
          <w:szCs w:val="24"/>
          <w:lang w:val="fr-FR" w:eastAsia="en-GB"/>
        </w:rPr>
        <w:tab/>
      </w:r>
      <w:hyperlink r:id="rId2450" w:history="1">
        <w:r w:rsidRPr="00AC4CA5">
          <w:rPr>
            <w:rStyle w:val="Hyperlink"/>
            <w:sz w:val="18"/>
            <w:szCs w:val="18"/>
            <w:lang w:val="fr-FR"/>
          </w:rPr>
          <w:t>https://www.etsi.org/deliver/etsi_ts/138300_138399/138314/18.00.00_60/ts_138314v180000p.pdf</w:t>
        </w:r>
      </w:hyperlink>
      <w:r w:rsidRPr="00AC4CA5">
        <w:rPr>
          <w:rStyle w:val="Hyperlink"/>
          <w:sz w:val="18"/>
          <w:szCs w:val="18"/>
          <w:lang w:val="fr-FR"/>
        </w:rPr>
        <w:t xml:space="preserve"> </w:t>
      </w:r>
    </w:p>
    <w:p w14:paraId="450B80A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TSDSI</w:t>
      </w:r>
      <w:r w:rsidRPr="00AC4CA5">
        <w:rPr>
          <w:rFonts w:ascii="Arial" w:hAnsi="Arial" w:cs="Arial"/>
          <w:szCs w:val="24"/>
          <w:lang w:val="fr-FR" w:eastAsia="en-GB"/>
        </w:rPr>
        <w:tab/>
      </w:r>
      <w:r w:rsidRPr="00AC4CA5">
        <w:rPr>
          <w:color w:val="000000"/>
          <w:sz w:val="18"/>
          <w:szCs w:val="18"/>
          <w:lang w:val="fr-FR" w:eastAsia="en-GB"/>
        </w:rPr>
        <w:t>TSDSI STD T1.3GPP 38.314 -18.0.0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51" w:history="1">
        <w:r w:rsidRPr="00AC4CA5">
          <w:rPr>
            <w:rStyle w:val="Hyperlink"/>
            <w:sz w:val="18"/>
            <w:szCs w:val="18"/>
            <w:lang w:val="fr-FR"/>
          </w:rPr>
          <w:t>https://members.tsdsi.in/s/PATWfHRzFDMPdG4</w:t>
        </w:r>
      </w:hyperlink>
      <w:r w:rsidRPr="00AC4CA5">
        <w:rPr>
          <w:rStyle w:val="Hyperlink"/>
          <w:sz w:val="18"/>
          <w:szCs w:val="18"/>
          <w:lang w:val="fr-FR"/>
        </w:rPr>
        <w:t xml:space="preserve"> </w:t>
      </w:r>
    </w:p>
    <w:p w14:paraId="65526B7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452" w:history="1">
        <w:r w:rsidRPr="00AC4CA5">
          <w:rPr>
            <w:rStyle w:val="Hyperlink"/>
            <w:sz w:val="18"/>
            <w:szCs w:val="18"/>
            <w:lang w:val="fr-FR"/>
          </w:rPr>
          <w:t>https://www.tta.or.kr/eng/ttaSearchEngView.do?key=461&amp;searchStandardNo=TTAT.3G-38.314V18.0.0&amp;searchCate=TTAS</w:t>
        </w:r>
      </w:hyperlink>
      <w:r w:rsidRPr="00AC4CA5">
        <w:rPr>
          <w:rStyle w:val="Hyperlink"/>
          <w:sz w:val="18"/>
          <w:szCs w:val="18"/>
          <w:lang w:val="fr-FR"/>
        </w:rPr>
        <w:t xml:space="preserve"> </w:t>
      </w:r>
    </w:p>
    <w:p w14:paraId="25F293CC" w14:textId="77777777" w:rsidR="00A8052C" w:rsidRPr="00AC4CA5" w:rsidRDefault="00A8052C" w:rsidP="00A8052C">
      <w:pPr>
        <w:pStyle w:val="Heading5"/>
        <w:rPr>
          <w:lang w:val="fr-FR"/>
        </w:rPr>
      </w:pPr>
      <w:r w:rsidRPr="00AC4CA5">
        <w:rPr>
          <w:lang w:val="fr-FR"/>
        </w:rPr>
        <w:t>2.2.1.3.11</w:t>
      </w:r>
      <w:r w:rsidRPr="00AC4CA5">
        <w:rPr>
          <w:lang w:val="fr-FR"/>
        </w:rPr>
        <w:tab/>
        <w:t>TS 38.321</w:t>
      </w:r>
    </w:p>
    <w:p w14:paraId="661CB679" w14:textId="5DA31EE5" w:rsidR="00A8052C" w:rsidRPr="00AC4CA5" w:rsidRDefault="00A8052C" w:rsidP="00A8052C">
      <w:pPr>
        <w:rPr>
          <w:b/>
          <w:lang w:val="fr-FR"/>
        </w:rPr>
      </w:pPr>
      <w:bookmarkStart w:id="501" w:name="_Toc56152533"/>
      <w:bookmarkStart w:id="502" w:name="_Toc56153913"/>
      <w:bookmarkStart w:id="503" w:name="_Toc94533025"/>
      <w:bookmarkStart w:id="504" w:name="_Toc94533495"/>
      <w:r w:rsidRPr="00AC4CA5">
        <w:rPr>
          <w:b/>
          <w:bCs/>
          <w:lang w:val="fr-FR"/>
        </w:rPr>
        <w:t>NR;</w:t>
      </w:r>
      <w:r w:rsidRPr="00AC4CA5">
        <w:rPr>
          <w:lang w:val="fr-FR"/>
        </w:rPr>
        <w:t xml:space="preserve"> </w:t>
      </w:r>
      <w:r w:rsidRPr="00AC4CA5">
        <w:rPr>
          <w:b/>
          <w:bCs/>
          <w:lang w:val="fr-FR"/>
        </w:rPr>
        <w:t>Spécification du protocole de commande d</w:t>
      </w:r>
      <w:r w:rsidR="00AC4CA5">
        <w:rPr>
          <w:b/>
          <w:bCs/>
          <w:lang w:val="fr-FR"/>
        </w:rPr>
        <w:t>'</w:t>
      </w:r>
      <w:r w:rsidRPr="00AC4CA5">
        <w:rPr>
          <w:b/>
          <w:bCs/>
          <w:lang w:val="fr-FR"/>
        </w:rPr>
        <w:t>accès au support (MAC)</w:t>
      </w:r>
      <w:bookmarkEnd w:id="501"/>
      <w:bookmarkEnd w:id="502"/>
      <w:bookmarkEnd w:id="503"/>
      <w:bookmarkEnd w:id="504"/>
    </w:p>
    <w:p w14:paraId="76913717" w14:textId="600B6126" w:rsidR="00A8052C" w:rsidRPr="00AC4CA5" w:rsidRDefault="00A8052C" w:rsidP="00A8052C">
      <w:pPr>
        <w:rPr>
          <w:lang w:val="fr-FR"/>
        </w:rPr>
      </w:pPr>
      <w:r w:rsidRPr="00AC4CA5">
        <w:rPr>
          <w:lang w:val="fr-FR"/>
        </w:rPr>
        <w:t>Ce document définit le protocole d</w:t>
      </w:r>
      <w:r w:rsidR="00AC4CA5">
        <w:rPr>
          <w:lang w:val="fr-FR"/>
        </w:rPr>
        <w:t>'</w:t>
      </w:r>
      <w:r w:rsidRPr="00AC4CA5">
        <w:rPr>
          <w:lang w:val="fr-FR"/>
        </w:rPr>
        <w:t>encapsulation MAC NR.</w:t>
      </w:r>
    </w:p>
    <w:p w14:paraId="3BFB6637" w14:textId="63EA2741"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368D255F" w14:textId="77777777" w:rsidR="00A8052C" w:rsidRPr="00AC4CA5" w:rsidRDefault="00A8052C" w:rsidP="00A8052C">
      <w:pPr>
        <w:rPr>
          <w:b/>
          <w:bCs/>
          <w:sz w:val="18"/>
          <w:szCs w:val="18"/>
          <w:lang w:val="fr-FR"/>
        </w:rPr>
      </w:pPr>
      <w:r w:rsidRPr="00AC4CA5">
        <w:rPr>
          <w:b/>
          <w:bCs/>
          <w:sz w:val="18"/>
          <w:szCs w:val="18"/>
          <w:lang w:val="fr-FR"/>
        </w:rPr>
        <w:t>Version 17</w:t>
      </w:r>
    </w:p>
    <w:p w14:paraId="5FDF7BB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53" w:anchor="Rel-17" w:history="1">
        <w:r w:rsidRPr="00AC4CA5">
          <w:rPr>
            <w:rStyle w:val="Hyperlink"/>
            <w:sz w:val="18"/>
            <w:szCs w:val="18"/>
            <w:lang w:val="fr-FR"/>
          </w:rPr>
          <w:t>https://www.atis.org/3gpp-transpositions - Rel-17</w:t>
        </w:r>
      </w:hyperlink>
    </w:p>
    <w:p w14:paraId="1B9ACD6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54" w:history="1">
        <w:r w:rsidRPr="00AC4CA5">
          <w:rPr>
            <w:rStyle w:val="Hyperlink"/>
            <w:sz w:val="18"/>
            <w:szCs w:val="18"/>
            <w:lang w:val="fr-FR"/>
          </w:rPr>
          <w:t>https://www.ccsa.org.cn/api/portalsFile/downloadOldFile?type=17&amp;oldFileUrl=NTN/RIT/CCSA.3GPP.38.321.V17.10.0.docx</w:t>
        </w:r>
      </w:hyperlink>
      <w:r w:rsidRPr="00AC4CA5">
        <w:rPr>
          <w:rStyle w:val="Hyperlink"/>
          <w:sz w:val="18"/>
          <w:szCs w:val="18"/>
          <w:lang w:val="fr-FR"/>
        </w:rPr>
        <w:t xml:space="preserve"> </w:t>
      </w:r>
    </w:p>
    <w:p w14:paraId="1CC7277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138 321 V17.10.0 (2024-10)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455" w:history="1">
        <w:r w:rsidRPr="00AC4CA5">
          <w:rPr>
            <w:rStyle w:val="Hyperlink"/>
            <w:sz w:val="18"/>
            <w:szCs w:val="18"/>
            <w:lang w:val="fr-FR"/>
          </w:rPr>
          <w:t>https://www.etsi.org/deliver/etsi_ts/138300_138399/138321/17.10.00_60/ts_138321v171000p.pdf</w:t>
        </w:r>
      </w:hyperlink>
      <w:r w:rsidRPr="00AC4CA5">
        <w:rPr>
          <w:rStyle w:val="Hyperlink"/>
          <w:sz w:val="18"/>
          <w:szCs w:val="18"/>
          <w:lang w:val="fr-FR"/>
        </w:rPr>
        <w:t xml:space="preserve"> </w:t>
      </w:r>
    </w:p>
    <w:p w14:paraId="1F42A0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38.321-17.10.0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56" w:history="1">
        <w:r w:rsidRPr="00AC4CA5">
          <w:rPr>
            <w:rStyle w:val="Hyperlink"/>
            <w:sz w:val="18"/>
            <w:szCs w:val="18"/>
            <w:lang w:val="fr-FR"/>
          </w:rPr>
          <w:t>https://members.tsdsi.in/s/HpSZYRLEodRpntp</w:t>
        </w:r>
      </w:hyperlink>
      <w:r w:rsidRPr="00AC4CA5">
        <w:rPr>
          <w:rStyle w:val="Hyperlink"/>
          <w:sz w:val="18"/>
          <w:szCs w:val="18"/>
          <w:lang w:val="fr-FR"/>
        </w:rPr>
        <w:t xml:space="preserve"> </w:t>
      </w:r>
    </w:p>
    <w:p w14:paraId="5A249EF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57" w:history="1">
        <w:r w:rsidRPr="00AC4CA5">
          <w:rPr>
            <w:rStyle w:val="Hyperlink"/>
            <w:sz w:val="18"/>
            <w:szCs w:val="18"/>
            <w:lang w:val="fr-FR"/>
          </w:rPr>
          <w:t>https://www.tta.or.kr/eng/ttaSearchEngView.do?key=461&amp;searchStandardNo=TTAT.3G-38.321V17.10.0&amp;searchCate=TTAS</w:t>
        </w:r>
      </w:hyperlink>
      <w:r w:rsidRPr="00AC4CA5">
        <w:rPr>
          <w:rStyle w:val="Hyperlink"/>
          <w:sz w:val="18"/>
          <w:szCs w:val="18"/>
          <w:lang w:val="fr-FR"/>
        </w:rPr>
        <w:t xml:space="preserve"> </w:t>
      </w:r>
    </w:p>
    <w:p w14:paraId="49F3D8D4" w14:textId="77777777" w:rsidR="00A8052C" w:rsidRPr="00AC4CA5" w:rsidRDefault="00A8052C" w:rsidP="00A8052C">
      <w:pPr>
        <w:rPr>
          <w:b/>
          <w:bCs/>
          <w:sz w:val="18"/>
          <w:szCs w:val="18"/>
          <w:lang w:val="fr-FR"/>
        </w:rPr>
      </w:pPr>
      <w:r w:rsidRPr="00AC4CA5">
        <w:rPr>
          <w:b/>
          <w:bCs/>
          <w:sz w:val="18"/>
          <w:szCs w:val="18"/>
          <w:lang w:val="fr-FR"/>
        </w:rPr>
        <w:t>Version 18</w:t>
      </w:r>
    </w:p>
    <w:p w14:paraId="2AD2081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58" w:anchor="Rel-18" w:history="1">
        <w:r w:rsidRPr="00AC4CA5">
          <w:rPr>
            <w:rStyle w:val="Hyperlink"/>
            <w:sz w:val="18"/>
            <w:szCs w:val="18"/>
            <w:lang w:val="fr-FR"/>
          </w:rPr>
          <w:t>https://www.atis.org/3gpp-transpositions - Rel-18</w:t>
        </w:r>
      </w:hyperlink>
    </w:p>
    <w:p w14:paraId="568D5AB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59" w:history="1">
        <w:r w:rsidRPr="00AC4CA5">
          <w:rPr>
            <w:rStyle w:val="Hyperlink"/>
            <w:sz w:val="18"/>
            <w:szCs w:val="18"/>
            <w:lang w:val="fr-FR"/>
          </w:rPr>
          <w:t>https://www.ccsa.org.cn/api/portalsFile/downloadOldFile?type=17&amp;oldFileUrl=NTN/RIT/CCSA.3GPP.38.321.V18.3.0.docx</w:t>
        </w:r>
      </w:hyperlink>
      <w:r w:rsidRPr="00AC4CA5">
        <w:rPr>
          <w:rStyle w:val="Hyperlink"/>
          <w:sz w:val="18"/>
          <w:szCs w:val="18"/>
          <w:lang w:val="fr-FR"/>
        </w:rPr>
        <w:t xml:space="preserve"> </w:t>
      </w:r>
    </w:p>
    <w:p w14:paraId="07DDB15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138 321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60" w:history="1">
        <w:r w:rsidRPr="00AC4CA5">
          <w:rPr>
            <w:rStyle w:val="Hyperlink"/>
            <w:sz w:val="18"/>
            <w:szCs w:val="18"/>
            <w:lang w:val="fr-FR"/>
          </w:rPr>
          <w:t>https://www.etsi.org/deliver/etsi_ts/138300_138399/138321/18.03.00_60/ts_138321v180300p.pdf</w:t>
        </w:r>
      </w:hyperlink>
      <w:r w:rsidRPr="00AC4CA5">
        <w:rPr>
          <w:rStyle w:val="Hyperlink"/>
          <w:sz w:val="18"/>
          <w:szCs w:val="18"/>
          <w:lang w:val="fr-FR"/>
        </w:rPr>
        <w:t xml:space="preserve"> </w:t>
      </w:r>
    </w:p>
    <w:p w14:paraId="5EEA0D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38.321- 18.3.0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61" w:history="1">
        <w:r w:rsidRPr="00AC4CA5">
          <w:rPr>
            <w:rStyle w:val="Hyperlink"/>
            <w:sz w:val="18"/>
            <w:szCs w:val="18"/>
            <w:lang w:val="fr-FR"/>
          </w:rPr>
          <w:t>https://members.tsdsi.in/s/dpPHkgmy2ErRaXd</w:t>
        </w:r>
      </w:hyperlink>
      <w:r w:rsidRPr="00AC4CA5">
        <w:rPr>
          <w:rStyle w:val="Hyperlink"/>
          <w:sz w:val="18"/>
          <w:szCs w:val="18"/>
          <w:lang w:val="fr-FR"/>
        </w:rPr>
        <w:t xml:space="preserve"> </w:t>
      </w:r>
    </w:p>
    <w:p w14:paraId="542558C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62" w:history="1">
        <w:r w:rsidRPr="00AC4CA5">
          <w:rPr>
            <w:rStyle w:val="Hyperlink"/>
            <w:sz w:val="18"/>
            <w:szCs w:val="18"/>
            <w:lang w:val="fr-FR"/>
          </w:rPr>
          <w:t>https://www.tta.or.kr/eng/ttaSearchEngView.do?key=461&amp;searchStandardNo=TTAT.3G-38.321V18.3.0&amp;searchCate=TTAS</w:t>
        </w:r>
      </w:hyperlink>
      <w:r w:rsidRPr="00AC4CA5">
        <w:rPr>
          <w:rStyle w:val="Hyperlink"/>
          <w:sz w:val="18"/>
          <w:szCs w:val="18"/>
          <w:lang w:val="fr-FR"/>
        </w:rPr>
        <w:t xml:space="preserve"> </w:t>
      </w:r>
    </w:p>
    <w:p w14:paraId="37CC752F" w14:textId="77777777" w:rsidR="00A8052C" w:rsidRPr="00AC4CA5" w:rsidRDefault="00A8052C" w:rsidP="00A8052C">
      <w:pPr>
        <w:pStyle w:val="Heading5"/>
        <w:rPr>
          <w:lang w:val="fr-FR"/>
        </w:rPr>
      </w:pPr>
      <w:r w:rsidRPr="00AC4CA5">
        <w:rPr>
          <w:lang w:val="fr-FR"/>
        </w:rPr>
        <w:t>2.2.1.3.12</w:t>
      </w:r>
      <w:r w:rsidRPr="00AC4CA5">
        <w:rPr>
          <w:lang w:val="fr-FR"/>
        </w:rPr>
        <w:tab/>
        <w:t>TS 38.322</w:t>
      </w:r>
    </w:p>
    <w:p w14:paraId="39B85534" w14:textId="77777777" w:rsidR="00A8052C" w:rsidRPr="00AC4CA5" w:rsidRDefault="00A8052C" w:rsidP="00A8052C">
      <w:pPr>
        <w:pStyle w:val="Headingb"/>
        <w:rPr>
          <w:lang w:val="fr-FR"/>
        </w:rPr>
      </w:pPr>
      <w:bookmarkStart w:id="505" w:name="_Toc56152534"/>
      <w:bookmarkStart w:id="506" w:name="_Toc56153914"/>
      <w:bookmarkStart w:id="507" w:name="_Toc94533026"/>
      <w:bookmarkStart w:id="508" w:name="_Toc94533496"/>
      <w:r w:rsidRPr="00AC4CA5">
        <w:rPr>
          <w:lang w:val="fr-FR"/>
        </w:rPr>
        <w:t>NR; Spécification du protocole de commande de liaison radioélectrique (RLC)</w:t>
      </w:r>
      <w:bookmarkEnd w:id="505"/>
      <w:bookmarkEnd w:id="506"/>
      <w:bookmarkEnd w:id="507"/>
      <w:bookmarkEnd w:id="508"/>
    </w:p>
    <w:p w14:paraId="6FA99084" w14:textId="3832845F" w:rsidR="00A8052C" w:rsidRPr="00AC4CA5" w:rsidRDefault="00A8052C" w:rsidP="00A8052C">
      <w:pPr>
        <w:keepNext/>
        <w:rPr>
          <w:lang w:val="fr-FR"/>
        </w:rPr>
      </w:pPr>
      <w:r w:rsidRPr="00AC4CA5">
        <w:rPr>
          <w:lang w:val="fr-FR"/>
        </w:rPr>
        <w:t>Ce document définit le protocole de commande de liaison radioélectrique (RLC) NR pour l</w:t>
      </w:r>
      <w:r w:rsidR="00AC4CA5">
        <w:rPr>
          <w:lang w:val="fr-FR"/>
        </w:rPr>
        <w:t>'</w:t>
      </w:r>
      <w:r w:rsidRPr="00AC4CA5">
        <w:rPr>
          <w:lang w:val="fr-FR"/>
        </w:rPr>
        <w:t>interface radioélectrique UE-NR.</w:t>
      </w:r>
    </w:p>
    <w:p w14:paraId="571A15FB" w14:textId="612A86A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ECA2C1B" w14:textId="77777777" w:rsidR="00A8052C" w:rsidRPr="00AC4CA5" w:rsidRDefault="00A8052C" w:rsidP="00A8052C">
      <w:pPr>
        <w:rPr>
          <w:b/>
          <w:bCs/>
          <w:sz w:val="18"/>
          <w:szCs w:val="18"/>
          <w:lang w:val="fr-FR"/>
        </w:rPr>
      </w:pPr>
      <w:r w:rsidRPr="00AC4CA5">
        <w:rPr>
          <w:b/>
          <w:bCs/>
          <w:sz w:val="18"/>
          <w:szCs w:val="18"/>
          <w:lang w:val="fr-FR"/>
        </w:rPr>
        <w:t>Version 17</w:t>
      </w:r>
    </w:p>
    <w:p w14:paraId="4D0ACD3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ATIS.3GPP.38.322.V17.4.0</w:t>
      </w:r>
      <w:r w:rsidRPr="00AC4CA5">
        <w:rPr>
          <w:rFonts w:ascii="Arial" w:hAnsi="Arial" w:cs="Arial"/>
          <w:szCs w:val="24"/>
          <w:lang w:val="fr-FR" w:eastAsia="en-GB"/>
        </w:rPr>
        <w:tab/>
      </w:r>
      <w:r w:rsidRPr="00AC4CA5">
        <w:rPr>
          <w:color w:val="000000"/>
          <w:sz w:val="18"/>
          <w:szCs w:val="18"/>
          <w:lang w:val="fr-FR" w:eastAsia="en-GB"/>
        </w:rPr>
        <w:t>17.4.0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63" w:anchor="Rel-17" w:history="1">
        <w:r w:rsidRPr="00AC4CA5">
          <w:rPr>
            <w:rStyle w:val="Hyperlink"/>
            <w:sz w:val="18"/>
            <w:szCs w:val="18"/>
            <w:lang w:val="fr-FR"/>
          </w:rPr>
          <w:t>https://www.atis.org/3gpp-transpositions - Rel-17</w:t>
        </w:r>
      </w:hyperlink>
    </w:p>
    <w:p w14:paraId="326EB24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CCSA.3GPP.38.322.V17.4.0</w:t>
      </w:r>
      <w:r w:rsidRPr="00AC4CA5">
        <w:rPr>
          <w:rFonts w:ascii="Arial" w:hAnsi="Arial" w:cs="Arial"/>
          <w:szCs w:val="24"/>
          <w:lang w:val="fr-FR" w:eastAsia="en-GB"/>
        </w:rPr>
        <w:tab/>
      </w:r>
      <w:r w:rsidRPr="00AC4CA5">
        <w:rPr>
          <w:color w:val="000000"/>
          <w:sz w:val="18"/>
          <w:szCs w:val="18"/>
          <w:lang w:val="fr-FR" w:eastAsia="en-GB"/>
        </w:rPr>
        <w:t>17.4.0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64" w:history="1">
        <w:r w:rsidRPr="00AC4CA5">
          <w:rPr>
            <w:rStyle w:val="Hyperlink"/>
            <w:sz w:val="18"/>
            <w:szCs w:val="18"/>
            <w:lang w:val="fr-FR"/>
          </w:rPr>
          <w:t>https://www.ccsa.org.cn/api/portalsFile/downloadOldFile?type=17&amp;oldFileUrl=NTN/RIT/CCSA.3GPP.38.322.V17.4.0.docx</w:t>
        </w:r>
      </w:hyperlink>
      <w:r w:rsidRPr="00AC4CA5">
        <w:rPr>
          <w:rStyle w:val="Hyperlink"/>
          <w:sz w:val="18"/>
          <w:szCs w:val="18"/>
          <w:lang w:val="fr-FR"/>
        </w:rPr>
        <w:t xml:space="preserve"> </w:t>
      </w:r>
    </w:p>
    <w:p w14:paraId="5BBA5A0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138 322 V17.4.0 (2024-05)</w:t>
      </w:r>
      <w:r w:rsidRPr="00AC4CA5">
        <w:rPr>
          <w:rFonts w:ascii="Arial" w:hAnsi="Arial" w:cs="Arial"/>
          <w:szCs w:val="24"/>
          <w:lang w:val="fr-FR" w:eastAsia="en-GB"/>
        </w:rPr>
        <w:tab/>
      </w:r>
      <w:r w:rsidRPr="00AC4CA5">
        <w:rPr>
          <w:color w:val="000000"/>
          <w:sz w:val="18"/>
          <w:szCs w:val="18"/>
          <w:lang w:val="fr-FR" w:eastAsia="en-GB"/>
        </w:rPr>
        <w:t>17.4.0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15.05.2024</w:t>
      </w:r>
      <w:r w:rsidRPr="00AC4CA5">
        <w:rPr>
          <w:rFonts w:ascii="Arial" w:hAnsi="Arial" w:cs="Arial"/>
          <w:szCs w:val="24"/>
          <w:lang w:val="fr-FR" w:eastAsia="en-GB"/>
        </w:rPr>
        <w:tab/>
      </w:r>
      <w:hyperlink r:id="rId2465" w:history="1">
        <w:r w:rsidRPr="00AC4CA5">
          <w:rPr>
            <w:rStyle w:val="Hyperlink"/>
            <w:sz w:val="18"/>
            <w:szCs w:val="18"/>
            <w:lang w:val="fr-FR"/>
          </w:rPr>
          <w:t>https://www.etsi.org/deliver/etsi_ts/138300_138399/138322/17.04.00_60/ts_138322v170400p.pdf</w:t>
        </w:r>
      </w:hyperlink>
      <w:r w:rsidRPr="00AC4CA5">
        <w:rPr>
          <w:rStyle w:val="Hyperlink"/>
          <w:sz w:val="18"/>
          <w:szCs w:val="18"/>
          <w:lang w:val="fr-FR"/>
        </w:rPr>
        <w:t xml:space="preserve"> </w:t>
      </w:r>
    </w:p>
    <w:p w14:paraId="171DCC7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38.322-17.4.0 V1.4.0</w:t>
      </w:r>
      <w:r w:rsidRPr="00AC4CA5">
        <w:rPr>
          <w:rFonts w:ascii="Arial" w:hAnsi="Arial" w:cs="Arial"/>
          <w:szCs w:val="24"/>
          <w:lang w:val="fr-FR" w:eastAsia="en-GB"/>
        </w:rPr>
        <w:tab/>
      </w:r>
      <w:r w:rsidRPr="00AC4CA5">
        <w:rPr>
          <w:color w:val="000000"/>
          <w:sz w:val="18"/>
          <w:szCs w:val="18"/>
          <w:lang w:val="fr-FR" w:eastAsia="en-GB"/>
        </w:rPr>
        <w:t>17.4.0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22.07.2024</w:t>
      </w:r>
      <w:r w:rsidRPr="00AC4CA5">
        <w:rPr>
          <w:rFonts w:ascii="Arial" w:hAnsi="Arial" w:cs="Arial"/>
          <w:szCs w:val="24"/>
          <w:lang w:val="fr-FR" w:eastAsia="en-GB"/>
        </w:rPr>
        <w:tab/>
      </w:r>
      <w:hyperlink r:id="rId2466" w:history="1">
        <w:r w:rsidRPr="00AC4CA5">
          <w:rPr>
            <w:rStyle w:val="Hyperlink"/>
            <w:sz w:val="18"/>
            <w:szCs w:val="18"/>
            <w:lang w:val="fr-FR"/>
          </w:rPr>
          <w:t>https://members.tsdsi.in/s/T5Zwi8wae5ESBFX</w:t>
        </w:r>
      </w:hyperlink>
      <w:r w:rsidRPr="00AC4CA5">
        <w:rPr>
          <w:rStyle w:val="Hyperlink"/>
          <w:sz w:val="18"/>
          <w:szCs w:val="18"/>
          <w:lang w:val="fr-FR"/>
        </w:rPr>
        <w:t xml:space="preserve"> </w:t>
      </w:r>
    </w:p>
    <w:p w14:paraId="6D3AA57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TTAT.3G-38.322V17.4.0</w:t>
      </w:r>
      <w:r w:rsidRPr="00AC4CA5">
        <w:rPr>
          <w:rFonts w:ascii="Arial" w:hAnsi="Arial" w:cs="Arial"/>
          <w:szCs w:val="24"/>
          <w:lang w:val="fr-FR" w:eastAsia="en-GB"/>
        </w:rPr>
        <w:tab/>
      </w:r>
      <w:r w:rsidRPr="00AC4CA5">
        <w:rPr>
          <w:color w:val="000000"/>
          <w:sz w:val="18"/>
          <w:szCs w:val="18"/>
          <w:lang w:val="fr-FR" w:eastAsia="en-GB"/>
        </w:rPr>
        <w:t>17.4.0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467" w:history="1">
        <w:r w:rsidRPr="00AC4CA5">
          <w:rPr>
            <w:rStyle w:val="Hyperlink"/>
            <w:sz w:val="18"/>
            <w:szCs w:val="18"/>
            <w:lang w:val="fr-FR"/>
          </w:rPr>
          <w:t>https://www.tta.or.kr/eng/ttaSearchEngView.do?key=461&amp;searchStandardNo=TTAT.3G-38.322V17.4.0&amp;searchCate=TTAS</w:t>
        </w:r>
      </w:hyperlink>
      <w:r w:rsidRPr="00AC4CA5">
        <w:rPr>
          <w:rStyle w:val="Hyperlink"/>
          <w:sz w:val="18"/>
          <w:szCs w:val="18"/>
          <w:lang w:val="fr-FR"/>
        </w:rPr>
        <w:t xml:space="preserve"> </w:t>
      </w:r>
    </w:p>
    <w:p w14:paraId="7DEB6A39" w14:textId="77777777" w:rsidR="00A8052C" w:rsidRPr="00AC4CA5" w:rsidRDefault="00A8052C" w:rsidP="00A8052C">
      <w:pPr>
        <w:keepNext/>
        <w:keepLines/>
        <w:rPr>
          <w:b/>
          <w:bCs/>
          <w:sz w:val="18"/>
          <w:szCs w:val="18"/>
          <w:lang w:val="fr-FR"/>
        </w:rPr>
      </w:pPr>
      <w:r w:rsidRPr="00AC4CA5">
        <w:rPr>
          <w:b/>
          <w:bCs/>
          <w:sz w:val="18"/>
          <w:szCs w:val="18"/>
          <w:lang w:val="fr-FR"/>
        </w:rPr>
        <w:lastRenderedPageBreak/>
        <w:t>Version 18</w:t>
      </w:r>
    </w:p>
    <w:p w14:paraId="4B57075D"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68" w:anchor="Rel-18" w:history="1">
        <w:r w:rsidRPr="00AC4CA5">
          <w:rPr>
            <w:rStyle w:val="Hyperlink"/>
            <w:sz w:val="18"/>
            <w:szCs w:val="18"/>
            <w:lang w:val="fr-FR"/>
          </w:rPr>
          <w:t>https://www.atis.org/3gpp-transpositions - Rel-18</w:t>
        </w:r>
      </w:hyperlink>
    </w:p>
    <w:p w14:paraId="64C261F6"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69" w:history="1">
        <w:r w:rsidRPr="00AC4CA5">
          <w:rPr>
            <w:rStyle w:val="Hyperlink"/>
            <w:sz w:val="18"/>
            <w:szCs w:val="18"/>
            <w:lang w:val="fr-FR"/>
          </w:rPr>
          <w:t>https://www.ccsa.org.cn/api/portalsFile/downloadOldFile?type=17&amp;oldFileUrl=NTN/RIT/CCSA.3GPP.38.322.V18.1.0.docx</w:t>
        </w:r>
      </w:hyperlink>
      <w:r w:rsidRPr="00AC4CA5">
        <w:rPr>
          <w:rStyle w:val="Hyperlink"/>
          <w:sz w:val="18"/>
          <w:szCs w:val="18"/>
          <w:lang w:val="fr-FR"/>
        </w:rPr>
        <w:t xml:space="preserve"> </w:t>
      </w:r>
    </w:p>
    <w:p w14:paraId="1034F8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138 322 V18.1.0 (2024-08)</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470" w:history="1">
        <w:r w:rsidRPr="00AC4CA5">
          <w:rPr>
            <w:rStyle w:val="Hyperlink"/>
            <w:sz w:val="18"/>
            <w:szCs w:val="18"/>
            <w:lang w:val="fr-FR"/>
          </w:rPr>
          <w:t>https://www.etsi.org/deliver/etsi_ts/138300_138399/138322/18.01.00_60/ts_138322v180100p.pdf</w:t>
        </w:r>
      </w:hyperlink>
      <w:r w:rsidRPr="00AC4CA5">
        <w:rPr>
          <w:rStyle w:val="Hyperlink"/>
          <w:sz w:val="18"/>
          <w:szCs w:val="18"/>
          <w:lang w:val="fr-FR"/>
        </w:rPr>
        <w:t xml:space="preserve"> </w:t>
      </w:r>
    </w:p>
    <w:p w14:paraId="5B38BF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38.322 -18.1.0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71" w:history="1">
        <w:r w:rsidRPr="00AC4CA5">
          <w:rPr>
            <w:rStyle w:val="Hyperlink"/>
            <w:sz w:val="18"/>
            <w:szCs w:val="18"/>
            <w:lang w:val="fr-FR"/>
          </w:rPr>
          <w:t>https://members.tsdsi.in/s/pN2AT59JDGqQRoG</w:t>
        </w:r>
      </w:hyperlink>
      <w:r w:rsidRPr="00AC4CA5">
        <w:rPr>
          <w:rStyle w:val="Hyperlink"/>
          <w:sz w:val="18"/>
          <w:szCs w:val="18"/>
          <w:lang w:val="fr-FR"/>
        </w:rPr>
        <w:t xml:space="preserve"> </w:t>
      </w:r>
    </w:p>
    <w:p w14:paraId="2B05A6D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472" w:history="1">
        <w:r w:rsidRPr="00AC4CA5">
          <w:rPr>
            <w:rStyle w:val="Hyperlink"/>
            <w:sz w:val="18"/>
            <w:szCs w:val="18"/>
            <w:lang w:val="fr-FR"/>
          </w:rPr>
          <w:t>https://www.tta.or.kr/eng/ttaSearchEngView.do?key=461&amp;searchStandardNo=TTAT.3G-38.322V18.1.0&amp;searchCate=TTAS</w:t>
        </w:r>
      </w:hyperlink>
      <w:r w:rsidRPr="00AC4CA5">
        <w:rPr>
          <w:rStyle w:val="Hyperlink"/>
          <w:sz w:val="18"/>
          <w:szCs w:val="18"/>
          <w:lang w:val="fr-FR"/>
        </w:rPr>
        <w:t xml:space="preserve"> </w:t>
      </w:r>
    </w:p>
    <w:p w14:paraId="12DD8502" w14:textId="77777777" w:rsidR="00A8052C" w:rsidRPr="00AC4CA5" w:rsidRDefault="00A8052C" w:rsidP="00A8052C">
      <w:pPr>
        <w:pStyle w:val="Heading5"/>
        <w:rPr>
          <w:lang w:val="fr-FR"/>
        </w:rPr>
      </w:pPr>
      <w:r w:rsidRPr="00AC4CA5">
        <w:rPr>
          <w:lang w:val="fr-FR"/>
        </w:rPr>
        <w:t>2.2.1.3.13</w:t>
      </w:r>
      <w:r w:rsidRPr="00AC4CA5">
        <w:rPr>
          <w:lang w:val="fr-FR"/>
        </w:rPr>
        <w:tab/>
        <w:t>TS 38.323</w:t>
      </w:r>
    </w:p>
    <w:p w14:paraId="5744527A" w14:textId="77777777" w:rsidR="00A8052C" w:rsidRPr="00AC4CA5" w:rsidRDefault="00A8052C" w:rsidP="00A8052C">
      <w:pPr>
        <w:pStyle w:val="Headingb"/>
        <w:rPr>
          <w:lang w:val="fr-FR"/>
        </w:rPr>
      </w:pPr>
      <w:bookmarkStart w:id="509" w:name="_Toc56152535"/>
      <w:bookmarkStart w:id="510" w:name="_Toc56153915"/>
      <w:bookmarkStart w:id="511" w:name="_Toc94533027"/>
      <w:bookmarkStart w:id="512" w:name="_Toc94533497"/>
      <w:r w:rsidRPr="00AC4CA5">
        <w:rPr>
          <w:lang w:val="fr-FR"/>
        </w:rPr>
        <w:t>NR; Spécification du protocole de convergence de données en mode paquet (PDCP)</w:t>
      </w:r>
      <w:bookmarkEnd w:id="509"/>
      <w:bookmarkEnd w:id="510"/>
      <w:bookmarkEnd w:id="511"/>
      <w:bookmarkEnd w:id="512"/>
    </w:p>
    <w:p w14:paraId="731CE75C" w14:textId="77777777" w:rsidR="00A8052C" w:rsidRPr="00AC4CA5" w:rsidRDefault="00A8052C" w:rsidP="00A8052C">
      <w:pPr>
        <w:rPr>
          <w:lang w:val="fr-FR"/>
        </w:rPr>
      </w:pPr>
      <w:r w:rsidRPr="00AC4CA5">
        <w:rPr>
          <w:lang w:val="fr-FR"/>
        </w:rPr>
        <w:t>Ce document décrit le protocole de convergence de données en mode paquet (PDCP).</w:t>
      </w:r>
    </w:p>
    <w:p w14:paraId="36E4BAD8" w14:textId="570E3E90"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7FE0C536" w14:textId="77777777" w:rsidR="00A8052C" w:rsidRPr="00AC4CA5" w:rsidRDefault="00A8052C" w:rsidP="00A8052C">
      <w:pPr>
        <w:rPr>
          <w:b/>
          <w:bCs/>
          <w:sz w:val="18"/>
          <w:szCs w:val="18"/>
          <w:lang w:val="fr-FR"/>
        </w:rPr>
      </w:pPr>
      <w:r w:rsidRPr="00AC4CA5">
        <w:rPr>
          <w:b/>
          <w:bCs/>
          <w:sz w:val="18"/>
          <w:szCs w:val="18"/>
          <w:lang w:val="fr-FR"/>
        </w:rPr>
        <w:t>Version 17</w:t>
      </w:r>
    </w:p>
    <w:p w14:paraId="6CFA932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ATIS.3GPP.38.323.V17.5.0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73" w:anchor="Rel-17" w:history="1">
        <w:r w:rsidRPr="00AC4CA5">
          <w:rPr>
            <w:rStyle w:val="Hyperlink"/>
            <w:sz w:val="18"/>
            <w:szCs w:val="18"/>
            <w:lang w:val="fr-FR"/>
          </w:rPr>
          <w:t>https://www.atis.org/3gpp-transpositions - Rel-17</w:t>
        </w:r>
      </w:hyperlink>
    </w:p>
    <w:p w14:paraId="63EC977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CCSA.3GPP.38.323.V17.5.0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474" w:history="1">
        <w:r w:rsidRPr="00AC4CA5">
          <w:rPr>
            <w:rStyle w:val="Hyperlink"/>
            <w:sz w:val="18"/>
            <w:szCs w:val="18"/>
            <w:lang w:val="fr-FR"/>
          </w:rPr>
          <w:t>https://www.ccsa.org.cn/api/portalsFile/downloadOldFile?type=17&amp;oldFileUrl=NTN/RIT/CCSA.3GPP.38.323.V17.5.0.docx</w:t>
        </w:r>
      </w:hyperlink>
      <w:r w:rsidRPr="00AC4CA5">
        <w:rPr>
          <w:rStyle w:val="Hyperlink"/>
          <w:sz w:val="18"/>
          <w:szCs w:val="18"/>
          <w:lang w:val="fr-FR"/>
        </w:rPr>
        <w:t xml:space="preserve"> </w:t>
      </w:r>
    </w:p>
    <w:p w14:paraId="067C592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138 323 V17.5.0 (2023-07)</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26.07.2023</w:t>
      </w:r>
      <w:r w:rsidRPr="00AC4CA5">
        <w:rPr>
          <w:rFonts w:ascii="Arial" w:hAnsi="Arial" w:cs="Arial"/>
          <w:szCs w:val="24"/>
          <w:lang w:val="fr-FR" w:eastAsia="en-GB"/>
        </w:rPr>
        <w:tab/>
      </w:r>
      <w:hyperlink r:id="rId2475" w:history="1">
        <w:r w:rsidRPr="00AC4CA5">
          <w:rPr>
            <w:rStyle w:val="Hyperlink"/>
            <w:sz w:val="18"/>
            <w:szCs w:val="18"/>
            <w:lang w:val="fr-FR"/>
          </w:rPr>
          <w:t>https://www.etsi.org/deliver/etsi_ts/138300_138399/138323/17.05.00_60/ts_138323v170500p.pdf</w:t>
        </w:r>
      </w:hyperlink>
      <w:r w:rsidRPr="00AC4CA5">
        <w:rPr>
          <w:rStyle w:val="Hyperlink"/>
          <w:sz w:val="18"/>
          <w:szCs w:val="18"/>
          <w:lang w:val="fr-FR"/>
        </w:rPr>
        <w:t xml:space="preserve"> </w:t>
      </w:r>
    </w:p>
    <w:p w14:paraId="6B75C0C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38.323-17.5.0 V1.5.0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11.02.2023</w:t>
      </w:r>
      <w:r w:rsidRPr="00AC4CA5">
        <w:rPr>
          <w:rFonts w:ascii="Arial" w:hAnsi="Arial" w:cs="Arial"/>
          <w:szCs w:val="24"/>
          <w:lang w:val="fr-FR" w:eastAsia="en-GB"/>
        </w:rPr>
        <w:tab/>
      </w:r>
      <w:hyperlink r:id="rId2476" w:history="1">
        <w:r w:rsidRPr="00AC4CA5">
          <w:rPr>
            <w:rStyle w:val="Hyperlink"/>
            <w:sz w:val="18"/>
            <w:szCs w:val="18"/>
            <w:lang w:val="fr-FR"/>
          </w:rPr>
          <w:t>https://members.tsdsi.in/s/wBdTkELNbwcfGX4</w:t>
        </w:r>
      </w:hyperlink>
      <w:r w:rsidRPr="00AC4CA5">
        <w:rPr>
          <w:rStyle w:val="Hyperlink"/>
          <w:sz w:val="18"/>
          <w:szCs w:val="18"/>
          <w:lang w:val="fr-FR"/>
        </w:rPr>
        <w:t xml:space="preserve"> </w:t>
      </w:r>
    </w:p>
    <w:p w14:paraId="1F7088C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TTAT.3G-38.323V17.5.0</w:t>
      </w:r>
      <w:r w:rsidRPr="00AC4CA5">
        <w:rPr>
          <w:rFonts w:ascii="Arial" w:hAnsi="Arial" w:cs="Arial"/>
          <w:szCs w:val="24"/>
          <w:lang w:val="fr-FR" w:eastAsia="en-GB"/>
        </w:rPr>
        <w:tab/>
      </w:r>
      <w:r w:rsidRPr="00AC4CA5">
        <w:rPr>
          <w:color w:val="000000"/>
          <w:sz w:val="18"/>
          <w:szCs w:val="18"/>
          <w:lang w:val="fr-FR" w:eastAsia="en-GB"/>
        </w:rPr>
        <w:t>17.5.0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27.10.2023</w:t>
      </w:r>
      <w:r w:rsidRPr="00AC4CA5">
        <w:rPr>
          <w:rFonts w:ascii="Arial" w:hAnsi="Arial" w:cs="Arial"/>
          <w:szCs w:val="24"/>
          <w:lang w:val="fr-FR" w:eastAsia="en-GB"/>
        </w:rPr>
        <w:tab/>
      </w:r>
      <w:hyperlink r:id="rId2477" w:history="1">
        <w:r w:rsidRPr="00AC4CA5">
          <w:rPr>
            <w:rStyle w:val="Hyperlink"/>
            <w:sz w:val="18"/>
            <w:szCs w:val="18"/>
            <w:lang w:val="fr-FR"/>
          </w:rPr>
          <w:t>https://www.tta.or.kr/eng/ttaSearchEngView.do?key=461&amp;searchStandardNo=TTAT.3G-38.323V17.5.0&amp;searchCate=TTAS</w:t>
        </w:r>
      </w:hyperlink>
      <w:r w:rsidRPr="00AC4CA5">
        <w:rPr>
          <w:rStyle w:val="Hyperlink"/>
          <w:sz w:val="18"/>
          <w:szCs w:val="18"/>
          <w:lang w:val="fr-FR"/>
        </w:rPr>
        <w:t xml:space="preserve"> </w:t>
      </w:r>
    </w:p>
    <w:p w14:paraId="3B3CEE79" w14:textId="77777777" w:rsidR="00A8052C" w:rsidRPr="00AC4CA5" w:rsidRDefault="00A8052C" w:rsidP="00A8052C">
      <w:pPr>
        <w:rPr>
          <w:b/>
          <w:bCs/>
          <w:sz w:val="18"/>
          <w:szCs w:val="18"/>
          <w:lang w:val="fr-FR"/>
        </w:rPr>
      </w:pPr>
      <w:r w:rsidRPr="00AC4CA5">
        <w:rPr>
          <w:b/>
          <w:bCs/>
          <w:sz w:val="18"/>
          <w:szCs w:val="18"/>
          <w:lang w:val="fr-FR"/>
        </w:rPr>
        <w:t>Version 18</w:t>
      </w:r>
    </w:p>
    <w:p w14:paraId="2B95752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78" w:anchor="Rel-18" w:history="1">
        <w:r w:rsidRPr="00AC4CA5">
          <w:rPr>
            <w:rStyle w:val="Hyperlink"/>
            <w:sz w:val="18"/>
            <w:szCs w:val="18"/>
            <w:lang w:val="fr-FR"/>
          </w:rPr>
          <w:t>https://www.atis.org/3gpp-transpositions - Rel-18</w:t>
        </w:r>
      </w:hyperlink>
    </w:p>
    <w:p w14:paraId="1FBCCAF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79" w:history="1">
        <w:r w:rsidRPr="00AC4CA5">
          <w:rPr>
            <w:rStyle w:val="Hyperlink"/>
            <w:sz w:val="18"/>
            <w:szCs w:val="18"/>
            <w:lang w:val="fr-FR"/>
          </w:rPr>
          <w:t>https://www.ccsa.org.cn/api/portalsFile/downloadOldFile?type=17&amp;oldFileUrl=NTN/RIT/CCSA.3GPP.38.323.V18.3.0.docx</w:t>
        </w:r>
      </w:hyperlink>
      <w:r w:rsidRPr="00AC4CA5">
        <w:rPr>
          <w:rStyle w:val="Hyperlink"/>
          <w:sz w:val="18"/>
          <w:szCs w:val="18"/>
          <w:lang w:val="fr-FR"/>
        </w:rPr>
        <w:t xml:space="preserve"> </w:t>
      </w:r>
    </w:p>
    <w:p w14:paraId="28C31F2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138 323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80" w:history="1">
        <w:r w:rsidRPr="00AC4CA5">
          <w:rPr>
            <w:rStyle w:val="Hyperlink"/>
            <w:sz w:val="18"/>
            <w:szCs w:val="18"/>
            <w:lang w:val="fr-FR"/>
          </w:rPr>
          <w:t>https://www.etsi.org/deliver/etsi_ts/138300_138399/138323/18.03.00_60/ts_138323v180300p.pdf</w:t>
        </w:r>
      </w:hyperlink>
      <w:r w:rsidRPr="00AC4CA5">
        <w:rPr>
          <w:rStyle w:val="Hyperlink"/>
          <w:sz w:val="18"/>
          <w:szCs w:val="18"/>
          <w:lang w:val="fr-FR"/>
        </w:rPr>
        <w:t xml:space="preserve"> </w:t>
      </w:r>
    </w:p>
    <w:p w14:paraId="608DEDB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38.323- 18.3.0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81" w:history="1">
        <w:r w:rsidRPr="00AC4CA5">
          <w:rPr>
            <w:rStyle w:val="Hyperlink"/>
            <w:sz w:val="18"/>
            <w:szCs w:val="18"/>
            <w:lang w:val="fr-FR"/>
          </w:rPr>
          <w:t>https://members.tsdsi.in/s/4cwDRbeYj2ZrSfK</w:t>
        </w:r>
      </w:hyperlink>
      <w:r w:rsidRPr="00AC4CA5">
        <w:rPr>
          <w:rStyle w:val="Hyperlink"/>
          <w:sz w:val="18"/>
          <w:szCs w:val="18"/>
          <w:lang w:val="fr-FR"/>
        </w:rPr>
        <w:t xml:space="preserve"> </w:t>
      </w:r>
    </w:p>
    <w:p w14:paraId="3FE525D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82" w:history="1">
        <w:r w:rsidRPr="00AC4CA5">
          <w:rPr>
            <w:rStyle w:val="Hyperlink"/>
            <w:sz w:val="18"/>
            <w:szCs w:val="18"/>
            <w:lang w:val="fr-FR"/>
          </w:rPr>
          <w:t>https://www.tta.or.kr/eng/ttaSearchEngView.do?key=461&amp;searchStandardNo=TTAT.3G-38.323V18.3.0&amp;searchCate=TTAS</w:t>
        </w:r>
      </w:hyperlink>
      <w:r w:rsidRPr="00AC4CA5">
        <w:rPr>
          <w:rStyle w:val="Hyperlink"/>
          <w:sz w:val="18"/>
          <w:szCs w:val="18"/>
          <w:lang w:val="fr-FR"/>
        </w:rPr>
        <w:t xml:space="preserve"> </w:t>
      </w:r>
    </w:p>
    <w:p w14:paraId="54E9E1A7" w14:textId="77777777" w:rsidR="00A8052C" w:rsidRPr="00AC4CA5" w:rsidRDefault="00A8052C" w:rsidP="00A8052C">
      <w:pPr>
        <w:pStyle w:val="Heading5"/>
        <w:rPr>
          <w:lang w:val="fr-FR"/>
        </w:rPr>
      </w:pPr>
      <w:r w:rsidRPr="00AC4CA5">
        <w:rPr>
          <w:lang w:val="fr-FR"/>
        </w:rPr>
        <w:t>2.2.1.3.14</w:t>
      </w:r>
      <w:r w:rsidRPr="00AC4CA5">
        <w:rPr>
          <w:lang w:val="fr-FR"/>
        </w:rPr>
        <w:tab/>
        <w:t>TS 38.331</w:t>
      </w:r>
    </w:p>
    <w:p w14:paraId="2B82AC1F" w14:textId="77777777" w:rsidR="00A8052C" w:rsidRPr="00AC4CA5" w:rsidRDefault="00A8052C" w:rsidP="00A8052C">
      <w:pPr>
        <w:pStyle w:val="Headingb"/>
        <w:rPr>
          <w:lang w:val="fr-FR"/>
        </w:rPr>
      </w:pPr>
      <w:bookmarkStart w:id="513" w:name="_Toc56152536"/>
      <w:bookmarkStart w:id="514" w:name="_Toc56153916"/>
      <w:bookmarkStart w:id="515" w:name="_Toc94533028"/>
      <w:bookmarkStart w:id="516" w:name="_Toc94533498"/>
      <w:r w:rsidRPr="00AC4CA5">
        <w:rPr>
          <w:lang w:val="fr-FR"/>
        </w:rPr>
        <w:t>NR; Commande des ressources radioélectriques (RRC); Spécification du protocole</w:t>
      </w:r>
      <w:bookmarkEnd w:id="513"/>
      <w:bookmarkEnd w:id="514"/>
      <w:bookmarkEnd w:id="515"/>
      <w:bookmarkEnd w:id="516"/>
    </w:p>
    <w:p w14:paraId="4F11DCAE" w14:textId="5ECB7605" w:rsidR="00A8052C" w:rsidRPr="00AC4CA5" w:rsidRDefault="00A8052C" w:rsidP="00A8052C">
      <w:pPr>
        <w:rPr>
          <w:lang w:val="fr-FR"/>
        </w:rPr>
      </w:pPr>
      <w:r w:rsidRPr="00AC4CA5">
        <w:rPr>
          <w:lang w:val="fr-FR"/>
        </w:rPr>
        <w:t>Ce document définit le protocole de contrôle des ressources radioélectriques pour l</w:t>
      </w:r>
      <w:r w:rsidR="00AC4CA5">
        <w:rPr>
          <w:lang w:val="fr-FR"/>
        </w:rPr>
        <w:t>'</w:t>
      </w:r>
      <w:r w:rsidRPr="00AC4CA5">
        <w:rPr>
          <w:lang w:val="fr-FR"/>
        </w:rPr>
        <w:t>interface radioélectrique entre l</w:t>
      </w:r>
      <w:r w:rsidR="00AC4CA5">
        <w:rPr>
          <w:lang w:val="fr-FR"/>
        </w:rPr>
        <w:t>'</w:t>
      </w:r>
      <w:r w:rsidRPr="00AC4CA5">
        <w:rPr>
          <w:lang w:val="fr-FR"/>
        </w:rPr>
        <w:t>UE et le réseau NG-RAN.</w:t>
      </w:r>
    </w:p>
    <w:p w14:paraId="7B4BDA9F" w14:textId="2464BA47" w:rsidR="00A8052C" w:rsidRPr="00AC4CA5" w:rsidRDefault="00A8052C" w:rsidP="00A8052C">
      <w:pPr>
        <w:rPr>
          <w:lang w:val="fr-FR"/>
        </w:rPr>
      </w:pPr>
      <w:r w:rsidRPr="00AC4CA5">
        <w:rPr>
          <w:lang w:val="fr-FR"/>
        </w:rPr>
        <w:t>Le domaine d</w:t>
      </w:r>
      <w:r w:rsidR="00AC4CA5">
        <w:rPr>
          <w:lang w:val="fr-FR"/>
        </w:rPr>
        <w:t>'</w:t>
      </w:r>
      <w:r w:rsidRPr="00AC4CA5">
        <w:rPr>
          <w:lang w:val="fr-FR"/>
        </w:rPr>
        <w:t>application de ce document comprend les éléments suivants:</w:t>
      </w:r>
    </w:p>
    <w:p w14:paraId="280EF6AE" w14:textId="24F9F328" w:rsidR="00A8052C" w:rsidRPr="00AC4CA5" w:rsidRDefault="00A8052C" w:rsidP="00A8052C">
      <w:pPr>
        <w:pStyle w:val="enumlev1"/>
        <w:rPr>
          <w:lang w:val="fr-FR"/>
        </w:rPr>
      </w:pPr>
      <w:r w:rsidRPr="00AC4CA5">
        <w:rPr>
          <w:lang w:val="fr-FR"/>
        </w:rPr>
        <w:t>−</w:t>
      </w:r>
      <w:r w:rsidRPr="00AC4CA5">
        <w:rPr>
          <w:lang w:val="fr-FR"/>
        </w:rPr>
        <w:tab/>
        <w:t>Les informations radioélectriques acheminées dans un conteneur transparent entre un nœud gNB source et un nœud gNB cible lors d</w:t>
      </w:r>
      <w:r w:rsidR="00AC4CA5">
        <w:rPr>
          <w:lang w:val="fr-FR"/>
        </w:rPr>
        <w:t>'</w:t>
      </w:r>
      <w:r w:rsidRPr="00AC4CA5">
        <w:rPr>
          <w:lang w:val="fr-FR"/>
        </w:rPr>
        <w:t>un transfert entre gNB.</w:t>
      </w:r>
    </w:p>
    <w:p w14:paraId="611A40DC" w14:textId="0FDEFA81" w:rsidR="00A8052C" w:rsidRPr="00AC4CA5" w:rsidRDefault="00A8052C" w:rsidP="00A8052C">
      <w:pPr>
        <w:pStyle w:val="enumlev1"/>
        <w:rPr>
          <w:lang w:val="fr-FR"/>
        </w:rPr>
      </w:pPr>
      <w:r w:rsidRPr="00AC4CA5">
        <w:rPr>
          <w:lang w:val="fr-FR"/>
        </w:rPr>
        <w:lastRenderedPageBreak/>
        <w:t>−</w:t>
      </w:r>
      <w:r w:rsidRPr="00AC4CA5">
        <w:rPr>
          <w:lang w:val="fr-FR"/>
        </w:rPr>
        <w:tab/>
        <w:t>Les informations radioélectriques acheminées dans un conteneur transparent entre un gNB source ou cible et un autre système lors d</w:t>
      </w:r>
      <w:r w:rsidR="00AC4CA5">
        <w:rPr>
          <w:lang w:val="fr-FR"/>
        </w:rPr>
        <w:t>'</w:t>
      </w:r>
      <w:r w:rsidRPr="00AC4CA5">
        <w:rPr>
          <w:lang w:val="fr-FR"/>
        </w:rPr>
        <w:t>un transfert entre technologies d</w:t>
      </w:r>
      <w:r w:rsidR="00AC4CA5">
        <w:rPr>
          <w:lang w:val="fr-FR"/>
        </w:rPr>
        <w:t>'</w:t>
      </w:r>
      <w:r w:rsidRPr="00AC4CA5">
        <w:rPr>
          <w:lang w:val="fr-FR"/>
        </w:rPr>
        <w:t>accès radioélectrique.</w:t>
      </w:r>
    </w:p>
    <w:p w14:paraId="473714FC" w14:textId="5351791A" w:rsidR="00A8052C" w:rsidRPr="00AC4CA5" w:rsidRDefault="00A8052C" w:rsidP="00A8052C">
      <w:pPr>
        <w:pStyle w:val="enumlev1"/>
        <w:rPr>
          <w:lang w:val="fr-FR"/>
        </w:rPr>
      </w:pPr>
      <w:r w:rsidRPr="00AC4CA5">
        <w:rPr>
          <w:lang w:val="fr-FR"/>
        </w:rPr>
        <w:t>−</w:t>
      </w:r>
      <w:r w:rsidRPr="00AC4CA5">
        <w:rPr>
          <w:lang w:val="fr-FR"/>
        </w:rPr>
        <w:tab/>
        <w:t>Les informations radioélectriques acheminées dans un conteneur transparent entre un nœud gNB source et un nœud gNB cible lors d</w:t>
      </w:r>
      <w:r w:rsidR="00AC4CA5">
        <w:rPr>
          <w:lang w:val="fr-FR"/>
        </w:rPr>
        <w:t>'</w:t>
      </w:r>
      <w:r w:rsidRPr="00AC4CA5">
        <w:rPr>
          <w:lang w:val="fr-FR"/>
        </w:rPr>
        <w:t>une double connectivité E-UTRA-NR.</w:t>
      </w:r>
    </w:p>
    <w:p w14:paraId="272CD1F4" w14:textId="462D16AC"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7D7F3F46" w14:textId="77777777" w:rsidR="00A8052C" w:rsidRPr="00AC4CA5" w:rsidRDefault="00A8052C" w:rsidP="00A8052C">
      <w:pPr>
        <w:rPr>
          <w:b/>
          <w:bCs/>
          <w:sz w:val="18"/>
          <w:szCs w:val="18"/>
          <w:lang w:val="fr-FR"/>
        </w:rPr>
      </w:pPr>
      <w:r w:rsidRPr="00AC4CA5">
        <w:rPr>
          <w:b/>
          <w:bCs/>
          <w:sz w:val="18"/>
          <w:szCs w:val="18"/>
          <w:lang w:val="fr-FR"/>
        </w:rPr>
        <w:t>Version 17</w:t>
      </w:r>
    </w:p>
    <w:p w14:paraId="15AB652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ATIS.3GPP.38.331.V17.10.0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83" w:anchor="Rel-17" w:history="1">
        <w:r w:rsidRPr="00AC4CA5">
          <w:rPr>
            <w:rStyle w:val="Hyperlink"/>
            <w:sz w:val="18"/>
            <w:szCs w:val="18"/>
            <w:lang w:val="fr-FR"/>
          </w:rPr>
          <w:t>https://www.atis.org/3gpp-transpositions - Rel-17</w:t>
        </w:r>
      </w:hyperlink>
    </w:p>
    <w:p w14:paraId="6B5370D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CCSA.3GPP.38.331.V17.10.0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84" w:history="1">
        <w:r w:rsidRPr="00AC4CA5">
          <w:rPr>
            <w:rStyle w:val="Hyperlink"/>
            <w:sz w:val="18"/>
            <w:szCs w:val="18"/>
            <w:lang w:val="fr-FR"/>
          </w:rPr>
          <w:t>https://www.ccsa.org.cn/api/portalsFile/downloadOldFile?type=17&amp;oldFileUrl=NTN/RIT/CCSA.3GPP.38.331.V17.10.0.docx</w:t>
        </w:r>
      </w:hyperlink>
      <w:r w:rsidRPr="00AC4CA5">
        <w:rPr>
          <w:rStyle w:val="Hyperlink"/>
          <w:sz w:val="18"/>
          <w:szCs w:val="18"/>
          <w:lang w:val="fr-FR"/>
        </w:rPr>
        <w:t xml:space="preserve"> </w:t>
      </w:r>
    </w:p>
    <w:p w14:paraId="7B1CB76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138 331 V17.10.0 (2024-10)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17.10.2024</w:t>
      </w:r>
      <w:r w:rsidRPr="00AC4CA5">
        <w:rPr>
          <w:rFonts w:ascii="Arial" w:hAnsi="Arial" w:cs="Arial"/>
          <w:szCs w:val="24"/>
          <w:lang w:val="fr-FR" w:eastAsia="en-GB"/>
        </w:rPr>
        <w:tab/>
      </w:r>
      <w:hyperlink r:id="rId2485" w:history="1">
        <w:r w:rsidRPr="00AC4CA5">
          <w:rPr>
            <w:rStyle w:val="Hyperlink"/>
            <w:sz w:val="18"/>
            <w:szCs w:val="18"/>
            <w:lang w:val="fr-FR"/>
          </w:rPr>
          <w:t>https://www.etsi.org/deliver/etsi_ts/138300_138399/138331/17.10.00_60/ts_138331v171000p.pdf</w:t>
        </w:r>
      </w:hyperlink>
      <w:r w:rsidRPr="00AC4CA5">
        <w:rPr>
          <w:rStyle w:val="Hyperlink"/>
          <w:sz w:val="18"/>
          <w:szCs w:val="18"/>
          <w:lang w:val="fr-FR"/>
        </w:rPr>
        <w:t xml:space="preserve"> </w:t>
      </w:r>
    </w:p>
    <w:p w14:paraId="17B3E4F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38.331-17.10.0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86" w:history="1">
        <w:r w:rsidRPr="00AC4CA5">
          <w:rPr>
            <w:rStyle w:val="Hyperlink"/>
            <w:sz w:val="18"/>
            <w:szCs w:val="18"/>
            <w:lang w:val="fr-FR"/>
          </w:rPr>
          <w:t>https://members.tsdsi.in/s/EX4bWYm6dZRLGbg</w:t>
        </w:r>
      </w:hyperlink>
      <w:r w:rsidRPr="00AC4CA5">
        <w:rPr>
          <w:rStyle w:val="Hyperlink"/>
          <w:sz w:val="18"/>
          <w:szCs w:val="18"/>
          <w:lang w:val="fr-FR"/>
        </w:rPr>
        <w:t xml:space="preserve"> </w:t>
      </w:r>
    </w:p>
    <w:p w14:paraId="6B63EB1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TTAT.3G-38.331V17.10.0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87" w:history="1">
        <w:r w:rsidRPr="00AC4CA5">
          <w:rPr>
            <w:rStyle w:val="Hyperlink"/>
            <w:sz w:val="18"/>
            <w:szCs w:val="18"/>
            <w:lang w:val="fr-FR"/>
          </w:rPr>
          <w:t>https://www.tta.or.kr/eng/ttaSearchEngView.do?key=461&amp;searchStandardNo=TTAT.3G-38.331V17.10.0&amp;searchCate=TTAS</w:t>
        </w:r>
      </w:hyperlink>
      <w:r w:rsidRPr="00AC4CA5">
        <w:rPr>
          <w:rStyle w:val="Hyperlink"/>
          <w:sz w:val="18"/>
          <w:szCs w:val="18"/>
          <w:lang w:val="fr-FR"/>
        </w:rPr>
        <w:t xml:space="preserve"> </w:t>
      </w:r>
    </w:p>
    <w:p w14:paraId="733F9C63" w14:textId="77777777" w:rsidR="00A8052C" w:rsidRPr="00AC4CA5" w:rsidRDefault="00A8052C" w:rsidP="00A8052C">
      <w:pPr>
        <w:rPr>
          <w:b/>
          <w:bCs/>
          <w:sz w:val="18"/>
          <w:szCs w:val="18"/>
          <w:lang w:val="fr-FR"/>
        </w:rPr>
      </w:pPr>
      <w:r w:rsidRPr="00AC4CA5">
        <w:rPr>
          <w:b/>
          <w:bCs/>
          <w:sz w:val="18"/>
          <w:szCs w:val="18"/>
          <w:lang w:val="fr-FR"/>
        </w:rPr>
        <w:t>Version 18</w:t>
      </w:r>
    </w:p>
    <w:p w14:paraId="6A5F6EA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ATIS.3GPP.38.331.V18.3.0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88" w:anchor="Rel-18" w:history="1">
        <w:r w:rsidRPr="00AC4CA5">
          <w:rPr>
            <w:rStyle w:val="Hyperlink"/>
            <w:sz w:val="18"/>
            <w:szCs w:val="18"/>
            <w:lang w:val="fr-FR"/>
          </w:rPr>
          <w:t>https://www.atis.org/3gpp-transpositions - Rel-18</w:t>
        </w:r>
      </w:hyperlink>
    </w:p>
    <w:p w14:paraId="6A261EF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CCSA.3GPP.38.331.V18.3.0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89" w:history="1">
        <w:r w:rsidRPr="00AC4CA5">
          <w:rPr>
            <w:rStyle w:val="Hyperlink"/>
            <w:sz w:val="18"/>
            <w:szCs w:val="18"/>
            <w:lang w:val="fr-FR"/>
          </w:rPr>
          <w:t>https://www.ccsa.org.cn/api/portalsFile/downloadOldFile?type=17&amp;oldFileUrl=NTN/RIT/CCSA.3GPP.38.331.V18.3.0.docx</w:t>
        </w:r>
      </w:hyperlink>
      <w:r w:rsidRPr="00AC4CA5">
        <w:rPr>
          <w:rStyle w:val="Hyperlink"/>
          <w:sz w:val="18"/>
          <w:szCs w:val="18"/>
          <w:lang w:val="fr-FR"/>
        </w:rPr>
        <w:t xml:space="preserve"> </w:t>
      </w:r>
    </w:p>
    <w:p w14:paraId="537FD3E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138 331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90" w:history="1">
        <w:r w:rsidRPr="00AC4CA5">
          <w:rPr>
            <w:rStyle w:val="Hyperlink"/>
            <w:sz w:val="18"/>
            <w:szCs w:val="18"/>
            <w:lang w:val="fr-FR"/>
          </w:rPr>
          <w:t>https://www.etsi.org/deliver/etsi_ts/138300_138399/138331/18.03.00_60/ts_138331v180300p.pdf</w:t>
        </w:r>
      </w:hyperlink>
      <w:r w:rsidRPr="00AC4CA5">
        <w:rPr>
          <w:rStyle w:val="Hyperlink"/>
          <w:sz w:val="18"/>
          <w:szCs w:val="18"/>
          <w:lang w:val="fr-FR"/>
        </w:rPr>
        <w:t xml:space="preserve"> </w:t>
      </w:r>
    </w:p>
    <w:p w14:paraId="69F2539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38.331- 18.3.0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91" w:history="1">
        <w:r w:rsidRPr="00AC4CA5">
          <w:rPr>
            <w:rStyle w:val="Hyperlink"/>
            <w:sz w:val="18"/>
            <w:szCs w:val="18"/>
            <w:lang w:val="fr-FR"/>
          </w:rPr>
          <w:t>https://members.tsdsi.in/s/nDAKGfrfBEMeK7R</w:t>
        </w:r>
      </w:hyperlink>
      <w:r w:rsidRPr="00AC4CA5">
        <w:rPr>
          <w:rStyle w:val="Hyperlink"/>
          <w:sz w:val="18"/>
          <w:szCs w:val="18"/>
          <w:lang w:val="fr-FR"/>
        </w:rPr>
        <w:t xml:space="preserve"> </w:t>
      </w:r>
    </w:p>
    <w:p w14:paraId="107E751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TTAT.3G-38.331V18.3.0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92" w:history="1">
        <w:r w:rsidRPr="00AC4CA5">
          <w:rPr>
            <w:rStyle w:val="Hyperlink"/>
            <w:sz w:val="18"/>
            <w:szCs w:val="18"/>
            <w:lang w:val="fr-FR"/>
          </w:rPr>
          <w:t>https://www.tta.or.kr/eng/ttaSearchEngView.do?key=461&amp;searchStandardNo=TTAT.3G-38.331V18.3.0&amp;searchCate=TTAS</w:t>
        </w:r>
      </w:hyperlink>
      <w:r w:rsidRPr="00AC4CA5">
        <w:rPr>
          <w:rStyle w:val="Hyperlink"/>
          <w:sz w:val="18"/>
          <w:szCs w:val="18"/>
          <w:lang w:val="fr-FR"/>
        </w:rPr>
        <w:t xml:space="preserve"> </w:t>
      </w:r>
    </w:p>
    <w:p w14:paraId="5E5DEE82" w14:textId="77777777" w:rsidR="00A8052C" w:rsidRPr="00AC4CA5" w:rsidRDefault="00A8052C" w:rsidP="00A8052C">
      <w:pPr>
        <w:pStyle w:val="Heading5"/>
        <w:rPr>
          <w:lang w:val="fr-FR"/>
        </w:rPr>
      </w:pPr>
      <w:r w:rsidRPr="00AC4CA5">
        <w:rPr>
          <w:lang w:val="fr-FR"/>
        </w:rPr>
        <w:t>2.2.1.3.15</w:t>
      </w:r>
      <w:r w:rsidRPr="00AC4CA5">
        <w:rPr>
          <w:lang w:val="fr-FR"/>
        </w:rPr>
        <w:tab/>
        <w:t>TS 38.355</w:t>
      </w:r>
    </w:p>
    <w:p w14:paraId="5493C931" w14:textId="77777777" w:rsidR="00A8052C" w:rsidRPr="00AC4CA5" w:rsidRDefault="00A8052C" w:rsidP="00A8052C">
      <w:pPr>
        <w:pStyle w:val="Headingb"/>
        <w:rPr>
          <w:lang w:val="fr-FR"/>
        </w:rPr>
      </w:pPr>
      <w:r w:rsidRPr="00AC4CA5">
        <w:rPr>
          <w:lang w:val="fr-FR"/>
        </w:rPr>
        <w:t>NR; Protocole de positionnement sur la liaison latérale (SLPP); Spécification du protocole</w:t>
      </w:r>
    </w:p>
    <w:p w14:paraId="449A4015" w14:textId="6DC175C4" w:rsidR="00A8052C" w:rsidRPr="00AC4CA5" w:rsidRDefault="00A8052C" w:rsidP="00A8052C">
      <w:pPr>
        <w:rPr>
          <w:b/>
          <w:lang w:val="fr-FR"/>
        </w:rPr>
      </w:pPr>
      <w:r w:rsidRPr="00AC4CA5">
        <w:rPr>
          <w:lang w:val="fr-FR"/>
        </w:rPr>
        <w:t>Ce document définit le protocole de positionnement sur la liaison latérale (SLPP) pour l</w:t>
      </w:r>
      <w:r w:rsidR="00AC4CA5">
        <w:rPr>
          <w:lang w:val="fr-FR"/>
        </w:rPr>
        <w:t>'</w:t>
      </w:r>
      <w:r w:rsidRPr="00AC4CA5">
        <w:rPr>
          <w:lang w:val="fr-FR"/>
        </w:rPr>
        <w:t>interface entre UE et entre l</w:t>
      </w:r>
      <w:r w:rsidR="00AC4CA5">
        <w:rPr>
          <w:lang w:val="fr-FR"/>
        </w:rPr>
        <w:t>'</w:t>
      </w:r>
      <w:r w:rsidRPr="00AC4CA5">
        <w:rPr>
          <w:lang w:val="fr-FR"/>
        </w:rPr>
        <w:t>UE et la fonction LMF.</w:t>
      </w:r>
    </w:p>
    <w:p w14:paraId="6C9932F4" w14:textId="0A0B4F3E"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4C44A5DD" w14:textId="77777777" w:rsidR="00A8052C" w:rsidRPr="00AC4CA5" w:rsidRDefault="00A8052C" w:rsidP="00A8052C">
      <w:pPr>
        <w:rPr>
          <w:b/>
          <w:bCs/>
          <w:sz w:val="18"/>
          <w:szCs w:val="18"/>
          <w:lang w:val="fr-FR"/>
        </w:rPr>
      </w:pPr>
      <w:r w:rsidRPr="00AC4CA5">
        <w:rPr>
          <w:b/>
          <w:bCs/>
          <w:sz w:val="18"/>
          <w:szCs w:val="18"/>
          <w:lang w:val="fr-FR"/>
        </w:rPr>
        <w:t>Version 18</w:t>
      </w:r>
    </w:p>
    <w:p w14:paraId="009BE66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ATIS.3GPP.38.355.V18.3.0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493" w:anchor="Rel-18" w:history="1">
        <w:r w:rsidRPr="00AC4CA5">
          <w:rPr>
            <w:rStyle w:val="Hyperlink"/>
            <w:sz w:val="18"/>
            <w:szCs w:val="18"/>
            <w:lang w:val="fr-FR"/>
          </w:rPr>
          <w:t>https://www.atis.org/3gpp-transpositions - Rel-18</w:t>
        </w:r>
      </w:hyperlink>
    </w:p>
    <w:p w14:paraId="77E3C6F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138 355 V18.3.0 (2024-10)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14.10.2024</w:t>
      </w:r>
      <w:r w:rsidRPr="00AC4CA5">
        <w:rPr>
          <w:rFonts w:ascii="Arial" w:hAnsi="Arial" w:cs="Arial"/>
          <w:szCs w:val="24"/>
          <w:lang w:val="fr-FR" w:eastAsia="en-GB"/>
        </w:rPr>
        <w:tab/>
      </w:r>
      <w:hyperlink r:id="rId2494" w:history="1">
        <w:r w:rsidRPr="00AC4CA5">
          <w:rPr>
            <w:rStyle w:val="Hyperlink"/>
            <w:sz w:val="18"/>
            <w:szCs w:val="18"/>
            <w:lang w:val="fr-FR"/>
          </w:rPr>
          <w:t>https://www.etsi.org/deliver/etsi_ts/138300_138399/138355/18.03.00_60/ts_138355v180300p.pdf</w:t>
        </w:r>
      </w:hyperlink>
      <w:r w:rsidRPr="00AC4CA5">
        <w:rPr>
          <w:rStyle w:val="Hyperlink"/>
          <w:sz w:val="18"/>
          <w:szCs w:val="18"/>
          <w:lang w:val="fr-FR"/>
        </w:rPr>
        <w:t xml:space="preserve"> </w:t>
      </w:r>
    </w:p>
    <w:p w14:paraId="785452E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38.355- 18.3.0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495" w:history="1">
        <w:r w:rsidRPr="00AC4CA5">
          <w:rPr>
            <w:rStyle w:val="Hyperlink"/>
            <w:sz w:val="18"/>
            <w:szCs w:val="18"/>
            <w:lang w:val="fr-FR"/>
          </w:rPr>
          <w:t>https://members.tsdsi.in/s/XTWsTzfmjBZ3eHd</w:t>
        </w:r>
      </w:hyperlink>
      <w:r w:rsidRPr="00AC4CA5">
        <w:rPr>
          <w:rStyle w:val="Hyperlink"/>
          <w:sz w:val="18"/>
          <w:szCs w:val="18"/>
          <w:lang w:val="fr-FR"/>
        </w:rPr>
        <w:t xml:space="preserve"> </w:t>
      </w:r>
    </w:p>
    <w:p w14:paraId="55FE8D8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TTAT.3G-38.355V18.3.0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496" w:history="1">
        <w:r w:rsidRPr="00AC4CA5">
          <w:rPr>
            <w:rStyle w:val="Hyperlink"/>
            <w:sz w:val="18"/>
            <w:szCs w:val="18"/>
            <w:lang w:val="fr-FR"/>
          </w:rPr>
          <w:t>https://www.tta.or.kr/eng/ttaSearchEngView.do?key=461&amp;searchStandardNo=TTAT.3G-38.355V18.3.0&amp;searchCate=TTAS</w:t>
        </w:r>
      </w:hyperlink>
      <w:r w:rsidRPr="00AC4CA5">
        <w:rPr>
          <w:rStyle w:val="Hyperlink"/>
          <w:sz w:val="18"/>
          <w:szCs w:val="18"/>
          <w:lang w:val="fr-FR"/>
        </w:rPr>
        <w:t xml:space="preserve"> </w:t>
      </w:r>
    </w:p>
    <w:p w14:paraId="2188C492" w14:textId="77777777" w:rsidR="00A8052C" w:rsidRPr="00AC4CA5" w:rsidRDefault="00A8052C" w:rsidP="00A8052C">
      <w:pPr>
        <w:pStyle w:val="Heading4"/>
        <w:rPr>
          <w:lang w:val="fr-FR"/>
        </w:rPr>
      </w:pPr>
      <w:r w:rsidRPr="00AC4CA5">
        <w:rPr>
          <w:lang w:val="fr-FR"/>
        </w:rPr>
        <w:lastRenderedPageBreak/>
        <w:t>2.2.1.4</w:t>
      </w:r>
      <w:r w:rsidRPr="00AC4CA5">
        <w:rPr>
          <w:lang w:val="fr-FR"/>
        </w:rPr>
        <w:tab/>
        <w:t>Architecture</w:t>
      </w:r>
    </w:p>
    <w:p w14:paraId="16E9DBED" w14:textId="77777777" w:rsidR="00A8052C" w:rsidRPr="00AC4CA5" w:rsidRDefault="00A8052C" w:rsidP="00A8052C">
      <w:pPr>
        <w:pStyle w:val="Heading5"/>
        <w:rPr>
          <w:lang w:val="fr-FR"/>
        </w:rPr>
      </w:pPr>
      <w:r w:rsidRPr="00AC4CA5">
        <w:rPr>
          <w:lang w:val="fr-FR"/>
        </w:rPr>
        <w:t>2.2.1.4.1</w:t>
      </w:r>
      <w:r w:rsidRPr="00AC4CA5">
        <w:rPr>
          <w:lang w:val="fr-FR"/>
        </w:rPr>
        <w:tab/>
        <w:t>TS 37.460</w:t>
      </w:r>
    </w:p>
    <w:p w14:paraId="24A6C022" w14:textId="77777777" w:rsidR="00A8052C" w:rsidRPr="00AC4CA5" w:rsidRDefault="00A8052C" w:rsidP="00A8052C">
      <w:pPr>
        <w:pStyle w:val="Headingb"/>
        <w:rPr>
          <w:lang w:val="fr-FR"/>
        </w:rPr>
      </w:pPr>
      <w:bookmarkStart w:id="517" w:name="_Toc56152538"/>
      <w:bookmarkStart w:id="518" w:name="_Toc56153918"/>
      <w:bookmarkStart w:id="519" w:name="_Toc94533030"/>
      <w:bookmarkStart w:id="520" w:name="_Toc94533500"/>
      <w:r w:rsidRPr="00AC4CA5">
        <w:rPr>
          <w:lang w:val="fr-FR"/>
        </w:rPr>
        <w:t>Interface Iuant: Aspects et principes généraux</w:t>
      </w:r>
      <w:bookmarkEnd w:id="517"/>
      <w:bookmarkEnd w:id="518"/>
      <w:bookmarkEnd w:id="519"/>
      <w:bookmarkEnd w:id="520"/>
    </w:p>
    <w:p w14:paraId="2C259233" w14:textId="35BB64BC" w:rsidR="00A8052C" w:rsidRPr="00AC4CA5" w:rsidRDefault="00A8052C" w:rsidP="00A8052C">
      <w:pPr>
        <w:keepNext/>
        <w:keepLines/>
        <w:rPr>
          <w:lang w:val="fr-FR"/>
        </w:rPr>
      </w:pPr>
      <w:r w:rsidRPr="00AC4CA5">
        <w:rPr>
          <w:lang w:val="fr-FR"/>
        </w:rPr>
        <w:t>Ce document est une introduction à la série TS 37.46x du 3GPP sur les spécifications techniques qui définissent l</w:t>
      </w:r>
      <w:r w:rsidR="00AC4CA5">
        <w:rPr>
          <w:lang w:val="fr-FR"/>
        </w:rPr>
        <w:t>'</w:t>
      </w:r>
      <w:r w:rsidRPr="00AC4CA5">
        <w:rPr>
          <w:lang w:val="fr-FR"/>
        </w:rPr>
        <w:t>interface Iuant. Celle-ci peut être exploitée dans le contexte des réseaux UTRAN, E-UTRAN et NG-RAN. Dans la présente spécification, ces réseaux sont appelés «RAN», tandis que dans les entités de réseau correspondantes, les nœuds B, eNB, en-gNB et NG-RAN sont appelés «nœuds RAN». L</w:t>
      </w:r>
      <w:r w:rsidR="00AC4CA5">
        <w:rPr>
          <w:lang w:val="fr-FR"/>
        </w:rPr>
        <w:t>'</w:t>
      </w:r>
      <w:r w:rsidRPr="00AC4CA5">
        <w:rPr>
          <w:lang w:val="fr-FR"/>
        </w:rPr>
        <w:t>interface logique Iuant est une interface interne au nœud RAN qui se situe par définition entre la fonction d</w:t>
      </w:r>
      <w:r w:rsidR="00AC4CA5">
        <w:rPr>
          <w:lang w:val="fr-FR"/>
        </w:rPr>
        <w:t>'</w:t>
      </w:r>
      <w:r w:rsidRPr="00AC4CA5">
        <w:rPr>
          <w:lang w:val="fr-FR"/>
        </w:rPr>
        <w:t>exploitation et de maintenance (O&amp;M) spécifique à la mise en œuvre et les antennes RET, ainsi qu</w:t>
      </w:r>
      <w:r w:rsidR="00AC4CA5">
        <w:rPr>
          <w:lang w:val="fr-FR"/>
        </w:rPr>
        <w:t>'</w:t>
      </w:r>
      <w:r w:rsidRPr="00AC4CA5">
        <w:rPr>
          <w:lang w:val="fr-FR"/>
        </w:rPr>
        <w:t>entre la fonction O&amp;M spécifique à la mise en œuvre et la fonction d</w:t>
      </w:r>
      <w:r w:rsidR="00AC4CA5">
        <w:rPr>
          <w:lang w:val="fr-FR"/>
        </w:rPr>
        <w:t>'</w:t>
      </w:r>
      <w:r w:rsidRPr="00AC4CA5">
        <w:rPr>
          <w:lang w:val="fr-FR"/>
        </w:rPr>
        <w:t>unité de commande des amplificateurs montés sur pylône (TMA).</w:t>
      </w:r>
    </w:p>
    <w:p w14:paraId="38666AB2" w14:textId="3315366F"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4C180308" w14:textId="77777777" w:rsidR="00A8052C" w:rsidRPr="00AC4CA5" w:rsidRDefault="00A8052C" w:rsidP="00A8052C">
      <w:pPr>
        <w:rPr>
          <w:b/>
          <w:bCs/>
          <w:sz w:val="18"/>
          <w:szCs w:val="18"/>
          <w:lang w:val="fr-FR"/>
        </w:rPr>
      </w:pPr>
      <w:r w:rsidRPr="00AC4CA5">
        <w:rPr>
          <w:b/>
          <w:bCs/>
          <w:sz w:val="18"/>
          <w:szCs w:val="18"/>
          <w:lang w:val="fr-FR"/>
        </w:rPr>
        <w:t>Version 17</w:t>
      </w:r>
    </w:p>
    <w:p w14:paraId="503937F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497" w:anchor="Rel-17" w:history="1">
        <w:r w:rsidRPr="00AC4CA5">
          <w:rPr>
            <w:rStyle w:val="Hyperlink"/>
            <w:sz w:val="18"/>
            <w:szCs w:val="18"/>
            <w:lang w:val="fr-FR"/>
          </w:rPr>
          <w:t>https://www.atis.org/3gpp-transpositions - Rel-17</w:t>
        </w:r>
      </w:hyperlink>
    </w:p>
    <w:p w14:paraId="3E25452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498" w:history="1">
        <w:r w:rsidRPr="00AC4CA5">
          <w:rPr>
            <w:rStyle w:val="Hyperlink"/>
            <w:sz w:val="18"/>
            <w:szCs w:val="18"/>
            <w:lang w:val="fr-FR"/>
          </w:rPr>
          <w:t>https://www.ccsa.org.cn/api/portalsFile/downloadOldFile?type=17&amp;oldFileUrl=NTN/RIT/CCSA.3GPP.37.460.V17.0.0.doc</w:t>
        </w:r>
      </w:hyperlink>
      <w:r w:rsidRPr="00AC4CA5">
        <w:rPr>
          <w:rStyle w:val="Hyperlink"/>
          <w:sz w:val="18"/>
          <w:szCs w:val="18"/>
          <w:lang w:val="fr-FR"/>
        </w:rPr>
        <w:t xml:space="preserve"> </w:t>
      </w:r>
    </w:p>
    <w:p w14:paraId="36DA4F5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137 460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499" w:history="1">
        <w:r w:rsidRPr="00AC4CA5">
          <w:rPr>
            <w:rStyle w:val="Hyperlink"/>
            <w:sz w:val="18"/>
            <w:szCs w:val="18"/>
            <w:lang w:val="fr-FR"/>
          </w:rPr>
          <w:t>https://www.etsi.org/deliver/etsi_ts/137400_137499/137460/17.00.00_60/ts_137460v170000p.pdf</w:t>
        </w:r>
      </w:hyperlink>
      <w:r w:rsidRPr="00AC4CA5">
        <w:rPr>
          <w:rStyle w:val="Hyperlink"/>
          <w:sz w:val="18"/>
          <w:szCs w:val="18"/>
          <w:lang w:val="fr-FR"/>
        </w:rPr>
        <w:t xml:space="preserve"> </w:t>
      </w:r>
    </w:p>
    <w:p w14:paraId="7021BD1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37.460-17.0.0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500" w:history="1">
        <w:r w:rsidRPr="00AC4CA5">
          <w:rPr>
            <w:rStyle w:val="Hyperlink"/>
            <w:sz w:val="18"/>
            <w:szCs w:val="18"/>
            <w:lang w:val="fr-FR"/>
          </w:rPr>
          <w:t>https://members.tsdsi.in/s/6jndrFL9wmEZ9S9</w:t>
        </w:r>
      </w:hyperlink>
      <w:r w:rsidRPr="00AC4CA5">
        <w:rPr>
          <w:rStyle w:val="Hyperlink"/>
          <w:sz w:val="18"/>
          <w:szCs w:val="18"/>
          <w:lang w:val="fr-FR"/>
        </w:rPr>
        <w:t xml:space="preserve"> </w:t>
      </w:r>
    </w:p>
    <w:p w14:paraId="595F7C4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501" w:history="1">
        <w:r w:rsidRPr="00AC4CA5">
          <w:rPr>
            <w:rStyle w:val="Hyperlink"/>
            <w:sz w:val="18"/>
            <w:szCs w:val="18"/>
            <w:lang w:val="fr-FR"/>
          </w:rPr>
          <w:t>https://www.tta.or.kr/eng/ttaSearchEngView.do?key=461&amp;searchStandardNo=TTAT.3G-37.460V17.0.0&amp;searchCate=TTAS</w:t>
        </w:r>
      </w:hyperlink>
      <w:r w:rsidRPr="00AC4CA5">
        <w:rPr>
          <w:rStyle w:val="Hyperlink"/>
          <w:sz w:val="18"/>
          <w:szCs w:val="18"/>
          <w:lang w:val="fr-FR"/>
        </w:rPr>
        <w:t xml:space="preserve"> </w:t>
      </w:r>
    </w:p>
    <w:p w14:paraId="3F2EE1A5" w14:textId="77777777" w:rsidR="00A8052C" w:rsidRPr="00AC4CA5" w:rsidRDefault="00A8052C" w:rsidP="00A8052C">
      <w:pPr>
        <w:rPr>
          <w:b/>
          <w:bCs/>
          <w:sz w:val="18"/>
          <w:szCs w:val="18"/>
          <w:lang w:val="fr-FR"/>
        </w:rPr>
      </w:pPr>
      <w:r w:rsidRPr="00AC4CA5">
        <w:rPr>
          <w:b/>
          <w:bCs/>
          <w:sz w:val="18"/>
          <w:szCs w:val="18"/>
          <w:lang w:val="fr-FR"/>
        </w:rPr>
        <w:t>Version 18</w:t>
      </w:r>
    </w:p>
    <w:p w14:paraId="04933F7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02" w:anchor="Rel-18" w:history="1">
        <w:r w:rsidRPr="00AC4CA5">
          <w:rPr>
            <w:rStyle w:val="Hyperlink"/>
            <w:sz w:val="18"/>
            <w:szCs w:val="18"/>
            <w:lang w:val="fr-FR"/>
          </w:rPr>
          <w:t>https://www.atis.org/3gpp-transpositions - Rel-18</w:t>
        </w:r>
      </w:hyperlink>
    </w:p>
    <w:p w14:paraId="1FF6D83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03" w:history="1">
        <w:r w:rsidRPr="00AC4CA5">
          <w:rPr>
            <w:rStyle w:val="Hyperlink"/>
            <w:sz w:val="18"/>
            <w:szCs w:val="18"/>
            <w:lang w:val="fr-FR"/>
          </w:rPr>
          <w:t>https://www.ccsa.org.cn/api/portalsFile/downloadOldFile?type=17&amp;oldFileUrl=NTN/RIT/CCSA.3GPP.37.460.V18.0.0.docx</w:t>
        </w:r>
      </w:hyperlink>
      <w:r w:rsidRPr="00AC4CA5">
        <w:rPr>
          <w:rStyle w:val="Hyperlink"/>
          <w:sz w:val="18"/>
          <w:szCs w:val="18"/>
          <w:lang w:val="fr-FR"/>
        </w:rPr>
        <w:t xml:space="preserve"> </w:t>
      </w:r>
    </w:p>
    <w:p w14:paraId="5BD11529"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137 460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23.05.2024</w:t>
      </w:r>
      <w:r w:rsidRPr="00AC4CA5">
        <w:rPr>
          <w:rFonts w:ascii="Arial" w:hAnsi="Arial" w:cs="Arial"/>
          <w:szCs w:val="24"/>
          <w:lang w:val="fr-FR" w:eastAsia="en-GB"/>
        </w:rPr>
        <w:tab/>
      </w:r>
      <w:hyperlink r:id="rId2504" w:history="1">
        <w:r w:rsidRPr="00AC4CA5">
          <w:rPr>
            <w:rStyle w:val="Hyperlink"/>
            <w:sz w:val="18"/>
            <w:szCs w:val="18"/>
            <w:lang w:val="fr-FR"/>
          </w:rPr>
          <w:t>https://www.etsi.org/deliver/etsi_ts/137400_137499/137460/18.00.00_60/ts_137460v180000p.pdf</w:t>
        </w:r>
      </w:hyperlink>
      <w:r w:rsidRPr="00AC4CA5">
        <w:rPr>
          <w:rStyle w:val="Hyperlink"/>
          <w:sz w:val="18"/>
          <w:szCs w:val="18"/>
          <w:lang w:val="fr-FR"/>
        </w:rPr>
        <w:t xml:space="preserve"> </w:t>
      </w:r>
    </w:p>
    <w:p w14:paraId="7F25B0AA"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05" w:history="1">
        <w:r w:rsidRPr="00AC4CA5">
          <w:rPr>
            <w:rStyle w:val="Hyperlink"/>
            <w:sz w:val="18"/>
            <w:szCs w:val="18"/>
            <w:lang w:val="fr-FR"/>
          </w:rPr>
          <w:t>https://members.tsdsi.in/s/xfEDfBBeKbyWi4H</w:t>
        </w:r>
      </w:hyperlink>
      <w:r w:rsidRPr="00AC4CA5">
        <w:rPr>
          <w:rStyle w:val="Hyperlink"/>
          <w:sz w:val="18"/>
          <w:szCs w:val="18"/>
          <w:lang w:val="fr-FR"/>
        </w:rPr>
        <w:t xml:space="preserve"> </w:t>
      </w:r>
    </w:p>
    <w:p w14:paraId="63F763B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r w:rsidRPr="00AC4CA5">
        <w:rPr>
          <w:rStyle w:val="Hyperlink"/>
          <w:sz w:val="18"/>
          <w:szCs w:val="18"/>
          <w:lang w:val="fr-FR"/>
        </w:rPr>
        <w:t>https://www.tta.or.kr/eng/ttaSearchEngView.do?key=461&amp;searchStandardNo=TTAT.3G-37.460V18.0.0&amp;searchCate=TTAS</w:t>
      </w:r>
    </w:p>
    <w:p w14:paraId="24BA3EC6" w14:textId="77777777" w:rsidR="00A8052C" w:rsidRPr="00AC4CA5" w:rsidRDefault="00A8052C" w:rsidP="00A8052C">
      <w:pPr>
        <w:pStyle w:val="Heading5"/>
        <w:rPr>
          <w:lang w:val="fr-FR"/>
        </w:rPr>
      </w:pPr>
      <w:r w:rsidRPr="00AC4CA5">
        <w:rPr>
          <w:lang w:val="fr-FR"/>
        </w:rPr>
        <w:t>2.2.1.4.2</w:t>
      </w:r>
      <w:r w:rsidRPr="00AC4CA5">
        <w:rPr>
          <w:lang w:val="fr-FR"/>
        </w:rPr>
        <w:tab/>
        <w:t>TS 37.461</w:t>
      </w:r>
    </w:p>
    <w:p w14:paraId="1807081A" w14:textId="77777777" w:rsidR="00A8052C" w:rsidRPr="00AC4CA5" w:rsidRDefault="00A8052C" w:rsidP="00A8052C">
      <w:pPr>
        <w:pStyle w:val="Headingb"/>
        <w:rPr>
          <w:lang w:val="fr-FR"/>
        </w:rPr>
      </w:pPr>
      <w:bookmarkStart w:id="521" w:name="_Toc56152539"/>
      <w:bookmarkStart w:id="522" w:name="_Toc56153919"/>
      <w:bookmarkStart w:id="523" w:name="_Toc94533031"/>
      <w:bookmarkStart w:id="524" w:name="_Toc94533501"/>
      <w:r w:rsidRPr="00AC4CA5">
        <w:rPr>
          <w:lang w:val="fr-FR"/>
        </w:rPr>
        <w:t>Interface Iuant: Couche 1</w:t>
      </w:r>
      <w:bookmarkEnd w:id="521"/>
      <w:bookmarkEnd w:id="522"/>
      <w:bookmarkEnd w:id="523"/>
      <w:bookmarkEnd w:id="524"/>
    </w:p>
    <w:p w14:paraId="60CE7C93" w14:textId="6AD4EF1A" w:rsidR="00A8052C" w:rsidRPr="00AC4CA5" w:rsidRDefault="00A8052C" w:rsidP="00A8052C">
      <w:pPr>
        <w:rPr>
          <w:lang w:val="fr-FR"/>
        </w:rPr>
      </w:pPr>
      <w:r w:rsidRPr="00AC4CA5">
        <w:rPr>
          <w:lang w:val="fr-FR"/>
        </w:rPr>
        <w:t>Ce document définit les normes autorisées pour mettre en œuvre la couche 1 sur l</w:t>
      </w:r>
      <w:r w:rsidR="00AC4CA5">
        <w:rPr>
          <w:lang w:val="fr-FR"/>
        </w:rPr>
        <w:t>'</w:t>
      </w:r>
      <w:r w:rsidRPr="00AC4CA5">
        <w:rPr>
          <w:lang w:val="fr-FR"/>
        </w:rPr>
        <w:t>interface Iuant pour l</w:t>
      </w:r>
      <w:r w:rsidR="00AC4CA5">
        <w:rPr>
          <w:lang w:val="fr-FR"/>
        </w:rPr>
        <w:t>'</w:t>
      </w:r>
      <w:r w:rsidRPr="00AC4CA5">
        <w:rPr>
          <w:lang w:val="fr-FR"/>
        </w:rPr>
        <w:t>UTRA, l</w:t>
      </w:r>
      <w:r w:rsidR="00AC4CA5">
        <w:rPr>
          <w:lang w:val="fr-FR"/>
        </w:rPr>
        <w:t>'</w:t>
      </w:r>
      <w:r w:rsidRPr="00AC4CA5">
        <w:rPr>
          <w:lang w:val="fr-FR"/>
        </w:rPr>
        <w:t>E-UTRA et la NR.</w:t>
      </w:r>
    </w:p>
    <w:p w14:paraId="6C8DF6E8" w14:textId="11641E02" w:rsidR="00A8052C" w:rsidRPr="00AC4CA5" w:rsidRDefault="00A8052C" w:rsidP="00A8052C">
      <w:pPr>
        <w:rPr>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1D460484" w14:textId="511C043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227F487" w14:textId="77777777" w:rsidR="00A8052C" w:rsidRPr="00AC4CA5" w:rsidRDefault="00A8052C" w:rsidP="007C42E3">
      <w:pPr>
        <w:keepNext/>
        <w:keepLines/>
        <w:rPr>
          <w:b/>
          <w:bCs/>
          <w:sz w:val="18"/>
          <w:szCs w:val="18"/>
          <w:lang w:val="fr-FR"/>
        </w:rPr>
      </w:pPr>
      <w:r w:rsidRPr="00AC4CA5">
        <w:rPr>
          <w:b/>
          <w:bCs/>
          <w:sz w:val="18"/>
          <w:szCs w:val="18"/>
          <w:lang w:val="fr-FR"/>
        </w:rPr>
        <w:t>Version 17</w:t>
      </w:r>
    </w:p>
    <w:p w14:paraId="71DC97D6" w14:textId="77777777" w:rsidR="00A8052C" w:rsidRPr="00AC4CA5" w:rsidRDefault="00A8052C" w:rsidP="007C42E3">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ATIS.3GPP.37.461.V17.1.0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06" w:anchor="Rel-17" w:history="1">
        <w:r w:rsidRPr="00AC4CA5">
          <w:rPr>
            <w:rStyle w:val="Hyperlink"/>
            <w:sz w:val="18"/>
            <w:szCs w:val="18"/>
            <w:lang w:val="fr-FR"/>
          </w:rPr>
          <w:t>https://www.atis.org/3gpp-transpositions - Rel-17</w:t>
        </w:r>
      </w:hyperlink>
    </w:p>
    <w:p w14:paraId="36B9E0CF" w14:textId="77777777" w:rsidR="00A8052C" w:rsidRPr="00AC4CA5" w:rsidRDefault="00A8052C" w:rsidP="007C42E3">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CCSA.3GPP.37.461.V17.1.0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07" w:history="1">
        <w:r w:rsidRPr="00AC4CA5">
          <w:rPr>
            <w:rStyle w:val="Hyperlink"/>
            <w:sz w:val="18"/>
            <w:szCs w:val="18"/>
            <w:lang w:val="fr-FR"/>
          </w:rPr>
          <w:t>https://www.ccsa.org.cn/api/portalsFile/downloadOldFile?type=17&amp;oldFileUrl=NTN/RIT/CCSA.3GPP.37.461.V17.1.0.docx</w:t>
        </w:r>
      </w:hyperlink>
      <w:r w:rsidRPr="00AC4CA5">
        <w:rPr>
          <w:rStyle w:val="Hyperlink"/>
          <w:sz w:val="18"/>
          <w:szCs w:val="18"/>
          <w:lang w:val="fr-FR"/>
        </w:rPr>
        <w:t xml:space="preserve"> </w:t>
      </w:r>
    </w:p>
    <w:p w14:paraId="13F2269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137 461 V17.1.0 (2022-07)</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20.07.2022</w:t>
      </w:r>
      <w:r w:rsidRPr="00AC4CA5">
        <w:rPr>
          <w:rFonts w:ascii="Arial" w:hAnsi="Arial" w:cs="Arial"/>
          <w:szCs w:val="24"/>
          <w:lang w:val="fr-FR" w:eastAsia="en-GB"/>
        </w:rPr>
        <w:tab/>
      </w:r>
      <w:hyperlink r:id="rId2508" w:history="1">
        <w:r w:rsidRPr="00AC4CA5">
          <w:rPr>
            <w:rStyle w:val="Hyperlink"/>
            <w:sz w:val="18"/>
            <w:szCs w:val="18"/>
            <w:lang w:val="fr-FR"/>
          </w:rPr>
          <w:t>https://www.etsi.org/deliver/etsi_ts/137400_137499/137461/17.01.00_60/ts_137461v170100p.pdf</w:t>
        </w:r>
      </w:hyperlink>
      <w:r w:rsidRPr="00AC4CA5">
        <w:rPr>
          <w:rStyle w:val="Hyperlink"/>
          <w:sz w:val="18"/>
          <w:szCs w:val="18"/>
          <w:lang w:val="fr-FR"/>
        </w:rPr>
        <w:t xml:space="preserve"> </w:t>
      </w:r>
    </w:p>
    <w:p w14:paraId="4BC01E7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37.461-17.1.0 V1.1.0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11.01.2022</w:t>
      </w:r>
      <w:r w:rsidRPr="00AC4CA5">
        <w:rPr>
          <w:rFonts w:ascii="Arial" w:hAnsi="Arial" w:cs="Arial"/>
          <w:szCs w:val="24"/>
          <w:lang w:val="fr-FR" w:eastAsia="en-GB"/>
        </w:rPr>
        <w:tab/>
      </w:r>
      <w:hyperlink r:id="rId2509" w:history="1">
        <w:r w:rsidRPr="00AC4CA5">
          <w:rPr>
            <w:rStyle w:val="Hyperlink"/>
            <w:sz w:val="18"/>
            <w:szCs w:val="18"/>
            <w:lang w:val="fr-FR"/>
          </w:rPr>
          <w:t>https://members.tsdsi.in/s/TW5nmHpmaa6wrBL</w:t>
        </w:r>
      </w:hyperlink>
      <w:r w:rsidRPr="00AC4CA5">
        <w:rPr>
          <w:rStyle w:val="Hyperlink"/>
          <w:sz w:val="18"/>
          <w:szCs w:val="18"/>
          <w:lang w:val="fr-FR"/>
        </w:rPr>
        <w:t xml:space="preserve"> </w:t>
      </w:r>
    </w:p>
    <w:p w14:paraId="245D955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TTAT.3G-37.461V17.1.0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21.10.2022</w:t>
      </w:r>
      <w:r w:rsidRPr="00AC4CA5">
        <w:rPr>
          <w:rFonts w:ascii="Arial" w:hAnsi="Arial" w:cs="Arial"/>
          <w:szCs w:val="24"/>
          <w:lang w:val="fr-FR" w:eastAsia="en-GB"/>
        </w:rPr>
        <w:tab/>
      </w:r>
      <w:hyperlink r:id="rId2510" w:history="1">
        <w:r w:rsidRPr="00AC4CA5">
          <w:rPr>
            <w:rStyle w:val="Hyperlink"/>
            <w:sz w:val="18"/>
            <w:szCs w:val="18"/>
            <w:lang w:val="fr-FR"/>
          </w:rPr>
          <w:t>https://www.tta.or.kr/eng/ttaSearchEngView.do?key=461&amp;searchStandardNo=TTAT.3G-37.461V17.1.0&amp;searchCate=TTAS</w:t>
        </w:r>
      </w:hyperlink>
      <w:r w:rsidRPr="00AC4CA5">
        <w:rPr>
          <w:rStyle w:val="Hyperlink"/>
          <w:sz w:val="18"/>
          <w:szCs w:val="18"/>
          <w:lang w:val="fr-FR"/>
        </w:rPr>
        <w:t xml:space="preserve"> </w:t>
      </w:r>
    </w:p>
    <w:p w14:paraId="353824B2" w14:textId="77777777" w:rsidR="00A8052C" w:rsidRPr="00AC4CA5" w:rsidRDefault="00A8052C" w:rsidP="00A8052C">
      <w:pPr>
        <w:rPr>
          <w:b/>
          <w:bCs/>
          <w:sz w:val="18"/>
          <w:szCs w:val="18"/>
          <w:lang w:val="fr-FR"/>
        </w:rPr>
      </w:pPr>
      <w:r w:rsidRPr="00AC4CA5">
        <w:rPr>
          <w:b/>
          <w:bCs/>
          <w:sz w:val="18"/>
          <w:szCs w:val="18"/>
          <w:lang w:val="fr-FR"/>
        </w:rPr>
        <w:t>Version 18</w:t>
      </w:r>
    </w:p>
    <w:p w14:paraId="45E4899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11" w:anchor="Rel-18" w:history="1">
        <w:r w:rsidRPr="00AC4CA5">
          <w:rPr>
            <w:rStyle w:val="Hyperlink"/>
            <w:sz w:val="18"/>
            <w:szCs w:val="18"/>
            <w:lang w:val="fr-FR"/>
          </w:rPr>
          <w:t>https://www.atis.org/3gpp-transpositions - Rel-18</w:t>
        </w:r>
      </w:hyperlink>
    </w:p>
    <w:p w14:paraId="6B7E75C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12" w:history="1">
        <w:r w:rsidRPr="00AC4CA5">
          <w:rPr>
            <w:rStyle w:val="Hyperlink"/>
            <w:sz w:val="18"/>
            <w:szCs w:val="18"/>
            <w:lang w:val="fr-FR"/>
          </w:rPr>
          <w:t>https://www.ccsa.org.cn/api/portalsFile/downloadOldFile?type=17&amp;oldFileUrl=NTN/RIT/CCSA.3GPP.37.461.V18.0.0.docx</w:t>
        </w:r>
      </w:hyperlink>
      <w:r w:rsidRPr="00AC4CA5">
        <w:rPr>
          <w:rStyle w:val="Hyperlink"/>
          <w:sz w:val="18"/>
          <w:szCs w:val="18"/>
          <w:lang w:val="fr-FR"/>
        </w:rPr>
        <w:t xml:space="preserve"> </w:t>
      </w:r>
    </w:p>
    <w:p w14:paraId="6D789DD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137 461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23.05.2024</w:t>
      </w:r>
      <w:r w:rsidRPr="00AC4CA5">
        <w:rPr>
          <w:rFonts w:ascii="Arial" w:hAnsi="Arial" w:cs="Arial"/>
          <w:szCs w:val="24"/>
          <w:lang w:val="fr-FR" w:eastAsia="en-GB"/>
        </w:rPr>
        <w:tab/>
      </w:r>
      <w:hyperlink r:id="rId2513" w:history="1">
        <w:r w:rsidRPr="00AC4CA5">
          <w:rPr>
            <w:rStyle w:val="Hyperlink"/>
            <w:sz w:val="18"/>
            <w:szCs w:val="18"/>
            <w:lang w:val="fr-FR"/>
          </w:rPr>
          <w:t>https://www.etsi.org/deliver/etsi_ts/137400_137499/137461/18.00.00_60/ts_137461v180000p.pdf</w:t>
        </w:r>
      </w:hyperlink>
      <w:r w:rsidRPr="00AC4CA5">
        <w:rPr>
          <w:rStyle w:val="Hyperlink"/>
          <w:sz w:val="18"/>
          <w:szCs w:val="18"/>
          <w:lang w:val="fr-FR"/>
        </w:rPr>
        <w:t xml:space="preserve"> </w:t>
      </w:r>
    </w:p>
    <w:p w14:paraId="474D3A5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14" w:history="1">
        <w:r w:rsidRPr="00AC4CA5">
          <w:rPr>
            <w:rStyle w:val="Hyperlink"/>
            <w:sz w:val="18"/>
            <w:szCs w:val="18"/>
            <w:lang w:val="fr-FR"/>
          </w:rPr>
          <w:t>https://members.tsdsi.in/s/T5sfZLDZxs8nGDq</w:t>
        </w:r>
      </w:hyperlink>
      <w:r w:rsidRPr="00AC4CA5">
        <w:rPr>
          <w:rStyle w:val="Hyperlink"/>
          <w:sz w:val="18"/>
          <w:szCs w:val="18"/>
          <w:lang w:val="fr-FR"/>
        </w:rPr>
        <w:t xml:space="preserve"> </w:t>
      </w:r>
    </w:p>
    <w:p w14:paraId="78C5179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15" w:history="1">
        <w:r w:rsidRPr="00AC4CA5">
          <w:rPr>
            <w:rStyle w:val="Hyperlink"/>
            <w:sz w:val="18"/>
            <w:szCs w:val="18"/>
            <w:lang w:val="fr-FR"/>
          </w:rPr>
          <w:t>https://www.tta.or.kr/eng/ttaSearchEngView.do?key=461&amp;searchStandardNo=TTAT.3G-37.461V18.0.0&amp;searchCate=TTAS</w:t>
        </w:r>
      </w:hyperlink>
      <w:r w:rsidRPr="00AC4CA5">
        <w:rPr>
          <w:rStyle w:val="Hyperlink"/>
          <w:sz w:val="18"/>
          <w:szCs w:val="18"/>
          <w:lang w:val="fr-FR"/>
        </w:rPr>
        <w:t xml:space="preserve"> </w:t>
      </w:r>
    </w:p>
    <w:p w14:paraId="3C25F356" w14:textId="77777777" w:rsidR="00A8052C" w:rsidRPr="00AC4CA5" w:rsidRDefault="00A8052C" w:rsidP="00A8052C">
      <w:pPr>
        <w:pStyle w:val="Heading5"/>
        <w:rPr>
          <w:lang w:val="fr-FR"/>
        </w:rPr>
      </w:pPr>
      <w:r w:rsidRPr="00AC4CA5">
        <w:rPr>
          <w:lang w:val="fr-FR"/>
        </w:rPr>
        <w:t>2.2.1.4.3</w:t>
      </w:r>
      <w:r w:rsidRPr="00AC4CA5">
        <w:rPr>
          <w:lang w:val="fr-FR"/>
        </w:rPr>
        <w:tab/>
        <w:t>TS 37.462</w:t>
      </w:r>
    </w:p>
    <w:p w14:paraId="16F5062F" w14:textId="77777777" w:rsidR="00A8052C" w:rsidRPr="00AC4CA5" w:rsidRDefault="00A8052C" w:rsidP="00A8052C">
      <w:pPr>
        <w:pStyle w:val="Headingb"/>
        <w:rPr>
          <w:lang w:val="fr-FR"/>
        </w:rPr>
      </w:pPr>
      <w:bookmarkStart w:id="525" w:name="_Toc56152540"/>
      <w:bookmarkStart w:id="526" w:name="_Toc56153920"/>
      <w:bookmarkStart w:id="527" w:name="_Toc94533032"/>
      <w:bookmarkStart w:id="528" w:name="_Toc94533502"/>
      <w:r w:rsidRPr="00AC4CA5">
        <w:rPr>
          <w:lang w:val="fr-FR"/>
        </w:rPr>
        <w:t>Interface Iuant: Acheminement de la signalisation</w:t>
      </w:r>
      <w:bookmarkEnd w:id="525"/>
      <w:bookmarkEnd w:id="526"/>
      <w:bookmarkEnd w:id="527"/>
      <w:bookmarkEnd w:id="528"/>
    </w:p>
    <w:p w14:paraId="50FAE7AE" w14:textId="7980EB8E" w:rsidR="00A8052C" w:rsidRPr="00AC4CA5" w:rsidRDefault="00A8052C" w:rsidP="00A8052C">
      <w:pPr>
        <w:rPr>
          <w:lang w:val="fr-FR"/>
        </w:rPr>
      </w:pPr>
      <w:r w:rsidRPr="00AC4CA5">
        <w:rPr>
          <w:lang w:val="fr-FR"/>
        </w:rPr>
        <w:t>Ce document décrit l</w:t>
      </w:r>
      <w:r w:rsidR="00AC4CA5">
        <w:rPr>
          <w:lang w:val="fr-FR"/>
        </w:rPr>
        <w:t>'</w:t>
      </w:r>
      <w:r w:rsidRPr="00AC4CA5">
        <w:rPr>
          <w:lang w:val="fr-FR"/>
        </w:rPr>
        <w:t>acheminement de la signalisation concernant la partie application de l</w:t>
      </w:r>
      <w:r w:rsidR="00AC4CA5">
        <w:rPr>
          <w:lang w:val="fr-FR"/>
        </w:rPr>
        <w:t>'</w:t>
      </w:r>
      <w:r w:rsidRPr="00AC4CA5">
        <w:rPr>
          <w:lang w:val="fr-FR"/>
        </w:rPr>
        <w:t>inclinaison électrique à distance (RETAP) et la partie application des amplificateurs montés sur pylône (TMAAP) à utiliser sur l</w:t>
      </w:r>
      <w:r w:rsidR="00AC4CA5">
        <w:rPr>
          <w:lang w:val="fr-FR"/>
        </w:rPr>
        <w:t>'</w:t>
      </w:r>
      <w:r w:rsidRPr="00AC4CA5">
        <w:rPr>
          <w:lang w:val="fr-FR"/>
        </w:rPr>
        <w:t>interface Iuant pour les réseaux UTRAN, E-UTRAN et NG-RAN. Dans la présente spécification, ces réseaux sont appelés «RAN», tandis que dans les entités de réseau correspondantes, les nœuds B, eNB, en-gNB et NG</w:t>
      </w:r>
      <w:r w:rsidRPr="00AC4CA5">
        <w:rPr>
          <w:lang w:val="fr-FR"/>
        </w:rPr>
        <w:noBreakHyphen/>
        <w:t>RAN sont appelés «nœuds RAN». L</w:t>
      </w:r>
      <w:r w:rsidR="00AC4CA5">
        <w:rPr>
          <w:lang w:val="fr-FR"/>
        </w:rPr>
        <w:t>'</w:t>
      </w:r>
      <w:r w:rsidRPr="00AC4CA5">
        <w:rPr>
          <w:lang w:val="fr-FR"/>
        </w:rPr>
        <w:t>interface logique Iuant est une interface interne au nœud RAN qui se situe par définition entre la fonction d</w:t>
      </w:r>
      <w:r w:rsidR="00AC4CA5">
        <w:rPr>
          <w:lang w:val="fr-FR"/>
        </w:rPr>
        <w:t>'</w:t>
      </w:r>
      <w:r w:rsidRPr="00AC4CA5">
        <w:rPr>
          <w:lang w:val="fr-FR"/>
        </w:rPr>
        <w:t>exploitation et de maintenance (O&amp;M) spécifique à la mise en œuvre et les antennes RET, ainsi qu</w:t>
      </w:r>
      <w:r w:rsidR="00AC4CA5">
        <w:rPr>
          <w:lang w:val="fr-FR"/>
        </w:rPr>
        <w:t>'</w:t>
      </w:r>
      <w:r w:rsidRPr="00AC4CA5">
        <w:rPr>
          <w:lang w:val="fr-FR"/>
        </w:rPr>
        <w:t>entre la fonction O&amp;M spécifique à la mise en œuvre et la fonction d</w:t>
      </w:r>
      <w:r w:rsidR="00AC4CA5">
        <w:rPr>
          <w:lang w:val="fr-FR"/>
        </w:rPr>
        <w:t>'</w:t>
      </w:r>
      <w:r w:rsidRPr="00AC4CA5">
        <w:rPr>
          <w:lang w:val="fr-FR"/>
        </w:rPr>
        <w:t>unité de commande des amplificateurs montés sur pylône (TMA).</w:t>
      </w:r>
    </w:p>
    <w:p w14:paraId="4496D74D" w14:textId="722EAFC0"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9CE7DAF" w14:textId="77777777" w:rsidR="00A8052C" w:rsidRPr="00AC4CA5" w:rsidRDefault="00A8052C" w:rsidP="00A8052C">
      <w:pPr>
        <w:rPr>
          <w:b/>
          <w:bCs/>
          <w:sz w:val="18"/>
          <w:szCs w:val="18"/>
          <w:lang w:val="fr-FR"/>
        </w:rPr>
      </w:pPr>
      <w:r w:rsidRPr="00AC4CA5">
        <w:rPr>
          <w:b/>
          <w:bCs/>
          <w:sz w:val="18"/>
          <w:szCs w:val="18"/>
          <w:lang w:val="fr-FR"/>
        </w:rPr>
        <w:t>Version 17</w:t>
      </w:r>
    </w:p>
    <w:p w14:paraId="31B8A52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16" w:anchor="Rel-17" w:history="1">
        <w:r w:rsidRPr="00AC4CA5">
          <w:rPr>
            <w:rStyle w:val="Hyperlink"/>
            <w:sz w:val="18"/>
            <w:szCs w:val="18"/>
            <w:lang w:val="fr-FR"/>
          </w:rPr>
          <w:t>https://www.atis.org/3gpp-transpositions - Rel-17</w:t>
        </w:r>
      </w:hyperlink>
    </w:p>
    <w:p w14:paraId="13A579D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17" w:history="1">
        <w:r w:rsidRPr="00AC4CA5">
          <w:rPr>
            <w:rStyle w:val="Hyperlink"/>
            <w:sz w:val="18"/>
            <w:szCs w:val="18"/>
            <w:lang w:val="fr-FR"/>
          </w:rPr>
          <w:t>https://www.ccsa.org.cn/api/portalsFile/downloadOldFile?type=17&amp;oldFileUrl=NTN/RIT/CCSA.3GPP.37.462.V17.0.0.doc</w:t>
        </w:r>
      </w:hyperlink>
      <w:r w:rsidRPr="00AC4CA5">
        <w:rPr>
          <w:rStyle w:val="Hyperlink"/>
          <w:sz w:val="18"/>
          <w:szCs w:val="18"/>
          <w:lang w:val="fr-FR"/>
        </w:rPr>
        <w:t xml:space="preserve"> </w:t>
      </w:r>
    </w:p>
    <w:p w14:paraId="4E3F829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137 462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518" w:history="1">
        <w:r w:rsidRPr="00AC4CA5">
          <w:rPr>
            <w:rStyle w:val="Hyperlink"/>
            <w:sz w:val="18"/>
            <w:szCs w:val="18"/>
            <w:lang w:val="fr-FR"/>
          </w:rPr>
          <w:t>https://www.etsi.org/deliver/etsi_ts/137400_137499/137462/17.00.00_60/ts_137462v170000p.pdf</w:t>
        </w:r>
      </w:hyperlink>
      <w:r w:rsidRPr="00AC4CA5">
        <w:rPr>
          <w:rStyle w:val="Hyperlink"/>
          <w:sz w:val="18"/>
          <w:szCs w:val="18"/>
          <w:lang w:val="fr-FR"/>
        </w:rPr>
        <w:t xml:space="preserve"> </w:t>
      </w:r>
    </w:p>
    <w:p w14:paraId="7582E7F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37.462-17.0.0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519" w:history="1">
        <w:r w:rsidRPr="00AC4CA5">
          <w:rPr>
            <w:rStyle w:val="Hyperlink"/>
            <w:sz w:val="18"/>
            <w:szCs w:val="18"/>
            <w:lang w:val="fr-FR"/>
          </w:rPr>
          <w:t>https://members.tsdsi.in/s/owHrgRgWzLSKS3a</w:t>
        </w:r>
      </w:hyperlink>
      <w:r w:rsidRPr="00AC4CA5">
        <w:rPr>
          <w:rStyle w:val="Hyperlink"/>
          <w:sz w:val="18"/>
          <w:szCs w:val="18"/>
          <w:lang w:val="fr-FR"/>
        </w:rPr>
        <w:t xml:space="preserve"> </w:t>
      </w:r>
    </w:p>
    <w:p w14:paraId="3A0A2FF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520" w:history="1">
        <w:r w:rsidRPr="00AC4CA5">
          <w:rPr>
            <w:rStyle w:val="Hyperlink"/>
            <w:sz w:val="18"/>
            <w:szCs w:val="18"/>
            <w:lang w:val="fr-FR"/>
          </w:rPr>
          <w:t>https://www.tta.or.kr/eng/ttaSearchEngView.do?key=461&amp;searchStandardNo=TTAT.3G-37.462V17.0.0&amp;searchCate=TTAS</w:t>
        </w:r>
      </w:hyperlink>
      <w:r w:rsidRPr="00AC4CA5">
        <w:rPr>
          <w:rStyle w:val="Hyperlink"/>
          <w:sz w:val="18"/>
          <w:szCs w:val="18"/>
          <w:lang w:val="fr-FR"/>
        </w:rPr>
        <w:t xml:space="preserve"> </w:t>
      </w:r>
    </w:p>
    <w:p w14:paraId="33DF2851" w14:textId="77777777" w:rsidR="00A8052C" w:rsidRPr="00AC4CA5" w:rsidRDefault="00A8052C" w:rsidP="00A8052C">
      <w:pPr>
        <w:rPr>
          <w:b/>
          <w:bCs/>
          <w:sz w:val="18"/>
          <w:szCs w:val="18"/>
          <w:lang w:val="fr-FR"/>
        </w:rPr>
      </w:pPr>
      <w:r w:rsidRPr="00AC4CA5">
        <w:rPr>
          <w:b/>
          <w:bCs/>
          <w:sz w:val="18"/>
          <w:szCs w:val="18"/>
          <w:lang w:val="fr-FR"/>
        </w:rPr>
        <w:t>Version 18</w:t>
      </w:r>
    </w:p>
    <w:p w14:paraId="131A827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ATIS.3GPP.37.462.V18.0.0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21" w:anchor="Rel-18" w:history="1">
        <w:r w:rsidRPr="00AC4CA5">
          <w:rPr>
            <w:rStyle w:val="Hyperlink"/>
            <w:sz w:val="18"/>
            <w:szCs w:val="18"/>
            <w:lang w:val="fr-FR"/>
          </w:rPr>
          <w:t>https://www.atis.org/3gpp-transpositions - Rel-18</w:t>
        </w:r>
      </w:hyperlink>
    </w:p>
    <w:p w14:paraId="7B0CF82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CCSA.3GPP.37.462.V18.0.0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22" w:history="1">
        <w:r w:rsidRPr="00AC4CA5">
          <w:rPr>
            <w:rStyle w:val="Hyperlink"/>
            <w:sz w:val="18"/>
            <w:szCs w:val="18"/>
            <w:lang w:val="fr-FR"/>
          </w:rPr>
          <w:t>https://www.ccsa.org.cn/api/portalsFile/downloadOldFile?type=17&amp;oldFileUrl=NTN/RIT/CCSA.3GPP.37.462.V18.0.0.docx</w:t>
        </w:r>
      </w:hyperlink>
      <w:r w:rsidRPr="00AC4CA5">
        <w:rPr>
          <w:rStyle w:val="Hyperlink"/>
          <w:sz w:val="18"/>
          <w:szCs w:val="18"/>
          <w:lang w:val="fr-FR"/>
        </w:rPr>
        <w:t xml:space="preserve"> </w:t>
      </w:r>
    </w:p>
    <w:p w14:paraId="3B99154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lastRenderedPageBreak/>
        <w:t>ETSI</w:t>
      </w:r>
      <w:r w:rsidRPr="00AC4CA5">
        <w:rPr>
          <w:rFonts w:ascii="Arial" w:hAnsi="Arial" w:cs="Arial"/>
          <w:szCs w:val="24"/>
          <w:lang w:val="fr-FR" w:eastAsia="en-GB"/>
        </w:rPr>
        <w:tab/>
      </w:r>
      <w:r w:rsidRPr="00AC4CA5">
        <w:rPr>
          <w:color w:val="000000"/>
          <w:sz w:val="18"/>
          <w:szCs w:val="18"/>
          <w:lang w:val="fr-FR" w:eastAsia="en-GB"/>
        </w:rPr>
        <w:t>ETSI TS 137 462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23.05.2024</w:t>
      </w:r>
      <w:r w:rsidRPr="00AC4CA5">
        <w:rPr>
          <w:rFonts w:ascii="Arial" w:hAnsi="Arial" w:cs="Arial"/>
          <w:szCs w:val="24"/>
          <w:lang w:val="fr-FR" w:eastAsia="en-GB"/>
        </w:rPr>
        <w:tab/>
      </w:r>
      <w:hyperlink r:id="rId2523" w:history="1">
        <w:r w:rsidRPr="00AC4CA5">
          <w:rPr>
            <w:rStyle w:val="Hyperlink"/>
            <w:sz w:val="18"/>
            <w:szCs w:val="18"/>
            <w:lang w:val="fr-FR"/>
          </w:rPr>
          <w:t>https://www.etsi.org/deliver/etsi_ts/137400_137499/137462/18.00.00_60/ts_137462v180000p.pdf</w:t>
        </w:r>
      </w:hyperlink>
      <w:r w:rsidRPr="00AC4CA5">
        <w:rPr>
          <w:rStyle w:val="Hyperlink"/>
          <w:sz w:val="18"/>
          <w:szCs w:val="18"/>
          <w:lang w:val="fr-FR"/>
        </w:rPr>
        <w:t xml:space="preserve"> </w:t>
      </w:r>
    </w:p>
    <w:p w14:paraId="7AD35E6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37.462 -18.0.0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24" w:history="1">
        <w:r w:rsidRPr="00AC4CA5">
          <w:rPr>
            <w:rStyle w:val="Hyperlink"/>
            <w:sz w:val="18"/>
            <w:szCs w:val="18"/>
            <w:lang w:val="fr-FR"/>
          </w:rPr>
          <w:t>https://members.tsdsi.in/s/LNtXJoncpJyx6k9</w:t>
        </w:r>
      </w:hyperlink>
      <w:r w:rsidRPr="00AC4CA5">
        <w:rPr>
          <w:rStyle w:val="Hyperlink"/>
          <w:sz w:val="18"/>
          <w:szCs w:val="18"/>
          <w:lang w:val="fr-FR"/>
        </w:rPr>
        <w:t xml:space="preserve"> </w:t>
      </w:r>
    </w:p>
    <w:p w14:paraId="19DA5690"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TTAT.3G-37.462V18.0.0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25" w:history="1">
        <w:r w:rsidRPr="00AC4CA5">
          <w:rPr>
            <w:rStyle w:val="Hyperlink"/>
            <w:sz w:val="18"/>
            <w:szCs w:val="18"/>
            <w:lang w:val="fr-FR"/>
          </w:rPr>
          <w:t>https://www.tta.or.kr/eng/ttaSearchEngView.do?key=461&amp;searchStandardNo=TTAT.3G-37.462V18.0.0&amp;searchCate=TTAS</w:t>
        </w:r>
      </w:hyperlink>
      <w:r w:rsidRPr="00AC4CA5">
        <w:rPr>
          <w:rStyle w:val="Hyperlink"/>
          <w:sz w:val="18"/>
          <w:szCs w:val="18"/>
          <w:lang w:val="fr-FR"/>
        </w:rPr>
        <w:t xml:space="preserve"> </w:t>
      </w:r>
    </w:p>
    <w:p w14:paraId="68379991" w14:textId="77777777" w:rsidR="00A8052C" w:rsidRPr="00AC4CA5" w:rsidRDefault="00A8052C" w:rsidP="00A8052C">
      <w:pPr>
        <w:pStyle w:val="Heading5"/>
        <w:rPr>
          <w:lang w:val="fr-FR"/>
        </w:rPr>
      </w:pPr>
      <w:r w:rsidRPr="00AC4CA5">
        <w:rPr>
          <w:lang w:val="fr-FR"/>
        </w:rPr>
        <w:t>2.2.1.4.4</w:t>
      </w:r>
      <w:r w:rsidRPr="00AC4CA5">
        <w:rPr>
          <w:lang w:val="fr-FR"/>
        </w:rPr>
        <w:tab/>
        <w:t>TS 37.470</w:t>
      </w:r>
    </w:p>
    <w:p w14:paraId="380B45EA" w14:textId="77777777" w:rsidR="00A8052C" w:rsidRPr="00AC4CA5" w:rsidRDefault="00A8052C" w:rsidP="00A8052C">
      <w:pPr>
        <w:pStyle w:val="Headingb"/>
        <w:rPr>
          <w:lang w:val="fr-FR"/>
        </w:rPr>
      </w:pPr>
      <w:bookmarkStart w:id="529" w:name="_Toc56152542"/>
      <w:bookmarkStart w:id="530" w:name="_Toc56153922"/>
      <w:bookmarkStart w:id="531" w:name="_Toc94533034"/>
      <w:bookmarkStart w:id="532" w:name="_Toc94533504"/>
      <w:r w:rsidRPr="00AC4CA5">
        <w:rPr>
          <w:lang w:val="fr-FR"/>
        </w:rPr>
        <w:t>Interface W1; Aspects et principes généraux</w:t>
      </w:r>
      <w:bookmarkEnd w:id="529"/>
      <w:bookmarkEnd w:id="530"/>
      <w:bookmarkEnd w:id="531"/>
      <w:bookmarkEnd w:id="532"/>
    </w:p>
    <w:p w14:paraId="2385ED9D" w14:textId="4BB908C6" w:rsidR="00A8052C" w:rsidRPr="00AC4CA5" w:rsidRDefault="00A8052C" w:rsidP="00A8052C">
      <w:pPr>
        <w:rPr>
          <w:lang w:val="fr-FR"/>
        </w:rPr>
      </w:pPr>
      <w:r w:rsidRPr="00AC4CA5">
        <w:rPr>
          <w:lang w:val="fr-FR"/>
        </w:rPr>
        <w:t>Ce document est une introduction à la série TS 37.46x du 3GPP sur les spécifications techniques qui définissent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w:t>
      </w:r>
    </w:p>
    <w:p w14:paraId="63F95E13" w14:textId="4F5C34D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709AE806" w14:textId="77777777" w:rsidR="00A8052C" w:rsidRPr="00AC4CA5" w:rsidRDefault="00A8052C" w:rsidP="00A8052C">
      <w:pPr>
        <w:rPr>
          <w:b/>
          <w:bCs/>
          <w:sz w:val="18"/>
          <w:szCs w:val="18"/>
          <w:lang w:val="fr-FR"/>
        </w:rPr>
      </w:pPr>
      <w:r w:rsidRPr="00AC4CA5">
        <w:rPr>
          <w:b/>
          <w:bCs/>
          <w:sz w:val="18"/>
          <w:szCs w:val="18"/>
          <w:lang w:val="fr-FR"/>
        </w:rPr>
        <w:t>Version 17</w:t>
      </w:r>
    </w:p>
    <w:p w14:paraId="01C4285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26" w:anchor="Rel-17" w:history="1">
        <w:r w:rsidRPr="00AC4CA5">
          <w:rPr>
            <w:rStyle w:val="Hyperlink"/>
            <w:sz w:val="18"/>
            <w:szCs w:val="18"/>
            <w:lang w:val="fr-FR"/>
          </w:rPr>
          <w:t>https://www.atis.org/3gpp-transpositions - Rel-17</w:t>
        </w:r>
      </w:hyperlink>
    </w:p>
    <w:p w14:paraId="5D4B61E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27" w:history="1">
        <w:r w:rsidRPr="00AC4CA5">
          <w:rPr>
            <w:rStyle w:val="Hyperlink"/>
            <w:sz w:val="18"/>
            <w:szCs w:val="18"/>
            <w:lang w:val="fr-FR"/>
          </w:rPr>
          <w:t>https://www.ccsa.org.cn/api/portalsFile/downloadOldFile?type=17&amp;oldFileUrl=NTN/RIT/CCSA.3GPP.37.470.V17.0.0.doc</w:t>
        </w:r>
      </w:hyperlink>
      <w:r w:rsidRPr="00AC4CA5">
        <w:rPr>
          <w:rStyle w:val="Hyperlink"/>
          <w:sz w:val="18"/>
          <w:szCs w:val="18"/>
          <w:lang w:val="fr-FR"/>
        </w:rPr>
        <w:t xml:space="preserve"> </w:t>
      </w:r>
    </w:p>
    <w:p w14:paraId="2FF7906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137 470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528" w:history="1">
        <w:r w:rsidRPr="00AC4CA5">
          <w:rPr>
            <w:rStyle w:val="Hyperlink"/>
            <w:sz w:val="18"/>
            <w:szCs w:val="18"/>
            <w:lang w:val="fr-FR"/>
          </w:rPr>
          <w:t>https://www.etsi.org/deliver/etsi_ts/137400_137499/137470/17.00.00_60/ts_137470v170000p.pdf</w:t>
        </w:r>
      </w:hyperlink>
      <w:r w:rsidRPr="00AC4CA5">
        <w:rPr>
          <w:rStyle w:val="Hyperlink"/>
          <w:sz w:val="18"/>
          <w:szCs w:val="18"/>
          <w:lang w:val="fr-FR"/>
        </w:rPr>
        <w:t xml:space="preserve"> </w:t>
      </w:r>
    </w:p>
    <w:p w14:paraId="476C3DE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37.470-17.0.0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529" w:history="1">
        <w:r w:rsidRPr="00AC4CA5">
          <w:rPr>
            <w:rStyle w:val="Hyperlink"/>
            <w:sz w:val="18"/>
            <w:szCs w:val="18"/>
            <w:lang w:val="fr-FR"/>
          </w:rPr>
          <w:t>https://members.tsdsi.in/s/PAP6n6fkQcXgd5c</w:t>
        </w:r>
      </w:hyperlink>
      <w:r w:rsidRPr="00AC4CA5">
        <w:rPr>
          <w:rStyle w:val="Hyperlink"/>
          <w:sz w:val="18"/>
          <w:szCs w:val="18"/>
          <w:lang w:val="fr-FR"/>
        </w:rPr>
        <w:t xml:space="preserve"> </w:t>
      </w:r>
    </w:p>
    <w:p w14:paraId="1E8E8E8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TTAT.3G-37.470V17.0.0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530" w:history="1">
        <w:r w:rsidRPr="00AC4CA5">
          <w:rPr>
            <w:rStyle w:val="Hyperlink"/>
            <w:sz w:val="18"/>
            <w:szCs w:val="18"/>
            <w:lang w:val="fr-FR"/>
          </w:rPr>
          <w:t>https://www.tta.or.kr/eng/ttaSearchEngView.do?key=461&amp;searchStandardNo=TTAT.3G-37.470V17.0.0&amp;searchCate=TTAS</w:t>
        </w:r>
      </w:hyperlink>
      <w:r w:rsidRPr="00AC4CA5">
        <w:rPr>
          <w:rStyle w:val="Hyperlink"/>
          <w:sz w:val="18"/>
          <w:szCs w:val="18"/>
          <w:lang w:val="fr-FR"/>
        </w:rPr>
        <w:t xml:space="preserve"> </w:t>
      </w:r>
    </w:p>
    <w:p w14:paraId="5DFE5D7B" w14:textId="77777777" w:rsidR="00A8052C" w:rsidRPr="00AC4CA5" w:rsidRDefault="00A8052C" w:rsidP="00A8052C">
      <w:pPr>
        <w:rPr>
          <w:b/>
          <w:bCs/>
          <w:sz w:val="18"/>
          <w:szCs w:val="18"/>
          <w:lang w:val="fr-FR"/>
        </w:rPr>
      </w:pPr>
      <w:r w:rsidRPr="00AC4CA5">
        <w:rPr>
          <w:b/>
          <w:bCs/>
          <w:sz w:val="18"/>
          <w:szCs w:val="18"/>
          <w:lang w:val="fr-FR"/>
        </w:rPr>
        <w:t>Version 18</w:t>
      </w:r>
    </w:p>
    <w:p w14:paraId="0255175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31" w:anchor="Rel-18" w:history="1">
        <w:r w:rsidRPr="00AC4CA5">
          <w:rPr>
            <w:rStyle w:val="Hyperlink"/>
            <w:sz w:val="18"/>
            <w:szCs w:val="18"/>
            <w:lang w:val="fr-FR"/>
          </w:rPr>
          <w:t>https://www.atis.org/3gpp-transpositions - Rel-18</w:t>
        </w:r>
      </w:hyperlink>
    </w:p>
    <w:p w14:paraId="156E494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32" w:history="1">
        <w:r w:rsidRPr="00AC4CA5">
          <w:rPr>
            <w:rStyle w:val="Hyperlink"/>
            <w:sz w:val="18"/>
            <w:szCs w:val="18"/>
            <w:lang w:val="fr-FR"/>
          </w:rPr>
          <w:t>https://www.ccsa.org.cn/api/portalsFile/downloadOldFile?type=17&amp;oldFileUrl=NTN/RIT/CCSA.3GPP.37.470.V18.0.0.docx</w:t>
        </w:r>
      </w:hyperlink>
      <w:r w:rsidRPr="00AC4CA5">
        <w:rPr>
          <w:rStyle w:val="Hyperlink"/>
          <w:sz w:val="18"/>
          <w:szCs w:val="18"/>
          <w:lang w:val="fr-FR"/>
        </w:rPr>
        <w:t xml:space="preserve"> </w:t>
      </w:r>
    </w:p>
    <w:p w14:paraId="42FD808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137 470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03.05.2024</w:t>
      </w:r>
      <w:r w:rsidRPr="00AC4CA5">
        <w:rPr>
          <w:rFonts w:ascii="Arial" w:hAnsi="Arial" w:cs="Arial"/>
          <w:szCs w:val="24"/>
          <w:lang w:val="fr-FR" w:eastAsia="en-GB"/>
        </w:rPr>
        <w:tab/>
      </w:r>
      <w:hyperlink r:id="rId2533" w:history="1">
        <w:r w:rsidRPr="00AC4CA5">
          <w:rPr>
            <w:rStyle w:val="Hyperlink"/>
            <w:sz w:val="18"/>
            <w:szCs w:val="18"/>
            <w:lang w:val="fr-FR"/>
          </w:rPr>
          <w:t>https://www.etsi.org/deliver/etsi_ts/137400_137499/137470/18.00.00_60/ts_137470v180000p.pdf</w:t>
        </w:r>
      </w:hyperlink>
      <w:r w:rsidRPr="00AC4CA5">
        <w:rPr>
          <w:rStyle w:val="Hyperlink"/>
          <w:sz w:val="18"/>
          <w:szCs w:val="18"/>
          <w:lang w:val="fr-FR"/>
        </w:rPr>
        <w:t xml:space="preserve"> </w:t>
      </w:r>
    </w:p>
    <w:p w14:paraId="1239CA0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34" w:history="1">
        <w:r w:rsidRPr="00AC4CA5">
          <w:rPr>
            <w:rStyle w:val="Hyperlink"/>
            <w:sz w:val="18"/>
            <w:szCs w:val="18"/>
            <w:lang w:val="fr-FR"/>
          </w:rPr>
          <w:t>https://members.tsdsi.in/s/dtf6FW3Y9q9YSwR</w:t>
        </w:r>
      </w:hyperlink>
      <w:r w:rsidRPr="00AC4CA5">
        <w:rPr>
          <w:rStyle w:val="Hyperlink"/>
          <w:sz w:val="18"/>
          <w:szCs w:val="18"/>
          <w:lang w:val="fr-FR"/>
        </w:rPr>
        <w:t xml:space="preserve"> </w:t>
      </w:r>
    </w:p>
    <w:p w14:paraId="4E089E2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TTAT.3G-37.470V18.0.0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35" w:history="1">
        <w:r w:rsidRPr="00AC4CA5">
          <w:rPr>
            <w:rStyle w:val="Hyperlink"/>
            <w:sz w:val="18"/>
            <w:szCs w:val="18"/>
            <w:lang w:val="fr-FR"/>
          </w:rPr>
          <w:t>https://www.tta.or.kr/eng/ttaSearchEngView.do?key=461&amp;searchStandardNo=TTAT.3G-37.470V18.0.0&amp;searchCate=TTAS</w:t>
        </w:r>
      </w:hyperlink>
      <w:r w:rsidRPr="00AC4CA5">
        <w:rPr>
          <w:rStyle w:val="Hyperlink"/>
          <w:sz w:val="18"/>
          <w:szCs w:val="18"/>
          <w:lang w:val="fr-FR"/>
        </w:rPr>
        <w:t xml:space="preserve"> </w:t>
      </w:r>
    </w:p>
    <w:p w14:paraId="3BA8F532" w14:textId="77777777" w:rsidR="00A8052C" w:rsidRPr="00AC4CA5" w:rsidRDefault="00A8052C" w:rsidP="00A8052C">
      <w:pPr>
        <w:pStyle w:val="Heading5"/>
        <w:rPr>
          <w:lang w:val="fr-FR"/>
        </w:rPr>
      </w:pPr>
      <w:r w:rsidRPr="00AC4CA5">
        <w:rPr>
          <w:lang w:val="fr-FR"/>
        </w:rPr>
        <w:t>2.2.1.4.5</w:t>
      </w:r>
      <w:r w:rsidRPr="00AC4CA5">
        <w:rPr>
          <w:lang w:val="fr-FR"/>
        </w:rPr>
        <w:tab/>
        <w:t>TS 37.471</w:t>
      </w:r>
    </w:p>
    <w:p w14:paraId="5BD358A1" w14:textId="77777777" w:rsidR="00A8052C" w:rsidRPr="00AC4CA5" w:rsidRDefault="00A8052C" w:rsidP="00A8052C">
      <w:pPr>
        <w:pStyle w:val="Headingb"/>
        <w:rPr>
          <w:lang w:val="fr-FR"/>
        </w:rPr>
      </w:pPr>
      <w:bookmarkStart w:id="533" w:name="_Toc56152543"/>
      <w:bookmarkStart w:id="534" w:name="_Toc56153923"/>
      <w:bookmarkStart w:id="535" w:name="_Toc94533035"/>
      <w:bookmarkStart w:id="536" w:name="_Toc94533505"/>
      <w:r w:rsidRPr="00AC4CA5">
        <w:rPr>
          <w:lang w:val="fr-FR"/>
        </w:rPr>
        <w:t>Interface W1; Couche 1</w:t>
      </w:r>
      <w:bookmarkEnd w:id="533"/>
      <w:bookmarkEnd w:id="534"/>
      <w:bookmarkEnd w:id="535"/>
      <w:bookmarkEnd w:id="536"/>
    </w:p>
    <w:p w14:paraId="55FBEDAE" w14:textId="2B0EFEB4" w:rsidR="00A8052C" w:rsidRPr="00AC4CA5" w:rsidRDefault="00A8052C" w:rsidP="00A8052C">
      <w:pPr>
        <w:rPr>
          <w:lang w:val="fr-FR"/>
        </w:rPr>
      </w:pPr>
      <w:r w:rsidRPr="00AC4CA5">
        <w:rPr>
          <w:lang w:val="fr-FR"/>
        </w:rPr>
        <w:t>Ce document décrit les normes autorisées pour mettre en œuvre la couche 1 de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w:t>
      </w:r>
    </w:p>
    <w:p w14:paraId="3CDA1A35" w14:textId="583E9C2F" w:rsidR="00A8052C" w:rsidRPr="00AC4CA5" w:rsidRDefault="00A8052C" w:rsidP="00A8052C">
      <w:pPr>
        <w:rPr>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162C2F9C" w14:textId="4DBE19D9"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382B2AAC" w14:textId="77777777" w:rsidR="00A8052C" w:rsidRPr="00AC4CA5" w:rsidRDefault="00A8052C" w:rsidP="00A8052C">
      <w:pPr>
        <w:rPr>
          <w:b/>
          <w:bCs/>
          <w:sz w:val="18"/>
          <w:szCs w:val="18"/>
          <w:lang w:val="fr-FR"/>
        </w:rPr>
      </w:pPr>
      <w:r w:rsidRPr="00AC4CA5">
        <w:rPr>
          <w:b/>
          <w:bCs/>
          <w:sz w:val="18"/>
          <w:szCs w:val="18"/>
          <w:lang w:val="fr-FR"/>
        </w:rPr>
        <w:t>Version 17</w:t>
      </w:r>
    </w:p>
    <w:p w14:paraId="6B10C86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36" w:anchor="Rel-17" w:history="1">
        <w:r w:rsidRPr="00AC4CA5">
          <w:rPr>
            <w:rStyle w:val="Hyperlink"/>
            <w:sz w:val="18"/>
            <w:szCs w:val="18"/>
            <w:lang w:val="fr-FR"/>
          </w:rPr>
          <w:t>https://www.atis.org/3gpp-transpositions - Rel-17</w:t>
        </w:r>
      </w:hyperlink>
    </w:p>
    <w:p w14:paraId="7DE4C89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37" w:history="1">
        <w:r w:rsidRPr="00AC4CA5">
          <w:rPr>
            <w:rStyle w:val="Hyperlink"/>
            <w:sz w:val="18"/>
            <w:szCs w:val="18"/>
            <w:lang w:val="fr-FR"/>
          </w:rPr>
          <w:t>https://www.ccsa.org.cn/api/portalsFile/downloadOldFile?type=17&amp;oldFileUrl=NTN/RIT/CCSA.3GPP.37.471.V17.0.0.doc</w:t>
        </w:r>
      </w:hyperlink>
      <w:r w:rsidRPr="00AC4CA5">
        <w:rPr>
          <w:rStyle w:val="Hyperlink"/>
          <w:sz w:val="18"/>
          <w:szCs w:val="18"/>
          <w:lang w:val="fr-FR"/>
        </w:rPr>
        <w:t xml:space="preserve"> </w:t>
      </w:r>
    </w:p>
    <w:p w14:paraId="4CEF68D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ETSI</w:t>
      </w:r>
      <w:r w:rsidRPr="00AC4CA5">
        <w:rPr>
          <w:rFonts w:ascii="Arial" w:hAnsi="Arial" w:cs="Arial"/>
          <w:szCs w:val="24"/>
          <w:lang w:val="fr-FR" w:eastAsia="en-GB"/>
        </w:rPr>
        <w:tab/>
      </w:r>
      <w:r w:rsidRPr="00AC4CA5">
        <w:rPr>
          <w:color w:val="000000"/>
          <w:sz w:val="18"/>
          <w:szCs w:val="18"/>
          <w:lang w:val="fr-FR" w:eastAsia="en-GB"/>
        </w:rPr>
        <w:t>ETSI TS 137 471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538" w:history="1">
        <w:r w:rsidRPr="00AC4CA5">
          <w:rPr>
            <w:rStyle w:val="Hyperlink"/>
            <w:sz w:val="18"/>
            <w:szCs w:val="18"/>
            <w:lang w:val="fr-FR"/>
          </w:rPr>
          <w:t>https://www.etsi.org/deliver/etsi_ts/137400_137499/137471/17.00.00_60/ts_137471v170000p.pdf</w:t>
        </w:r>
      </w:hyperlink>
      <w:r w:rsidRPr="00AC4CA5">
        <w:rPr>
          <w:rStyle w:val="Hyperlink"/>
          <w:sz w:val="18"/>
          <w:szCs w:val="18"/>
          <w:lang w:val="fr-FR"/>
        </w:rPr>
        <w:t xml:space="preserve"> </w:t>
      </w:r>
    </w:p>
    <w:p w14:paraId="1797192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37.471-17.0.0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539" w:history="1">
        <w:r w:rsidRPr="00AC4CA5">
          <w:rPr>
            <w:rStyle w:val="Hyperlink"/>
            <w:sz w:val="18"/>
            <w:szCs w:val="18"/>
            <w:lang w:val="fr-FR"/>
          </w:rPr>
          <w:t>https://members.tsdsi.in/s/sWcmKcYgJPBfk7d</w:t>
        </w:r>
      </w:hyperlink>
      <w:r w:rsidRPr="00AC4CA5">
        <w:rPr>
          <w:rStyle w:val="Hyperlink"/>
          <w:sz w:val="18"/>
          <w:szCs w:val="18"/>
          <w:lang w:val="fr-FR"/>
        </w:rPr>
        <w:t xml:space="preserve"> </w:t>
      </w:r>
    </w:p>
    <w:p w14:paraId="1AAC43A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540" w:history="1">
        <w:r w:rsidRPr="00AC4CA5">
          <w:rPr>
            <w:rStyle w:val="Hyperlink"/>
            <w:sz w:val="18"/>
            <w:szCs w:val="18"/>
            <w:lang w:val="fr-FR"/>
          </w:rPr>
          <w:t>https://www.tta.or.kr/eng/ttaSearchEngView.do?key=461&amp;searchStandardNo=TTAT.3G-37.471V17.0.0&amp;searchCate=TTAS</w:t>
        </w:r>
      </w:hyperlink>
      <w:r w:rsidRPr="00AC4CA5">
        <w:rPr>
          <w:rStyle w:val="Hyperlink"/>
          <w:sz w:val="18"/>
          <w:szCs w:val="18"/>
          <w:lang w:val="fr-FR"/>
        </w:rPr>
        <w:t xml:space="preserve"> </w:t>
      </w:r>
    </w:p>
    <w:p w14:paraId="5DAC6C1B" w14:textId="77777777" w:rsidR="00A8052C" w:rsidRPr="00AC4CA5" w:rsidRDefault="00A8052C" w:rsidP="00A8052C">
      <w:pPr>
        <w:rPr>
          <w:b/>
          <w:bCs/>
          <w:sz w:val="18"/>
          <w:szCs w:val="18"/>
          <w:lang w:val="fr-FR"/>
        </w:rPr>
      </w:pPr>
      <w:r w:rsidRPr="00AC4CA5">
        <w:rPr>
          <w:b/>
          <w:bCs/>
          <w:sz w:val="18"/>
          <w:szCs w:val="18"/>
          <w:lang w:val="fr-FR"/>
        </w:rPr>
        <w:t>Version 18</w:t>
      </w:r>
    </w:p>
    <w:p w14:paraId="3ABC2D1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41" w:anchor="Rel-18" w:history="1">
        <w:r w:rsidRPr="00AC4CA5">
          <w:rPr>
            <w:rStyle w:val="Hyperlink"/>
            <w:sz w:val="18"/>
            <w:szCs w:val="18"/>
            <w:lang w:val="fr-FR"/>
          </w:rPr>
          <w:t>https://www.atis.org/3gpp-transpositions - Rel-18</w:t>
        </w:r>
      </w:hyperlink>
    </w:p>
    <w:p w14:paraId="601B7B3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42" w:history="1">
        <w:r w:rsidRPr="00AC4CA5">
          <w:rPr>
            <w:rStyle w:val="Hyperlink"/>
            <w:sz w:val="18"/>
            <w:szCs w:val="18"/>
            <w:lang w:val="fr-FR"/>
          </w:rPr>
          <w:t>https://www.ccsa.org.cn/api/portalsFile/downloadOldFile?type=17&amp;oldFileUrl=NTN/RIT/CCSA.3GPP.37.471.V18.0.0.docx</w:t>
        </w:r>
      </w:hyperlink>
      <w:r w:rsidRPr="00AC4CA5">
        <w:rPr>
          <w:rStyle w:val="Hyperlink"/>
          <w:sz w:val="18"/>
          <w:szCs w:val="18"/>
          <w:lang w:val="fr-FR"/>
        </w:rPr>
        <w:t xml:space="preserve"> </w:t>
      </w:r>
    </w:p>
    <w:p w14:paraId="1951CF7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03.05.2024</w:t>
      </w:r>
      <w:r w:rsidRPr="00AC4CA5">
        <w:rPr>
          <w:rFonts w:ascii="Arial" w:hAnsi="Arial" w:cs="Arial"/>
          <w:szCs w:val="24"/>
          <w:lang w:val="fr-FR" w:eastAsia="en-GB"/>
        </w:rPr>
        <w:tab/>
      </w:r>
      <w:hyperlink r:id="rId2543" w:history="1">
        <w:r w:rsidRPr="00AC4CA5">
          <w:rPr>
            <w:rStyle w:val="Hyperlink"/>
            <w:sz w:val="18"/>
            <w:szCs w:val="18"/>
            <w:lang w:val="fr-FR"/>
          </w:rPr>
          <w:t>https://www.etsi.org/deliver/etsi_ts/137400_137499/137471/18.00.00_60/ts_137471v180000p.pdf</w:t>
        </w:r>
      </w:hyperlink>
      <w:r w:rsidRPr="00AC4CA5">
        <w:rPr>
          <w:rStyle w:val="Hyperlink"/>
          <w:sz w:val="18"/>
          <w:szCs w:val="18"/>
          <w:lang w:val="fr-FR"/>
        </w:rPr>
        <w:t xml:space="preserve"> </w:t>
      </w:r>
    </w:p>
    <w:p w14:paraId="729182D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44" w:history="1">
        <w:r w:rsidRPr="00AC4CA5">
          <w:rPr>
            <w:rStyle w:val="Hyperlink"/>
            <w:sz w:val="18"/>
            <w:szCs w:val="18"/>
            <w:lang w:val="fr-FR"/>
          </w:rPr>
          <w:t>https://members.tsdsi.in/s/P5Nc4NGmMFipa8L</w:t>
        </w:r>
      </w:hyperlink>
      <w:r w:rsidRPr="00AC4CA5">
        <w:rPr>
          <w:rStyle w:val="Hyperlink"/>
          <w:sz w:val="18"/>
          <w:szCs w:val="18"/>
          <w:lang w:val="fr-FR"/>
        </w:rPr>
        <w:t xml:space="preserve"> </w:t>
      </w:r>
    </w:p>
    <w:p w14:paraId="535648A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45" w:history="1">
        <w:r w:rsidRPr="00AC4CA5">
          <w:rPr>
            <w:rStyle w:val="Hyperlink"/>
            <w:sz w:val="18"/>
            <w:szCs w:val="18"/>
            <w:lang w:val="fr-FR"/>
          </w:rPr>
          <w:t>https://www.tta.or.kr/eng/ttaSearchEngView.do?key=461&amp;searchStandardNo=TTAT.3G-37.471V18.0.0&amp;searchCate=TTAS</w:t>
        </w:r>
      </w:hyperlink>
      <w:r w:rsidRPr="00AC4CA5">
        <w:rPr>
          <w:rStyle w:val="Hyperlink"/>
          <w:sz w:val="18"/>
          <w:szCs w:val="18"/>
          <w:lang w:val="fr-FR"/>
        </w:rPr>
        <w:t xml:space="preserve"> </w:t>
      </w:r>
    </w:p>
    <w:p w14:paraId="302F005F" w14:textId="77777777" w:rsidR="00A8052C" w:rsidRPr="00AC4CA5" w:rsidRDefault="00A8052C" w:rsidP="00A8052C">
      <w:pPr>
        <w:pStyle w:val="Heading5"/>
        <w:rPr>
          <w:lang w:val="fr-FR"/>
        </w:rPr>
      </w:pPr>
      <w:r w:rsidRPr="00AC4CA5">
        <w:rPr>
          <w:lang w:val="fr-FR"/>
        </w:rPr>
        <w:t>2.2.1.4.6</w:t>
      </w:r>
      <w:r w:rsidRPr="00AC4CA5">
        <w:rPr>
          <w:lang w:val="fr-FR"/>
        </w:rPr>
        <w:tab/>
        <w:t>TS 37.472</w:t>
      </w:r>
    </w:p>
    <w:p w14:paraId="162E0917" w14:textId="77777777" w:rsidR="00A8052C" w:rsidRPr="00AC4CA5" w:rsidRDefault="00A8052C" w:rsidP="00A8052C">
      <w:pPr>
        <w:rPr>
          <w:b/>
          <w:lang w:val="fr-FR"/>
        </w:rPr>
      </w:pPr>
      <w:bookmarkStart w:id="537" w:name="_Toc56152544"/>
      <w:bookmarkStart w:id="538" w:name="_Toc56153924"/>
      <w:bookmarkStart w:id="539" w:name="_Toc94533036"/>
      <w:bookmarkStart w:id="540" w:name="_Toc94533506"/>
      <w:r w:rsidRPr="00AC4CA5">
        <w:rPr>
          <w:b/>
          <w:bCs/>
          <w:lang w:val="fr-FR"/>
        </w:rPr>
        <w:t>Interface W1;</w:t>
      </w:r>
      <w:r w:rsidRPr="00AC4CA5">
        <w:rPr>
          <w:lang w:val="fr-FR"/>
        </w:rPr>
        <w:t xml:space="preserve"> </w:t>
      </w:r>
      <w:r w:rsidRPr="00AC4CA5">
        <w:rPr>
          <w:b/>
          <w:bCs/>
          <w:lang w:val="fr-FR"/>
        </w:rPr>
        <w:t>Acheminement de la signalisation</w:t>
      </w:r>
      <w:bookmarkEnd w:id="537"/>
      <w:bookmarkEnd w:id="538"/>
      <w:bookmarkEnd w:id="539"/>
      <w:bookmarkEnd w:id="540"/>
    </w:p>
    <w:p w14:paraId="7F1F8341" w14:textId="0B681E37" w:rsidR="00A8052C" w:rsidRPr="00AC4CA5" w:rsidRDefault="00A8052C" w:rsidP="00A8052C">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 Le document décrit la manière dont les messages de signalisation W1AP sont acheminés sur l</w:t>
      </w:r>
      <w:r w:rsidR="00AC4CA5">
        <w:rPr>
          <w:lang w:val="fr-FR"/>
        </w:rPr>
        <w:t>'</w:t>
      </w:r>
      <w:r w:rsidRPr="00AC4CA5">
        <w:rPr>
          <w:lang w:val="fr-FR"/>
        </w:rPr>
        <w:t>interface W1.</w:t>
      </w:r>
    </w:p>
    <w:p w14:paraId="76FB54E3" w14:textId="459E700F"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2F48778" w14:textId="77777777" w:rsidR="00A8052C" w:rsidRPr="00AC4CA5" w:rsidRDefault="00A8052C" w:rsidP="00A8052C">
      <w:pPr>
        <w:rPr>
          <w:b/>
          <w:bCs/>
          <w:sz w:val="18"/>
          <w:szCs w:val="18"/>
          <w:lang w:val="fr-FR"/>
        </w:rPr>
      </w:pPr>
      <w:r w:rsidRPr="00AC4CA5">
        <w:rPr>
          <w:b/>
          <w:bCs/>
          <w:sz w:val="18"/>
          <w:szCs w:val="18"/>
          <w:lang w:val="fr-FR"/>
        </w:rPr>
        <w:t>Version 17</w:t>
      </w:r>
    </w:p>
    <w:p w14:paraId="19FDDBF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46" w:anchor="Rel-17" w:history="1">
        <w:r w:rsidRPr="00AC4CA5">
          <w:rPr>
            <w:rStyle w:val="Hyperlink"/>
            <w:sz w:val="18"/>
            <w:szCs w:val="18"/>
            <w:lang w:val="fr-FR"/>
          </w:rPr>
          <w:t>https://www.atis.org/3gpp-transpositions - Rel-17</w:t>
        </w:r>
      </w:hyperlink>
    </w:p>
    <w:p w14:paraId="3AEB5BC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547" w:history="1">
        <w:r w:rsidRPr="00AC4CA5">
          <w:rPr>
            <w:rStyle w:val="Hyperlink"/>
            <w:sz w:val="18"/>
            <w:szCs w:val="18"/>
            <w:lang w:val="fr-FR"/>
          </w:rPr>
          <w:t>https://www.ccsa.org.cn/api/portalsFile/downloadOldFile?type=17&amp;oldFileUrl=NTN/RIT/CCSA.3GPP.37.472.V17.0.0.doc</w:t>
        </w:r>
      </w:hyperlink>
      <w:r w:rsidRPr="00AC4CA5">
        <w:rPr>
          <w:rStyle w:val="Hyperlink"/>
          <w:sz w:val="18"/>
          <w:szCs w:val="18"/>
          <w:lang w:val="fr-FR"/>
        </w:rPr>
        <w:t xml:space="preserve"> </w:t>
      </w:r>
    </w:p>
    <w:p w14:paraId="722BE595"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137 472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548" w:history="1">
        <w:r w:rsidRPr="00AC4CA5">
          <w:rPr>
            <w:rStyle w:val="Hyperlink"/>
            <w:sz w:val="18"/>
            <w:szCs w:val="18"/>
            <w:lang w:val="fr-FR"/>
          </w:rPr>
          <w:t>https://www.etsi.org/deliver/etsi_ts/137400_137499/137472/17.00.00_60/ts_137472v170000p.pdf</w:t>
        </w:r>
      </w:hyperlink>
      <w:r w:rsidRPr="00AC4CA5">
        <w:rPr>
          <w:rStyle w:val="Hyperlink"/>
          <w:sz w:val="18"/>
          <w:szCs w:val="18"/>
          <w:lang w:val="fr-FR"/>
        </w:rPr>
        <w:t xml:space="preserve"> </w:t>
      </w:r>
    </w:p>
    <w:p w14:paraId="1913899B"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37.472-17.0.0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549" w:history="1">
        <w:r w:rsidRPr="00AC4CA5">
          <w:rPr>
            <w:rStyle w:val="Hyperlink"/>
            <w:sz w:val="18"/>
            <w:szCs w:val="18"/>
            <w:lang w:val="fr-FR"/>
          </w:rPr>
          <w:t>https://members.tsdsi.in/s/d8cGE9pCSpkeJ2Q</w:t>
        </w:r>
      </w:hyperlink>
      <w:r w:rsidRPr="00AC4CA5">
        <w:rPr>
          <w:rStyle w:val="Hyperlink"/>
          <w:sz w:val="18"/>
          <w:szCs w:val="18"/>
          <w:lang w:val="fr-FR"/>
        </w:rPr>
        <w:t xml:space="preserve"> </w:t>
      </w:r>
    </w:p>
    <w:p w14:paraId="1D92B82E"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TTAT.3G-37.472V17.0.0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550" w:history="1">
        <w:r w:rsidRPr="00AC4CA5">
          <w:rPr>
            <w:rStyle w:val="Hyperlink"/>
            <w:sz w:val="18"/>
            <w:szCs w:val="18"/>
            <w:lang w:val="fr-FR"/>
          </w:rPr>
          <w:t>https://www.tta.or.kr/eng/ttaSearchEngView.do?key=461&amp;searchStandardNo=TTAT.3G-37.472V17.0.0&amp;searchCate=TTAS</w:t>
        </w:r>
      </w:hyperlink>
      <w:r w:rsidRPr="00AC4CA5">
        <w:rPr>
          <w:rStyle w:val="Hyperlink"/>
          <w:sz w:val="18"/>
          <w:szCs w:val="18"/>
          <w:lang w:val="fr-FR"/>
        </w:rPr>
        <w:t xml:space="preserve"> </w:t>
      </w:r>
    </w:p>
    <w:p w14:paraId="20B09162" w14:textId="77777777" w:rsidR="00A8052C" w:rsidRPr="00AC4CA5" w:rsidRDefault="00A8052C" w:rsidP="00A8052C">
      <w:pPr>
        <w:rPr>
          <w:b/>
          <w:bCs/>
          <w:sz w:val="18"/>
          <w:szCs w:val="18"/>
          <w:lang w:val="fr-FR"/>
        </w:rPr>
      </w:pPr>
      <w:r w:rsidRPr="00AC4CA5">
        <w:rPr>
          <w:b/>
          <w:bCs/>
          <w:sz w:val="18"/>
          <w:szCs w:val="18"/>
          <w:lang w:val="fr-FR"/>
        </w:rPr>
        <w:t>Version 18</w:t>
      </w:r>
    </w:p>
    <w:p w14:paraId="30C619D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51" w:anchor="Rel-18" w:history="1">
        <w:r w:rsidRPr="00AC4CA5">
          <w:rPr>
            <w:rStyle w:val="Hyperlink"/>
            <w:sz w:val="18"/>
            <w:szCs w:val="18"/>
            <w:lang w:val="fr-FR"/>
          </w:rPr>
          <w:t>https://www.atis.org/3gpp-transpositions - Rel-18</w:t>
        </w:r>
      </w:hyperlink>
    </w:p>
    <w:p w14:paraId="3AD9502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52" w:history="1">
        <w:r w:rsidRPr="00AC4CA5">
          <w:rPr>
            <w:rStyle w:val="Hyperlink"/>
            <w:sz w:val="18"/>
            <w:szCs w:val="18"/>
            <w:lang w:val="fr-FR"/>
          </w:rPr>
          <w:t>https://www.ccsa.org.cn/api/portalsFile/downloadOldFile?type=17&amp;oldFileUrl=NTN/RIT/CCSA.3GPP.37.472.V18.0.0.docx</w:t>
        </w:r>
      </w:hyperlink>
      <w:r w:rsidRPr="00AC4CA5">
        <w:rPr>
          <w:rStyle w:val="Hyperlink"/>
          <w:sz w:val="18"/>
          <w:szCs w:val="18"/>
          <w:lang w:val="fr-FR"/>
        </w:rPr>
        <w:t xml:space="preserve"> </w:t>
      </w:r>
    </w:p>
    <w:p w14:paraId="3DE3B65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137 472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03.05.2024</w:t>
      </w:r>
      <w:r w:rsidRPr="00AC4CA5">
        <w:rPr>
          <w:rFonts w:ascii="Arial" w:hAnsi="Arial" w:cs="Arial"/>
          <w:szCs w:val="24"/>
          <w:lang w:val="fr-FR" w:eastAsia="en-GB"/>
        </w:rPr>
        <w:tab/>
      </w:r>
      <w:hyperlink r:id="rId2553" w:history="1">
        <w:r w:rsidRPr="00AC4CA5">
          <w:rPr>
            <w:rStyle w:val="Hyperlink"/>
            <w:sz w:val="18"/>
            <w:szCs w:val="18"/>
            <w:lang w:val="fr-FR"/>
          </w:rPr>
          <w:t>https://www.etsi.org/deliver/etsi_ts/137400_137499/137472/18.00.00_60/ts_137472v180000p.pdf</w:t>
        </w:r>
      </w:hyperlink>
      <w:r w:rsidRPr="00AC4CA5">
        <w:rPr>
          <w:rStyle w:val="Hyperlink"/>
          <w:sz w:val="18"/>
          <w:szCs w:val="18"/>
          <w:lang w:val="fr-FR"/>
        </w:rPr>
        <w:t xml:space="preserve"> </w:t>
      </w:r>
    </w:p>
    <w:p w14:paraId="63D7E65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37.472 -18.0.0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554" w:history="1">
        <w:r w:rsidRPr="00AC4CA5">
          <w:rPr>
            <w:rStyle w:val="Hyperlink"/>
            <w:sz w:val="18"/>
            <w:szCs w:val="18"/>
            <w:lang w:val="fr-FR"/>
          </w:rPr>
          <w:t>https://members.tsdsi.in/s/naNdRJSJj4czwHY</w:t>
        </w:r>
      </w:hyperlink>
      <w:r w:rsidRPr="00AC4CA5">
        <w:rPr>
          <w:rStyle w:val="Hyperlink"/>
          <w:sz w:val="18"/>
          <w:szCs w:val="18"/>
          <w:lang w:val="fr-FR"/>
        </w:rPr>
        <w:t xml:space="preserve"> </w:t>
      </w:r>
    </w:p>
    <w:p w14:paraId="6CACD8F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TTAT.3G-37.472V18.0.0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55" w:history="1">
        <w:r w:rsidRPr="00AC4CA5">
          <w:rPr>
            <w:rStyle w:val="Hyperlink"/>
            <w:sz w:val="18"/>
            <w:szCs w:val="18"/>
            <w:lang w:val="fr-FR"/>
          </w:rPr>
          <w:t>https://www.tta.or.kr/eng/ttaSearchEngView.do?key=461&amp;searchStandardNo=TTAT.3G-37.472V18.0.0&amp;searchCate=TTAS</w:t>
        </w:r>
      </w:hyperlink>
      <w:r w:rsidRPr="00AC4CA5">
        <w:rPr>
          <w:rStyle w:val="Hyperlink"/>
          <w:sz w:val="18"/>
          <w:szCs w:val="18"/>
          <w:lang w:val="fr-FR"/>
        </w:rPr>
        <w:t xml:space="preserve"> </w:t>
      </w:r>
    </w:p>
    <w:p w14:paraId="3E0D815C" w14:textId="77777777" w:rsidR="00A8052C" w:rsidRPr="00AC4CA5" w:rsidRDefault="00A8052C" w:rsidP="00A8052C">
      <w:pPr>
        <w:pStyle w:val="Heading5"/>
        <w:rPr>
          <w:lang w:val="fr-FR"/>
        </w:rPr>
      </w:pPr>
      <w:r w:rsidRPr="00AC4CA5">
        <w:rPr>
          <w:lang w:val="fr-FR"/>
        </w:rPr>
        <w:lastRenderedPageBreak/>
        <w:t>2.2.1.4.7</w:t>
      </w:r>
      <w:r w:rsidRPr="00AC4CA5">
        <w:rPr>
          <w:lang w:val="fr-FR"/>
        </w:rPr>
        <w:tab/>
        <w:t>TS 37.473</w:t>
      </w:r>
    </w:p>
    <w:p w14:paraId="27286E48" w14:textId="6048C314" w:rsidR="00A8052C" w:rsidRPr="00AC4CA5" w:rsidRDefault="00A8052C" w:rsidP="00A8052C">
      <w:pPr>
        <w:pStyle w:val="Headingb"/>
        <w:rPr>
          <w:lang w:val="fr-FR"/>
        </w:rPr>
      </w:pPr>
      <w:bookmarkStart w:id="541" w:name="_Toc56152545"/>
      <w:bookmarkStart w:id="542" w:name="_Toc56153925"/>
      <w:bookmarkStart w:id="543" w:name="_Toc94533037"/>
      <w:bookmarkStart w:id="544" w:name="_Toc94533507"/>
      <w:r w:rsidRPr="00AC4CA5">
        <w:rPr>
          <w:lang w:val="fr-FR"/>
        </w:rPr>
        <w:t>Interface W1; Protocole d</w:t>
      </w:r>
      <w:r w:rsidR="00AC4CA5">
        <w:rPr>
          <w:lang w:val="fr-FR"/>
        </w:rPr>
        <w:t>'</w:t>
      </w:r>
      <w:r w:rsidRPr="00AC4CA5">
        <w:rPr>
          <w:lang w:val="fr-FR"/>
        </w:rPr>
        <w:t>application (W1AP)</w:t>
      </w:r>
      <w:bookmarkEnd w:id="541"/>
      <w:bookmarkEnd w:id="542"/>
      <w:bookmarkEnd w:id="543"/>
      <w:bookmarkEnd w:id="544"/>
    </w:p>
    <w:p w14:paraId="551B7B0D" w14:textId="5683C28D" w:rsidR="00A8052C" w:rsidRPr="00AC4CA5" w:rsidRDefault="00A8052C" w:rsidP="00A8052C">
      <w:pPr>
        <w:rPr>
          <w:lang w:val="fr-FR"/>
        </w:rPr>
      </w:pPr>
      <w:r w:rsidRPr="00AC4CA5">
        <w:rPr>
          <w:lang w:val="fr-FR"/>
        </w:rPr>
        <w:t>Ce document définit le protocole de signalisation de la couche du réseau radioélectrique 5G pour l</w:t>
      </w:r>
      <w:r w:rsidR="00AC4CA5">
        <w:rPr>
          <w:lang w:val="fr-FR"/>
        </w:rPr>
        <w:t>'</w:t>
      </w:r>
      <w:r w:rsidRPr="00AC4CA5">
        <w:rPr>
          <w:lang w:val="fr-FR"/>
        </w:rPr>
        <w:t>interface W1. Celle-ci permet d</w:t>
      </w:r>
      <w:r w:rsidR="00AC4CA5">
        <w:rPr>
          <w:lang w:val="fr-FR"/>
        </w:rPr>
        <w:t>'</w:t>
      </w:r>
      <w:r w:rsidRPr="00AC4CA5">
        <w:rPr>
          <w:lang w:val="fr-FR"/>
        </w:rPr>
        <w:t>interconnecter l</w:t>
      </w:r>
      <w:r w:rsidR="00AC4CA5">
        <w:rPr>
          <w:lang w:val="fr-FR"/>
        </w:rPr>
        <w:t>'</w:t>
      </w:r>
      <w:r w:rsidRPr="00AC4CA5">
        <w:rPr>
          <w:lang w:val="fr-FR"/>
        </w:rPr>
        <w:t>unité ng-eNB-CU et l</w:t>
      </w:r>
      <w:r w:rsidR="00AC4CA5">
        <w:rPr>
          <w:lang w:val="fr-FR"/>
        </w:rPr>
        <w:t>'</w:t>
      </w:r>
      <w:r w:rsidRPr="00AC4CA5">
        <w:rPr>
          <w:lang w:val="fr-FR"/>
        </w:rPr>
        <w:t>unité ng-eNB-DU d</w:t>
      </w:r>
      <w:r w:rsidR="00AC4CA5">
        <w:rPr>
          <w:lang w:val="fr-FR"/>
        </w:rPr>
        <w:t>'</w:t>
      </w:r>
      <w:r w:rsidRPr="00AC4CA5">
        <w:rPr>
          <w:lang w:val="fr-FR"/>
        </w:rPr>
        <w:t>un nœud ng-eNB dans un réseau NG-RAN. Le protocole d</w:t>
      </w:r>
      <w:r w:rsidR="00AC4CA5">
        <w:rPr>
          <w:lang w:val="fr-FR"/>
        </w:rPr>
        <w:t>'</w:t>
      </w:r>
      <w:r w:rsidRPr="00AC4CA5">
        <w:rPr>
          <w:lang w:val="fr-FR"/>
        </w:rPr>
        <w:t>application pour l</w:t>
      </w:r>
      <w:r w:rsidR="00AC4CA5">
        <w:rPr>
          <w:lang w:val="fr-FR"/>
        </w:rPr>
        <w:t>'</w:t>
      </w:r>
      <w:r w:rsidRPr="00AC4CA5">
        <w:rPr>
          <w:lang w:val="fr-FR"/>
        </w:rPr>
        <w:t>interface W1 (W1AP) permet d</w:t>
      </w:r>
      <w:r w:rsidR="00AC4CA5">
        <w:rPr>
          <w:lang w:val="fr-FR"/>
        </w:rPr>
        <w:t>'</w:t>
      </w:r>
      <w:r w:rsidRPr="00AC4CA5">
        <w:rPr>
          <w:lang w:val="fr-FR"/>
        </w:rPr>
        <w:t>exécuter les fonctions de cette interface en appliquant les procédures de signalisation définies dans la spécification. Le protocole W1 a été élaboré conformément aux principes généraux énoncés dans les Documents TS 38.401 et TS 37.470.</w:t>
      </w:r>
    </w:p>
    <w:p w14:paraId="1A4C72B9" w14:textId="7678B466"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1D9E440" w14:textId="77777777" w:rsidR="00A8052C" w:rsidRPr="00AC4CA5" w:rsidRDefault="00A8052C" w:rsidP="00A8052C">
      <w:pPr>
        <w:rPr>
          <w:b/>
          <w:bCs/>
          <w:sz w:val="18"/>
          <w:szCs w:val="18"/>
          <w:lang w:val="fr-FR"/>
        </w:rPr>
      </w:pPr>
      <w:r w:rsidRPr="00AC4CA5">
        <w:rPr>
          <w:b/>
          <w:bCs/>
          <w:sz w:val="18"/>
          <w:szCs w:val="18"/>
          <w:lang w:val="fr-FR"/>
        </w:rPr>
        <w:t>Version 17</w:t>
      </w:r>
    </w:p>
    <w:p w14:paraId="1F1611D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ATIS.3GPP.37.473.V17.2.0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22.05.2023</w:t>
      </w:r>
      <w:r w:rsidRPr="00AC4CA5">
        <w:rPr>
          <w:rFonts w:ascii="Arial" w:hAnsi="Arial" w:cs="Arial"/>
          <w:szCs w:val="24"/>
          <w:lang w:val="fr-FR" w:eastAsia="en-GB"/>
        </w:rPr>
        <w:tab/>
      </w:r>
      <w:hyperlink r:id="rId2556" w:anchor="Rel-17" w:history="1">
        <w:r w:rsidRPr="00AC4CA5">
          <w:rPr>
            <w:rStyle w:val="Hyperlink"/>
            <w:sz w:val="18"/>
            <w:szCs w:val="18"/>
            <w:lang w:val="fr-FR"/>
          </w:rPr>
          <w:t>https://www.atis.org/3gpp-transpositions - Rel-17</w:t>
        </w:r>
      </w:hyperlink>
    </w:p>
    <w:p w14:paraId="2CB72D7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CCSA.3GPP.37.473.V17.2.0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22.05.2023</w:t>
      </w:r>
      <w:r w:rsidRPr="00AC4CA5">
        <w:rPr>
          <w:rFonts w:ascii="Arial" w:hAnsi="Arial" w:cs="Arial"/>
          <w:szCs w:val="24"/>
          <w:lang w:val="fr-FR" w:eastAsia="en-GB"/>
        </w:rPr>
        <w:tab/>
      </w:r>
      <w:r w:rsidRPr="00AC4CA5">
        <w:rPr>
          <w:rStyle w:val="Hyperlink"/>
          <w:sz w:val="18"/>
          <w:szCs w:val="18"/>
          <w:lang w:val="fr-FR"/>
        </w:rPr>
        <w:t>https://www.ccsa.org.cn/api/portalsFile/downloadOldFile?type=17&amp;oldFileUrl=NTN/RIT/CCSA.3GPP.37.473.V17.2.0.docx</w:t>
      </w:r>
    </w:p>
    <w:p w14:paraId="0A58F0B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137 473 V17.2.0 (2023-04)</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27.04.2023</w:t>
      </w:r>
      <w:r w:rsidRPr="00AC4CA5">
        <w:rPr>
          <w:rFonts w:ascii="Arial" w:hAnsi="Arial" w:cs="Arial"/>
          <w:szCs w:val="24"/>
          <w:lang w:val="fr-FR" w:eastAsia="en-GB"/>
        </w:rPr>
        <w:tab/>
      </w:r>
      <w:r w:rsidRPr="00AC4CA5">
        <w:rPr>
          <w:rStyle w:val="Hyperlink"/>
          <w:sz w:val="18"/>
          <w:szCs w:val="18"/>
          <w:lang w:val="fr-FR"/>
        </w:rPr>
        <w:t>https://www.etsi.org/deliver/etsi_ts/137400_137499/137473/17.02.00_60/ts_137473v170200p.pdf</w:t>
      </w:r>
    </w:p>
    <w:p w14:paraId="1117BAA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37.473-17.2.0 V1.2.0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r w:rsidRPr="00AC4CA5">
        <w:rPr>
          <w:rStyle w:val="Hyperlink"/>
          <w:sz w:val="18"/>
          <w:szCs w:val="18"/>
          <w:lang w:val="fr-FR"/>
        </w:rPr>
        <w:t>https://members.tsdsi.in/s/eozzGWrB2ExBjBq</w:t>
      </w:r>
    </w:p>
    <w:p w14:paraId="5660838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TTAT.3G-37.473V17.2.0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01.08.2023</w:t>
      </w:r>
      <w:r w:rsidRPr="00AC4CA5">
        <w:rPr>
          <w:rFonts w:ascii="Arial" w:hAnsi="Arial" w:cs="Arial"/>
          <w:szCs w:val="24"/>
          <w:lang w:val="fr-FR" w:eastAsia="en-GB"/>
        </w:rPr>
        <w:tab/>
      </w:r>
      <w:r w:rsidRPr="00AC4CA5">
        <w:rPr>
          <w:rStyle w:val="Hyperlink"/>
          <w:sz w:val="18"/>
          <w:szCs w:val="18"/>
          <w:lang w:val="fr-FR"/>
        </w:rPr>
        <w:t>https://www.tta.or.kr/eng/ttaSearchEngView.do?key=461&amp;searchStandardNo=TTAT.3G-37.473V17.2.0&amp;searchCate=TTAS</w:t>
      </w:r>
    </w:p>
    <w:p w14:paraId="4FA2398A" w14:textId="77777777" w:rsidR="00A8052C" w:rsidRPr="00AC4CA5" w:rsidRDefault="00A8052C" w:rsidP="00A8052C">
      <w:pPr>
        <w:rPr>
          <w:b/>
          <w:bCs/>
          <w:sz w:val="18"/>
          <w:szCs w:val="18"/>
          <w:lang w:val="fr-FR"/>
        </w:rPr>
      </w:pPr>
      <w:r w:rsidRPr="00AC4CA5">
        <w:rPr>
          <w:b/>
          <w:bCs/>
          <w:sz w:val="18"/>
          <w:szCs w:val="18"/>
          <w:lang w:val="fr-FR"/>
        </w:rPr>
        <w:t>Version 18</w:t>
      </w:r>
    </w:p>
    <w:p w14:paraId="1D86542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ATIS.3GPP.37.473.V18.0.0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57" w:anchor="Rel-18" w:history="1">
        <w:r w:rsidRPr="00AC4CA5">
          <w:rPr>
            <w:rStyle w:val="Hyperlink"/>
            <w:sz w:val="18"/>
            <w:szCs w:val="18"/>
            <w:lang w:val="fr-FR"/>
          </w:rPr>
          <w:t>https://www.atis.org/3gpp-transpositions - Rel-18</w:t>
        </w:r>
      </w:hyperlink>
    </w:p>
    <w:p w14:paraId="4556262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CCSA.3GPP.37.473.V18.0.0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558" w:history="1">
        <w:r w:rsidRPr="00AC4CA5">
          <w:rPr>
            <w:rStyle w:val="Hyperlink"/>
            <w:sz w:val="18"/>
            <w:szCs w:val="18"/>
            <w:lang w:val="fr-FR"/>
          </w:rPr>
          <w:t>https://www.ccsa.org.cn/api/portalsFile/downloadOldFile?type=17&amp;oldFileUrl=NTN/RIT/CCSA.3GPP.37.473.V18.0.0.docx</w:t>
        </w:r>
      </w:hyperlink>
      <w:r w:rsidRPr="00AC4CA5">
        <w:rPr>
          <w:rStyle w:val="Hyperlink"/>
          <w:sz w:val="18"/>
          <w:szCs w:val="18"/>
          <w:lang w:val="fr-FR"/>
        </w:rPr>
        <w:t xml:space="preserve"> </w:t>
      </w:r>
    </w:p>
    <w:p w14:paraId="1503119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137 473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03.05.2024</w:t>
      </w:r>
      <w:r w:rsidRPr="00AC4CA5">
        <w:rPr>
          <w:rFonts w:ascii="Arial" w:hAnsi="Arial" w:cs="Arial"/>
          <w:szCs w:val="24"/>
          <w:lang w:val="fr-FR" w:eastAsia="en-GB"/>
        </w:rPr>
        <w:tab/>
      </w:r>
      <w:hyperlink r:id="rId2559" w:history="1">
        <w:r w:rsidRPr="00AC4CA5">
          <w:rPr>
            <w:rStyle w:val="Hyperlink"/>
            <w:sz w:val="18"/>
            <w:szCs w:val="18"/>
            <w:lang w:val="fr-FR"/>
          </w:rPr>
          <w:t>https://www.etsi.org/deliver/etsi_ts/137400_137499/137473/18.00.00_60/ts_137473v180000p.pdf</w:t>
        </w:r>
      </w:hyperlink>
      <w:r w:rsidRPr="00AC4CA5">
        <w:rPr>
          <w:rStyle w:val="Hyperlink"/>
          <w:sz w:val="18"/>
          <w:szCs w:val="18"/>
          <w:lang w:val="fr-FR"/>
        </w:rPr>
        <w:t xml:space="preserve"> </w:t>
      </w:r>
    </w:p>
    <w:p w14:paraId="31C6C31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37.473 -18.0.0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14.08.2023</w:t>
      </w:r>
      <w:r w:rsidRPr="00AC4CA5">
        <w:rPr>
          <w:rFonts w:ascii="Arial" w:hAnsi="Arial" w:cs="Arial"/>
          <w:szCs w:val="24"/>
          <w:lang w:val="fr-FR" w:eastAsia="en-GB"/>
        </w:rPr>
        <w:tab/>
      </w:r>
      <w:hyperlink r:id="rId2560" w:history="1">
        <w:r w:rsidRPr="00AC4CA5">
          <w:rPr>
            <w:rStyle w:val="Hyperlink"/>
            <w:sz w:val="18"/>
            <w:szCs w:val="18"/>
            <w:lang w:val="fr-FR"/>
          </w:rPr>
          <w:t>https://members.tsdsi.in/s/7Efsr5Et2Dfw6aZ</w:t>
        </w:r>
      </w:hyperlink>
      <w:r w:rsidRPr="00AC4CA5">
        <w:rPr>
          <w:rStyle w:val="Hyperlink"/>
          <w:sz w:val="18"/>
          <w:szCs w:val="18"/>
          <w:lang w:val="fr-FR"/>
        </w:rPr>
        <w:t xml:space="preserve"> </w:t>
      </w:r>
    </w:p>
    <w:p w14:paraId="31383A0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TTAT.3G-37.473V18.0.0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561" w:history="1">
        <w:r w:rsidRPr="00AC4CA5">
          <w:rPr>
            <w:rStyle w:val="Hyperlink"/>
            <w:sz w:val="18"/>
            <w:szCs w:val="18"/>
            <w:lang w:val="fr-FR"/>
          </w:rPr>
          <w:t>https://www.tta.or.kr/eng/ttaSearchEngView.do?key=461&amp;searchStandardNo=TTAT.3G-37.473V18.0.0&amp;searchCate=TTAS</w:t>
        </w:r>
      </w:hyperlink>
      <w:r w:rsidRPr="00AC4CA5">
        <w:rPr>
          <w:rStyle w:val="Hyperlink"/>
          <w:sz w:val="18"/>
          <w:szCs w:val="18"/>
          <w:lang w:val="fr-FR"/>
        </w:rPr>
        <w:t xml:space="preserve"> </w:t>
      </w:r>
    </w:p>
    <w:p w14:paraId="5516059D" w14:textId="77777777" w:rsidR="00A8052C" w:rsidRPr="00AC4CA5" w:rsidRDefault="00A8052C" w:rsidP="00A8052C">
      <w:pPr>
        <w:pStyle w:val="Heading5"/>
        <w:rPr>
          <w:lang w:val="fr-FR"/>
        </w:rPr>
      </w:pPr>
      <w:r w:rsidRPr="00AC4CA5">
        <w:rPr>
          <w:lang w:val="fr-FR"/>
        </w:rPr>
        <w:t>2.2.1.4.8</w:t>
      </w:r>
      <w:r w:rsidRPr="00AC4CA5">
        <w:rPr>
          <w:lang w:val="fr-FR"/>
        </w:rPr>
        <w:tab/>
        <w:t>TS 37.480</w:t>
      </w:r>
    </w:p>
    <w:p w14:paraId="48E23C4A" w14:textId="14F66D7D" w:rsidR="00A8052C" w:rsidRPr="00AC4CA5" w:rsidRDefault="00A8052C" w:rsidP="00A8052C">
      <w:pPr>
        <w:pStyle w:val="Headingb"/>
        <w:rPr>
          <w:lang w:val="fr-FR"/>
        </w:rPr>
      </w:pPr>
      <w:r w:rsidRPr="00AC4CA5">
        <w:rPr>
          <w:lang w:val="fr-FR"/>
        </w:rPr>
        <w:t>Aspects et principes généraux de l</w:t>
      </w:r>
      <w:r w:rsidR="00AC4CA5">
        <w:rPr>
          <w:lang w:val="fr-FR"/>
        </w:rPr>
        <w:t>'</w:t>
      </w:r>
      <w:r w:rsidRPr="00AC4CA5">
        <w:rPr>
          <w:lang w:val="fr-FR"/>
        </w:rPr>
        <w:t>interface E1</w:t>
      </w:r>
    </w:p>
    <w:p w14:paraId="2A2FBE12" w14:textId="01ABB3D8" w:rsidR="00A8052C" w:rsidRPr="00AC4CA5" w:rsidRDefault="00A8052C" w:rsidP="00A8052C">
      <w:pPr>
        <w:rPr>
          <w:lang w:val="fr-FR"/>
        </w:rPr>
      </w:pPr>
      <w:r w:rsidRPr="00AC4CA5">
        <w:rPr>
          <w:lang w:val="fr-FR"/>
        </w:rPr>
        <w:t>Ce document est une introduction à la série TS 37.48x du 3GPP sur les spécifications techniques qui définissent l</w:t>
      </w:r>
      <w:r w:rsidR="00AC4CA5">
        <w:rPr>
          <w:lang w:val="fr-FR"/>
        </w:rPr>
        <w:t>'</w:t>
      </w:r>
      <w:r w:rsidRPr="00AC4CA5">
        <w:rPr>
          <w:lang w:val="fr-FR"/>
        </w:rPr>
        <w:t>interface E1. Celle-ci permet d</w:t>
      </w:r>
      <w:r w:rsidR="00AC4CA5">
        <w:rPr>
          <w:lang w:val="fr-FR"/>
        </w:rPr>
        <w:t>'</w:t>
      </w:r>
      <w:r w:rsidRPr="00AC4CA5">
        <w:rPr>
          <w:lang w:val="fr-FR"/>
        </w:rPr>
        <w:t>interconnecter un plan gNB-CU-CP et un plan gNB-CU-UP d</w:t>
      </w:r>
      <w:r w:rsidR="00AC4CA5">
        <w:rPr>
          <w:lang w:val="fr-FR"/>
        </w:rPr>
        <w:t>'</w:t>
      </w:r>
      <w:r w:rsidRPr="00AC4CA5">
        <w:rPr>
          <w:lang w:val="fr-FR"/>
        </w:rPr>
        <w:t>une unité gNB-CU dans un réseau NG-RAN, ou d</w:t>
      </w:r>
      <w:r w:rsidR="00AC4CA5">
        <w:rPr>
          <w:lang w:val="fr-FR"/>
        </w:rPr>
        <w:t>'</w:t>
      </w:r>
      <w:r w:rsidRPr="00AC4CA5">
        <w:rPr>
          <w:lang w:val="fr-FR"/>
        </w:rPr>
        <w:t>interconnecter un plan gNB-CU</w:t>
      </w:r>
      <w:r w:rsidRPr="00AC4CA5">
        <w:rPr>
          <w:lang w:val="fr-FR"/>
        </w:rPr>
        <w:noBreakHyphen/>
        <w:t>CP et un plan gNB-CU-UP d</w:t>
      </w:r>
      <w:r w:rsidR="00AC4CA5">
        <w:rPr>
          <w:lang w:val="fr-FR"/>
        </w:rPr>
        <w:t>'</w:t>
      </w:r>
      <w:r w:rsidRPr="00AC4CA5">
        <w:rPr>
          <w:lang w:val="fr-FR"/>
        </w:rPr>
        <w:t>un nœud en-gNB dans un réseau E-UTRAN, ou d</w:t>
      </w:r>
      <w:r w:rsidR="00AC4CA5">
        <w:rPr>
          <w:lang w:val="fr-FR"/>
        </w:rPr>
        <w:t>'</w:t>
      </w:r>
      <w:r w:rsidRPr="00AC4CA5">
        <w:rPr>
          <w:lang w:val="fr-FR"/>
        </w:rPr>
        <w:t>interconnecter un plan eNB-CP et un plan eNB-UP d</w:t>
      </w:r>
      <w:r w:rsidR="00AC4CA5">
        <w:rPr>
          <w:lang w:val="fr-FR"/>
        </w:rPr>
        <w:t>'</w:t>
      </w:r>
      <w:r w:rsidRPr="00AC4CA5">
        <w:rPr>
          <w:lang w:val="fr-FR"/>
        </w:rPr>
        <w:t>un nœud eNB dans un réseau E-UTRAN, ou d</w:t>
      </w:r>
      <w:r w:rsidR="00AC4CA5">
        <w:rPr>
          <w:lang w:val="fr-FR"/>
        </w:rPr>
        <w:t>'</w:t>
      </w:r>
      <w:r w:rsidRPr="00AC4CA5">
        <w:rPr>
          <w:lang w:val="fr-FR"/>
        </w:rPr>
        <w:t>interconnecter un plan ng-eNB-CU-CP et un plan ng-eNB-CU-UP d</w:t>
      </w:r>
      <w:r w:rsidR="00AC4CA5">
        <w:rPr>
          <w:lang w:val="fr-FR"/>
        </w:rPr>
        <w:t>'</w:t>
      </w:r>
      <w:r w:rsidRPr="00AC4CA5">
        <w:rPr>
          <w:lang w:val="fr-FR"/>
        </w:rPr>
        <w:t>une unité ng-eNB-CU dans un réseau NG-RAN.</w:t>
      </w:r>
    </w:p>
    <w:p w14:paraId="049B948E" w14:textId="4AF2EEC0"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F9EC128" w14:textId="77777777" w:rsidR="00A8052C" w:rsidRPr="00AC4CA5" w:rsidRDefault="00A8052C" w:rsidP="00A8052C">
      <w:pPr>
        <w:rPr>
          <w:b/>
          <w:bCs/>
          <w:sz w:val="18"/>
          <w:szCs w:val="18"/>
          <w:lang w:val="fr-FR"/>
        </w:rPr>
      </w:pPr>
      <w:r w:rsidRPr="00AC4CA5">
        <w:rPr>
          <w:b/>
          <w:bCs/>
          <w:sz w:val="18"/>
          <w:szCs w:val="18"/>
          <w:lang w:val="fr-FR"/>
        </w:rPr>
        <w:t>Version 17</w:t>
      </w:r>
    </w:p>
    <w:p w14:paraId="686516D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ATIS.3GPP.37.480.V17.2.0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62" w:anchor="Rel-17" w:history="1">
        <w:r w:rsidRPr="00AC4CA5">
          <w:rPr>
            <w:rStyle w:val="Hyperlink"/>
            <w:sz w:val="18"/>
            <w:szCs w:val="18"/>
            <w:lang w:val="fr-FR"/>
          </w:rPr>
          <w:t>https://www.atis.org/3gpp-transpositions - Rel-17</w:t>
        </w:r>
      </w:hyperlink>
    </w:p>
    <w:p w14:paraId="092AF56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CCSA.3GPP.37.480.V17.2.0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63" w:history="1">
        <w:r w:rsidRPr="00AC4CA5">
          <w:rPr>
            <w:rStyle w:val="Hyperlink"/>
            <w:sz w:val="18"/>
            <w:szCs w:val="18"/>
            <w:lang w:val="fr-FR"/>
          </w:rPr>
          <w:t>https://www.ccsa.org.cn/api/portalsFile/downloadOldFile?type=17&amp;oldFileUrl=NTN/RIT/CCSA.3GPP.37.480.V17.2.0.docx</w:t>
        </w:r>
      </w:hyperlink>
      <w:r w:rsidRPr="00AC4CA5">
        <w:rPr>
          <w:rStyle w:val="Hyperlink"/>
          <w:sz w:val="18"/>
          <w:szCs w:val="18"/>
          <w:lang w:val="fr-FR"/>
        </w:rPr>
        <w:t xml:space="preserve"> </w:t>
      </w:r>
    </w:p>
    <w:p w14:paraId="50143C9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137 480 V17.2.0 (2024-02)</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02.02.2024</w:t>
      </w:r>
      <w:r w:rsidRPr="00AC4CA5">
        <w:rPr>
          <w:rFonts w:ascii="Arial" w:hAnsi="Arial" w:cs="Arial"/>
          <w:szCs w:val="24"/>
          <w:lang w:val="fr-FR" w:eastAsia="en-GB"/>
          <w14:ligatures w14:val="standardContextual"/>
        </w:rPr>
        <w:tab/>
      </w:r>
      <w:hyperlink r:id="rId2564" w:history="1">
        <w:r w:rsidRPr="00AC4CA5">
          <w:rPr>
            <w:rStyle w:val="Hyperlink"/>
            <w:sz w:val="18"/>
            <w:szCs w:val="18"/>
            <w:lang w:val="fr-FR"/>
          </w:rPr>
          <w:t>https://www.etsi.org/deliver/etsi_ts/137400_137499/137480/17.02.00_60/ts_137480v170200p.pdf</w:t>
        </w:r>
      </w:hyperlink>
      <w:r w:rsidRPr="00AC4CA5">
        <w:rPr>
          <w:rStyle w:val="Hyperlink"/>
          <w:sz w:val="18"/>
          <w:szCs w:val="18"/>
          <w:lang w:val="fr-FR"/>
        </w:rPr>
        <w:t xml:space="preserve"> </w:t>
      </w:r>
    </w:p>
    <w:p w14:paraId="3365491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lastRenderedPageBreak/>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37.480-17.2.0 V1.2.0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29.05.2024</w:t>
      </w:r>
      <w:r w:rsidRPr="00AC4CA5">
        <w:rPr>
          <w:rFonts w:ascii="Arial" w:hAnsi="Arial" w:cs="Arial"/>
          <w:szCs w:val="24"/>
          <w:lang w:val="fr-FR" w:eastAsia="en-GB"/>
          <w14:ligatures w14:val="standardContextual"/>
        </w:rPr>
        <w:tab/>
      </w:r>
      <w:hyperlink r:id="rId2565" w:history="1">
        <w:r w:rsidRPr="00AC4CA5">
          <w:rPr>
            <w:rStyle w:val="Hyperlink"/>
            <w:sz w:val="18"/>
            <w:szCs w:val="18"/>
            <w:lang w:val="fr-FR"/>
          </w:rPr>
          <w:t>https://members.tsdsi.in/s/nXaK3CsALpPE8Bj</w:t>
        </w:r>
      </w:hyperlink>
      <w:r w:rsidRPr="00AC4CA5">
        <w:rPr>
          <w:rStyle w:val="Hyperlink"/>
          <w:sz w:val="18"/>
          <w:szCs w:val="18"/>
          <w:lang w:val="fr-FR"/>
        </w:rPr>
        <w:t xml:space="preserve"> </w:t>
      </w:r>
    </w:p>
    <w:p w14:paraId="4FB1E83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TTAT.3G-37.480V17.2.0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08.05.2024</w:t>
      </w:r>
      <w:r w:rsidRPr="00AC4CA5">
        <w:rPr>
          <w:rFonts w:ascii="Arial" w:hAnsi="Arial" w:cs="Arial"/>
          <w:szCs w:val="24"/>
          <w:lang w:val="fr-FR" w:eastAsia="en-GB"/>
          <w14:ligatures w14:val="standardContextual"/>
        </w:rPr>
        <w:tab/>
      </w:r>
      <w:hyperlink r:id="rId2566" w:history="1">
        <w:r w:rsidRPr="00AC4CA5">
          <w:rPr>
            <w:rStyle w:val="Hyperlink"/>
            <w:sz w:val="18"/>
            <w:szCs w:val="18"/>
            <w:lang w:val="fr-FR"/>
          </w:rPr>
          <w:t>https://www.tta.or.kr/eng/ttaSearchEngView.do?key=461&amp;searchStandardNo=TTAT.3G-37.480V17.2.0&amp;searchCate=TTAS</w:t>
        </w:r>
      </w:hyperlink>
      <w:r w:rsidRPr="00AC4CA5">
        <w:rPr>
          <w:rStyle w:val="Hyperlink"/>
          <w:sz w:val="18"/>
          <w:szCs w:val="18"/>
          <w:lang w:val="fr-FR"/>
        </w:rPr>
        <w:t xml:space="preserve"> </w:t>
      </w:r>
    </w:p>
    <w:p w14:paraId="7725B521" w14:textId="77777777" w:rsidR="00A8052C" w:rsidRPr="00AC4CA5" w:rsidRDefault="00A8052C" w:rsidP="00A8052C">
      <w:pPr>
        <w:rPr>
          <w:b/>
          <w:bCs/>
          <w:sz w:val="18"/>
          <w:szCs w:val="18"/>
          <w:lang w:val="fr-FR"/>
        </w:rPr>
      </w:pPr>
      <w:r w:rsidRPr="00AC4CA5">
        <w:rPr>
          <w:b/>
          <w:bCs/>
          <w:sz w:val="18"/>
          <w:szCs w:val="18"/>
          <w:lang w:val="fr-FR"/>
        </w:rPr>
        <w:t>Version 18</w:t>
      </w:r>
    </w:p>
    <w:p w14:paraId="7CA2B39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ATIS.3GPP.37.480.V18.1.0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67" w:anchor="Rel-18" w:history="1">
        <w:r w:rsidRPr="00AC4CA5">
          <w:rPr>
            <w:rStyle w:val="Hyperlink"/>
            <w:sz w:val="18"/>
            <w:szCs w:val="18"/>
            <w:lang w:val="fr-FR"/>
          </w:rPr>
          <w:t>https://www.atis.org/3gpp-transpositions - Rel-18</w:t>
        </w:r>
      </w:hyperlink>
    </w:p>
    <w:p w14:paraId="08CF8FD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CCSA.3GPP.37.480.V18.1.0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68" w:history="1">
        <w:r w:rsidRPr="00AC4CA5">
          <w:rPr>
            <w:rStyle w:val="Hyperlink"/>
            <w:sz w:val="18"/>
            <w:szCs w:val="18"/>
            <w:lang w:val="fr-FR"/>
          </w:rPr>
          <w:t>https://www.ccsa.org.cn/api/portalsFile/downloadOldFile?type=17&amp;oldFileUrl=NTN/RIT/CCSA.3GPP.37.480.V18.1.0.docx</w:t>
        </w:r>
      </w:hyperlink>
      <w:r w:rsidRPr="00AC4CA5">
        <w:rPr>
          <w:rStyle w:val="Hyperlink"/>
          <w:sz w:val="18"/>
          <w:szCs w:val="18"/>
          <w:lang w:val="fr-FR"/>
        </w:rPr>
        <w:t xml:space="preserve"> </w:t>
      </w:r>
    </w:p>
    <w:p w14:paraId="1DCD7CE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137 480 V18.1.0 (2024-05)</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27.05.2024</w:t>
      </w:r>
      <w:r w:rsidRPr="00AC4CA5">
        <w:rPr>
          <w:rFonts w:ascii="Arial" w:hAnsi="Arial" w:cs="Arial"/>
          <w:szCs w:val="24"/>
          <w:lang w:val="fr-FR" w:eastAsia="en-GB"/>
          <w14:ligatures w14:val="standardContextual"/>
        </w:rPr>
        <w:tab/>
      </w:r>
      <w:hyperlink r:id="rId2569" w:history="1">
        <w:r w:rsidRPr="00AC4CA5">
          <w:rPr>
            <w:rStyle w:val="Hyperlink"/>
            <w:sz w:val="18"/>
            <w:szCs w:val="18"/>
            <w:lang w:val="fr-FR"/>
          </w:rPr>
          <w:t>https://www.etsi.org/deliver/etsi_ts/137400_137499/137480/18.01.00_60/ts_137480v180100p.pdf</w:t>
        </w:r>
      </w:hyperlink>
      <w:r w:rsidRPr="00AC4CA5">
        <w:rPr>
          <w:rStyle w:val="Hyperlink"/>
          <w:sz w:val="18"/>
          <w:szCs w:val="18"/>
          <w:lang w:val="fr-FR"/>
        </w:rPr>
        <w:t xml:space="preserve"> </w:t>
      </w:r>
    </w:p>
    <w:p w14:paraId="6F3C747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37.48 -18.1.0 V1.0.0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02.03.2025</w:t>
      </w:r>
      <w:r w:rsidRPr="00AC4CA5">
        <w:rPr>
          <w:rFonts w:ascii="Arial" w:hAnsi="Arial" w:cs="Arial"/>
          <w:szCs w:val="24"/>
          <w:lang w:val="fr-FR" w:eastAsia="en-GB"/>
          <w14:ligatures w14:val="standardContextual"/>
        </w:rPr>
        <w:tab/>
      </w:r>
      <w:hyperlink r:id="rId2570" w:history="1">
        <w:r w:rsidRPr="00AC4CA5">
          <w:rPr>
            <w:rStyle w:val="Hyperlink"/>
            <w:sz w:val="18"/>
            <w:szCs w:val="18"/>
            <w:lang w:val="fr-FR"/>
          </w:rPr>
          <w:t>https://members.tsdsi.in/s/2cWM3Rx53mxqBDT</w:t>
        </w:r>
      </w:hyperlink>
      <w:r w:rsidRPr="00AC4CA5">
        <w:rPr>
          <w:rStyle w:val="Hyperlink"/>
          <w:sz w:val="18"/>
          <w:szCs w:val="18"/>
          <w:lang w:val="fr-FR"/>
        </w:rPr>
        <w:t xml:space="preserve"> </w:t>
      </w:r>
    </w:p>
    <w:p w14:paraId="7D4BEF6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TTAT.3G-37.480V18.1.0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12.08.2024</w:t>
      </w:r>
      <w:r w:rsidRPr="00AC4CA5">
        <w:rPr>
          <w:rFonts w:ascii="Arial" w:hAnsi="Arial" w:cs="Arial"/>
          <w:szCs w:val="24"/>
          <w:lang w:val="fr-FR" w:eastAsia="en-GB"/>
          <w14:ligatures w14:val="standardContextual"/>
        </w:rPr>
        <w:tab/>
      </w:r>
      <w:hyperlink r:id="rId2571" w:history="1">
        <w:r w:rsidRPr="00AC4CA5">
          <w:rPr>
            <w:rStyle w:val="Hyperlink"/>
            <w:sz w:val="18"/>
            <w:szCs w:val="18"/>
            <w:lang w:val="fr-FR"/>
          </w:rPr>
          <w:t>https://www.tta.or.kr/eng/ttaSearchEngView.do?key=461&amp;searchStandardNo=TTAT.3G-37.480V18.1.0&amp;searchCate=TTAS</w:t>
        </w:r>
      </w:hyperlink>
      <w:r w:rsidRPr="00AC4CA5">
        <w:rPr>
          <w:rStyle w:val="Hyperlink"/>
          <w:sz w:val="18"/>
          <w:szCs w:val="18"/>
          <w:lang w:val="fr-FR"/>
        </w:rPr>
        <w:t xml:space="preserve"> </w:t>
      </w:r>
    </w:p>
    <w:p w14:paraId="652D742D" w14:textId="77777777" w:rsidR="00A8052C" w:rsidRPr="00AC4CA5" w:rsidRDefault="00A8052C" w:rsidP="00A8052C">
      <w:pPr>
        <w:pStyle w:val="Heading5"/>
        <w:rPr>
          <w:lang w:val="fr-FR"/>
        </w:rPr>
      </w:pPr>
      <w:r w:rsidRPr="00AC4CA5">
        <w:rPr>
          <w:lang w:val="fr-FR"/>
        </w:rPr>
        <w:t>2.2.1.4.9</w:t>
      </w:r>
      <w:r w:rsidRPr="00AC4CA5">
        <w:rPr>
          <w:lang w:val="fr-FR"/>
        </w:rPr>
        <w:tab/>
        <w:t>TS 37.481</w:t>
      </w:r>
    </w:p>
    <w:p w14:paraId="1BCED01F" w14:textId="6E7F6ECC" w:rsidR="00A8052C" w:rsidRPr="00AC4CA5" w:rsidRDefault="00A8052C" w:rsidP="00A8052C">
      <w:pPr>
        <w:pStyle w:val="Headingb"/>
        <w:rPr>
          <w:lang w:val="fr-FR"/>
        </w:rPr>
      </w:pPr>
      <w:r w:rsidRPr="00AC4CA5">
        <w:rPr>
          <w:lang w:val="fr-FR"/>
        </w:rPr>
        <w:t>Couche 1 de l</w:t>
      </w:r>
      <w:r w:rsidR="00AC4CA5">
        <w:rPr>
          <w:lang w:val="fr-FR"/>
        </w:rPr>
        <w:t>'</w:t>
      </w:r>
      <w:r w:rsidRPr="00AC4CA5">
        <w:rPr>
          <w:lang w:val="fr-FR"/>
        </w:rPr>
        <w:t>interface E1</w:t>
      </w:r>
    </w:p>
    <w:p w14:paraId="6812ECB5" w14:textId="56DF9935" w:rsidR="00A8052C" w:rsidRPr="00AC4CA5" w:rsidRDefault="00A8052C" w:rsidP="00A8052C">
      <w:pPr>
        <w:rPr>
          <w:lang w:val="fr-FR"/>
        </w:rPr>
      </w:pPr>
      <w:r w:rsidRPr="00AC4CA5">
        <w:rPr>
          <w:lang w:val="fr-FR"/>
        </w:rPr>
        <w:t>Ce document décrit les normes autorisées pour mettre en œuvre la couche 1 de l</w:t>
      </w:r>
      <w:r w:rsidR="00AC4CA5">
        <w:rPr>
          <w:lang w:val="fr-FR"/>
        </w:rPr>
        <w:t>'</w:t>
      </w:r>
      <w:r w:rsidRPr="00AC4CA5">
        <w:rPr>
          <w:lang w:val="fr-FR"/>
        </w:rPr>
        <w:t>interface E1.</w:t>
      </w:r>
    </w:p>
    <w:p w14:paraId="390FC57A" w14:textId="0CB6397A" w:rsidR="00A8052C" w:rsidRPr="00AC4CA5" w:rsidRDefault="00A8052C" w:rsidP="00A8052C">
      <w:pPr>
        <w:rPr>
          <w:bCs/>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2D17BE7A" w14:textId="18F5F25D"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2F30A0B" w14:textId="77777777" w:rsidR="00A8052C" w:rsidRPr="00AC4CA5" w:rsidRDefault="00A8052C" w:rsidP="00A8052C">
      <w:pPr>
        <w:rPr>
          <w:b/>
          <w:bCs/>
          <w:sz w:val="18"/>
          <w:szCs w:val="18"/>
          <w:lang w:val="fr-FR"/>
        </w:rPr>
      </w:pPr>
      <w:r w:rsidRPr="00AC4CA5">
        <w:rPr>
          <w:b/>
          <w:bCs/>
          <w:sz w:val="18"/>
          <w:szCs w:val="18"/>
          <w:lang w:val="fr-FR"/>
        </w:rPr>
        <w:t>Version 17</w:t>
      </w:r>
    </w:p>
    <w:p w14:paraId="40D4F28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ATIS.3GPP.37.481.V17.0.0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21.02.2023</w:t>
      </w:r>
      <w:r w:rsidRPr="00AC4CA5">
        <w:rPr>
          <w:rFonts w:ascii="Arial" w:hAnsi="Arial" w:cs="Arial"/>
          <w:szCs w:val="24"/>
          <w:lang w:val="fr-FR" w:eastAsia="en-GB"/>
          <w14:ligatures w14:val="standardContextual"/>
        </w:rPr>
        <w:tab/>
      </w:r>
      <w:hyperlink r:id="rId2572" w:anchor="Rel-17" w:history="1">
        <w:r w:rsidRPr="00AC4CA5">
          <w:rPr>
            <w:rStyle w:val="Hyperlink"/>
            <w:sz w:val="18"/>
            <w:szCs w:val="18"/>
            <w:lang w:val="fr-FR"/>
          </w:rPr>
          <w:t>https://www.atis.org/3gpp-transpositions - Rel-17</w:t>
        </w:r>
      </w:hyperlink>
    </w:p>
    <w:p w14:paraId="446A120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CCSA.3GPP.37.481.V17.0.0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21.02.2023</w:t>
      </w:r>
      <w:r w:rsidRPr="00AC4CA5">
        <w:rPr>
          <w:rFonts w:ascii="Arial" w:hAnsi="Arial" w:cs="Arial"/>
          <w:szCs w:val="24"/>
          <w:lang w:val="fr-FR" w:eastAsia="en-GB"/>
          <w14:ligatures w14:val="standardContextual"/>
        </w:rPr>
        <w:tab/>
      </w:r>
      <w:hyperlink r:id="rId2573" w:history="1">
        <w:r w:rsidRPr="00AC4CA5">
          <w:rPr>
            <w:rStyle w:val="Hyperlink"/>
            <w:sz w:val="18"/>
            <w:szCs w:val="18"/>
            <w:lang w:val="fr-FR"/>
          </w:rPr>
          <w:t>https://www.ccsa.org.cn/api/portalsFile/downloadOldFile?type=17&amp;oldFileUrl=NTN/RIT/CCSA.3GPP.37.481.V17.0.0.doc</w:t>
        </w:r>
      </w:hyperlink>
      <w:r w:rsidRPr="00AC4CA5">
        <w:rPr>
          <w:rStyle w:val="Hyperlink"/>
          <w:sz w:val="18"/>
          <w:szCs w:val="18"/>
          <w:lang w:val="fr-FR"/>
        </w:rPr>
        <w:t xml:space="preserve"> </w:t>
      </w:r>
    </w:p>
    <w:p w14:paraId="344231E5"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137 481 V17.0.0 (2022-04)</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07.04.2022</w:t>
      </w:r>
      <w:r w:rsidRPr="00AC4CA5">
        <w:rPr>
          <w:rFonts w:ascii="Arial" w:hAnsi="Arial" w:cs="Arial"/>
          <w:szCs w:val="24"/>
          <w:lang w:val="fr-FR" w:eastAsia="en-GB"/>
          <w14:ligatures w14:val="standardContextual"/>
        </w:rPr>
        <w:tab/>
      </w:r>
      <w:hyperlink r:id="rId2574" w:history="1">
        <w:r w:rsidRPr="00AC4CA5">
          <w:rPr>
            <w:rStyle w:val="Hyperlink"/>
            <w:sz w:val="18"/>
            <w:szCs w:val="18"/>
            <w:lang w:val="fr-FR"/>
          </w:rPr>
          <w:t>https://www.etsi.org/deliver/etsi_ts/137400_137499/137481/17.00.00_60/ts_137481v170000p.pdf</w:t>
        </w:r>
      </w:hyperlink>
      <w:r w:rsidRPr="00AC4CA5">
        <w:rPr>
          <w:rStyle w:val="Hyperlink"/>
          <w:sz w:val="18"/>
          <w:szCs w:val="18"/>
          <w:lang w:val="fr-FR"/>
        </w:rPr>
        <w:t xml:space="preserve"> </w:t>
      </w:r>
    </w:p>
    <w:p w14:paraId="6A80DD21"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37.481-17.0.0 V1.0.0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29.07.2022</w:t>
      </w:r>
      <w:r w:rsidRPr="00AC4CA5">
        <w:rPr>
          <w:rFonts w:ascii="Arial" w:hAnsi="Arial" w:cs="Arial"/>
          <w:szCs w:val="24"/>
          <w:lang w:val="fr-FR" w:eastAsia="en-GB"/>
          <w14:ligatures w14:val="standardContextual"/>
        </w:rPr>
        <w:tab/>
      </w:r>
      <w:hyperlink r:id="rId2575" w:history="1">
        <w:r w:rsidRPr="00AC4CA5">
          <w:rPr>
            <w:rStyle w:val="Hyperlink"/>
            <w:sz w:val="18"/>
            <w:szCs w:val="18"/>
            <w:lang w:val="fr-FR"/>
          </w:rPr>
          <w:t>https://members.tsdsi.in/s/dm65dLH8msHx3Em</w:t>
        </w:r>
      </w:hyperlink>
      <w:r w:rsidRPr="00AC4CA5">
        <w:rPr>
          <w:rStyle w:val="Hyperlink"/>
          <w:sz w:val="18"/>
          <w:szCs w:val="18"/>
          <w:lang w:val="fr-FR"/>
        </w:rPr>
        <w:t xml:space="preserve"> </w:t>
      </w:r>
    </w:p>
    <w:p w14:paraId="6CB02B01"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TTAT.3G-37.481V17.0.0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05.08.2022</w:t>
      </w:r>
      <w:r w:rsidRPr="00AC4CA5">
        <w:rPr>
          <w:rFonts w:ascii="Arial" w:hAnsi="Arial" w:cs="Arial"/>
          <w:szCs w:val="24"/>
          <w:lang w:val="fr-FR" w:eastAsia="en-GB"/>
          <w14:ligatures w14:val="standardContextual"/>
        </w:rPr>
        <w:tab/>
      </w:r>
      <w:hyperlink r:id="rId2576" w:history="1">
        <w:r w:rsidRPr="00AC4CA5">
          <w:rPr>
            <w:rStyle w:val="Hyperlink"/>
            <w:sz w:val="18"/>
            <w:szCs w:val="18"/>
            <w:lang w:val="fr-FR"/>
          </w:rPr>
          <w:t>https://www.tta.or.kr/eng/ttaSearchEngView.do?key=461&amp;searchStandardNo=TTAT.3G-37.481V17.0.0&amp;searchCate=TTAS</w:t>
        </w:r>
      </w:hyperlink>
      <w:r w:rsidRPr="00AC4CA5">
        <w:rPr>
          <w:rStyle w:val="Hyperlink"/>
          <w:sz w:val="18"/>
          <w:szCs w:val="18"/>
          <w:lang w:val="fr-FR"/>
        </w:rPr>
        <w:t xml:space="preserve"> </w:t>
      </w:r>
    </w:p>
    <w:p w14:paraId="3D6EB468" w14:textId="77777777" w:rsidR="00A8052C" w:rsidRPr="00AC4CA5" w:rsidRDefault="00A8052C" w:rsidP="00A8052C">
      <w:pPr>
        <w:rPr>
          <w:b/>
          <w:bCs/>
          <w:sz w:val="18"/>
          <w:szCs w:val="18"/>
          <w:lang w:val="fr-FR"/>
        </w:rPr>
      </w:pPr>
      <w:r w:rsidRPr="00AC4CA5">
        <w:rPr>
          <w:b/>
          <w:bCs/>
          <w:sz w:val="18"/>
          <w:szCs w:val="18"/>
          <w:lang w:val="fr-FR"/>
        </w:rPr>
        <w:t>Version 18</w:t>
      </w:r>
    </w:p>
    <w:p w14:paraId="5B0BDB1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ATIS.3GPP.37.481.V18.0.0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77" w:anchor="Rel-18" w:history="1">
        <w:r w:rsidRPr="00AC4CA5">
          <w:rPr>
            <w:rStyle w:val="Hyperlink"/>
            <w:sz w:val="18"/>
            <w:szCs w:val="18"/>
            <w:lang w:val="fr-FR"/>
          </w:rPr>
          <w:t>https://www.atis.org/3gpp-transpositions - Rel-18</w:t>
        </w:r>
      </w:hyperlink>
    </w:p>
    <w:p w14:paraId="70E1BF8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CCSA.3GPP.37.481.V18.0.0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78" w:history="1">
        <w:r w:rsidRPr="00AC4CA5">
          <w:rPr>
            <w:rStyle w:val="Hyperlink"/>
            <w:sz w:val="18"/>
            <w:szCs w:val="18"/>
            <w:lang w:val="fr-FR"/>
          </w:rPr>
          <w:t>https://www.ccsa.org.cn/api/portalsFile/downloadOldFile?type=17&amp;oldFileUrl=NTN/RIT/CCSA.3GPP.37.481.V18.0.0.docx</w:t>
        </w:r>
      </w:hyperlink>
      <w:r w:rsidRPr="00AC4CA5">
        <w:rPr>
          <w:rStyle w:val="Hyperlink"/>
          <w:sz w:val="18"/>
          <w:szCs w:val="18"/>
          <w:lang w:val="fr-FR"/>
        </w:rPr>
        <w:t xml:space="preserve"> </w:t>
      </w:r>
    </w:p>
    <w:p w14:paraId="1F7C74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137 481 V18.0.0 (2024-05)</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03.05.2024</w:t>
      </w:r>
      <w:r w:rsidRPr="00AC4CA5">
        <w:rPr>
          <w:rFonts w:ascii="Arial" w:hAnsi="Arial" w:cs="Arial"/>
          <w:szCs w:val="24"/>
          <w:lang w:val="fr-FR" w:eastAsia="en-GB"/>
          <w14:ligatures w14:val="standardContextual"/>
        </w:rPr>
        <w:tab/>
      </w:r>
      <w:hyperlink r:id="rId2579" w:history="1">
        <w:r w:rsidRPr="00AC4CA5">
          <w:rPr>
            <w:rStyle w:val="Hyperlink"/>
            <w:sz w:val="18"/>
            <w:szCs w:val="18"/>
            <w:lang w:val="fr-FR"/>
          </w:rPr>
          <w:t>https://www.etsi.org/deliver/etsi_ts/137400_137499/137481/18.00.00_60/ts_137481v180000p.pdf</w:t>
        </w:r>
      </w:hyperlink>
      <w:r w:rsidRPr="00AC4CA5">
        <w:rPr>
          <w:rStyle w:val="Hyperlink"/>
          <w:sz w:val="18"/>
          <w:szCs w:val="18"/>
          <w:lang w:val="fr-FR"/>
        </w:rPr>
        <w:t xml:space="preserve"> </w:t>
      </w:r>
    </w:p>
    <w:p w14:paraId="0498EA1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37.481 -18.0.0 V1.0.0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02.03.2025</w:t>
      </w:r>
      <w:r w:rsidRPr="00AC4CA5">
        <w:rPr>
          <w:rFonts w:ascii="Arial" w:hAnsi="Arial" w:cs="Arial"/>
          <w:szCs w:val="24"/>
          <w:lang w:val="fr-FR" w:eastAsia="en-GB"/>
          <w14:ligatures w14:val="standardContextual"/>
        </w:rPr>
        <w:tab/>
      </w:r>
      <w:hyperlink r:id="rId2580" w:history="1">
        <w:r w:rsidRPr="00AC4CA5">
          <w:rPr>
            <w:rStyle w:val="Hyperlink"/>
            <w:sz w:val="18"/>
            <w:szCs w:val="18"/>
            <w:lang w:val="fr-FR"/>
          </w:rPr>
          <w:t>https://members.tsdsi.in/s/6NtNPFDEJn2dnZs</w:t>
        </w:r>
      </w:hyperlink>
      <w:r w:rsidRPr="00AC4CA5">
        <w:rPr>
          <w:rStyle w:val="Hyperlink"/>
          <w:sz w:val="18"/>
          <w:szCs w:val="18"/>
          <w:lang w:val="fr-FR"/>
        </w:rPr>
        <w:t xml:space="preserve"> </w:t>
      </w:r>
    </w:p>
    <w:p w14:paraId="79580D4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TTAT.3G-37.481V18.0.0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12.08.2024</w:t>
      </w:r>
      <w:r w:rsidRPr="00AC4CA5">
        <w:rPr>
          <w:rFonts w:ascii="Arial" w:hAnsi="Arial" w:cs="Arial"/>
          <w:szCs w:val="24"/>
          <w:lang w:val="fr-FR" w:eastAsia="en-GB"/>
          <w14:ligatures w14:val="standardContextual"/>
        </w:rPr>
        <w:tab/>
      </w:r>
      <w:hyperlink r:id="rId2581" w:history="1">
        <w:r w:rsidRPr="00AC4CA5">
          <w:rPr>
            <w:rStyle w:val="Hyperlink"/>
            <w:sz w:val="18"/>
            <w:szCs w:val="18"/>
            <w:lang w:val="fr-FR"/>
          </w:rPr>
          <w:t>https://www.tta.or.kr/eng/ttaSearchEngView.do?key=461&amp;searchStandardNo=TTAT.3G-37.481V18.0.0&amp;searchCate=TTAS</w:t>
        </w:r>
      </w:hyperlink>
      <w:r w:rsidRPr="00AC4CA5">
        <w:rPr>
          <w:rStyle w:val="Hyperlink"/>
          <w:sz w:val="18"/>
          <w:szCs w:val="18"/>
          <w:lang w:val="fr-FR"/>
        </w:rPr>
        <w:t xml:space="preserve"> </w:t>
      </w:r>
    </w:p>
    <w:p w14:paraId="42022FBD" w14:textId="77777777" w:rsidR="00A8052C" w:rsidRPr="00AC4CA5" w:rsidRDefault="00A8052C" w:rsidP="00A8052C">
      <w:pPr>
        <w:pStyle w:val="Heading5"/>
        <w:rPr>
          <w:lang w:val="fr-FR"/>
        </w:rPr>
      </w:pPr>
      <w:r w:rsidRPr="00AC4CA5">
        <w:rPr>
          <w:lang w:val="fr-FR"/>
        </w:rPr>
        <w:lastRenderedPageBreak/>
        <w:t>2.2.1.4.10</w:t>
      </w:r>
      <w:r w:rsidRPr="00AC4CA5">
        <w:rPr>
          <w:lang w:val="fr-FR"/>
        </w:rPr>
        <w:tab/>
        <w:t>TS 37.482</w:t>
      </w:r>
    </w:p>
    <w:p w14:paraId="68EE427E" w14:textId="219E81D1" w:rsidR="00A8052C" w:rsidRPr="00AC4CA5" w:rsidRDefault="00A8052C" w:rsidP="00A8052C">
      <w:pPr>
        <w:pStyle w:val="Headingb"/>
        <w:rPr>
          <w:lang w:val="fr-FR"/>
        </w:rPr>
      </w:pPr>
      <w:r w:rsidRPr="00AC4CA5">
        <w:rPr>
          <w:lang w:val="fr-FR"/>
        </w:rPr>
        <w:t>Acheminement de la signalisation dans l</w:t>
      </w:r>
      <w:r w:rsidR="00AC4CA5">
        <w:rPr>
          <w:lang w:val="fr-FR"/>
        </w:rPr>
        <w:t>'</w:t>
      </w:r>
      <w:r w:rsidRPr="00AC4CA5">
        <w:rPr>
          <w:lang w:val="fr-FR"/>
        </w:rPr>
        <w:t>interface E1</w:t>
      </w:r>
    </w:p>
    <w:p w14:paraId="1779DE00" w14:textId="39535189" w:rsidR="00A8052C" w:rsidRPr="00AC4CA5" w:rsidRDefault="00A8052C" w:rsidP="00A8052C">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E1. Celle-ci permet d</w:t>
      </w:r>
      <w:r w:rsidR="00AC4CA5">
        <w:rPr>
          <w:lang w:val="fr-FR"/>
        </w:rPr>
        <w:t>'</w:t>
      </w:r>
      <w:r w:rsidRPr="00AC4CA5">
        <w:rPr>
          <w:lang w:val="fr-FR"/>
        </w:rPr>
        <w:t>interconnecter un plan gNB-CU-CP et un plan gNB-CU-UP dans l</w:t>
      </w:r>
      <w:r w:rsidR="00AC4CA5">
        <w:rPr>
          <w:lang w:val="fr-FR"/>
        </w:rPr>
        <w:t>'</w:t>
      </w:r>
      <w:r w:rsidRPr="00AC4CA5">
        <w:rPr>
          <w:lang w:val="fr-FR"/>
        </w:rPr>
        <w:t>architecture NG-RAN (TS 38.401), ou d</w:t>
      </w:r>
      <w:r w:rsidR="00AC4CA5">
        <w:rPr>
          <w:lang w:val="fr-FR"/>
        </w:rPr>
        <w:t>'</w:t>
      </w:r>
      <w:r w:rsidRPr="00AC4CA5">
        <w:rPr>
          <w:lang w:val="fr-FR"/>
        </w:rPr>
        <w:t>interconnecter un plan ng-eNB-CU-CP et un plan ng-eNB</w:t>
      </w:r>
      <w:r w:rsidRPr="00AC4CA5">
        <w:rPr>
          <w:lang w:val="fr-FR"/>
        </w:rPr>
        <w:noBreakHyphen/>
        <w:t>CU</w:t>
      </w:r>
      <w:r w:rsidRPr="00AC4CA5">
        <w:rPr>
          <w:lang w:val="fr-FR"/>
        </w:rPr>
        <w:noBreakHyphen/>
        <w:t>UP dans l</w:t>
      </w:r>
      <w:r w:rsidR="00AC4CA5">
        <w:rPr>
          <w:lang w:val="fr-FR"/>
        </w:rPr>
        <w:t>'</w:t>
      </w:r>
      <w:r w:rsidRPr="00AC4CA5">
        <w:rPr>
          <w:lang w:val="fr-FR"/>
        </w:rPr>
        <w:t>architecture NG-RAN (TS 38.401), ou d</w:t>
      </w:r>
      <w:r w:rsidR="00AC4CA5">
        <w:rPr>
          <w:lang w:val="fr-FR"/>
        </w:rPr>
        <w:t>'</w:t>
      </w:r>
      <w:r w:rsidRPr="00AC4CA5">
        <w:rPr>
          <w:lang w:val="fr-FR"/>
        </w:rPr>
        <w:t>interconnecter un plan eNB-CP et un plan eNB-UP dans l</w:t>
      </w:r>
      <w:r w:rsidR="00AC4CA5">
        <w:rPr>
          <w:lang w:val="fr-FR"/>
        </w:rPr>
        <w:t>'</w:t>
      </w:r>
      <w:r w:rsidRPr="00AC4CA5">
        <w:rPr>
          <w:lang w:val="fr-FR"/>
        </w:rPr>
        <w:t>architecture E-UTRAN (TS 36.401).</w:t>
      </w:r>
    </w:p>
    <w:p w14:paraId="39467400" w14:textId="5B13942F"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EDD0136" w14:textId="77777777" w:rsidR="00A8052C" w:rsidRPr="00AC4CA5" w:rsidRDefault="00A8052C" w:rsidP="00A8052C">
      <w:pPr>
        <w:rPr>
          <w:b/>
          <w:bCs/>
          <w:sz w:val="18"/>
          <w:szCs w:val="18"/>
          <w:lang w:val="fr-FR"/>
        </w:rPr>
      </w:pPr>
      <w:r w:rsidRPr="00AC4CA5">
        <w:rPr>
          <w:b/>
          <w:bCs/>
          <w:sz w:val="18"/>
          <w:szCs w:val="18"/>
          <w:lang w:val="fr-FR"/>
        </w:rPr>
        <w:t>Version 17</w:t>
      </w:r>
    </w:p>
    <w:p w14:paraId="5F844CF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ATIS.3GPP.37.482.V17.4.0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82" w:anchor="Rel-17" w:history="1">
        <w:r w:rsidRPr="00AC4CA5">
          <w:rPr>
            <w:rStyle w:val="Hyperlink"/>
            <w:sz w:val="18"/>
            <w:szCs w:val="18"/>
            <w:lang w:val="fr-FR"/>
          </w:rPr>
          <w:t>https://www.atis.org/3gpp-transpositions - Rel-17</w:t>
        </w:r>
      </w:hyperlink>
    </w:p>
    <w:p w14:paraId="718932C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CCSA.3GPP.37.482.V17.4.0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83" w:history="1">
        <w:r w:rsidRPr="00AC4CA5">
          <w:rPr>
            <w:rStyle w:val="Hyperlink"/>
            <w:sz w:val="18"/>
            <w:szCs w:val="18"/>
            <w:lang w:val="fr-FR"/>
          </w:rPr>
          <w:t>https://www.ccsa.org.cn/api/portalsFile/downloadOldFile?type=17&amp;oldFileUrl=NTN/RIT/CCSA.3GPP.37.482.V17.4.0.docx</w:t>
        </w:r>
      </w:hyperlink>
      <w:r w:rsidRPr="00AC4CA5">
        <w:rPr>
          <w:rStyle w:val="Hyperlink"/>
          <w:sz w:val="18"/>
          <w:szCs w:val="18"/>
          <w:lang w:val="fr-FR"/>
        </w:rPr>
        <w:t xml:space="preserve"> </w:t>
      </w:r>
    </w:p>
    <w:p w14:paraId="376D41E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137 482 V17.4.0 (2024-04)</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22.04.2024</w:t>
      </w:r>
      <w:r w:rsidRPr="00AC4CA5">
        <w:rPr>
          <w:rFonts w:ascii="Arial" w:hAnsi="Arial" w:cs="Arial"/>
          <w:szCs w:val="24"/>
          <w:lang w:val="fr-FR" w:eastAsia="en-GB"/>
          <w14:ligatures w14:val="standardContextual"/>
        </w:rPr>
        <w:tab/>
      </w:r>
      <w:hyperlink r:id="rId2584" w:history="1">
        <w:r w:rsidRPr="00AC4CA5">
          <w:rPr>
            <w:rStyle w:val="Hyperlink"/>
            <w:sz w:val="18"/>
            <w:szCs w:val="18"/>
            <w:lang w:val="fr-FR"/>
          </w:rPr>
          <w:t>https://www.etsi.org/deliver/etsi_ts/137400_137499/137482/17.04.00_60/ts_137482v170400p.pdf</w:t>
        </w:r>
      </w:hyperlink>
      <w:r w:rsidRPr="00AC4CA5">
        <w:rPr>
          <w:rStyle w:val="Hyperlink"/>
          <w:sz w:val="18"/>
          <w:szCs w:val="18"/>
          <w:lang w:val="fr-FR"/>
        </w:rPr>
        <w:t xml:space="preserve"> </w:t>
      </w:r>
    </w:p>
    <w:p w14:paraId="7586E7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37.482-17.4.0 V1.4.0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22.07.2024</w:t>
      </w:r>
      <w:r w:rsidRPr="00AC4CA5">
        <w:rPr>
          <w:rFonts w:ascii="Arial" w:hAnsi="Arial" w:cs="Arial"/>
          <w:szCs w:val="24"/>
          <w:lang w:val="fr-FR" w:eastAsia="en-GB"/>
          <w14:ligatures w14:val="standardContextual"/>
        </w:rPr>
        <w:tab/>
      </w:r>
      <w:hyperlink r:id="rId2585" w:history="1">
        <w:r w:rsidRPr="00AC4CA5">
          <w:rPr>
            <w:rStyle w:val="Hyperlink"/>
            <w:sz w:val="18"/>
            <w:szCs w:val="18"/>
            <w:lang w:val="fr-FR"/>
          </w:rPr>
          <w:t>https://members.tsdsi.in/s/3Ge8BrRxogLyDLP</w:t>
        </w:r>
      </w:hyperlink>
      <w:r w:rsidRPr="00AC4CA5">
        <w:rPr>
          <w:rStyle w:val="Hyperlink"/>
          <w:sz w:val="18"/>
          <w:szCs w:val="18"/>
          <w:lang w:val="fr-FR"/>
        </w:rPr>
        <w:t xml:space="preserve"> </w:t>
      </w:r>
    </w:p>
    <w:p w14:paraId="537B7BB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TTAT.3G-37.482V17.4.0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17.4.0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12.08.2024</w:t>
      </w:r>
      <w:r w:rsidRPr="00AC4CA5">
        <w:rPr>
          <w:rFonts w:ascii="Arial" w:hAnsi="Arial" w:cs="Arial"/>
          <w:szCs w:val="24"/>
          <w:lang w:val="fr-FR" w:eastAsia="en-GB"/>
          <w14:ligatures w14:val="standardContextual"/>
        </w:rPr>
        <w:tab/>
      </w:r>
      <w:hyperlink r:id="rId2586" w:history="1">
        <w:r w:rsidRPr="00AC4CA5">
          <w:rPr>
            <w:rStyle w:val="Hyperlink"/>
            <w:sz w:val="18"/>
            <w:szCs w:val="18"/>
            <w:lang w:val="fr-FR"/>
          </w:rPr>
          <w:t>https://www.tta.or.kr/eng/ttaSearchEngView.do?key=461&amp;searchStandardNo=TTAT.3G-37.482V17.4.0&amp;searchCate=TTAS</w:t>
        </w:r>
      </w:hyperlink>
      <w:r w:rsidRPr="00AC4CA5">
        <w:rPr>
          <w:rStyle w:val="Hyperlink"/>
          <w:sz w:val="18"/>
          <w:szCs w:val="18"/>
          <w:lang w:val="fr-FR"/>
        </w:rPr>
        <w:t xml:space="preserve"> </w:t>
      </w:r>
    </w:p>
    <w:p w14:paraId="4345B315" w14:textId="77777777" w:rsidR="00A8052C" w:rsidRPr="00AC4CA5" w:rsidRDefault="00A8052C" w:rsidP="00A8052C">
      <w:pPr>
        <w:rPr>
          <w:b/>
          <w:bCs/>
          <w:sz w:val="18"/>
          <w:szCs w:val="18"/>
          <w:lang w:val="fr-FR"/>
        </w:rPr>
      </w:pPr>
      <w:r w:rsidRPr="00AC4CA5">
        <w:rPr>
          <w:b/>
          <w:bCs/>
          <w:sz w:val="18"/>
          <w:szCs w:val="18"/>
          <w:lang w:val="fr-FR"/>
        </w:rPr>
        <w:t>Version 18</w:t>
      </w:r>
    </w:p>
    <w:p w14:paraId="63F40E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ATIS.3GPP.37.482.V18.1.0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87" w:anchor="Rel-18" w:history="1">
        <w:r w:rsidRPr="00AC4CA5">
          <w:rPr>
            <w:rStyle w:val="Hyperlink"/>
            <w:sz w:val="18"/>
            <w:szCs w:val="18"/>
            <w:lang w:val="fr-FR"/>
          </w:rPr>
          <w:t>https://www.atis.org/3gpp-transpositions - Rel-18</w:t>
        </w:r>
      </w:hyperlink>
    </w:p>
    <w:p w14:paraId="24E80CE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CCSA.3GPP.37.482.V18.1.0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88" w:history="1">
        <w:r w:rsidRPr="00AC4CA5">
          <w:rPr>
            <w:rStyle w:val="Hyperlink"/>
            <w:sz w:val="18"/>
            <w:szCs w:val="18"/>
            <w:lang w:val="fr-FR"/>
          </w:rPr>
          <w:t>https://www.ccsa.org.cn/api/portalsFile/downloadOldFile?type=17&amp;oldFileUrl=NTN/RIT/CCSA.3GPP.37.482.V18.1.0.docx</w:t>
        </w:r>
      </w:hyperlink>
      <w:r w:rsidRPr="00AC4CA5">
        <w:rPr>
          <w:rStyle w:val="Hyperlink"/>
          <w:sz w:val="18"/>
          <w:szCs w:val="18"/>
          <w:lang w:val="fr-FR"/>
        </w:rPr>
        <w:t xml:space="preserve"> </w:t>
      </w:r>
    </w:p>
    <w:p w14:paraId="754422F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137 482 V18.1.0 (2024-08)</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05.08.2024</w:t>
      </w:r>
      <w:r w:rsidRPr="00AC4CA5">
        <w:rPr>
          <w:rFonts w:ascii="Arial" w:hAnsi="Arial" w:cs="Arial"/>
          <w:szCs w:val="24"/>
          <w:lang w:val="fr-FR" w:eastAsia="en-GB"/>
          <w14:ligatures w14:val="standardContextual"/>
        </w:rPr>
        <w:tab/>
      </w:r>
      <w:hyperlink r:id="rId2589" w:history="1">
        <w:r w:rsidRPr="00AC4CA5">
          <w:rPr>
            <w:rStyle w:val="Hyperlink"/>
            <w:sz w:val="18"/>
            <w:szCs w:val="18"/>
            <w:lang w:val="fr-FR"/>
          </w:rPr>
          <w:t>https://www.etsi.org/deliver/etsi_ts/137400_137499/137482/18.01.00_60/ts_137482v180100p.pdf</w:t>
        </w:r>
      </w:hyperlink>
      <w:r w:rsidRPr="00AC4CA5">
        <w:rPr>
          <w:rStyle w:val="Hyperlink"/>
          <w:sz w:val="18"/>
          <w:szCs w:val="18"/>
          <w:lang w:val="fr-FR"/>
        </w:rPr>
        <w:t xml:space="preserve"> </w:t>
      </w:r>
    </w:p>
    <w:p w14:paraId="51FDE27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37.482 -18.1.0 V1.0.0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02.03.2025</w:t>
      </w:r>
      <w:r w:rsidRPr="00AC4CA5">
        <w:rPr>
          <w:rFonts w:ascii="Arial" w:hAnsi="Arial" w:cs="Arial"/>
          <w:szCs w:val="24"/>
          <w:lang w:val="fr-FR" w:eastAsia="en-GB"/>
          <w14:ligatures w14:val="standardContextual"/>
        </w:rPr>
        <w:tab/>
      </w:r>
      <w:hyperlink r:id="rId2590" w:history="1">
        <w:r w:rsidRPr="00AC4CA5">
          <w:rPr>
            <w:rStyle w:val="Hyperlink"/>
            <w:sz w:val="18"/>
            <w:szCs w:val="18"/>
            <w:lang w:val="fr-FR"/>
          </w:rPr>
          <w:t>https://members.tsdsi.in/s/zSE2siWb22oLoL9</w:t>
        </w:r>
      </w:hyperlink>
      <w:r w:rsidRPr="00AC4CA5">
        <w:rPr>
          <w:rStyle w:val="Hyperlink"/>
          <w:sz w:val="18"/>
          <w:szCs w:val="18"/>
          <w:lang w:val="fr-FR"/>
        </w:rPr>
        <w:t xml:space="preserve"> </w:t>
      </w:r>
    </w:p>
    <w:p w14:paraId="13E540B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TTAT.3G-37.482V18.1.0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18.1.0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11.11.2024</w:t>
      </w:r>
      <w:r w:rsidRPr="00AC4CA5">
        <w:rPr>
          <w:rFonts w:ascii="Arial" w:hAnsi="Arial" w:cs="Arial"/>
          <w:szCs w:val="24"/>
          <w:lang w:val="fr-FR" w:eastAsia="en-GB"/>
          <w14:ligatures w14:val="standardContextual"/>
        </w:rPr>
        <w:tab/>
      </w:r>
      <w:hyperlink r:id="rId2591" w:history="1">
        <w:r w:rsidRPr="00AC4CA5">
          <w:rPr>
            <w:rStyle w:val="Hyperlink"/>
            <w:sz w:val="18"/>
            <w:szCs w:val="18"/>
            <w:lang w:val="fr-FR"/>
          </w:rPr>
          <w:t>https://www.tta.or.kr/eng/ttaSearchEngView.do?key=461&amp;searchStandardNo=TTAT.3G-37.482V18.1.0&amp;searchCate=TTAS</w:t>
        </w:r>
      </w:hyperlink>
      <w:r w:rsidRPr="00AC4CA5">
        <w:rPr>
          <w:rStyle w:val="Hyperlink"/>
          <w:sz w:val="18"/>
          <w:szCs w:val="18"/>
          <w:lang w:val="fr-FR"/>
        </w:rPr>
        <w:t xml:space="preserve"> </w:t>
      </w:r>
    </w:p>
    <w:p w14:paraId="5CEFF495" w14:textId="77777777" w:rsidR="00A8052C" w:rsidRPr="00AC4CA5" w:rsidRDefault="00A8052C" w:rsidP="00A8052C">
      <w:pPr>
        <w:pStyle w:val="Heading5"/>
        <w:rPr>
          <w:lang w:val="fr-FR"/>
        </w:rPr>
      </w:pPr>
      <w:r w:rsidRPr="00AC4CA5">
        <w:rPr>
          <w:lang w:val="fr-FR"/>
        </w:rPr>
        <w:t>2.2.1.4.11</w:t>
      </w:r>
      <w:r w:rsidRPr="00AC4CA5">
        <w:rPr>
          <w:lang w:val="fr-FR"/>
        </w:rPr>
        <w:tab/>
        <w:t>TS 37.483</w:t>
      </w:r>
    </w:p>
    <w:p w14:paraId="7C86E4FF" w14:textId="73823224" w:rsidR="00A8052C" w:rsidRPr="00AC4CA5" w:rsidRDefault="00A8052C" w:rsidP="00A8052C">
      <w:pPr>
        <w:pStyle w:val="Headingb"/>
        <w:rPr>
          <w:lang w:val="fr-FR"/>
        </w:rPr>
      </w:pPr>
      <w:r w:rsidRPr="00AC4CA5">
        <w:rPr>
          <w:lang w:val="fr-FR"/>
        </w:rPr>
        <w:t>Protocole d</w:t>
      </w:r>
      <w:r w:rsidR="00AC4CA5">
        <w:rPr>
          <w:lang w:val="fr-FR"/>
        </w:rPr>
        <w:t>'</w:t>
      </w:r>
      <w:r w:rsidRPr="00AC4CA5">
        <w:rPr>
          <w:lang w:val="fr-FR"/>
        </w:rPr>
        <w:t>application de l</w:t>
      </w:r>
      <w:r w:rsidR="00AC4CA5">
        <w:rPr>
          <w:lang w:val="fr-FR"/>
        </w:rPr>
        <w:t>'</w:t>
      </w:r>
      <w:r w:rsidRPr="00AC4CA5">
        <w:rPr>
          <w:lang w:val="fr-FR"/>
        </w:rPr>
        <w:t>interface E1 (E1AP)</w:t>
      </w:r>
    </w:p>
    <w:p w14:paraId="5E0C07EA" w14:textId="2748AB25" w:rsidR="00A8052C" w:rsidRPr="00AC4CA5" w:rsidRDefault="00A8052C" w:rsidP="00A8052C">
      <w:pPr>
        <w:rPr>
          <w:lang w:val="fr-FR"/>
        </w:rPr>
      </w:pPr>
      <w:r w:rsidRPr="00AC4CA5">
        <w:rPr>
          <w:lang w:val="fr-FR"/>
        </w:rPr>
        <w:t>Ce document définit le protocole de signalisation de la couche du réseau radioélectrique 5G pour l</w:t>
      </w:r>
      <w:r w:rsidR="00AC4CA5">
        <w:rPr>
          <w:lang w:val="fr-FR"/>
        </w:rPr>
        <w:t>'</w:t>
      </w:r>
      <w:r w:rsidRPr="00AC4CA5">
        <w:rPr>
          <w:lang w:val="fr-FR"/>
        </w:rPr>
        <w:t>interface E1. Celle-ci permet d</w:t>
      </w:r>
      <w:r w:rsidR="00AC4CA5">
        <w:rPr>
          <w:lang w:val="fr-FR"/>
        </w:rPr>
        <w:t>'</w:t>
      </w:r>
      <w:r w:rsidRPr="00AC4CA5">
        <w:rPr>
          <w:lang w:val="fr-FR"/>
        </w:rPr>
        <w:t>interconnecter un plan gNB-CU-CP et un plan gNB-CU-UP d</w:t>
      </w:r>
      <w:r w:rsidR="00AC4CA5">
        <w:rPr>
          <w:lang w:val="fr-FR"/>
        </w:rPr>
        <w:t>'</w:t>
      </w:r>
      <w:r w:rsidRPr="00AC4CA5">
        <w:rPr>
          <w:lang w:val="fr-FR"/>
        </w:rPr>
        <w:t>un nœud gNB dans un réseau NG-RAN, ou d</w:t>
      </w:r>
      <w:r w:rsidR="00AC4CA5">
        <w:rPr>
          <w:lang w:val="fr-FR"/>
        </w:rPr>
        <w:t>'</w:t>
      </w:r>
      <w:r w:rsidRPr="00AC4CA5">
        <w:rPr>
          <w:lang w:val="fr-FR"/>
        </w:rPr>
        <w:t>interconnecter un plan gNB-CU-CP et un plan gNB-CU</w:t>
      </w:r>
      <w:r w:rsidRPr="00AC4CA5">
        <w:rPr>
          <w:lang w:val="fr-FR"/>
        </w:rPr>
        <w:noBreakHyphen/>
        <w:t>UP d</w:t>
      </w:r>
      <w:r w:rsidR="00AC4CA5">
        <w:rPr>
          <w:lang w:val="fr-FR"/>
        </w:rPr>
        <w:t>'</w:t>
      </w:r>
      <w:r w:rsidRPr="00AC4CA5">
        <w:rPr>
          <w:lang w:val="fr-FR"/>
        </w:rPr>
        <w:t>un nœud en-gNB dans un réseau E-UTRAN, ou d</w:t>
      </w:r>
      <w:r w:rsidR="00AC4CA5">
        <w:rPr>
          <w:lang w:val="fr-FR"/>
        </w:rPr>
        <w:t>'</w:t>
      </w:r>
      <w:r w:rsidRPr="00AC4CA5">
        <w:rPr>
          <w:lang w:val="fr-FR"/>
        </w:rPr>
        <w:t>interconnecter un plan eNB-CP et un plan eNB-UP d</w:t>
      </w:r>
      <w:r w:rsidR="00AC4CA5">
        <w:rPr>
          <w:lang w:val="fr-FR"/>
        </w:rPr>
        <w:t>'</w:t>
      </w:r>
      <w:r w:rsidRPr="00AC4CA5">
        <w:rPr>
          <w:lang w:val="fr-FR"/>
        </w:rPr>
        <w:t>un nœud eNB dans un réseau E-UTRAN, ou d</w:t>
      </w:r>
      <w:r w:rsidR="00AC4CA5">
        <w:rPr>
          <w:lang w:val="fr-FR"/>
        </w:rPr>
        <w:t>'</w:t>
      </w:r>
      <w:r w:rsidRPr="00AC4CA5">
        <w:rPr>
          <w:lang w:val="fr-FR"/>
        </w:rPr>
        <w:t>interconnecter un plan ng-eNB-CU-CP et un plan ng-eNB-CU-UP d</w:t>
      </w:r>
      <w:r w:rsidR="00AC4CA5">
        <w:rPr>
          <w:lang w:val="fr-FR"/>
        </w:rPr>
        <w:t>'</w:t>
      </w:r>
      <w:r w:rsidRPr="00AC4CA5">
        <w:rPr>
          <w:lang w:val="fr-FR"/>
        </w:rPr>
        <w:t>un nœud ng-eNB dans un réseau NG-RAN. Le protocole d</w:t>
      </w:r>
      <w:r w:rsidR="00AC4CA5">
        <w:rPr>
          <w:lang w:val="fr-FR"/>
        </w:rPr>
        <w:t>'</w:t>
      </w:r>
      <w:r w:rsidRPr="00AC4CA5">
        <w:rPr>
          <w:lang w:val="fr-FR"/>
        </w:rPr>
        <w:t>application pour l</w:t>
      </w:r>
      <w:r w:rsidR="00AC4CA5">
        <w:rPr>
          <w:lang w:val="fr-FR"/>
        </w:rPr>
        <w:t>'</w:t>
      </w:r>
      <w:r w:rsidRPr="00AC4CA5">
        <w:rPr>
          <w:lang w:val="fr-FR"/>
        </w:rPr>
        <w:t>interface E1 (E1AP) permet d</w:t>
      </w:r>
      <w:r w:rsidR="00AC4CA5">
        <w:rPr>
          <w:lang w:val="fr-FR"/>
        </w:rPr>
        <w:t>'</w:t>
      </w:r>
      <w:r w:rsidRPr="00AC4CA5">
        <w:rPr>
          <w:lang w:val="fr-FR"/>
        </w:rPr>
        <w:t>exécuter les fonctions de cette interface en appliquant les procédures de signalisation définies dans la spécification. Le protocole E1AP a été élaboré conformément aux principes généraux énoncés dans les documents TS 38.401 et TS 37.480.</w:t>
      </w:r>
    </w:p>
    <w:p w14:paraId="0E9890D3" w14:textId="3D11E6D9"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DF8A8F3" w14:textId="77777777" w:rsidR="00A8052C" w:rsidRPr="00AC4CA5" w:rsidRDefault="00A8052C" w:rsidP="00A8052C">
      <w:pPr>
        <w:rPr>
          <w:b/>
          <w:bCs/>
          <w:sz w:val="18"/>
          <w:szCs w:val="18"/>
          <w:lang w:val="fr-FR"/>
        </w:rPr>
      </w:pPr>
      <w:r w:rsidRPr="00AC4CA5">
        <w:rPr>
          <w:b/>
          <w:bCs/>
          <w:sz w:val="18"/>
          <w:szCs w:val="18"/>
          <w:lang w:val="fr-FR"/>
        </w:rPr>
        <w:t>Version 17</w:t>
      </w:r>
    </w:p>
    <w:p w14:paraId="177631E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ATIS.3GPP.37.483.V17.8.0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92" w:anchor="Rel-17" w:history="1">
        <w:r w:rsidRPr="00AC4CA5">
          <w:rPr>
            <w:rStyle w:val="Hyperlink"/>
            <w:sz w:val="18"/>
            <w:szCs w:val="18"/>
            <w:lang w:val="fr-FR"/>
          </w:rPr>
          <w:t>https://www.atis.org/3gpp-transpositions - Rel-17</w:t>
        </w:r>
      </w:hyperlink>
    </w:p>
    <w:p w14:paraId="2C64D9D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CCSA.3GPP.37.483.V17.8.0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93" w:history="1">
        <w:r w:rsidRPr="00AC4CA5">
          <w:rPr>
            <w:rStyle w:val="Hyperlink"/>
            <w:sz w:val="18"/>
            <w:szCs w:val="18"/>
            <w:lang w:val="fr-FR"/>
          </w:rPr>
          <w:t>https://www.ccsa.org.cn/api/portalsFile/downloadOldFile?type=17&amp;oldFileUrl=NTN/RIT/CCSA.3GPP.37.483.V17.8.0.docx</w:t>
        </w:r>
      </w:hyperlink>
      <w:r w:rsidRPr="00AC4CA5">
        <w:rPr>
          <w:rStyle w:val="Hyperlink"/>
          <w:sz w:val="18"/>
          <w:szCs w:val="18"/>
          <w:lang w:val="fr-FR"/>
        </w:rPr>
        <w:t xml:space="preserve"> </w:t>
      </w:r>
    </w:p>
    <w:p w14:paraId="3405B0B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lastRenderedPageBreak/>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137 483 V17.8.0 (2024-04)</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22.04.2024</w:t>
      </w:r>
      <w:r w:rsidRPr="00AC4CA5">
        <w:rPr>
          <w:rFonts w:ascii="Arial" w:hAnsi="Arial" w:cs="Arial"/>
          <w:szCs w:val="24"/>
          <w:lang w:val="fr-FR" w:eastAsia="en-GB"/>
          <w14:ligatures w14:val="standardContextual"/>
        </w:rPr>
        <w:tab/>
      </w:r>
      <w:hyperlink r:id="rId2594" w:history="1">
        <w:r w:rsidRPr="00AC4CA5">
          <w:rPr>
            <w:rStyle w:val="Hyperlink"/>
            <w:sz w:val="18"/>
            <w:szCs w:val="18"/>
            <w:lang w:val="fr-FR"/>
          </w:rPr>
          <w:t>https://www.etsi.org/deliver/etsi_ts/137400_137499/137483/17.08.00_60/ts_137483v170800p.pdf</w:t>
        </w:r>
      </w:hyperlink>
      <w:r w:rsidRPr="00AC4CA5">
        <w:rPr>
          <w:rStyle w:val="Hyperlink"/>
          <w:sz w:val="18"/>
          <w:szCs w:val="18"/>
          <w:lang w:val="fr-FR"/>
        </w:rPr>
        <w:t xml:space="preserve"> </w:t>
      </w:r>
    </w:p>
    <w:p w14:paraId="5958813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37.483-17.8.0 V1.8.0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22.07.2024</w:t>
      </w:r>
      <w:r w:rsidRPr="00AC4CA5">
        <w:rPr>
          <w:rFonts w:ascii="Arial" w:hAnsi="Arial" w:cs="Arial"/>
          <w:szCs w:val="24"/>
          <w:lang w:val="fr-FR" w:eastAsia="en-GB"/>
          <w14:ligatures w14:val="standardContextual"/>
        </w:rPr>
        <w:tab/>
      </w:r>
      <w:hyperlink r:id="rId2595" w:history="1">
        <w:r w:rsidRPr="00AC4CA5">
          <w:rPr>
            <w:rStyle w:val="Hyperlink"/>
            <w:sz w:val="18"/>
            <w:szCs w:val="18"/>
            <w:lang w:val="fr-FR"/>
          </w:rPr>
          <w:t>https://members.tsdsi.in/s/fzWmctZfSSJxRkt</w:t>
        </w:r>
      </w:hyperlink>
      <w:r w:rsidRPr="00AC4CA5">
        <w:rPr>
          <w:rStyle w:val="Hyperlink"/>
          <w:sz w:val="18"/>
          <w:szCs w:val="18"/>
          <w:lang w:val="fr-FR"/>
        </w:rPr>
        <w:t xml:space="preserve"> </w:t>
      </w:r>
    </w:p>
    <w:p w14:paraId="3362120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TTAT.3G-37.483V17.8.0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17.8.0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12.08.2024</w:t>
      </w:r>
      <w:r w:rsidRPr="00AC4CA5">
        <w:rPr>
          <w:rFonts w:ascii="Arial" w:hAnsi="Arial" w:cs="Arial"/>
          <w:szCs w:val="24"/>
          <w:lang w:val="fr-FR" w:eastAsia="en-GB"/>
          <w14:ligatures w14:val="standardContextual"/>
        </w:rPr>
        <w:tab/>
      </w:r>
      <w:hyperlink r:id="rId2596" w:history="1">
        <w:r w:rsidRPr="00AC4CA5">
          <w:rPr>
            <w:rStyle w:val="Hyperlink"/>
            <w:sz w:val="18"/>
            <w:szCs w:val="18"/>
            <w:lang w:val="fr-FR"/>
          </w:rPr>
          <w:t>https://www.tta.or.kr/eng/ttaSearchEngView.do?key=461&amp;searchStandardNo=TTAT.3G-37.483V17.8.0&amp;searchCate=TTAS</w:t>
        </w:r>
      </w:hyperlink>
      <w:r w:rsidRPr="00AC4CA5">
        <w:rPr>
          <w:rStyle w:val="Hyperlink"/>
          <w:sz w:val="18"/>
          <w:szCs w:val="18"/>
          <w:lang w:val="fr-FR"/>
        </w:rPr>
        <w:t xml:space="preserve"> </w:t>
      </w:r>
    </w:p>
    <w:p w14:paraId="545AFB86" w14:textId="77777777" w:rsidR="00A8052C" w:rsidRPr="00AC4CA5" w:rsidRDefault="00A8052C" w:rsidP="00A8052C">
      <w:pPr>
        <w:rPr>
          <w:b/>
          <w:bCs/>
          <w:sz w:val="18"/>
          <w:szCs w:val="18"/>
          <w:lang w:val="fr-FR"/>
        </w:rPr>
      </w:pPr>
      <w:r w:rsidRPr="00AC4CA5">
        <w:rPr>
          <w:b/>
          <w:bCs/>
          <w:sz w:val="18"/>
          <w:szCs w:val="18"/>
          <w:lang w:val="fr-FR"/>
        </w:rPr>
        <w:t>Version 18</w:t>
      </w:r>
    </w:p>
    <w:p w14:paraId="4170211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ATIS</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ATIS.3GPP.37.483.V18.2.0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97" w:anchor="Rel-18" w:history="1">
        <w:r w:rsidRPr="00AC4CA5">
          <w:rPr>
            <w:rStyle w:val="Hyperlink"/>
            <w:sz w:val="18"/>
            <w:szCs w:val="18"/>
            <w:lang w:val="fr-FR"/>
          </w:rPr>
          <w:t>https://www.atis.org/3gpp-transpositions - Rel-18</w:t>
        </w:r>
      </w:hyperlink>
    </w:p>
    <w:p w14:paraId="05B342C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CCSA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CCSA.3GPP.37.483.V18.2.0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27.08.2024</w:t>
      </w:r>
      <w:r w:rsidRPr="00AC4CA5">
        <w:rPr>
          <w:rFonts w:ascii="Arial" w:hAnsi="Arial" w:cs="Arial"/>
          <w:szCs w:val="24"/>
          <w:lang w:val="fr-FR" w:eastAsia="en-GB"/>
          <w14:ligatures w14:val="standardContextual"/>
        </w:rPr>
        <w:tab/>
      </w:r>
      <w:hyperlink r:id="rId2598" w:history="1">
        <w:r w:rsidRPr="00AC4CA5">
          <w:rPr>
            <w:rStyle w:val="Hyperlink"/>
            <w:sz w:val="18"/>
            <w:szCs w:val="18"/>
            <w:lang w:val="fr-FR"/>
          </w:rPr>
          <w:t>https://www.ccsa.org.cn/api/portalsFile/downloadOldFile?type=17&amp;oldFileUrl=NTN/RIT/CCSA.3GPP.37.483.V18.2.0.docx</w:t>
        </w:r>
      </w:hyperlink>
      <w:r w:rsidRPr="00AC4CA5">
        <w:rPr>
          <w:rStyle w:val="Hyperlink"/>
          <w:sz w:val="18"/>
          <w:szCs w:val="18"/>
          <w:lang w:val="fr-FR"/>
        </w:rPr>
        <w:t xml:space="preserve"> </w:t>
      </w:r>
    </w:p>
    <w:p w14:paraId="4915C60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ETSI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ETSI TS 137 483 V18.2.0 (2024-08)</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05.08.2024</w:t>
      </w:r>
      <w:r w:rsidRPr="00AC4CA5">
        <w:rPr>
          <w:rFonts w:ascii="Arial" w:hAnsi="Arial" w:cs="Arial"/>
          <w:szCs w:val="24"/>
          <w:lang w:val="fr-FR" w:eastAsia="en-GB"/>
          <w14:ligatures w14:val="standardContextual"/>
        </w:rPr>
        <w:tab/>
      </w:r>
      <w:hyperlink r:id="rId2599" w:history="1">
        <w:r w:rsidRPr="00AC4CA5">
          <w:rPr>
            <w:rStyle w:val="Hyperlink"/>
            <w:sz w:val="18"/>
            <w:szCs w:val="18"/>
            <w:lang w:val="fr-FR"/>
          </w:rPr>
          <w:t>https://www.etsi.org/deliver/etsi_ts/137400_137499/137483/18.02.00_60/ts_137483v180200p.pdf</w:t>
        </w:r>
      </w:hyperlink>
      <w:r w:rsidRPr="00AC4CA5">
        <w:rPr>
          <w:rStyle w:val="Hyperlink"/>
          <w:sz w:val="18"/>
          <w:szCs w:val="18"/>
          <w:lang w:val="fr-FR"/>
        </w:rPr>
        <w:t xml:space="preserve"> </w:t>
      </w:r>
    </w:p>
    <w:p w14:paraId="635BC0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TSDSI</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TSDSI STD T1.3GPP 37.483 -18.2.0 V1.0.0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02.03.2025</w:t>
      </w:r>
      <w:r w:rsidRPr="00AC4CA5">
        <w:rPr>
          <w:rFonts w:ascii="Arial" w:hAnsi="Arial" w:cs="Arial"/>
          <w:szCs w:val="24"/>
          <w:lang w:val="fr-FR" w:eastAsia="en-GB"/>
          <w14:ligatures w14:val="standardContextual"/>
        </w:rPr>
        <w:tab/>
      </w:r>
      <w:hyperlink r:id="rId2600" w:history="1">
        <w:r w:rsidRPr="00AC4CA5">
          <w:rPr>
            <w:rStyle w:val="Hyperlink"/>
            <w:sz w:val="18"/>
            <w:szCs w:val="18"/>
            <w:lang w:val="fr-FR"/>
          </w:rPr>
          <w:t>https://members.tsdsi.in/s/JoZN8dpatryLQXL</w:t>
        </w:r>
      </w:hyperlink>
      <w:r w:rsidRPr="00AC4CA5">
        <w:rPr>
          <w:rStyle w:val="Hyperlink"/>
          <w:sz w:val="18"/>
          <w:szCs w:val="18"/>
          <w:lang w:val="fr-FR"/>
        </w:rPr>
        <w:t xml:space="preserve"> </w:t>
      </w:r>
    </w:p>
    <w:p w14:paraId="52054CF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14:ligatures w14:val="standardContextual"/>
        </w:rPr>
      </w:pPr>
      <w:r w:rsidRPr="00AC4CA5">
        <w:rPr>
          <w:color w:val="000000"/>
          <w:sz w:val="18"/>
          <w:szCs w:val="18"/>
          <w:lang w:val="fr-FR" w:eastAsia="en-GB"/>
          <w14:ligatures w14:val="standardContextual"/>
        </w:rPr>
        <w:t>TTA</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TTAT.3G-37.483V18.2.0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18.2.0</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Publié</w:t>
      </w:r>
      <w:r w:rsidRPr="00AC4CA5">
        <w:rPr>
          <w:rFonts w:ascii="Arial" w:hAnsi="Arial" w:cs="Arial"/>
          <w:szCs w:val="24"/>
          <w:lang w:val="fr-FR" w:eastAsia="en-GB"/>
          <w14:ligatures w14:val="standardContextual"/>
        </w:rPr>
        <w:tab/>
      </w:r>
      <w:r w:rsidRPr="00AC4CA5">
        <w:rPr>
          <w:color w:val="000000"/>
          <w:sz w:val="18"/>
          <w:szCs w:val="18"/>
          <w:lang w:val="fr-FR" w:eastAsia="en-GB"/>
          <w14:ligatures w14:val="standardContextual"/>
        </w:rPr>
        <w:t>11.11.2024</w:t>
      </w:r>
      <w:r w:rsidRPr="00AC4CA5">
        <w:rPr>
          <w:rFonts w:ascii="Arial" w:hAnsi="Arial" w:cs="Arial"/>
          <w:szCs w:val="24"/>
          <w:lang w:val="fr-FR" w:eastAsia="en-GB"/>
          <w14:ligatures w14:val="standardContextual"/>
        </w:rPr>
        <w:tab/>
      </w:r>
      <w:hyperlink r:id="rId2601" w:history="1">
        <w:r w:rsidRPr="00AC4CA5">
          <w:rPr>
            <w:rStyle w:val="Hyperlink"/>
            <w:sz w:val="18"/>
            <w:szCs w:val="18"/>
            <w:lang w:val="fr-FR"/>
          </w:rPr>
          <w:t>https://www.tta.or.kr/eng/ttaSearchEngView.do?key=461&amp;searchStandardNo=TTAT.3G-37.483V18.2.0&amp;searchCate=TTAS</w:t>
        </w:r>
      </w:hyperlink>
      <w:r w:rsidRPr="00AC4CA5">
        <w:rPr>
          <w:rStyle w:val="Hyperlink"/>
          <w:sz w:val="18"/>
          <w:szCs w:val="18"/>
          <w:lang w:val="fr-FR"/>
        </w:rPr>
        <w:t xml:space="preserve"> </w:t>
      </w:r>
    </w:p>
    <w:p w14:paraId="306780A5" w14:textId="77777777" w:rsidR="00A8052C" w:rsidRPr="00AC4CA5" w:rsidRDefault="00A8052C" w:rsidP="00A8052C">
      <w:pPr>
        <w:pStyle w:val="Heading5"/>
        <w:rPr>
          <w:lang w:val="fr-FR"/>
        </w:rPr>
      </w:pPr>
      <w:r w:rsidRPr="00AC4CA5">
        <w:rPr>
          <w:lang w:val="fr-FR"/>
        </w:rPr>
        <w:t>2.2.1.4.12</w:t>
      </w:r>
      <w:r w:rsidRPr="00AC4CA5">
        <w:rPr>
          <w:lang w:val="fr-FR"/>
        </w:rPr>
        <w:tab/>
        <w:t>TS 38.401</w:t>
      </w:r>
    </w:p>
    <w:p w14:paraId="0DBF01A7" w14:textId="7B124CE9" w:rsidR="00A8052C" w:rsidRPr="00AC4CA5" w:rsidRDefault="00A8052C" w:rsidP="00A8052C">
      <w:pPr>
        <w:rPr>
          <w:b/>
          <w:lang w:val="fr-FR"/>
        </w:rPr>
      </w:pPr>
      <w:bookmarkStart w:id="545" w:name="_Toc56152546"/>
      <w:bookmarkStart w:id="546" w:name="_Toc56153926"/>
      <w:bookmarkStart w:id="547" w:name="_Toc94533038"/>
      <w:bookmarkStart w:id="548" w:name="_Toc94533508"/>
      <w:r w:rsidRPr="00AC4CA5">
        <w:rPr>
          <w:b/>
          <w:bCs/>
          <w:lang w:val="fr-FR"/>
        </w:rPr>
        <w:t>NG-RAN;</w:t>
      </w:r>
      <w:r w:rsidRPr="00AC4CA5">
        <w:rPr>
          <w:lang w:val="fr-FR"/>
        </w:rPr>
        <w:t xml:space="preserve"> </w:t>
      </w:r>
      <w:r w:rsidRPr="00AC4CA5">
        <w:rPr>
          <w:b/>
          <w:bCs/>
          <w:lang w:val="fr-FR"/>
        </w:rPr>
        <w:t>Description de l</w:t>
      </w:r>
      <w:r w:rsidR="00AC4CA5">
        <w:rPr>
          <w:b/>
          <w:bCs/>
          <w:lang w:val="fr-FR"/>
        </w:rPr>
        <w:t>'</w:t>
      </w:r>
      <w:r w:rsidRPr="00AC4CA5">
        <w:rPr>
          <w:b/>
          <w:bCs/>
          <w:lang w:val="fr-FR"/>
        </w:rPr>
        <w:t>architecture</w:t>
      </w:r>
      <w:bookmarkEnd w:id="545"/>
      <w:bookmarkEnd w:id="546"/>
      <w:bookmarkEnd w:id="547"/>
      <w:bookmarkEnd w:id="548"/>
    </w:p>
    <w:p w14:paraId="73AF109F" w14:textId="5A0ED46E" w:rsidR="00A8052C" w:rsidRPr="00AC4CA5" w:rsidRDefault="00A8052C" w:rsidP="00A8052C">
      <w:pPr>
        <w:rPr>
          <w:lang w:val="fr-FR"/>
        </w:rPr>
      </w:pPr>
      <w:r w:rsidRPr="00AC4CA5">
        <w:rPr>
          <w:lang w:val="fr-FR"/>
        </w:rPr>
        <w:t>Ce document décrit l</w:t>
      </w:r>
      <w:r w:rsidR="00AC4CA5">
        <w:rPr>
          <w:lang w:val="fr-FR"/>
        </w:rPr>
        <w:t>'</w:t>
      </w:r>
      <w:r w:rsidRPr="00AC4CA5">
        <w:rPr>
          <w:lang w:val="fr-FR"/>
        </w:rPr>
        <w:t>architecture générale du réseau NG-RAN, en particulier les interfaces NG, Xn et F1 leur interaction avec l</w:t>
      </w:r>
      <w:r w:rsidR="00AC4CA5">
        <w:rPr>
          <w:lang w:val="fr-FR"/>
        </w:rPr>
        <w:t>'</w:t>
      </w:r>
      <w:r w:rsidRPr="00AC4CA5">
        <w:rPr>
          <w:lang w:val="fr-FR"/>
        </w:rPr>
        <w:t>interface radioélectrique.</w:t>
      </w:r>
    </w:p>
    <w:p w14:paraId="1E1DA35E" w14:textId="28038C5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72110D82" w14:textId="77777777" w:rsidR="00A8052C" w:rsidRPr="00AC4CA5" w:rsidRDefault="00A8052C" w:rsidP="00A8052C">
      <w:pPr>
        <w:rPr>
          <w:b/>
          <w:bCs/>
          <w:sz w:val="18"/>
          <w:szCs w:val="18"/>
          <w:lang w:val="fr-FR"/>
        </w:rPr>
      </w:pPr>
      <w:r w:rsidRPr="00AC4CA5">
        <w:rPr>
          <w:b/>
          <w:bCs/>
          <w:sz w:val="18"/>
          <w:szCs w:val="18"/>
          <w:lang w:val="fr-FR"/>
        </w:rPr>
        <w:t>Version 17</w:t>
      </w:r>
    </w:p>
    <w:p w14:paraId="1340358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ATIS.3GPP.38.401.V17.10.0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02" w:anchor="Rel-17" w:history="1">
        <w:r w:rsidRPr="00AC4CA5">
          <w:rPr>
            <w:rStyle w:val="Hyperlink"/>
            <w:sz w:val="18"/>
            <w:szCs w:val="18"/>
            <w:lang w:val="fr-FR"/>
          </w:rPr>
          <w:t>https://www.atis.org/3gpp-transpositions - Rel-17</w:t>
        </w:r>
      </w:hyperlink>
    </w:p>
    <w:p w14:paraId="21534FD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CCSA.3GPP.38.401.V17.10.0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03" w:history="1">
        <w:r w:rsidRPr="00AC4CA5">
          <w:rPr>
            <w:rStyle w:val="Hyperlink"/>
            <w:sz w:val="18"/>
            <w:szCs w:val="18"/>
            <w:lang w:val="fr-FR"/>
          </w:rPr>
          <w:t>https://www.ccsa.org.cn/api/portalsFile/downloadOldFile?type=17&amp;oldFileUrl=NTN/RIT/CCSA.3GPP.38.401.V17.10.0.docx</w:t>
        </w:r>
      </w:hyperlink>
      <w:r w:rsidRPr="00AC4CA5">
        <w:rPr>
          <w:rStyle w:val="Hyperlink"/>
          <w:sz w:val="18"/>
          <w:szCs w:val="18"/>
          <w:lang w:val="fr-FR"/>
        </w:rPr>
        <w:t xml:space="preserve"> </w:t>
      </w:r>
    </w:p>
    <w:p w14:paraId="142AE158"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138 401 V17.10.0 (2024-09)</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604" w:history="1">
        <w:r w:rsidRPr="00AC4CA5">
          <w:rPr>
            <w:rStyle w:val="Hyperlink"/>
            <w:sz w:val="18"/>
            <w:szCs w:val="18"/>
            <w:lang w:val="fr-FR"/>
          </w:rPr>
          <w:t>https://www.etsi.org/deliver/etsi_ts/138400_138499/138401/17.10.00_60/ts_138401v171000p.pdf</w:t>
        </w:r>
      </w:hyperlink>
      <w:r w:rsidRPr="00AC4CA5">
        <w:rPr>
          <w:rStyle w:val="Hyperlink"/>
          <w:sz w:val="18"/>
          <w:szCs w:val="18"/>
          <w:lang w:val="fr-FR"/>
        </w:rPr>
        <w:t xml:space="preserve"> </w:t>
      </w:r>
    </w:p>
    <w:p w14:paraId="4C13B89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38.401-17.10.0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05" w:history="1">
        <w:r w:rsidRPr="00AC4CA5">
          <w:rPr>
            <w:rStyle w:val="Hyperlink"/>
            <w:sz w:val="18"/>
            <w:szCs w:val="18"/>
            <w:lang w:val="fr-FR"/>
          </w:rPr>
          <w:t>https://members.tsdsi.in/s/wBsXCCWRxfFSdXD</w:t>
        </w:r>
      </w:hyperlink>
      <w:r w:rsidRPr="00AC4CA5">
        <w:rPr>
          <w:rStyle w:val="Hyperlink"/>
          <w:sz w:val="18"/>
          <w:szCs w:val="18"/>
          <w:lang w:val="fr-FR"/>
        </w:rPr>
        <w:t xml:space="preserve"> </w:t>
      </w:r>
    </w:p>
    <w:p w14:paraId="2B9C9D7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TTAT.3G-38.401V17.10.0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606" w:history="1">
        <w:r w:rsidRPr="00AC4CA5">
          <w:rPr>
            <w:rStyle w:val="Hyperlink"/>
            <w:sz w:val="18"/>
            <w:szCs w:val="18"/>
            <w:lang w:val="fr-FR"/>
          </w:rPr>
          <w:t>https://www.tta.or.kr/eng/ttaSearchEngView.do?key=461&amp;searchStandardNo=TTAT.3G-38.401V17.10.0&amp;searchCate=TTAS</w:t>
        </w:r>
      </w:hyperlink>
      <w:r w:rsidRPr="00AC4CA5">
        <w:rPr>
          <w:rStyle w:val="Hyperlink"/>
          <w:sz w:val="18"/>
          <w:szCs w:val="18"/>
          <w:lang w:val="fr-FR"/>
        </w:rPr>
        <w:t xml:space="preserve"> </w:t>
      </w:r>
    </w:p>
    <w:p w14:paraId="3250E12D" w14:textId="77777777" w:rsidR="00A8052C" w:rsidRPr="00AC4CA5" w:rsidRDefault="00A8052C" w:rsidP="00A8052C">
      <w:pPr>
        <w:rPr>
          <w:b/>
          <w:bCs/>
          <w:sz w:val="18"/>
          <w:szCs w:val="18"/>
          <w:lang w:val="fr-FR"/>
        </w:rPr>
      </w:pPr>
      <w:r w:rsidRPr="00AC4CA5">
        <w:rPr>
          <w:b/>
          <w:bCs/>
          <w:sz w:val="18"/>
          <w:szCs w:val="18"/>
          <w:lang w:val="fr-FR"/>
        </w:rPr>
        <w:t>Version 18</w:t>
      </w:r>
    </w:p>
    <w:p w14:paraId="63DB4F1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ATIS.3GPP.38.401.V18.3.0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07" w:anchor="Rel-18" w:history="1">
        <w:r w:rsidRPr="00AC4CA5">
          <w:rPr>
            <w:rStyle w:val="Hyperlink"/>
            <w:sz w:val="18"/>
            <w:szCs w:val="18"/>
            <w:lang w:val="fr-FR"/>
          </w:rPr>
          <w:t>https://www.atis.org/3gpp-transpositions - Rel-18</w:t>
        </w:r>
      </w:hyperlink>
    </w:p>
    <w:p w14:paraId="6F770E9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CCSA.3GPP.38.401.V18.3.0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08" w:history="1">
        <w:r w:rsidRPr="00AC4CA5">
          <w:rPr>
            <w:rStyle w:val="Hyperlink"/>
            <w:sz w:val="18"/>
            <w:szCs w:val="18"/>
            <w:lang w:val="fr-FR"/>
          </w:rPr>
          <w:t>https://www.ccsa.org.cn/api/portalsFile/downloadOldFile?type=17&amp;oldFileUrl=NTN/RIT/CCSA.3GPP.38.401.V18.3.0.docx</w:t>
        </w:r>
      </w:hyperlink>
      <w:r w:rsidRPr="00AC4CA5">
        <w:rPr>
          <w:rStyle w:val="Hyperlink"/>
          <w:sz w:val="18"/>
          <w:szCs w:val="18"/>
          <w:lang w:val="fr-FR"/>
        </w:rPr>
        <w:t xml:space="preserve"> </w:t>
      </w:r>
    </w:p>
    <w:p w14:paraId="45775E6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138 401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609" w:history="1">
        <w:r w:rsidRPr="00AC4CA5">
          <w:rPr>
            <w:rStyle w:val="Hyperlink"/>
            <w:sz w:val="18"/>
            <w:szCs w:val="18"/>
            <w:lang w:val="fr-FR"/>
          </w:rPr>
          <w:t>https://www.etsi.org/deliver/etsi_ts/138400_138499/138401/18.03.00_60/ts_138401v180300p.pdf</w:t>
        </w:r>
      </w:hyperlink>
      <w:r w:rsidRPr="00AC4CA5">
        <w:rPr>
          <w:rStyle w:val="Hyperlink"/>
          <w:sz w:val="18"/>
          <w:szCs w:val="18"/>
          <w:lang w:val="fr-FR"/>
        </w:rPr>
        <w:t xml:space="preserve"> </w:t>
      </w:r>
    </w:p>
    <w:p w14:paraId="0F6E051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38.401- 18.3.0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10" w:history="1">
        <w:r w:rsidRPr="00AC4CA5">
          <w:rPr>
            <w:rStyle w:val="Hyperlink"/>
            <w:sz w:val="18"/>
            <w:szCs w:val="18"/>
            <w:lang w:val="fr-FR"/>
          </w:rPr>
          <w:t>https://members.tsdsi.in/s/isjoRPXxcFF2gbM</w:t>
        </w:r>
      </w:hyperlink>
      <w:r w:rsidRPr="00AC4CA5">
        <w:rPr>
          <w:rStyle w:val="Hyperlink"/>
          <w:sz w:val="18"/>
          <w:szCs w:val="18"/>
          <w:lang w:val="fr-FR"/>
        </w:rPr>
        <w:t xml:space="preserve"> </w:t>
      </w:r>
    </w:p>
    <w:p w14:paraId="0AC7060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TTAT.3G-38.401V18.3.0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611" w:history="1">
        <w:r w:rsidRPr="00AC4CA5">
          <w:rPr>
            <w:rStyle w:val="Hyperlink"/>
            <w:sz w:val="18"/>
            <w:szCs w:val="18"/>
            <w:lang w:val="fr-FR"/>
          </w:rPr>
          <w:t>https://www.tta.or.kr/eng/ttaSearchEngView.do?key=461&amp;searchStandardNo=TTAT.3G-38.401V18.3.0&amp;searchCate=TTAS</w:t>
        </w:r>
      </w:hyperlink>
      <w:r w:rsidRPr="00AC4CA5">
        <w:rPr>
          <w:rStyle w:val="Hyperlink"/>
          <w:sz w:val="18"/>
          <w:szCs w:val="18"/>
          <w:lang w:val="fr-FR"/>
        </w:rPr>
        <w:t xml:space="preserve"> </w:t>
      </w:r>
    </w:p>
    <w:p w14:paraId="103DE706" w14:textId="77777777" w:rsidR="00A8052C" w:rsidRPr="00AC4CA5" w:rsidRDefault="00A8052C" w:rsidP="00A8052C">
      <w:pPr>
        <w:pStyle w:val="Heading5"/>
        <w:rPr>
          <w:lang w:val="fr-FR"/>
        </w:rPr>
      </w:pPr>
      <w:r w:rsidRPr="00AC4CA5">
        <w:rPr>
          <w:lang w:val="fr-FR"/>
        </w:rPr>
        <w:lastRenderedPageBreak/>
        <w:t>2.2.1.4.13</w:t>
      </w:r>
      <w:r w:rsidRPr="00AC4CA5">
        <w:rPr>
          <w:lang w:val="fr-FR"/>
        </w:rPr>
        <w:tab/>
        <w:t>TS 38.410</w:t>
      </w:r>
    </w:p>
    <w:p w14:paraId="31D48D6C" w14:textId="2A4D444B" w:rsidR="00A8052C" w:rsidRPr="00AC4CA5" w:rsidRDefault="00A8052C" w:rsidP="00A8052C">
      <w:pPr>
        <w:pStyle w:val="Headingb"/>
        <w:rPr>
          <w:lang w:val="fr-FR"/>
        </w:rPr>
      </w:pPr>
      <w:bookmarkStart w:id="549" w:name="_Toc56152547"/>
      <w:bookmarkStart w:id="550" w:name="_Toc56153927"/>
      <w:bookmarkStart w:id="551" w:name="_Toc94533039"/>
      <w:bookmarkStart w:id="552" w:name="_Toc94533509"/>
      <w:r w:rsidRPr="00AC4CA5">
        <w:rPr>
          <w:lang w:val="fr-FR"/>
        </w:rPr>
        <w:t>NG-RAN; Aspects et principes généraux de l</w:t>
      </w:r>
      <w:r w:rsidR="00AC4CA5">
        <w:rPr>
          <w:lang w:val="fr-FR"/>
        </w:rPr>
        <w:t>'</w:t>
      </w:r>
      <w:r w:rsidRPr="00AC4CA5">
        <w:rPr>
          <w:lang w:val="fr-FR"/>
        </w:rPr>
        <w:t>interface NG</w:t>
      </w:r>
      <w:bookmarkEnd w:id="549"/>
      <w:bookmarkEnd w:id="550"/>
      <w:bookmarkEnd w:id="551"/>
      <w:bookmarkEnd w:id="552"/>
    </w:p>
    <w:p w14:paraId="42424392" w14:textId="61E2CB2C" w:rsidR="00A8052C" w:rsidRPr="00AC4CA5" w:rsidRDefault="00A8052C" w:rsidP="00A8052C">
      <w:pPr>
        <w:rPr>
          <w:lang w:val="fr-FR"/>
        </w:rPr>
      </w:pPr>
      <w:r w:rsidRPr="00AC4CA5">
        <w:rPr>
          <w:lang w:val="fr-FR"/>
        </w:rPr>
        <w:t>Ce document est une introduction à la série TS 38.41x des spécifications techniques du partenariat 3GPP qui définissent l</w:t>
      </w:r>
      <w:r w:rsidR="00AC4CA5">
        <w:rPr>
          <w:lang w:val="fr-FR"/>
        </w:rPr>
        <w:t>'</w:t>
      </w:r>
      <w:r w:rsidRPr="00AC4CA5">
        <w:rPr>
          <w:lang w:val="fr-FR"/>
        </w:rPr>
        <w:t>interface NG pour l</w:t>
      </w:r>
      <w:r w:rsidR="00AC4CA5">
        <w:rPr>
          <w:lang w:val="fr-FR"/>
        </w:rPr>
        <w:t>'</w:t>
      </w:r>
      <w:r w:rsidRPr="00AC4CA5">
        <w:rPr>
          <w:lang w:val="fr-FR"/>
        </w:rPr>
        <w:t>interconnexion d</w:t>
      </w:r>
      <w:r w:rsidR="00AC4CA5">
        <w:rPr>
          <w:lang w:val="fr-FR"/>
        </w:rPr>
        <w:t>'</w:t>
      </w:r>
      <w:r w:rsidRPr="00AC4CA5">
        <w:rPr>
          <w:lang w:val="fr-FR"/>
        </w:rPr>
        <w:t>un nœud NG-RAN au cœur de réseau 5G (5GC).</w:t>
      </w:r>
    </w:p>
    <w:p w14:paraId="032721FE" w14:textId="13D9017E"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0F4FBA9C" w14:textId="77777777" w:rsidR="00A8052C" w:rsidRPr="00AC4CA5" w:rsidRDefault="00A8052C" w:rsidP="00A8052C">
      <w:pPr>
        <w:rPr>
          <w:b/>
          <w:bCs/>
          <w:sz w:val="18"/>
          <w:szCs w:val="18"/>
          <w:lang w:val="fr-FR"/>
        </w:rPr>
      </w:pPr>
      <w:r w:rsidRPr="00AC4CA5">
        <w:rPr>
          <w:b/>
          <w:bCs/>
          <w:sz w:val="18"/>
          <w:szCs w:val="18"/>
          <w:lang w:val="fr-FR"/>
        </w:rPr>
        <w:t>Version 17</w:t>
      </w:r>
    </w:p>
    <w:p w14:paraId="00B6A20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ATIS.3GPP.38.410.V17.1.0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12" w:anchor="Rel-17" w:history="1">
        <w:r w:rsidRPr="00AC4CA5">
          <w:rPr>
            <w:rStyle w:val="Hyperlink"/>
            <w:sz w:val="18"/>
            <w:szCs w:val="18"/>
            <w:lang w:val="fr-FR"/>
          </w:rPr>
          <w:t>https://www.atis.org/3gpp-transpositions - Rel-17</w:t>
        </w:r>
      </w:hyperlink>
    </w:p>
    <w:p w14:paraId="7972CF9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CCSA.3GPP.38.410.V17.1.0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13" w:history="1">
        <w:r w:rsidRPr="00AC4CA5">
          <w:rPr>
            <w:rStyle w:val="Hyperlink"/>
            <w:sz w:val="18"/>
            <w:szCs w:val="18"/>
            <w:lang w:val="fr-FR"/>
          </w:rPr>
          <w:t>https://www.ccsa.org.cn/api/portalsFile/downloadOldFile?type=17&amp;oldFileUrl=NTN/RIT/CCSA.3GPP.38.410.V17.1.0.docx</w:t>
        </w:r>
      </w:hyperlink>
      <w:r w:rsidRPr="00AC4CA5">
        <w:rPr>
          <w:rStyle w:val="Hyperlink"/>
          <w:sz w:val="18"/>
          <w:szCs w:val="18"/>
          <w:lang w:val="fr-FR"/>
        </w:rPr>
        <w:t xml:space="preserve"> </w:t>
      </w:r>
    </w:p>
    <w:p w14:paraId="4492C70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138 410 V17.1.0 (2022-07)</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20.07.2022</w:t>
      </w:r>
      <w:r w:rsidRPr="00AC4CA5">
        <w:rPr>
          <w:rFonts w:ascii="Arial" w:hAnsi="Arial" w:cs="Arial"/>
          <w:szCs w:val="24"/>
          <w:lang w:val="fr-FR" w:eastAsia="en-GB"/>
        </w:rPr>
        <w:tab/>
      </w:r>
      <w:hyperlink r:id="rId2614" w:history="1">
        <w:r w:rsidRPr="00AC4CA5">
          <w:rPr>
            <w:rStyle w:val="Hyperlink"/>
            <w:sz w:val="18"/>
            <w:szCs w:val="18"/>
            <w:lang w:val="fr-FR"/>
          </w:rPr>
          <w:t>https://www.etsi.org/deliver/etsi_ts/138400_138499/138410/17.01.00_60/ts_138410v170100p.pdf</w:t>
        </w:r>
      </w:hyperlink>
      <w:r w:rsidRPr="00AC4CA5">
        <w:rPr>
          <w:rStyle w:val="Hyperlink"/>
          <w:sz w:val="18"/>
          <w:szCs w:val="18"/>
          <w:lang w:val="fr-FR"/>
        </w:rPr>
        <w:t xml:space="preserve"> </w:t>
      </w:r>
    </w:p>
    <w:p w14:paraId="4DE9F73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38.41-17.1.0 V1.1.0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11.01.2022</w:t>
      </w:r>
      <w:r w:rsidRPr="00AC4CA5">
        <w:rPr>
          <w:rFonts w:ascii="Arial" w:hAnsi="Arial" w:cs="Arial"/>
          <w:szCs w:val="24"/>
          <w:lang w:val="fr-FR" w:eastAsia="en-GB"/>
        </w:rPr>
        <w:tab/>
      </w:r>
      <w:hyperlink r:id="rId2615" w:history="1">
        <w:r w:rsidRPr="00AC4CA5">
          <w:rPr>
            <w:rStyle w:val="Hyperlink"/>
            <w:sz w:val="18"/>
            <w:szCs w:val="18"/>
            <w:lang w:val="fr-FR"/>
          </w:rPr>
          <w:t>https://members.tsdsi.in/s/8GbrF4SL388TY7D</w:t>
        </w:r>
      </w:hyperlink>
      <w:r w:rsidRPr="00AC4CA5">
        <w:rPr>
          <w:rStyle w:val="Hyperlink"/>
          <w:sz w:val="18"/>
          <w:szCs w:val="18"/>
          <w:lang w:val="fr-FR"/>
        </w:rPr>
        <w:t xml:space="preserve"> </w:t>
      </w:r>
    </w:p>
    <w:p w14:paraId="23BEB2A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TTAT.3G-38.410V17.1.0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21.10.2022</w:t>
      </w:r>
      <w:r w:rsidRPr="00AC4CA5">
        <w:rPr>
          <w:rFonts w:ascii="Arial" w:hAnsi="Arial" w:cs="Arial"/>
          <w:szCs w:val="24"/>
          <w:lang w:val="fr-FR" w:eastAsia="en-GB"/>
        </w:rPr>
        <w:tab/>
      </w:r>
      <w:hyperlink r:id="rId2616" w:history="1">
        <w:r w:rsidRPr="00AC4CA5">
          <w:rPr>
            <w:rStyle w:val="Hyperlink"/>
            <w:sz w:val="18"/>
            <w:szCs w:val="18"/>
            <w:lang w:val="fr-FR"/>
          </w:rPr>
          <w:t>https://www.tta.or.kr/eng/ttaSearchEngView.do?key=461&amp;searchStandardNo=TTAT.3G-38.410V17.1.0&amp;searchCate=TTAS</w:t>
        </w:r>
      </w:hyperlink>
      <w:r w:rsidRPr="00AC4CA5">
        <w:rPr>
          <w:rStyle w:val="Hyperlink"/>
          <w:sz w:val="18"/>
          <w:szCs w:val="18"/>
          <w:lang w:val="fr-FR"/>
        </w:rPr>
        <w:t xml:space="preserve"> </w:t>
      </w:r>
    </w:p>
    <w:p w14:paraId="65D7B1AA" w14:textId="77777777" w:rsidR="00A8052C" w:rsidRPr="00AC4CA5" w:rsidRDefault="00A8052C" w:rsidP="00A8052C">
      <w:pPr>
        <w:keepNext/>
        <w:keepLines/>
        <w:rPr>
          <w:b/>
          <w:bCs/>
          <w:sz w:val="18"/>
          <w:szCs w:val="18"/>
          <w:lang w:val="fr-FR"/>
        </w:rPr>
      </w:pPr>
      <w:r w:rsidRPr="00AC4CA5">
        <w:rPr>
          <w:b/>
          <w:bCs/>
          <w:sz w:val="18"/>
          <w:szCs w:val="18"/>
          <w:lang w:val="fr-FR"/>
        </w:rPr>
        <w:t>Version 18</w:t>
      </w:r>
    </w:p>
    <w:p w14:paraId="1EC7A52B"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ATIS.3GPP.38.410.V18.2.0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17" w:anchor="Rel-18" w:history="1">
        <w:r w:rsidRPr="00AC4CA5">
          <w:rPr>
            <w:rStyle w:val="Hyperlink"/>
            <w:sz w:val="18"/>
            <w:szCs w:val="18"/>
            <w:lang w:val="fr-FR"/>
          </w:rPr>
          <w:t>https://www.atis.org/3gpp-transpositions - Rel-18</w:t>
        </w:r>
      </w:hyperlink>
    </w:p>
    <w:p w14:paraId="6C18375D"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CCSA.3GPP.38.410.V18.2.0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18" w:history="1">
        <w:r w:rsidRPr="00AC4CA5">
          <w:rPr>
            <w:rStyle w:val="Hyperlink"/>
            <w:sz w:val="18"/>
            <w:szCs w:val="18"/>
            <w:lang w:val="fr-FR"/>
          </w:rPr>
          <w:t>https://www.ccsa.org.cn/api/portalsFile/downloadOldFile?type=17&amp;oldFileUrl=NTN/RIT/CCSA.3GPP.38.410.V18.2.0.docx</w:t>
        </w:r>
      </w:hyperlink>
      <w:r w:rsidRPr="00AC4CA5">
        <w:rPr>
          <w:rStyle w:val="Hyperlink"/>
          <w:sz w:val="18"/>
          <w:szCs w:val="18"/>
          <w:lang w:val="fr-FR"/>
        </w:rPr>
        <w:t xml:space="preserve"> </w:t>
      </w:r>
    </w:p>
    <w:p w14:paraId="7810D55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138 410 V18.2.0 (2024-08)</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619" w:history="1">
        <w:r w:rsidRPr="00AC4CA5">
          <w:rPr>
            <w:rStyle w:val="Hyperlink"/>
            <w:sz w:val="18"/>
            <w:szCs w:val="18"/>
            <w:lang w:val="fr-FR"/>
          </w:rPr>
          <w:t>https://www.etsi.org/deliver/etsi_ts/138400_138499/138410/18.02.00_60/ts_138410v180200p.pdf</w:t>
        </w:r>
      </w:hyperlink>
      <w:r w:rsidRPr="00AC4CA5">
        <w:rPr>
          <w:rStyle w:val="Hyperlink"/>
          <w:sz w:val="18"/>
          <w:szCs w:val="18"/>
          <w:lang w:val="fr-FR"/>
        </w:rPr>
        <w:t xml:space="preserve"> </w:t>
      </w:r>
    </w:p>
    <w:p w14:paraId="38D5031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38.41 -18.2.0 V1.0.0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20" w:history="1">
        <w:r w:rsidRPr="00AC4CA5">
          <w:rPr>
            <w:rStyle w:val="Hyperlink"/>
            <w:sz w:val="18"/>
            <w:szCs w:val="18"/>
            <w:lang w:val="fr-FR"/>
          </w:rPr>
          <w:t>https://members.tsdsi.in/s/EgwtBJQPJ56SnPR</w:t>
        </w:r>
      </w:hyperlink>
      <w:r w:rsidRPr="00AC4CA5">
        <w:rPr>
          <w:rStyle w:val="Hyperlink"/>
          <w:sz w:val="18"/>
          <w:szCs w:val="18"/>
          <w:lang w:val="fr-FR"/>
        </w:rPr>
        <w:t xml:space="preserve"> </w:t>
      </w:r>
    </w:p>
    <w:p w14:paraId="5EE50B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TTAT.3G-38.410V18.2.0</w:t>
      </w:r>
      <w:r w:rsidRPr="00AC4CA5">
        <w:rPr>
          <w:rFonts w:ascii="Arial" w:hAnsi="Arial" w:cs="Arial"/>
          <w:szCs w:val="24"/>
          <w:lang w:val="fr-FR" w:eastAsia="en-GB"/>
        </w:rPr>
        <w:tab/>
      </w:r>
      <w:r w:rsidRPr="00AC4CA5">
        <w:rPr>
          <w:color w:val="000000"/>
          <w:sz w:val="18"/>
          <w:szCs w:val="18"/>
          <w:lang w:val="fr-FR" w:eastAsia="en-GB"/>
        </w:rPr>
        <w:t>18.2.0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621" w:history="1">
        <w:r w:rsidRPr="00AC4CA5">
          <w:rPr>
            <w:rStyle w:val="Hyperlink"/>
            <w:sz w:val="18"/>
            <w:szCs w:val="18"/>
            <w:lang w:val="fr-FR"/>
          </w:rPr>
          <w:t>https://www.tta.or.kr/eng/ttaSearchEngView.do?key=461&amp;searchStandardNo=TTAT.3G-38.410V18.2.0&amp;searchCate=TTAS</w:t>
        </w:r>
      </w:hyperlink>
      <w:r w:rsidRPr="00AC4CA5">
        <w:rPr>
          <w:rStyle w:val="Hyperlink"/>
          <w:sz w:val="18"/>
          <w:szCs w:val="18"/>
          <w:lang w:val="fr-FR"/>
        </w:rPr>
        <w:t xml:space="preserve"> </w:t>
      </w:r>
    </w:p>
    <w:p w14:paraId="1407A399" w14:textId="77777777" w:rsidR="00A8052C" w:rsidRPr="00AC4CA5" w:rsidRDefault="00A8052C" w:rsidP="00A8052C">
      <w:pPr>
        <w:pStyle w:val="Heading5"/>
        <w:rPr>
          <w:lang w:val="fr-FR"/>
        </w:rPr>
      </w:pPr>
      <w:r w:rsidRPr="00AC4CA5">
        <w:rPr>
          <w:lang w:val="fr-FR"/>
        </w:rPr>
        <w:t>2.2.1.4.14</w:t>
      </w:r>
      <w:r w:rsidRPr="00AC4CA5">
        <w:rPr>
          <w:lang w:val="fr-FR"/>
        </w:rPr>
        <w:tab/>
        <w:t>TS 38.411</w:t>
      </w:r>
    </w:p>
    <w:p w14:paraId="041BDAE9" w14:textId="2F8A35E6" w:rsidR="00A8052C" w:rsidRPr="00AC4CA5" w:rsidRDefault="00A8052C" w:rsidP="00A8052C">
      <w:pPr>
        <w:pStyle w:val="Headingb"/>
        <w:rPr>
          <w:lang w:val="fr-FR"/>
        </w:rPr>
      </w:pPr>
      <w:bookmarkStart w:id="553" w:name="_Toc56152548"/>
      <w:bookmarkStart w:id="554" w:name="_Toc56153928"/>
      <w:bookmarkStart w:id="555" w:name="_Toc94533040"/>
      <w:bookmarkStart w:id="556" w:name="_Toc94533510"/>
      <w:r w:rsidRPr="00AC4CA5">
        <w:rPr>
          <w:lang w:val="fr-FR"/>
        </w:rPr>
        <w:t>NG-RAN; Couche 1 de l</w:t>
      </w:r>
      <w:r w:rsidR="00AC4CA5">
        <w:rPr>
          <w:lang w:val="fr-FR"/>
        </w:rPr>
        <w:t>'</w:t>
      </w:r>
      <w:r w:rsidRPr="00AC4CA5">
        <w:rPr>
          <w:lang w:val="fr-FR"/>
        </w:rPr>
        <w:t>interface NG</w:t>
      </w:r>
      <w:bookmarkEnd w:id="553"/>
      <w:bookmarkEnd w:id="554"/>
      <w:bookmarkEnd w:id="555"/>
      <w:bookmarkEnd w:id="556"/>
    </w:p>
    <w:p w14:paraId="3BA9C435" w14:textId="655AEA83" w:rsidR="00A8052C" w:rsidRPr="00AC4CA5" w:rsidRDefault="00A8052C" w:rsidP="00A8052C">
      <w:pPr>
        <w:keepNext/>
        <w:keepLines/>
        <w:rPr>
          <w:lang w:val="fr-FR"/>
        </w:rPr>
      </w:pPr>
      <w:r w:rsidRPr="00AC4CA5">
        <w:rPr>
          <w:lang w:val="fr-FR"/>
        </w:rPr>
        <w:t>Ce document décrit les normes autorisées pour mettre en œuvre la couche 1 de l</w:t>
      </w:r>
      <w:r w:rsidR="00AC4CA5">
        <w:rPr>
          <w:lang w:val="fr-FR"/>
        </w:rPr>
        <w:t>'</w:t>
      </w:r>
      <w:r w:rsidRPr="00AC4CA5">
        <w:rPr>
          <w:lang w:val="fr-FR"/>
        </w:rPr>
        <w:t>interface NG.</w:t>
      </w:r>
    </w:p>
    <w:p w14:paraId="7AD8FB7E" w14:textId="42272DF9" w:rsidR="00A8052C" w:rsidRPr="00AC4CA5" w:rsidRDefault="00A8052C" w:rsidP="00A8052C">
      <w:pPr>
        <w:rPr>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71351398" w14:textId="6106EF92"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C3DB41E" w14:textId="77777777" w:rsidR="00A8052C" w:rsidRPr="00AC4CA5" w:rsidRDefault="00A8052C" w:rsidP="00A8052C">
      <w:pPr>
        <w:rPr>
          <w:b/>
          <w:bCs/>
          <w:sz w:val="18"/>
          <w:szCs w:val="18"/>
          <w:lang w:val="fr-FR"/>
        </w:rPr>
      </w:pPr>
      <w:r w:rsidRPr="00AC4CA5">
        <w:rPr>
          <w:b/>
          <w:bCs/>
          <w:sz w:val="18"/>
          <w:szCs w:val="18"/>
          <w:lang w:val="fr-FR"/>
        </w:rPr>
        <w:t>Version 17</w:t>
      </w:r>
    </w:p>
    <w:p w14:paraId="0633AD2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22" w:anchor="Rel-17" w:history="1">
        <w:r w:rsidRPr="00AC4CA5">
          <w:rPr>
            <w:rStyle w:val="Hyperlink"/>
            <w:sz w:val="18"/>
            <w:szCs w:val="18"/>
            <w:lang w:val="fr-FR"/>
          </w:rPr>
          <w:t>https://www.atis.org/3gpp-transpositions - Rel-17</w:t>
        </w:r>
      </w:hyperlink>
    </w:p>
    <w:p w14:paraId="07868B3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23" w:history="1">
        <w:r w:rsidRPr="00AC4CA5">
          <w:rPr>
            <w:rStyle w:val="Hyperlink"/>
            <w:sz w:val="18"/>
            <w:szCs w:val="18"/>
            <w:lang w:val="fr-FR"/>
          </w:rPr>
          <w:t>https://www.ccsa.org.cn/api/portalsFile/downloadOldFile?type=17&amp;oldFileUrl=NTN/RIT/CCSA.3GPP.38.411.V17.0.0.doc</w:t>
        </w:r>
      </w:hyperlink>
      <w:r w:rsidRPr="00AC4CA5">
        <w:rPr>
          <w:rStyle w:val="Hyperlink"/>
          <w:sz w:val="18"/>
          <w:szCs w:val="18"/>
          <w:lang w:val="fr-FR"/>
        </w:rPr>
        <w:t xml:space="preserve"> </w:t>
      </w:r>
    </w:p>
    <w:p w14:paraId="4F983D0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138 411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624" w:history="1">
        <w:r w:rsidRPr="00AC4CA5">
          <w:rPr>
            <w:rStyle w:val="Hyperlink"/>
            <w:sz w:val="18"/>
            <w:szCs w:val="18"/>
            <w:lang w:val="fr-FR"/>
          </w:rPr>
          <w:t>https://www.etsi.org/deliver/etsi_ts/138400_138499/138411/17.00.00_60/ts_138411v170000p.pdf</w:t>
        </w:r>
      </w:hyperlink>
      <w:r w:rsidRPr="00AC4CA5">
        <w:rPr>
          <w:rStyle w:val="Hyperlink"/>
          <w:sz w:val="18"/>
          <w:szCs w:val="18"/>
          <w:lang w:val="fr-FR"/>
        </w:rPr>
        <w:t xml:space="preserve"> </w:t>
      </w:r>
    </w:p>
    <w:p w14:paraId="1E69691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38.411-17.0.0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625" w:history="1">
        <w:r w:rsidRPr="00AC4CA5">
          <w:rPr>
            <w:rStyle w:val="Hyperlink"/>
            <w:sz w:val="18"/>
            <w:szCs w:val="18"/>
            <w:lang w:val="fr-FR"/>
          </w:rPr>
          <w:t>https://members.tsdsi.in/s/x8y6qQYyRMMLtoE</w:t>
        </w:r>
      </w:hyperlink>
      <w:r w:rsidRPr="00AC4CA5">
        <w:rPr>
          <w:rStyle w:val="Hyperlink"/>
          <w:sz w:val="18"/>
          <w:szCs w:val="18"/>
          <w:lang w:val="fr-FR"/>
        </w:rPr>
        <w:t xml:space="preserve"> </w:t>
      </w:r>
    </w:p>
    <w:p w14:paraId="4CF2733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626" w:history="1">
        <w:r w:rsidRPr="00AC4CA5">
          <w:rPr>
            <w:rStyle w:val="Hyperlink"/>
            <w:sz w:val="18"/>
            <w:szCs w:val="18"/>
            <w:lang w:val="fr-FR"/>
          </w:rPr>
          <w:t>https://www.tta.or.kr/eng/ttaSearchEngView.do?key=461&amp;searchStandardNo=TTAT.3G-38.411V17.0.0&amp;searchCate=TTAS</w:t>
        </w:r>
      </w:hyperlink>
      <w:r w:rsidRPr="00AC4CA5">
        <w:rPr>
          <w:rStyle w:val="Hyperlink"/>
          <w:sz w:val="18"/>
          <w:szCs w:val="18"/>
          <w:lang w:val="fr-FR"/>
        </w:rPr>
        <w:t xml:space="preserve"> </w:t>
      </w:r>
    </w:p>
    <w:p w14:paraId="0C3C1F71" w14:textId="77777777" w:rsidR="00A8052C" w:rsidRPr="00AC4CA5" w:rsidRDefault="00A8052C" w:rsidP="007C42E3">
      <w:pPr>
        <w:keepNext/>
        <w:keepLines/>
        <w:rPr>
          <w:b/>
          <w:bCs/>
          <w:sz w:val="18"/>
          <w:szCs w:val="18"/>
          <w:lang w:val="fr-FR"/>
        </w:rPr>
      </w:pPr>
      <w:r w:rsidRPr="00AC4CA5">
        <w:rPr>
          <w:b/>
          <w:bCs/>
          <w:sz w:val="18"/>
          <w:szCs w:val="18"/>
          <w:lang w:val="fr-FR"/>
        </w:rPr>
        <w:lastRenderedPageBreak/>
        <w:t>Version 18</w:t>
      </w:r>
    </w:p>
    <w:p w14:paraId="798EE693" w14:textId="77777777" w:rsidR="00A8052C" w:rsidRPr="00AC4CA5" w:rsidRDefault="00A8052C" w:rsidP="007C42E3">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27" w:anchor="Rel-18" w:history="1">
        <w:r w:rsidRPr="00AC4CA5">
          <w:rPr>
            <w:rStyle w:val="Hyperlink"/>
            <w:sz w:val="18"/>
            <w:szCs w:val="18"/>
            <w:lang w:val="fr-FR"/>
          </w:rPr>
          <w:t>https://www.atis.org/3gpp-transpositions - Rel-18</w:t>
        </w:r>
      </w:hyperlink>
    </w:p>
    <w:p w14:paraId="7A307B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28" w:history="1">
        <w:r w:rsidRPr="00AC4CA5">
          <w:rPr>
            <w:rStyle w:val="Hyperlink"/>
            <w:sz w:val="18"/>
            <w:szCs w:val="18"/>
            <w:lang w:val="fr-FR"/>
          </w:rPr>
          <w:t>https://www.ccsa.org.cn/api/portalsFile/downloadOldFile?type=17&amp;oldFileUrl=NTN/RIT/CCSA.3GPP.38.411.V18.0.0.docx</w:t>
        </w:r>
      </w:hyperlink>
      <w:r w:rsidRPr="00AC4CA5">
        <w:rPr>
          <w:rStyle w:val="Hyperlink"/>
          <w:sz w:val="18"/>
          <w:szCs w:val="18"/>
          <w:lang w:val="fr-FR"/>
        </w:rPr>
        <w:t xml:space="preserve"> </w:t>
      </w:r>
    </w:p>
    <w:p w14:paraId="310E395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03.05.2024</w:t>
      </w:r>
      <w:r w:rsidRPr="00AC4CA5">
        <w:rPr>
          <w:rFonts w:ascii="Arial" w:hAnsi="Arial" w:cs="Arial"/>
          <w:szCs w:val="24"/>
          <w:lang w:val="fr-FR" w:eastAsia="en-GB"/>
        </w:rPr>
        <w:tab/>
      </w:r>
      <w:hyperlink r:id="rId2629" w:history="1">
        <w:r w:rsidRPr="00AC4CA5">
          <w:rPr>
            <w:rStyle w:val="Hyperlink"/>
            <w:sz w:val="18"/>
            <w:szCs w:val="18"/>
            <w:lang w:val="fr-FR"/>
          </w:rPr>
          <w:t>https://www.etsi.org/deliver/etsi_ts/138400_138499/138411/18.00.00_60/ts_138411v180000p.pdf</w:t>
        </w:r>
      </w:hyperlink>
      <w:r w:rsidRPr="00AC4CA5">
        <w:rPr>
          <w:rStyle w:val="Hyperlink"/>
          <w:sz w:val="18"/>
          <w:szCs w:val="18"/>
          <w:lang w:val="fr-FR"/>
        </w:rPr>
        <w:t xml:space="preserve"> </w:t>
      </w:r>
    </w:p>
    <w:p w14:paraId="09BA922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30" w:history="1">
        <w:r w:rsidRPr="00AC4CA5">
          <w:rPr>
            <w:rStyle w:val="Hyperlink"/>
            <w:sz w:val="18"/>
            <w:szCs w:val="18"/>
            <w:lang w:val="fr-FR"/>
          </w:rPr>
          <w:t>https://members.tsdsi.in/s/gXR47fd3goayfFt</w:t>
        </w:r>
      </w:hyperlink>
      <w:r w:rsidRPr="00AC4CA5">
        <w:rPr>
          <w:rStyle w:val="Hyperlink"/>
          <w:sz w:val="18"/>
          <w:szCs w:val="18"/>
          <w:lang w:val="fr-FR"/>
        </w:rPr>
        <w:t xml:space="preserve"> </w:t>
      </w:r>
    </w:p>
    <w:p w14:paraId="5585A9F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631" w:history="1">
        <w:r w:rsidRPr="00AC4CA5">
          <w:rPr>
            <w:rStyle w:val="Hyperlink"/>
            <w:sz w:val="18"/>
            <w:szCs w:val="18"/>
            <w:lang w:val="fr-FR"/>
          </w:rPr>
          <w:t>https://www.tta.or.kr/eng/ttaSearchEngView.do?key=461&amp;searchStandardNo=TTAT.3G-38.411V18.0.0&amp;searchCate=TTAS</w:t>
        </w:r>
      </w:hyperlink>
      <w:r w:rsidRPr="00AC4CA5">
        <w:rPr>
          <w:rStyle w:val="Hyperlink"/>
          <w:sz w:val="18"/>
          <w:szCs w:val="18"/>
          <w:lang w:val="fr-FR"/>
        </w:rPr>
        <w:t xml:space="preserve"> </w:t>
      </w:r>
    </w:p>
    <w:p w14:paraId="03D5A992" w14:textId="77777777" w:rsidR="00A8052C" w:rsidRPr="00AC4CA5" w:rsidRDefault="00A8052C" w:rsidP="00A8052C">
      <w:pPr>
        <w:pStyle w:val="Heading5"/>
        <w:rPr>
          <w:lang w:val="fr-FR"/>
        </w:rPr>
      </w:pPr>
      <w:r w:rsidRPr="00AC4CA5">
        <w:rPr>
          <w:lang w:val="fr-FR"/>
        </w:rPr>
        <w:t>2.2.1.4.15</w:t>
      </w:r>
      <w:r w:rsidRPr="00AC4CA5">
        <w:rPr>
          <w:lang w:val="fr-FR"/>
        </w:rPr>
        <w:tab/>
        <w:t>TS 38.412</w:t>
      </w:r>
    </w:p>
    <w:p w14:paraId="36D6F4CC" w14:textId="3D1BB919" w:rsidR="00A8052C" w:rsidRPr="00AC4CA5" w:rsidRDefault="00A8052C" w:rsidP="00A8052C">
      <w:pPr>
        <w:pStyle w:val="Headingb"/>
        <w:rPr>
          <w:lang w:val="fr-FR"/>
        </w:rPr>
      </w:pPr>
      <w:bookmarkStart w:id="557" w:name="_Toc56152549"/>
      <w:bookmarkStart w:id="558" w:name="_Toc56153929"/>
      <w:bookmarkStart w:id="559" w:name="_Toc94533041"/>
      <w:bookmarkStart w:id="560" w:name="_Toc94533511"/>
      <w:r w:rsidRPr="00AC4CA5">
        <w:rPr>
          <w:lang w:val="fr-FR"/>
        </w:rPr>
        <w:t>NG-RAN; Acheminement de la signalisation pour l</w:t>
      </w:r>
      <w:r w:rsidR="00AC4CA5">
        <w:rPr>
          <w:lang w:val="fr-FR"/>
        </w:rPr>
        <w:t>'</w:t>
      </w:r>
      <w:r w:rsidRPr="00AC4CA5">
        <w:rPr>
          <w:lang w:val="fr-FR"/>
        </w:rPr>
        <w:t>interface NG</w:t>
      </w:r>
      <w:bookmarkEnd w:id="557"/>
      <w:bookmarkEnd w:id="558"/>
      <w:bookmarkEnd w:id="559"/>
      <w:bookmarkEnd w:id="560"/>
    </w:p>
    <w:p w14:paraId="6F79F6C5" w14:textId="0DAF18E6" w:rsidR="00A8052C" w:rsidRPr="00AC4CA5" w:rsidRDefault="00A8052C" w:rsidP="00A8052C">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NG. L</w:t>
      </w:r>
      <w:r w:rsidR="00AC4CA5">
        <w:rPr>
          <w:lang w:val="fr-FR"/>
        </w:rPr>
        <w:t>'</w:t>
      </w:r>
      <w:r w:rsidRPr="00AC4CA5">
        <w:rPr>
          <w:lang w:val="fr-FR"/>
        </w:rPr>
        <w:t>interface NG est une interface logique entre le NG-RAN et le 5GC. Le document décrit la manière dont les messages de signalisation NGAP sont acheminés sur l</w:t>
      </w:r>
      <w:r w:rsidR="00AC4CA5">
        <w:rPr>
          <w:lang w:val="fr-FR"/>
        </w:rPr>
        <w:t>'</w:t>
      </w:r>
      <w:r w:rsidRPr="00AC4CA5">
        <w:rPr>
          <w:lang w:val="fr-FR"/>
        </w:rPr>
        <w:t>interface NG.</w:t>
      </w:r>
    </w:p>
    <w:p w14:paraId="34FCDA67" w14:textId="67FDCD7B"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3537E8D"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152ADEF6"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32" w:anchor="Rel-17" w:history="1">
        <w:r w:rsidRPr="00AC4CA5">
          <w:rPr>
            <w:rStyle w:val="Hyperlink"/>
            <w:sz w:val="18"/>
            <w:szCs w:val="18"/>
            <w:lang w:val="fr-FR"/>
          </w:rPr>
          <w:t>https://www.atis.org/3gpp-transpositions - Rel-17</w:t>
        </w:r>
      </w:hyperlink>
    </w:p>
    <w:p w14:paraId="28B840E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33" w:history="1">
        <w:r w:rsidRPr="00AC4CA5">
          <w:rPr>
            <w:rStyle w:val="Hyperlink"/>
            <w:sz w:val="18"/>
            <w:szCs w:val="18"/>
            <w:lang w:val="fr-FR"/>
          </w:rPr>
          <w:t>https://www.ccsa.org.cn/api/portalsFile/downloadOldFile?type=17&amp;oldFileUrl=NTN/RIT/CCSA.3GPP.38.412.V17.1.0.docx</w:t>
        </w:r>
      </w:hyperlink>
      <w:r w:rsidRPr="00AC4CA5">
        <w:rPr>
          <w:rStyle w:val="Hyperlink"/>
          <w:sz w:val="18"/>
          <w:szCs w:val="18"/>
          <w:lang w:val="fr-FR"/>
        </w:rPr>
        <w:t xml:space="preserve"> </w:t>
      </w:r>
    </w:p>
    <w:p w14:paraId="3F9DFCD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138 412 V17.1.0 (2023-07)</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28.07.2023</w:t>
      </w:r>
      <w:r w:rsidRPr="00AC4CA5">
        <w:rPr>
          <w:rFonts w:ascii="Arial" w:hAnsi="Arial" w:cs="Arial"/>
          <w:szCs w:val="24"/>
          <w:lang w:val="fr-FR" w:eastAsia="en-GB"/>
        </w:rPr>
        <w:tab/>
      </w:r>
      <w:hyperlink r:id="rId2634" w:history="1">
        <w:r w:rsidRPr="00AC4CA5">
          <w:rPr>
            <w:rStyle w:val="Hyperlink"/>
            <w:sz w:val="18"/>
            <w:szCs w:val="18"/>
            <w:lang w:val="fr-FR"/>
          </w:rPr>
          <w:t>https://www.etsi.org/deliver/etsi_ts/138400_138499/138412/17.01.00_60/ts_138412v170100p.pdf</w:t>
        </w:r>
      </w:hyperlink>
      <w:r w:rsidRPr="00AC4CA5">
        <w:rPr>
          <w:rStyle w:val="Hyperlink"/>
          <w:sz w:val="18"/>
          <w:szCs w:val="18"/>
          <w:lang w:val="fr-FR"/>
        </w:rPr>
        <w:t xml:space="preserve"> </w:t>
      </w:r>
    </w:p>
    <w:p w14:paraId="2AF881D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38.412-17.1.0 V1.1.0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11.02.2023</w:t>
      </w:r>
      <w:r w:rsidRPr="00AC4CA5">
        <w:rPr>
          <w:rFonts w:ascii="Arial" w:hAnsi="Arial" w:cs="Arial"/>
          <w:szCs w:val="24"/>
          <w:lang w:val="fr-FR" w:eastAsia="en-GB"/>
        </w:rPr>
        <w:tab/>
      </w:r>
      <w:hyperlink r:id="rId2635" w:history="1">
        <w:r w:rsidRPr="00AC4CA5">
          <w:rPr>
            <w:rStyle w:val="Hyperlink"/>
            <w:sz w:val="18"/>
            <w:szCs w:val="18"/>
            <w:lang w:val="fr-FR"/>
          </w:rPr>
          <w:t>https://members.tsdsi.in/s/SE3nb7cRierjqyR</w:t>
        </w:r>
      </w:hyperlink>
      <w:r w:rsidRPr="00AC4CA5">
        <w:rPr>
          <w:rStyle w:val="Hyperlink"/>
          <w:sz w:val="18"/>
          <w:szCs w:val="18"/>
          <w:lang w:val="fr-FR"/>
        </w:rPr>
        <w:t xml:space="preserve"> </w:t>
      </w:r>
    </w:p>
    <w:p w14:paraId="1A9908F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27.10.2023</w:t>
      </w:r>
      <w:r w:rsidRPr="00AC4CA5">
        <w:rPr>
          <w:rFonts w:ascii="Arial" w:hAnsi="Arial" w:cs="Arial"/>
          <w:szCs w:val="24"/>
          <w:lang w:val="fr-FR" w:eastAsia="en-GB"/>
        </w:rPr>
        <w:tab/>
      </w:r>
      <w:hyperlink r:id="rId2636" w:history="1">
        <w:r w:rsidRPr="00AC4CA5">
          <w:rPr>
            <w:rStyle w:val="Hyperlink"/>
            <w:sz w:val="18"/>
            <w:szCs w:val="18"/>
            <w:lang w:val="fr-FR"/>
          </w:rPr>
          <w:t>https://www.tta.or.kr/eng/ttaSearchEngView.do?key=461&amp;searchStandardNo=TTAT.3G-38.412V17.1.0&amp;searchCate=TTAS</w:t>
        </w:r>
      </w:hyperlink>
      <w:r w:rsidRPr="00AC4CA5">
        <w:rPr>
          <w:rStyle w:val="Hyperlink"/>
          <w:sz w:val="18"/>
          <w:szCs w:val="18"/>
          <w:lang w:val="fr-FR"/>
        </w:rPr>
        <w:t xml:space="preserve"> </w:t>
      </w:r>
    </w:p>
    <w:p w14:paraId="7BFAB87C" w14:textId="77777777" w:rsidR="00A8052C" w:rsidRPr="00AC4CA5" w:rsidRDefault="00A8052C" w:rsidP="00A8052C">
      <w:pPr>
        <w:keepNext/>
        <w:rPr>
          <w:b/>
          <w:bCs/>
          <w:sz w:val="18"/>
          <w:szCs w:val="18"/>
          <w:lang w:val="fr-FR"/>
        </w:rPr>
      </w:pPr>
      <w:r w:rsidRPr="00AC4CA5">
        <w:rPr>
          <w:b/>
          <w:bCs/>
          <w:sz w:val="18"/>
          <w:szCs w:val="18"/>
          <w:lang w:val="fr-FR"/>
        </w:rPr>
        <w:t>Version 18</w:t>
      </w:r>
    </w:p>
    <w:p w14:paraId="5C84606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37" w:anchor="Rel-18" w:history="1">
        <w:r w:rsidRPr="00AC4CA5">
          <w:rPr>
            <w:rStyle w:val="Hyperlink"/>
            <w:sz w:val="18"/>
            <w:szCs w:val="18"/>
            <w:lang w:val="fr-FR"/>
          </w:rPr>
          <w:t>https://www.atis.org/3gpp-transpositions - Rel-18</w:t>
        </w:r>
      </w:hyperlink>
    </w:p>
    <w:p w14:paraId="5D7478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38" w:history="1">
        <w:r w:rsidRPr="00AC4CA5">
          <w:rPr>
            <w:rStyle w:val="Hyperlink"/>
            <w:sz w:val="18"/>
            <w:szCs w:val="18"/>
            <w:lang w:val="fr-FR"/>
          </w:rPr>
          <w:t>https://www.ccsa.org.cn/api/portalsFile/downloadOldFile?type=17&amp;oldFileUrl=NTN/RIT/CCSA.3GPP.38.412.V18.1.0.docx</w:t>
        </w:r>
      </w:hyperlink>
      <w:r w:rsidRPr="00AC4CA5">
        <w:rPr>
          <w:rStyle w:val="Hyperlink"/>
          <w:sz w:val="18"/>
          <w:szCs w:val="18"/>
          <w:lang w:val="fr-FR"/>
        </w:rPr>
        <w:t xml:space="preserve"> </w:t>
      </w:r>
    </w:p>
    <w:p w14:paraId="582DD8D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138 412 V18.1.0 (2024-08)</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639" w:history="1">
        <w:r w:rsidRPr="00AC4CA5">
          <w:rPr>
            <w:rStyle w:val="Hyperlink"/>
            <w:sz w:val="18"/>
            <w:szCs w:val="18"/>
            <w:lang w:val="fr-FR"/>
          </w:rPr>
          <w:t>https://www.etsi.org/deliver/etsi_ts/138400_138499/138412/18.01.00_60/ts_138412v180100p.pdf</w:t>
        </w:r>
      </w:hyperlink>
      <w:r w:rsidRPr="00AC4CA5">
        <w:rPr>
          <w:rStyle w:val="Hyperlink"/>
          <w:sz w:val="18"/>
          <w:szCs w:val="18"/>
          <w:lang w:val="fr-FR"/>
        </w:rPr>
        <w:t xml:space="preserve"> </w:t>
      </w:r>
    </w:p>
    <w:p w14:paraId="71E3CB2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38.412 -18.1.0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40" w:history="1">
        <w:r w:rsidRPr="00AC4CA5">
          <w:rPr>
            <w:rStyle w:val="Hyperlink"/>
            <w:sz w:val="18"/>
            <w:szCs w:val="18"/>
            <w:lang w:val="fr-FR"/>
          </w:rPr>
          <w:t>https://members.tsdsi.in/s/MX4xctn7PnBDtgA</w:t>
        </w:r>
      </w:hyperlink>
      <w:r w:rsidRPr="00AC4CA5">
        <w:rPr>
          <w:rStyle w:val="Hyperlink"/>
          <w:sz w:val="18"/>
          <w:szCs w:val="18"/>
          <w:lang w:val="fr-FR"/>
        </w:rPr>
        <w:t xml:space="preserve"> </w:t>
      </w:r>
    </w:p>
    <w:p w14:paraId="4AF663D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641" w:history="1">
        <w:r w:rsidRPr="00AC4CA5">
          <w:rPr>
            <w:rStyle w:val="Hyperlink"/>
            <w:sz w:val="18"/>
            <w:szCs w:val="18"/>
            <w:lang w:val="fr-FR"/>
          </w:rPr>
          <w:t>https://www.tta.or.kr/eng/ttaSearchEngView.do?key=461&amp;searchStandardNo=TTAT.3G-38.412V18.1.0&amp;searchCate=TTAS</w:t>
        </w:r>
      </w:hyperlink>
      <w:r w:rsidRPr="00AC4CA5">
        <w:rPr>
          <w:rStyle w:val="Hyperlink"/>
          <w:sz w:val="18"/>
          <w:szCs w:val="18"/>
          <w:lang w:val="fr-FR"/>
        </w:rPr>
        <w:t xml:space="preserve"> </w:t>
      </w:r>
    </w:p>
    <w:p w14:paraId="69616840" w14:textId="77777777" w:rsidR="00A8052C" w:rsidRPr="00AC4CA5" w:rsidRDefault="00A8052C" w:rsidP="00A8052C">
      <w:pPr>
        <w:pStyle w:val="Heading5"/>
        <w:rPr>
          <w:lang w:val="fr-FR"/>
        </w:rPr>
      </w:pPr>
      <w:r w:rsidRPr="00AC4CA5">
        <w:rPr>
          <w:lang w:val="fr-FR"/>
        </w:rPr>
        <w:t>2.2.1.4.16</w:t>
      </w:r>
      <w:r w:rsidRPr="00AC4CA5">
        <w:rPr>
          <w:lang w:val="fr-FR"/>
        </w:rPr>
        <w:tab/>
        <w:t>TS 38.413</w:t>
      </w:r>
    </w:p>
    <w:p w14:paraId="58E95915" w14:textId="156810DC" w:rsidR="00A8052C" w:rsidRPr="00AC4CA5" w:rsidRDefault="00A8052C" w:rsidP="00A8052C">
      <w:pPr>
        <w:rPr>
          <w:b/>
          <w:lang w:val="fr-FR"/>
        </w:rPr>
      </w:pPr>
      <w:bookmarkStart w:id="561" w:name="_Toc56152550"/>
      <w:bookmarkStart w:id="562" w:name="_Toc56153930"/>
      <w:bookmarkStart w:id="563" w:name="_Toc94533042"/>
      <w:bookmarkStart w:id="564" w:name="_Toc94533512"/>
      <w:r w:rsidRPr="00AC4CA5">
        <w:rPr>
          <w:b/>
          <w:bCs/>
          <w:lang w:val="fr-FR"/>
        </w:rPr>
        <w:t>NG-RAN;</w:t>
      </w:r>
      <w:r w:rsidRPr="00AC4CA5">
        <w:rPr>
          <w:lang w:val="fr-FR"/>
        </w:rPr>
        <w:t xml:space="preserve"> </w:t>
      </w:r>
      <w:r w:rsidRPr="00AC4CA5">
        <w:rPr>
          <w:b/>
          <w:bCs/>
          <w:lang w:val="fr-FR"/>
        </w:rPr>
        <w:t>Protocole d</w:t>
      </w:r>
      <w:r w:rsidR="00AC4CA5">
        <w:rPr>
          <w:b/>
          <w:bCs/>
          <w:lang w:val="fr-FR"/>
        </w:rPr>
        <w:t>'</w:t>
      </w:r>
      <w:r w:rsidRPr="00AC4CA5">
        <w:rPr>
          <w:b/>
          <w:bCs/>
          <w:lang w:val="fr-FR"/>
        </w:rPr>
        <w:t>application NG (NGAP)</w:t>
      </w:r>
      <w:bookmarkEnd w:id="561"/>
      <w:bookmarkEnd w:id="562"/>
      <w:bookmarkEnd w:id="563"/>
      <w:bookmarkEnd w:id="564"/>
    </w:p>
    <w:p w14:paraId="0B0B61CF" w14:textId="2D95B675" w:rsidR="00A8052C" w:rsidRPr="00AC4CA5" w:rsidRDefault="00A8052C" w:rsidP="00A8052C">
      <w:pPr>
        <w:rPr>
          <w:lang w:val="fr-FR"/>
        </w:rPr>
      </w:pPr>
      <w:r w:rsidRPr="00AC4CA5">
        <w:rPr>
          <w:lang w:val="fr-FR"/>
        </w:rPr>
        <w:t>Ce document définit le protocole de signalisation des couches du réseau radioélectrique pour l</w:t>
      </w:r>
      <w:r w:rsidR="00AC4CA5">
        <w:rPr>
          <w:lang w:val="fr-FR"/>
        </w:rPr>
        <w:t>'</w:t>
      </w:r>
      <w:r w:rsidRPr="00AC4CA5">
        <w:rPr>
          <w:lang w:val="fr-FR"/>
        </w:rPr>
        <w:t>interface NG. Le protocole d</w:t>
      </w:r>
      <w:r w:rsidR="00AC4CA5">
        <w:rPr>
          <w:lang w:val="fr-FR"/>
        </w:rPr>
        <w:t>'</w:t>
      </w:r>
      <w:r w:rsidRPr="00AC4CA5">
        <w:rPr>
          <w:lang w:val="fr-FR"/>
        </w:rPr>
        <w:t>application pour l</w:t>
      </w:r>
      <w:r w:rsidR="00AC4CA5">
        <w:rPr>
          <w:lang w:val="fr-FR"/>
        </w:rPr>
        <w:t>'</w:t>
      </w:r>
      <w:r w:rsidRPr="00AC4CA5">
        <w:rPr>
          <w:lang w:val="fr-FR"/>
        </w:rPr>
        <w:t>interface NG (NGAP) permet d</w:t>
      </w:r>
      <w:r w:rsidR="00AC4CA5">
        <w:rPr>
          <w:lang w:val="fr-FR"/>
        </w:rPr>
        <w:t>'</w:t>
      </w:r>
      <w:r w:rsidRPr="00AC4CA5">
        <w:rPr>
          <w:lang w:val="fr-FR"/>
        </w:rPr>
        <w:t>exécuter les fonctions de cette interface en appliquant les procédures de signalisation définies dans la spécification. Le protocole NGAP a été élaboré conformément aux principes généraux énoncés dans les Documents TS 38.401 et TS 38.410.</w:t>
      </w:r>
    </w:p>
    <w:p w14:paraId="4EB3FA3F" w14:textId="0F2CF499"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99417A1" w14:textId="77777777" w:rsidR="00A8052C" w:rsidRPr="00AC4CA5" w:rsidRDefault="00A8052C" w:rsidP="00A8052C">
      <w:pPr>
        <w:rPr>
          <w:b/>
          <w:bCs/>
          <w:sz w:val="18"/>
          <w:szCs w:val="18"/>
          <w:lang w:val="fr-FR"/>
        </w:rPr>
      </w:pPr>
      <w:r w:rsidRPr="00AC4CA5">
        <w:rPr>
          <w:b/>
          <w:bCs/>
          <w:sz w:val="18"/>
          <w:szCs w:val="18"/>
          <w:lang w:val="fr-FR"/>
        </w:rPr>
        <w:t>Version 17</w:t>
      </w:r>
    </w:p>
    <w:p w14:paraId="715B66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42" w:anchor="Rel-17" w:history="1">
        <w:r w:rsidRPr="00AC4CA5">
          <w:rPr>
            <w:rStyle w:val="Hyperlink"/>
            <w:sz w:val="18"/>
            <w:szCs w:val="18"/>
            <w:lang w:val="fr-FR"/>
          </w:rPr>
          <w:t>https://www.atis.org/3gpp-transpositions - Rel-17</w:t>
        </w:r>
      </w:hyperlink>
    </w:p>
    <w:p w14:paraId="5A664C5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43" w:history="1">
        <w:r w:rsidRPr="00AC4CA5">
          <w:rPr>
            <w:rStyle w:val="Hyperlink"/>
            <w:sz w:val="18"/>
            <w:szCs w:val="18"/>
            <w:lang w:val="fr-FR"/>
          </w:rPr>
          <w:t>https://www.ccsa.org.cn/api/portalsFile/downloadOldFile?type=17&amp;oldFileUrl=NTN/RIT/CCSA.3GPP.38.413.V17.10.0.docx</w:t>
        </w:r>
      </w:hyperlink>
      <w:r w:rsidRPr="00AC4CA5">
        <w:rPr>
          <w:rStyle w:val="Hyperlink"/>
          <w:sz w:val="18"/>
          <w:szCs w:val="18"/>
          <w:lang w:val="fr-FR"/>
        </w:rPr>
        <w:t xml:space="preserve"> </w:t>
      </w:r>
    </w:p>
    <w:p w14:paraId="218BCD8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138 413 V17.10.0 (2024-09)</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644" w:history="1">
        <w:r w:rsidRPr="00AC4CA5">
          <w:rPr>
            <w:rStyle w:val="Hyperlink"/>
            <w:sz w:val="18"/>
            <w:szCs w:val="18"/>
            <w:lang w:val="fr-FR"/>
          </w:rPr>
          <w:t>https://www.etsi.org/deliver/etsi_ts/138400_138499/138413/17.10.00_60/ts_138413v171000p.pdf</w:t>
        </w:r>
      </w:hyperlink>
      <w:r w:rsidRPr="00AC4CA5">
        <w:rPr>
          <w:rStyle w:val="Hyperlink"/>
          <w:sz w:val="18"/>
          <w:szCs w:val="18"/>
          <w:lang w:val="fr-FR"/>
        </w:rPr>
        <w:t xml:space="preserve"> </w:t>
      </w:r>
    </w:p>
    <w:p w14:paraId="0B58435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38.413-17.10.0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45" w:history="1">
        <w:r w:rsidRPr="00AC4CA5">
          <w:rPr>
            <w:rStyle w:val="Hyperlink"/>
            <w:sz w:val="18"/>
            <w:szCs w:val="18"/>
            <w:lang w:val="fr-FR"/>
          </w:rPr>
          <w:t>https://members.tsdsi.in/s/ByqymZ2JemoKttY</w:t>
        </w:r>
      </w:hyperlink>
      <w:r w:rsidRPr="00AC4CA5">
        <w:rPr>
          <w:rStyle w:val="Hyperlink"/>
          <w:sz w:val="18"/>
          <w:szCs w:val="18"/>
          <w:lang w:val="fr-FR"/>
        </w:rPr>
        <w:t xml:space="preserve"> </w:t>
      </w:r>
    </w:p>
    <w:p w14:paraId="541BC97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646" w:history="1">
        <w:r w:rsidRPr="00AC4CA5">
          <w:rPr>
            <w:rStyle w:val="Hyperlink"/>
            <w:sz w:val="18"/>
            <w:szCs w:val="18"/>
            <w:lang w:val="fr-FR"/>
          </w:rPr>
          <w:t>https://www.tta.or.kr/eng/ttaSearchEngView.do?key=461&amp;searchStandardNo=TTAT.3G-38.413V17.10.0&amp;searchCate=TTAS</w:t>
        </w:r>
      </w:hyperlink>
      <w:r w:rsidRPr="00AC4CA5">
        <w:rPr>
          <w:rStyle w:val="Hyperlink"/>
          <w:sz w:val="18"/>
          <w:szCs w:val="18"/>
          <w:lang w:val="fr-FR"/>
        </w:rPr>
        <w:t xml:space="preserve"> </w:t>
      </w:r>
    </w:p>
    <w:p w14:paraId="490C3C1C" w14:textId="77777777" w:rsidR="00A8052C" w:rsidRPr="00AC4CA5" w:rsidRDefault="00A8052C" w:rsidP="00A8052C">
      <w:pPr>
        <w:rPr>
          <w:b/>
          <w:bCs/>
          <w:sz w:val="18"/>
          <w:szCs w:val="18"/>
          <w:lang w:val="fr-FR"/>
        </w:rPr>
      </w:pPr>
      <w:r w:rsidRPr="00AC4CA5">
        <w:rPr>
          <w:b/>
          <w:bCs/>
          <w:sz w:val="18"/>
          <w:szCs w:val="18"/>
          <w:lang w:val="fr-FR"/>
        </w:rPr>
        <w:t>Version 18</w:t>
      </w:r>
    </w:p>
    <w:p w14:paraId="756AD74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47" w:anchor="Rel-18" w:history="1">
        <w:r w:rsidRPr="00AC4CA5">
          <w:rPr>
            <w:rStyle w:val="Hyperlink"/>
            <w:sz w:val="18"/>
            <w:szCs w:val="18"/>
            <w:lang w:val="fr-FR"/>
          </w:rPr>
          <w:t>https://www.atis.org/3gpp-transpositions - Rel-18</w:t>
        </w:r>
      </w:hyperlink>
    </w:p>
    <w:p w14:paraId="1ED0FE0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648" w:history="1">
        <w:r w:rsidRPr="00AC4CA5">
          <w:rPr>
            <w:rStyle w:val="Hyperlink"/>
            <w:sz w:val="18"/>
            <w:szCs w:val="18"/>
            <w:lang w:val="fr-FR"/>
          </w:rPr>
          <w:t>https://www.ccsa.org.cn/api/portalsFile/downloadOldFile?type=17&amp;oldFileUrl=NTN/RIT/CCSA.3GPP.38.413.V18.3.0.docx</w:t>
        </w:r>
      </w:hyperlink>
      <w:r w:rsidRPr="00AC4CA5">
        <w:rPr>
          <w:rStyle w:val="Hyperlink"/>
          <w:sz w:val="18"/>
          <w:szCs w:val="18"/>
          <w:lang w:val="fr-FR"/>
        </w:rPr>
        <w:t xml:space="preserve"> </w:t>
      </w:r>
    </w:p>
    <w:p w14:paraId="52AF3B5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138 413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649" w:history="1">
        <w:r w:rsidRPr="00AC4CA5">
          <w:rPr>
            <w:rStyle w:val="Hyperlink"/>
            <w:sz w:val="18"/>
            <w:szCs w:val="18"/>
            <w:lang w:val="fr-FR"/>
          </w:rPr>
          <w:t>https://www.etsi.org/deliver/etsi_ts/138400_138499/138413/18.03.00_60/ts_138413v180300p.pdf</w:t>
        </w:r>
      </w:hyperlink>
      <w:r w:rsidRPr="00AC4CA5">
        <w:rPr>
          <w:rStyle w:val="Hyperlink"/>
          <w:sz w:val="18"/>
          <w:szCs w:val="18"/>
          <w:lang w:val="fr-FR"/>
        </w:rPr>
        <w:t xml:space="preserve"> </w:t>
      </w:r>
    </w:p>
    <w:p w14:paraId="2783A9A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38.413- 18.3.0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50" w:history="1">
        <w:r w:rsidRPr="00AC4CA5">
          <w:rPr>
            <w:rStyle w:val="Hyperlink"/>
            <w:sz w:val="18"/>
            <w:szCs w:val="18"/>
            <w:lang w:val="fr-FR"/>
          </w:rPr>
          <w:t>https://members.tsdsi.in/s/qmdWQXjYfgHqYQA</w:t>
        </w:r>
      </w:hyperlink>
      <w:r w:rsidRPr="00AC4CA5">
        <w:rPr>
          <w:rStyle w:val="Hyperlink"/>
          <w:sz w:val="18"/>
          <w:szCs w:val="18"/>
          <w:lang w:val="fr-FR"/>
        </w:rPr>
        <w:t xml:space="preserve"> </w:t>
      </w:r>
    </w:p>
    <w:p w14:paraId="010F747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651" w:history="1">
        <w:r w:rsidRPr="00AC4CA5">
          <w:rPr>
            <w:rStyle w:val="Hyperlink"/>
            <w:sz w:val="18"/>
            <w:szCs w:val="18"/>
            <w:lang w:val="fr-FR"/>
          </w:rPr>
          <w:t>https://www.tta.or.kr/eng/ttaSearchEngView.do?key=461&amp;searchStandardNo=TTAT.3G-38.413V18.3.0&amp;searchCate=TTAS</w:t>
        </w:r>
      </w:hyperlink>
      <w:r w:rsidRPr="00AC4CA5">
        <w:rPr>
          <w:rStyle w:val="Hyperlink"/>
          <w:sz w:val="18"/>
          <w:szCs w:val="18"/>
          <w:lang w:val="fr-FR"/>
        </w:rPr>
        <w:t xml:space="preserve"> </w:t>
      </w:r>
    </w:p>
    <w:p w14:paraId="48F386B8" w14:textId="77777777" w:rsidR="00A8052C" w:rsidRPr="00AC4CA5" w:rsidRDefault="00A8052C" w:rsidP="00A8052C">
      <w:pPr>
        <w:pStyle w:val="Heading5"/>
        <w:rPr>
          <w:lang w:val="fr-FR"/>
        </w:rPr>
      </w:pPr>
      <w:r w:rsidRPr="00AC4CA5">
        <w:rPr>
          <w:lang w:val="fr-FR"/>
        </w:rPr>
        <w:t>2.2.1.4.17</w:t>
      </w:r>
      <w:r w:rsidRPr="00AC4CA5">
        <w:rPr>
          <w:lang w:val="fr-FR"/>
        </w:rPr>
        <w:tab/>
        <w:t>TS 38.414</w:t>
      </w:r>
    </w:p>
    <w:p w14:paraId="41840EFF" w14:textId="69220D6D" w:rsidR="00A8052C" w:rsidRPr="00AC4CA5" w:rsidRDefault="00A8052C" w:rsidP="00A8052C">
      <w:pPr>
        <w:pStyle w:val="Headingb"/>
        <w:rPr>
          <w:lang w:val="fr-FR"/>
        </w:rPr>
      </w:pPr>
      <w:bookmarkStart w:id="565" w:name="_Toc56152551"/>
      <w:bookmarkStart w:id="566" w:name="_Toc56153931"/>
      <w:bookmarkStart w:id="567" w:name="_Toc94533043"/>
      <w:bookmarkStart w:id="568" w:name="_Toc94533513"/>
      <w:r w:rsidRPr="00AC4CA5">
        <w:rPr>
          <w:lang w:val="fr-FR"/>
        </w:rPr>
        <w:t>NG-RAN; Transport des données pour l</w:t>
      </w:r>
      <w:r w:rsidR="00AC4CA5">
        <w:rPr>
          <w:lang w:val="fr-FR"/>
        </w:rPr>
        <w:t>'</w:t>
      </w:r>
      <w:r w:rsidRPr="00AC4CA5">
        <w:rPr>
          <w:lang w:val="fr-FR"/>
        </w:rPr>
        <w:t>interface NG</w:t>
      </w:r>
      <w:bookmarkEnd w:id="565"/>
      <w:bookmarkEnd w:id="566"/>
      <w:bookmarkEnd w:id="567"/>
      <w:bookmarkEnd w:id="568"/>
    </w:p>
    <w:p w14:paraId="02401CE4" w14:textId="479A9DD9" w:rsidR="00A8052C" w:rsidRPr="00AC4CA5" w:rsidRDefault="00A8052C" w:rsidP="00A8052C">
      <w:pPr>
        <w:keepNext/>
        <w:keepLines/>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NG.</w:t>
      </w:r>
    </w:p>
    <w:p w14:paraId="70A0F88B" w14:textId="3859DDDB"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A6BE2A8" w14:textId="77777777" w:rsidR="00A8052C" w:rsidRPr="00AC4CA5" w:rsidRDefault="00A8052C" w:rsidP="00A8052C">
      <w:pPr>
        <w:rPr>
          <w:b/>
          <w:bCs/>
          <w:sz w:val="18"/>
          <w:szCs w:val="18"/>
          <w:lang w:val="fr-FR"/>
        </w:rPr>
      </w:pPr>
      <w:r w:rsidRPr="00AC4CA5">
        <w:rPr>
          <w:b/>
          <w:bCs/>
          <w:sz w:val="18"/>
          <w:szCs w:val="18"/>
          <w:lang w:val="fr-FR"/>
        </w:rPr>
        <w:t>Version 17</w:t>
      </w:r>
    </w:p>
    <w:p w14:paraId="47E3490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52" w:anchor="Rel-17" w:history="1">
        <w:r w:rsidRPr="00AC4CA5">
          <w:rPr>
            <w:rStyle w:val="Hyperlink"/>
            <w:sz w:val="18"/>
            <w:szCs w:val="18"/>
            <w:lang w:val="fr-FR"/>
          </w:rPr>
          <w:t>https://www.atis.org/3gpp-transpositions - Rel-17</w:t>
        </w:r>
      </w:hyperlink>
    </w:p>
    <w:p w14:paraId="7575975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53" w:history="1">
        <w:r w:rsidRPr="00AC4CA5">
          <w:rPr>
            <w:rStyle w:val="Hyperlink"/>
            <w:sz w:val="18"/>
            <w:szCs w:val="18"/>
            <w:lang w:val="fr-FR"/>
          </w:rPr>
          <w:t>https://www.ccsa.org.cn/api/portalsFile/downloadOldFile?type=17&amp;oldFileUrl=NTN/RIT/CCSA.3GPP.38.414.V17.0.0.doc</w:t>
        </w:r>
      </w:hyperlink>
      <w:r w:rsidRPr="00AC4CA5">
        <w:rPr>
          <w:rStyle w:val="Hyperlink"/>
          <w:sz w:val="18"/>
          <w:szCs w:val="18"/>
          <w:lang w:val="fr-FR"/>
        </w:rPr>
        <w:t xml:space="preserve"> </w:t>
      </w:r>
    </w:p>
    <w:p w14:paraId="3B3CB45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138 414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654" w:history="1">
        <w:r w:rsidRPr="00AC4CA5">
          <w:rPr>
            <w:rStyle w:val="Hyperlink"/>
            <w:sz w:val="18"/>
            <w:szCs w:val="18"/>
            <w:lang w:val="fr-FR"/>
          </w:rPr>
          <w:t>https://www.etsi.org/deliver/etsi_ts/138400_138499/138414/17.00.00_60/ts_138414v170000p.pdf</w:t>
        </w:r>
      </w:hyperlink>
      <w:r w:rsidRPr="00AC4CA5">
        <w:rPr>
          <w:rStyle w:val="Hyperlink"/>
          <w:sz w:val="18"/>
          <w:szCs w:val="18"/>
          <w:lang w:val="fr-FR"/>
        </w:rPr>
        <w:t xml:space="preserve"> </w:t>
      </w:r>
    </w:p>
    <w:p w14:paraId="22E004B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38.414-17.0.0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655" w:history="1">
        <w:r w:rsidRPr="00AC4CA5">
          <w:rPr>
            <w:rStyle w:val="Hyperlink"/>
            <w:sz w:val="18"/>
            <w:szCs w:val="18"/>
            <w:lang w:val="fr-FR"/>
          </w:rPr>
          <w:t>https://members.tsdsi.in/s/rwbyq4XZNF5WDXQ</w:t>
        </w:r>
      </w:hyperlink>
      <w:r w:rsidRPr="00AC4CA5">
        <w:rPr>
          <w:rStyle w:val="Hyperlink"/>
          <w:sz w:val="18"/>
          <w:szCs w:val="18"/>
          <w:lang w:val="fr-FR"/>
        </w:rPr>
        <w:t xml:space="preserve"> </w:t>
      </w:r>
    </w:p>
    <w:p w14:paraId="0721AB6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656" w:history="1">
        <w:r w:rsidRPr="00AC4CA5">
          <w:rPr>
            <w:rStyle w:val="Hyperlink"/>
            <w:sz w:val="18"/>
            <w:szCs w:val="18"/>
            <w:lang w:val="fr-FR"/>
          </w:rPr>
          <w:t>https://www.tta.or.kr/eng/ttaSearchEngView.do?key=461&amp;searchStandardNo=TTAT.3G-38.414V17.0.0&amp;searchCate=TTAS</w:t>
        </w:r>
      </w:hyperlink>
      <w:r w:rsidRPr="00AC4CA5">
        <w:rPr>
          <w:rStyle w:val="Hyperlink"/>
          <w:sz w:val="18"/>
          <w:szCs w:val="18"/>
          <w:lang w:val="fr-FR"/>
        </w:rPr>
        <w:t xml:space="preserve"> </w:t>
      </w:r>
    </w:p>
    <w:p w14:paraId="31B9A733" w14:textId="77777777" w:rsidR="00A8052C" w:rsidRPr="00AC4CA5" w:rsidRDefault="00A8052C" w:rsidP="00A8052C">
      <w:pPr>
        <w:rPr>
          <w:b/>
          <w:bCs/>
          <w:sz w:val="18"/>
          <w:szCs w:val="18"/>
          <w:lang w:val="fr-FR"/>
        </w:rPr>
      </w:pPr>
      <w:r w:rsidRPr="00AC4CA5">
        <w:rPr>
          <w:b/>
          <w:bCs/>
          <w:sz w:val="18"/>
          <w:szCs w:val="18"/>
          <w:lang w:val="fr-FR"/>
        </w:rPr>
        <w:t>Version 18</w:t>
      </w:r>
    </w:p>
    <w:p w14:paraId="3A50110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57" w:anchor="Rel-18" w:history="1">
        <w:r w:rsidRPr="00AC4CA5">
          <w:rPr>
            <w:rStyle w:val="Hyperlink"/>
            <w:sz w:val="18"/>
            <w:szCs w:val="18"/>
            <w:lang w:val="fr-FR"/>
          </w:rPr>
          <w:t>https://www.atis.org/3gpp-transpositions - Rel-18</w:t>
        </w:r>
      </w:hyperlink>
    </w:p>
    <w:p w14:paraId="2CA996D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58" w:history="1">
        <w:r w:rsidRPr="00AC4CA5">
          <w:rPr>
            <w:rStyle w:val="Hyperlink"/>
            <w:sz w:val="18"/>
            <w:szCs w:val="18"/>
            <w:lang w:val="fr-FR"/>
          </w:rPr>
          <w:t>https://www.ccsa.org.cn/api/portalsFile/downloadOldFile?type=17&amp;oldFileUrl=NTN/RIT/CCSA.3GPP.38.414.V18.0.0.docx</w:t>
        </w:r>
      </w:hyperlink>
      <w:r w:rsidRPr="00AC4CA5">
        <w:rPr>
          <w:rStyle w:val="Hyperlink"/>
          <w:sz w:val="18"/>
          <w:szCs w:val="18"/>
          <w:lang w:val="fr-FR"/>
        </w:rPr>
        <w:t xml:space="preserve"> </w:t>
      </w:r>
    </w:p>
    <w:p w14:paraId="010CFF3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138 414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06.05.2024</w:t>
      </w:r>
      <w:r w:rsidRPr="00AC4CA5">
        <w:rPr>
          <w:rFonts w:ascii="Arial" w:hAnsi="Arial" w:cs="Arial"/>
          <w:szCs w:val="24"/>
          <w:lang w:val="fr-FR" w:eastAsia="en-GB"/>
        </w:rPr>
        <w:tab/>
      </w:r>
      <w:hyperlink r:id="rId2659" w:history="1">
        <w:r w:rsidRPr="00AC4CA5">
          <w:rPr>
            <w:rStyle w:val="Hyperlink"/>
            <w:sz w:val="18"/>
            <w:szCs w:val="18"/>
            <w:lang w:val="fr-FR"/>
          </w:rPr>
          <w:t>https://www.etsi.org/deliver/etsi_ts/138400_138499/138414/18.00.00_60/ts_138414v180000p.pdf</w:t>
        </w:r>
      </w:hyperlink>
      <w:r w:rsidRPr="00AC4CA5">
        <w:rPr>
          <w:rStyle w:val="Hyperlink"/>
          <w:sz w:val="18"/>
          <w:szCs w:val="18"/>
          <w:lang w:val="fr-FR"/>
        </w:rPr>
        <w:t xml:space="preserve"> </w:t>
      </w:r>
    </w:p>
    <w:p w14:paraId="6AA7A88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38.414 -18.0.0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60" w:history="1">
        <w:r w:rsidRPr="00AC4CA5">
          <w:rPr>
            <w:rStyle w:val="Hyperlink"/>
            <w:sz w:val="18"/>
            <w:szCs w:val="18"/>
            <w:lang w:val="fr-FR"/>
          </w:rPr>
          <w:t>https://members.tsdsi.in/s/Sb68SfpMSAj8e28</w:t>
        </w:r>
      </w:hyperlink>
      <w:r w:rsidRPr="00AC4CA5">
        <w:rPr>
          <w:rStyle w:val="Hyperlink"/>
          <w:sz w:val="18"/>
          <w:szCs w:val="18"/>
          <w:lang w:val="fr-FR"/>
        </w:rPr>
        <w:t xml:space="preserve"> </w:t>
      </w:r>
    </w:p>
    <w:p w14:paraId="3CF97B8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661" w:history="1">
        <w:r w:rsidRPr="00AC4CA5">
          <w:rPr>
            <w:rStyle w:val="Hyperlink"/>
            <w:sz w:val="18"/>
            <w:szCs w:val="18"/>
            <w:lang w:val="fr-FR"/>
          </w:rPr>
          <w:t>https://www.tta.or.kr/eng/ttaSearchEngView.do?key=461&amp;searchStandardNo=TTAT.3G-38.414V18.0.0&amp;searchCate=TTAS</w:t>
        </w:r>
      </w:hyperlink>
      <w:r w:rsidRPr="00AC4CA5">
        <w:rPr>
          <w:rStyle w:val="Hyperlink"/>
          <w:sz w:val="18"/>
          <w:szCs w:val="18"/>
          <w:lang w:val="fr-FR"/>
        </w:rPr>
        <w:t xml:space="preserve"> </w:t>
      </w:r>
    </w:p>
    <w:p w14:paraId="4A0463E6" w14:textId="77777777" w:rsidR="00A8052C" w:rsidRPr="00AC4CA5" w:rsidRDefault="00A8052C" w:rsidP="00A8052C">
      <w:pPr>
        <w:pStyle w:val="Heading5"/>
        <w:rPr>
          <w:lang w:val="fr-FR"/>
        </w:rPr>
      </w:pPr>
      <w:r w:rsidRPr="00AC4CA5">
        <w:rPr>
          <w:lang w:val="fr-FR"/>
        </w:rPr>
        <w:lastRenderedPageBreak/>
        <w:t>2.2.1.4.18</w:t>
      </w:r>
      <w:r w:rsidRPr="00AC4CA5">
        <w:rPr>
          <w:lang w:val="fr-FR"/>
        </w:rPr>
        <w:tab/>
        <w:t>TS 38.415</w:t>
      </w:r>
    </w:p>
    <w:p w14:paraId="25794C71" w14:textId="39687A46" w:rsidR="00A8052C" w:rsidRPr="00AC4CA5" w:rsidRDefault="00A8052C" w:rsidP="00A8052C">
      <w:pPr>
        <w:pStyle w:val="Headingb"/>
        <w:rPr>
          <w:lang w:val="fr-FR"/>
        </w:rPr>
      </w:pPr>
      <w:bookmarkStart w:id="569" w:name="_Toc56152552"/>
      <w:bookmarkStart w:id="570" w:name="_Toc56153932"/>
      <w:bookmarkStart w:id="571" w:name="_Toc94533044"/>
      <w:bookmarkStart w:id="572" w:name="_Toc94533514"/>
      <w:r w:rsidRPr="00AC4CA5">
        <w:rPr>
          <w:lang w:val="fr-FR"/>
        </w:rPr>
        <w:t>NG-RAN; Protocole du plan d</w:t>
      </w:r>
      <w:r w:rsidR="00AC4CA5">
        <w:rPr>
          <w:lang w:val="fr-FR"/>
        </w:rPr>
        <w:t>'</w:t>
      </w:r>
      <w:r w:rsidRPr="00AC4CA5">
        <w:rPr>
          <w:lang w:val="fr-FR"/>
        </w:rPr>
        <w:t>utilisateur de la session PDU</w:t>
      </w:r>
      <w:bookmarkEnd w:id="569"/>
      <w:bookmarkEnd w:id="570"/>
      <w:bookmarkEnd w:id="571"/>
      <w:bookmarkEnd w:id="572"/>
    </w:p>
    <w:p w14:paraId="39765561" w14:textId="6E93D769" w:rsidR="00A8052C" w:rsidRPr="00AC4CA5" w:rsidRDefault="00A8052C" w:rsidP="00A8052C">
      <w:pPr>
        <w:rPr>
          <w:lang w:val="fr-FR"/>
        </w:rPr>
      </w:pPr>
      <w:r w:rsidRPr="00AC4CA5">
        <w:rPr>
          <w:lang w:val="fr-FR"/>
        </w:rPr>
        <w:t>Ce document décrit le protocole de plan d</w:t>
      </w:r>
      <w:r w:rsidR="00AC4CA5">
        <w:rPr>
          <w:lang w:val="fr-FR"/>
        </w:rPr>
        <w:t>'</w:t>
      </w:r>
      <w:r w:rsidRPr="00AC4CA5">
        <w:rPr>
          <w:lang w:val="fr-FR"/>
        </w:rPr>
        <w:t>utilisateur de la session PDU utilisé sur les interfaces NG-U, Xn-U et N9. Son applicabilité à d</w:t>
      </w:r>
      <w:r w:rsidR="00AC4CA5">
        <w:rPr>
          <w:lang w:val="fr-FR"/>
        </w:rPr>
        <w:t>'</w:t>
      </w:r>
      <w:r w:rsidRPr="00AC4CA5">
        <w:rPr>
          <w:lang w:val="fr-FR"/>
        </w:rPr>
        <w:t>autres interfaces n</w:t>
      </w:r>
      <w:r w:rsidR="00AC4CA5">
        <w:rPr>
          <w:lang w:val="fr-FR"/>
        </w:rPr>
        <w:t>'</w:t>
      </w:r>
      <w:r w:rsidRPr="00AC4CA5">
        <w:rPr>
          <w:lang w:val="fr-FR"/>
        </w:rPr>
        <w:t>est pas exclue.</w:t>
      </w:r>
    </w:p>
    <w:p w14:paraId="0BB64B46" w14:textId="176F9808"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B727885" w14:textId="77777777" w:rsidR="00A8052C" w:rsidRPr="00AC4CA5" w:rsidRDefault="00A8052C" w:rsidP="00A8052C">
      <w:pPr>
        <w:rPr>
          <w:b/>
          <w:bCs/>
          <w:sz w:val="18"/>
          <w:szCs w:val="18"/>
          <w:lang w:val="fr-FR"/>
        </w:rPr>
      </w:pPr>
      <w:r w:rsidRPr="00AC4CA5">
        <w:rPr>
          <w:b/>
          <w:bCs/>
          <w:sz w:val="18"/>
          <w:szCs w:val="18"/>
          <w:lang w:val="fr-FR"/>
        </w:rPr>
        <w:t>Version 17</w:t>
      </w:r>
    </w:p>
    <w:p w14:paraId="21867A1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ATIS.3GPP.38.415.V17.1.0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62" w:anchor="Rel-17" w:history="1">
        <w:r w:rsidRPr="00AC4CA5">
          <w:rPr>
            <w:rStyle w:val="Hyperlink"/>
            <w:sz w:val="18"/>
            <w:szCs w:val="18"/>
            <w:lang w:val="fr-FR"/>
          </w:rPr>
          <w:t>https://www.atis.org/3gpp-transpositions - Rel-17</w:t>
        </w:r>
      </w:hyperlink>
    </w:p>
    <w:p w14:paraId="3F06438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CCSA.3GPP.38.415.V17.1.0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63" w:history="1">
        <w:r w:rsidRPr="00AC4CA5">
          <w:rPr>
            <w:rStyle w:val="Hyperlink"/>
            <w:sz w:val="18"/>
            <w:szCs w:val="18"/>
            <w:lang w:val="fr-FR"/>
          </w:rPr>
          <w:t>https://www.ccsa.org.cn/api/portalsFile/downloadOldFile?type=17&amp;oldFileUrl=NTN/RIT/CCSA.3GPP.38.415.V17.1.0.docx</w:t>
        </w:r>
      </w:hyperlink>
      <w:r w:rsidRPr="00AC4CA5">
        <w:rPr>
          <w:rStyle w:val="Hyperlink"/>
          <w:sz w:val="18"/>
          <w:szCs w:val="18"/>
          <w:lang w:val="fr-FR"/>
        </w:rPr>
        <w:t xml:space="preserve"> </w:t>
      </w:r>
    </w:p>
    <w:p w14:paraId="6E59925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138 415 V17.1.0 (2024-02)</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02.02.2024</w:t>
      </w:r>
      <w:r w:rsidRPr="00AC4CA5">
        <w:rPr>
          <w:rFonts w:ascii="Arial" w:hAnsi="Arial" w:cs="Arial"/>
          <w:szCs w:val="24"/>
          <w:lang w:val="fr-FR" w:eastAsia="en-GB"/>
        </w:rPr>
        <w:tab/>
      </w:r>
      <w:hyperlink r:id="rId2664" w:history="1">
        <w:r w:rsidRPr="00AC4CA5">
          <w:rPr>
            <w:rStyle w:val="Hyperlink"/>
            <w:sz w:val="18"/>
            <w:szCs w:val="18"/>
            <w:lang w:val="fr-FR"/>
          </w:rPr>
          <w:t>https://www.etsi.org/deliver/etsi_ts/138400_138499/138415/17.01.00_60/ts_138415v170100p.pdf</w:t>
        </w:r>
      </w:hyperlink>
      <w:r w:rsidRPr="00AC4CA5">
        <w:rPr>
          <w:rStyle w:val="Hyperlink"/>
          <w:sz w:val="18"/>
          <w:szCs w:val="18"/>
          <w:lang w:val="fr-FR"/>
        </w:rPr>
        <w:t xml:space="preserve"> </w:t>
      </w:r>
    </w:p>
    <w:p w14:paraId="7D4F2C6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38.415-17.1.0 V1.1.0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29.05.2024</w:t>
      </w:r>
      <w:r w:rsidRPr="00AC4CA5">
        <w:rPr>
          <w:rFonts w:ascii="Arial" w:hAnsi="Arial" w:cs="Arial"/>
          <w:szCs w:val="24"/>
          <w:lang w:val="fr-FR" w:eastAsia="en-GB"/>
        </w:rPr>
        <w:tab/>
      </w:r>
      <w:hyperlink r:id="rId2665" w:history="1">
        <w:r w:rsidRPr="00AC4CA5">
          <w:rPr>
            <w:rStyle w:val="Hyperlink"/>
            <w:sz w:val="18"/>
            <w:szCs w:val="18"/>
            <w:lang w:val="fr-FR"/>
          </w:rPr>
          <w:t>https://members.tsdsi.in/s/ypJLQ4YysTBDn4F</w:t>
        </w:r>
      </w:hyperlink>
      <w:r w:rsidRPr="00AC4CA5">
        <w:rPr>
          <w:rStyle w:val="Hyperlink"/>
          <w:sz w:val="18"/>
          <w:szCs w:val="18"/>
          <w:lang w:val="fr-FR"/>
        </w:rPr>
        <w:t xml:space="preserve"> </w:t>
      </w:r>
    </w:p>
    <w:p w14:paraId="61684D4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TTAT.3G-38.415V17.1.0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08.05.2024</w:t>
      </w:r>
      <w:r w:rsidRPr="00AC4CA5">
        <w:rPr>
          <w:rFonts w:ascii="Arial" w:hAnsi="Arial" w:cs="Arial"/>
          <w:szCs w:val="24"/>
          <w:lang w:val="fr-FR" w:eastAsia="en-GB"/>
        </w:rPr>
        <w:tab/>
      </w:r>
      <w:hyperlink r:id="rId2666" w:history="1">
        <w:r w:rsidRPr="00AC4CA5">
          <w:rPr>
            <w:rStyle w:val="Hyperlink"/>
            <w:sz w:val="18"/>
            <w:szCs w:val="18"/>
            <w:lang w:val="fr-FR"/>
          </w:rPr>
          <w:t>https://www.tta.or.kr/eng/ttaSearchEngView.do?key=461&amp;searchStandardNo=TTAT.3G-38.415V17.1.0&amp;searchCate=TTAS</w:t>
        </w:r>
      </w:hyperlink>
      <w:r w:rsidRPr="00AC4CA5">
        <w:rPr>
          <w:rStyle w:val="Hyperlink"/>
          <w:sz w:val="18"/>
          <w:szCs w:val="18"/>
          <w:lang w:val="fr-FR"/>
        </w:rPr>
        <w:t xml:space="preserve"> </w:t>
      </w:r>
    </w:p>
    <w:p w14:paraId="796A7EFA" w14:textId="77777777" w:rsidR="00A8052C" w:rsidRPr="00AC4CA5" w:rsidRDefault="00A8052C" w:rsidP="00A8052C">
      <w:pPr>
        <w:keepNext/>
        <w:rPr>
          <w:b/>
          <w:bCs/>
          <w:sz w:val="18"/>
          <w:szCs w:val="18"/>
          <w:lang w:val="fr-FR"/>
        </w:rPr>
      </w:pPr>
      <w:r w:rsidRPr="00AC4CA5">
        <w:rPr>
          <w:b/>
          <w:bCs/>
          <w:sz w:val="18"/>
          <w:szCs w:val="18"/>
          <w:lang w:val="fr-FR"/>
        </w:rPr>
        <w:t>Version 18</w:t>
      </w:r>
    </w:p>
    <w:p w14:paraId="05962E44" w14:textId="77777777" w:rsidR="00A8052C" w:rsidRPr="00AC4CA5" w:rsidRDefault="00A8052C" w:rsidP="00A8052C">
      <w:pPr>
        <w:keepNext/>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ATIS.3GPP.38.415.V18.1.0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67" w:anchor="Rel-18" w:history="1">
        <w:r w:rsidRPr="00AC4CA5">
          <w:rPr>
            <w:rStyle w:val="Hyperlink"/>
            <w:sz w:val="18"/>
            <w:szCs w:val="18"/>
            <w:lang w:val="fr-FR"/>
          </w:rPr>
          <w:t>https://www.atis.org/3gpp-transpositions - Rel-18</w:t>
        </w:r>
      </w:hyperlink>
    </w:p>
    <w:p w14:paraId="6D799A7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CCSA.3GPP.38.415.V18.1.0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68" w:history="1">
        <w:r w:rsidRPr="00AC4CA5">
          <w:rPr>
            <w:rStyle w:val="Hyperlink"/>
            <w:sz w:val="18"/>
            <w:szCs w:val="18"/>
            <w:lang w:val="fr-FR"/>
          </w:rPr>
          <w:t>https://www.ccsa.org.cn/api/portalsFile/downloadOldFile?type=17&amp;oldFileUrl=NTN/RIT/CCSA.3GPP.38.415.V18.1.0.docx</w:t>
        </w:r>
      </w:hyperlink>
      <w:r w:rsidRPr="00AC4CA5">
        <w:rPr>
          <w:rStyle w:val="Hyperlink"/>
          <w:sz w:val="18"/>
          <w:szCs w:val="18"/>
          <w:lang w:val="fr-FR"/>
        </w:rPr>
        <w:t xml:space="preserve"> </w:t>
      </w:r>
    </w:p>
    <w:p w14:paraId="6D2827D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138 415 V18.1.0 (2024-05)</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27.05.2024</w:t>
      </w:r>
      <w:r w:rsidRPr="00AC4CA5">
        <w:rPr>
          <w:rFonts w:ascii="Arial" w:hAnsi="Arial" w:cs="Arial"/>
          <w:szCs w:val="24"/>
          <w:lang w:val="fr-FR" w:eastAsia="en-GB"/>
        </w:rPr>
        <w:tab/>
      </w:r>
      <w:hyperlink r:id="rId2669" w:history="1">
        <w:r w:rsidRPr="00AC4CA5">
          <w:rPr>
            <w:rStyle w:val="Hyperlink"/>
            <w:sz w:val="18"/>
            <w:szCs w:val="18"/>
            <w:lang w:val="fr-FR"/>
          </w:rPr>
          <w:t>https://www.etsi.org/deliver/etsi_ts/138400_138499/138415/18.01.00_60/ts_138415v180100p.pdf</w:t>
        </w:r>
      </w:hyperlink>
      <w:r w:rsidRPr="00AC4CA5">
        <w:rPr>
          <w:rStyle w:val="Hyperlink"/>
          <w:sz w:val="18"/>
          <w:szCs w:val="18"/>
          <w:lang w:val="fr-FR"/>
        </w:rPr>
        <w:t xml:space="preserve"> </w:t>
      </w:r>
    </w:p>
    <w:p w14:paraId="388E38B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38.415 -18.1.0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70" w:history="1">
        <w:r w:rsidRPr="00AC4CA5">
          <w:rPr>
            <w:rStyle w:val="Hyperlink"/>
            <w:sz w:val="18"/>
            <w:szCs w:val="18"/>
            <w:lang w:val="fr-FR"/>
          </w:rPr>
          <w:t>https://members.tsdsi.in/s/jExztpRi6zzPQrM</w:t>
        </w:r>
      </w:hyperlink>
      <w:r w:rsidRPr="00AC4CA5">
        <w:rPr>
          <w:rStyle w:val="Hyperlink"/>
          <w:sz w:val="18"/>
          <w:szCs w:val="18"/>
          <w:lang w:val="fr-FR"/>
        </w:rPr>
        <w:t xml:space="preserve"> </w:t>
      </w:r>
    </w:p>
    <w:p w14:paraId="43222F2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TTAT.3G-38.415V18.1.0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671" w:history="1">
        <w:r w:rsidRPr="00AC4CA5">
          <w:rPr>
            <w:rStyle w:val="Hyperlink"/>
            <w:sz w:val="18"/>
            <w:szCs w:val="18"/>
            <w:lang w:val="fr-FR"/>
          </w:rPr>
          <w:t>https://www.tta.or.kr/eng/ttaSearchEngView.do?key=461&amp;searchStandardNo=TTAT.3G-38.415V18.1.0&amp;searchCate=TTAS</w:t>
        </w:r>
      </w:hyperlink>
      <w:r w:rsidRPr="00AC4CA5">
        <w:rPr>
          <w:rStyle w:val="Hyperlink"/>
          <w:sz w:val="18"/>
          <w:szCs w:val="18"/>
          <w:lang w:val="fr-FR"/>
        </w:rPr>
        <w:t xml:space="preserve"> </w:t>
      </w:r>
    </w:p>
    <w:p w14:paraId="1176C162" w14:textId="77777777" w:rsidR="00A8052C" w:rsidRPr="00AC4CA5" w:rsidRDefault="00A8052C" w:rsidP="00A8052C">
      <w:pPr>
        <w:pStyle w:val="Heading5"/>
        <w:rPr>
          <w:lang w:val="fr-FR"/>
        </w:rPr>
      </w:pPr>
      <w:r w:rsidRPr="00AC4CA5">
        <w:rPr>
          <w:lang w:val="fr-FR"/>
        </w:rPr>
        <w:t>2.2.1.4.19</w:t>
      </w:r>
      <w:r w:rsidRPr="00AC4CA5">
        <w:rPr>
          <w:lang w:val="fr-FR"/>
        </w:rPr>
        <w:tab/>
        <w:t>TS 38.420</w:t>
      </w:r>
    </w:p>
    <w:p w14:paraId="13E58F84" w14:textId="346CA162" w:rsidR="00A8052C" w:rsidRPr="00AC4CA5" w:rsidRDefault="00A8052C" w:rsidP="00A8052C">
      <w:pPr>
        <w:pStyle w:val="Headingb"/>
        <w:rPr>
          <w:lang w:val="fr-FR"/>
        </w:rPr>
      </w:pPr>
      <w:bookmarkStart w:id="573" w:name="_Toc56152553"/>
      <w:bookmarkStart w:id="574" w:name="_Toc56153933"/>
      <w:bookmarkStart w:id="575" w:name="_Toc94533045"/>
      <w:bookmarkStart w:id="576" w:name="_Toc94533515"/>
      <w:r w:rsidRPr="00AC4CA5">
        <w:rPr>
          <w:lang w:val="fr-FR"/>
        </w:rPr>
        <w:t>NG-RAN; Aspects et principes généraux de l</w:t>
      </w:r>
      <w:r w:rsidR="00AC4CA5">
        <w:rPr>
          <w:lang w:val="fr-FR"/>
        </w:rPr>
        <w:t>'</w:t>
      </w:r>
      <w:r w:rsidRPr="00AC4CA5">
        <w:rPr>
          <w:lang w:val="fr-FR"/>
        </w:rPr>
        <w:t>interface Xn</w:t>
      </w:r>
      <w:bookmarkEnd w:id="573"/>
      <w:bookmarkEnd w:id="574"/>
      <w:bookmarkEnd w:id="575"/>
      <w:bookmarkEnd w:id="576"/>
    </w:p>
    <w:p w14:paraId="68BF764B" w14:textId="27306929" w:rsidR="00A8052C" w:rsidRPr="00AC4CA5" w:rsidRDefault="00A8052C" w:rsidP="00A8052C">
      <w:pPr>
        <w:rPr>
          <w:lang w:val="fr-FR"/>
        </w:rPr>
      </w:pPr>
      <w:r w:rsidRPr="00AC4CA5">
        <w:rPr>
          <w:lang w:val="fr-FR"/>
        </w:rPr>
        <w:t>Ce document est une introduction à la série TSG RAN TS 38.42x sur les spécifications techniques qui définissent l</w:t>
      </w:r>
      <w:r w:rsidR="00AC4CA5">
        <w:rPr>
          <w:lang w:val="fr-FR"/>
        </w:rPr>
        <w:t>'</w:t>
      </w:r>
      <w:r w:rsidRPr="00AC4CA5">
        <w:rPr>
          <w:lang w:val="fr-FR"/>
        </w:rPr>
        <w:t>interface Xn. Il s</w:t>
      </w:r>
      <w:r w:rsidR="00AC4CA5">
        <w:rPr>
          <w:lang w:val="fr-FR"/>
        </w:rPr>
        <w:t>'</w:t>
      </w:r>
      <w:r w:rsidRPr="00AC4CA5">
        <w:rPr>
          <w:lang w:val="fr-FR"/>
        </w:rPr>
        <w:t>agit d</w:t>
      </w:r>
      <w:r w:rsidR="00AC4CA5">
        <w:rPr>
          <w:lang w:val="fr-FR"/>
        </w:rPr>
        <w:t>'</w:t>
      </w:r>
      <w:r w:rsidRPr="00AC4CA5">
        <w:rPr>
          <w:lang w:val="fr-FR"/>
        </w:rPr>
        <w:t>une interface destinée à l</w:t>
      </w:r>
      <w:r w:rsidR="00AC4CA5">
        <w:rPr>
          <w:lang w:val="fr-FR"/>
        </w:rPr>
        <w:t>'</w:t>
      </w:r>
      <w:r w:rsidRPr="00AC4CA5">
        <w:rPr>
          <w:lang w:val="fr-FR"/>
        </w:rPr>
        <w:t>interconnexion de deux nœuds NG-RAN dans l</w:t>
      </w:r>
      <w:r w:rsidR="00AC4CA5">
        <w:rPr>
          <w:lang w:val="fr-FR"/>
        </w:rPr>
        <w:t>'</w:t>
      </w:r>
      <w:r w:rsidRPr="00AC4CA5">
        <w:rPr>
          <w:lang w:val="fr-FR"/>
        </w:rPr>
        <w:t>architecture NG-RAN (TS 38.401).</w:t>
      </w:r>
    </w:p>
    <w:p w14:paraId="142A160E" w14:textId="1BCC3AA9"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D9CE5C3" w14:textId="77777777" w:rsidR="00A8052C" w:rsidRPr="00AC4CA5" w:rsidRDefault="00A8052C" w:rsidP="00A8052C">
      <w:pPr>
        <w:rPr>
          <w:b/>
          <w:bCs/>
          <w:sz w:val="18"/>
          <w:szCs w:val="18"/>
          <w:lang w:val="fr-FR"/>
        </w:rPr>
      </w:pPr>
      <w:r w:rsidRPr="00AC4CA5">
        <w:rPr>
          <w:b/>
          <w:bCs/>
          <w:sz w:val="18"/>
          <w:szCs w:val="18"/>
          <w:lang w:val="fr-FR"/>
        </w:rPr>
        <w:t>Version 17</w:t>
      </w:r>
    </w:p>
    <w:p w14:paraId="7727390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ATIS.3GPP.38.420.V17.2.0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72" w:anchor="Rel-17" w:history="1">
        <w:r w:rsidRPr="00AC4CA5">
          <w:rPr>
            <w:rStyle w:val="Hyperlink"/>
            <w:sz w:val="18"/>
            <w:szCs w:val="18"/>
            <w:lang w:val="fr-FR"/>
          </w:rPr>
          <w:t>https://www.atis.org/3gpp-transpositions - Rel-17</w:t>
        </w:r>
      </w:hyperlink>
    </w:p>
    <w:p w14:paraId="36C40E3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CCSA.3GPP.38.420.V17.2.0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73" w:history="1">
        <w:r w:rsidRPr="00AC4CA5">
          <w:rPr>
            <w:rStyle w:val="Hyperlink"/>
            <w:sz w:val="18"/>
            <w:szCs w:val="18"/>
            <w:lang w:val="fr-FR"/>
          </w:rPr>
          <w:t>https://www.ccsa.org.cn/api/portalsFile/downloadOldFile?type=17&amp;oldFileUrl=NTN/RIT/CCSA.3GPP.38.420.V17.2.0.docx</w:t>
        </w:r>
      </w:hyperlink>
      <w:r w:rsidRPr="00AC4CA5">
        <w:rPr>
          <w:rStyle w:val="Hyperlink"/>
          <w:sz w:val="18"/>
          <w:szCs w:val="18"/>
          <w:lang w:val="fr-FR"/>
        </w:rPr>
        <w:t xml:space="preserve"> </w:t>
      </w:r>
    </w:p>
    <w:p w14:paraId="1A636A0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138 420 V17.2.0 (2022-10)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14.10.2022</w:t>
      </w:r>
      <w:r w:rsidRPr="00AC4CA5">
        <w:rPr>
          <w:rFonts w:ascii="Arial" w:hAnsi="Arial" w:cs="Arial"/>
          <w:szCs w:val="24"/>
          <w:lang w:val="fr-FR" w:eastAsia="en-GB"/>
        </w:rPr>
        <w:tab/>
      </w:r>
      <w:hyperlink r:id="rId2674" w:history="1">
        <w:r w:rsidRPr="00AC4CA5">
          <w:rPr>
            <w:rStyle w:val="Hyperlink"/>
            <w:sz w:val="18"/>
            <w:szCs w:val="18"/>
            <w:lang w:val="fr-FR"/>
          </w:rPr>
          <w:t>https://www.etsi.org/deliver/etsi_ts/138400_138499/138420/17.02.00_60/ts_138420v170200p.pdf</w:t>
        </w:r>
      </w:hyperlink>
      <w:r w:rsidRPr="00AC4CA5">
        <w:rPr>
          <w:rStyle w:val="Hyperlink"/>
          <w:sz w:val="18"/>
          <w:szCs w:val="18"/>
          <w:lang w:val="fr-FR"/>
        </w:rPr>
        <w:t xml:space="preserve"> </w:t>
      </w:r>
    </w:p>
    <w:p w14:paraId="72E7013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38.420-17.2.0 V1.2.0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17.01.2023</w:t>
      </w:r>
      <w:r w:rsidRPr="00AC4CA5">
        <w:rPr>
          <w:rFonts w:ascii="Arial" w:hAnsi="Arial" w:cs="Arial"/>
          <w:szCs w:val="24"/>
          <w:lang w:val="fr-FR" w:eastAsia="en-GB"/>
        </w:rPr>
        <w:tab/>
      </w:r>
      <w:hyperlink r:id="rId2675" w:history="1">
        <w:r w:rsidRPr="00AC4CA5">
          <w:rPr>
            <w:rStyle w:val="Hyperlink"/>
            <w:sz w:val="18"/>
            <w:szCs w:val="18"/>
            <w:lang w:val="fr-FR"/>
          </w:rPr>
          <w:t>https://members.tsdsi.in/s/aKKLCMZaZSwxgeA</w:t>
        </w:r>
      </w:hyperlink>
      <w:r w:rsidRPr="00AC4CA5">
        <w:rPr>
          <w:rStyle w:val="Hyperlink"/>
          <w:sz w:val="18"/>
          <w:szCs w:val="18"/>
          <w:lang w:val="fr-FR"/>
        </w:rPr>
        <w:t xml:space="preserve"> </w:t>
      </w:r>
    </w:p>
    <w:p w14:paraId="23261B5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TTAT.3G-38.420V17.2.0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11.01.2023</w:t>
      </w:r>
      <w:r w:rsidRPr="00AC4CA5">
        <w:rPr>
          <w:rFonts w:ascii="Arial" w:hAnsi="Arial" w:cs="Arial"/>
          <w:szCs w:val="24"/>
          <w:lang w:val="fr-FR" w:eastAsia="en-GB"/>
        </w:rPr>
        <w:tab/>
      </w:r>
      <w:hyperlink r:id="rId2676" w:history="1">
        <w:r w:rsidRPr="00AC4CA5">
          <w:rPr>
            <w:rStyle w:val="Hyperlink"/>
            <w:sz w:val="18"/>
            <w:szCs w:val="18"/>
            <w:lang w:val="fr-FR"/>
          </w:rPr>
          <w:t>https://www.tta.or.kr/eng/ttaSearchEngView.do?key=461&amp;searchStandardNo=TTAT.3G-38.420V17.2.0&amp;searchCate=TTAS</w:t>
        </w:r>
      </w:hyperlink>
      <w:r w:rsidRPr="00AC4CA5">
        <w:rPr>
          <w:rStyle w:val="Hyperlink"/>
          <w:sz w:val="18"/>
          <w:szCs w:val="18"/>
          <w:lang w:val="fr-FR"/>
        </w:rPr>
        <w:t xml:space="preserve"> </w:t>
      </w:r>
    </w:p>
    <w:p w14:paraId="07F44874" w14:textId="77777777" w:rsidR="00A8052C" w:rsidRPr="00AC4CA5" w:rsidRDefault="00A8052C" w:rsidP="00162B20">
      <w:pPr>
        <w:keepNext/>
        <w:keepLines/>
        <w:rPr>
          <w:b/>
          <w:bCs/>
          <w:sz w:val="18"/>
          <w:szCs w:val="18"/>
          <w:lang w:val="fr-FR"/>
        </w:rPr>
      </w:pPr>
      <w:r w:rsidRPr="00AC4CA5">
        <w:rPr>
          <w:b/>
          <w:bCs/>
          <w:sz w:val="18"/>
          <w:szCs w:val="18"/>
          <w:lang w:val="fr-FR"/>
        </w:rPr>
        <w:lastRenderedPageBreak/>
        <w:t>Version 18</w:t>
      </w:r>
    </w:p>
    <w:p w14:paraId="418C4E2D" w14:textId="77777777" w:rsidR="00A8052C" w:rsidRPr="00AC4CA5" w:rsidRDefault="00A8052C" w:rsidP="00162B20">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ATIS.3GPP.38.420.V18.1.0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77" w:anchor="Rel-18" w:history="1">
        <w:r w:rsidRPr="00AC4CA5">
          <w:rPr>
            <w:rStyle w:val="Hyperlink"/>
            <w:sz w:val="18"/>
            <w:szCs w:val="18"/>
            <w:lang w:val="fr-FR"/>
          </w:rPr>
          <w:t>https://www.atis.org/3gpp-transpositions - Rel-18</w:t>
        </w:r>
      </w:hyperlink>
    </w:p>
    <w:p w14:paraId="3E9FEB7D" w14:textId="77777777" w:rsidR="00A8052C" w:rsidRPr="00AC4CA5" w:rsidRDefault="00A8052C" w:rsidP="00162B20">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CCSA.3GPP.38.420.V18.1.0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78" w:history="1">
        <w:r w:rsidRPr="00AC4CA5">
          <w:rPr>
            <w:rStyle w:val="Hyperlink"/>
            <w:sz w:val="18"/>
            <w:szCs w:val="18"/>
            <w:lang w:val="fr-FR"/>
          </w:rPr>
          <w:t>https://www.ccsa.org.cn/api/portalsFile/downloadOldFile?type=17&amp;oldFileUrl=NTN/RIT/CCSA.3GPP.38.420.V18.1.0.docx</w:t>
        </w:r>
      </w:hyperlink>
      <w:r w:rsidRPr="00AC4CA5">
        <w:rPr>
          <w:rStyle w:val="Hyperlink"/>
          <w:sz w:val="18"/>
          <w:szCs w:val="18"/>
          <w:lang w:val="fr-FR"/>
        </w:rPr>
        <w:t xml:space="preserve"> </w:t>
      </w:r>
    </w:p>
    <w:p w14:paraId="1819FDC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138 420 V18.1.0 (2024-05)</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27.05.2024</w:t>
      </w:r>
      <w:r w:rsidRPr="00AC4CA5">
        <w:rPr>
          <w:rFonts w:ascii="Arial" w:hAnsi="Arial" w:cs="Arial"/>
          <w:szCs w:val="24"/>
          <w:lang w:val="fr-FR" w:eastAsia="en-GB"/>
        </w:rPr>
        <w:tab/>
      </w:r>
      <w:hyperlink r:id="rId2679" w:history="1">
        <w:r w:rsidRPr="00AC4CA5">
          <w:rPr>
            <w:rStyle w:val="Hyperlink"/>
            <w:sz w:val="18"/>
            <w:szCs w:val="18"/>
            <w:lang w:val="fr-FR"/>
          </w:rPr>
          <w:t>https://www.etsi.org/deliver/etsi_ts/138400_138499/138420/18.01.00_60/ts_138420v180100p.pdf</w:t>
        </w:r>
      </w:hyperlink>
      <w:r w:rsidRPr="00AC4CA5">
        <w:rPr>
          <w:rStyle w:val="Hyperlink"/>
          <w:sz w:val="18"/>
          <w:szCs w:val="18"/>
          <w:lang w:val="fr-FR"/>
        </w:rPr>
        <w:t xml:space="preserve"> </w:t>
      </w:r>
    </w:p>
    <w:p w14:paraId="38291C8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80" w:history="1">
        <w:r w:rsidRPr="00AC4CA5">
          <w:rPr>
            <w:rStyle w:val="Hyperlink"/>
            <w:sz w:val="18"/>
            <w:szCs w:val="18"/>
            <w:lang w:val="fr-FR"/>
          </w:rPr>
          <w:t>https://members.tsdsi.in/s/8xqc5EdrpmmH4w9</w:t>
        </w:r>
      </w:hyperlink>
      <w:r w:rsidRPr="00AC4CA5">
        <w:rPr>
          <w:rStyle w:val="Hyperlink"/>
          <w:sz w:val="18"/>
          <w:szCs w:val="18"/>
          <w:lang w:val="fr-FR"/>
        </w:rPr>
        <w:t xml:space="preserve"> </w:t>
      </w:r>
    </w:p>
    <w:p w14:paraId="1C371B3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TTAT.3G-38.420V18.1.0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681" w:history="1">
        <w:r w:rsidRPr="00AC4CA5">
          <w:rPr>
            <w:rStyle w:val="Hyperlink"/>
            <w:sz w:val="18"/>
            <w:szCs w:val="18"/>
            <w:lang w:val="fr-FR"/>
          </w:rPr>
          <w:t>https://www.tta.or.kr/eng/ttaSearchEngView.do?key=461&amp;searchStandardNo=TTAT.3G-38.420V18.1.0&amp;searchCate=TTAS</w:t>
        </w:r>
      </w:hyperlink>
      <w:r w:rsidRPr="00AC4CA5">
        <w:rPr>
          <w:rStyle w:val="Hyperlink"/>
          <w:sz w:val="18"/>
          <w:szCs w:val="18"/>
          <w:lang w:val="fr-FR"/>
        </w:rPr>
        <w:t xml:space="preserve"> </w:t>
      </w:r>
    </w:p>
    <w:p w14:paraId="091CCA9B" w14:textId="77777777" w:rsidR="00A8052C" w:rsidRPr="00AC4CA5" w:rsidRDefault="00A8052C" w:rsidP="00A8052C">
      <w:pPr>
        <w:pStyle w:val="Heading5"/>
        <w:rPr>
          <w:lang w:val="fr-FR"/>
        </w:rPr>
      </w:pPr>
      <w:r w:rsidRPr="00AC4CA5">
        <w:rPr>
          <w:lang w:val="fr-FR"/>
        </w:rPr>
        <w:t>2.2.1.4.20</w:t>
      </w:r>
      <w:r w:rsidRPr="00AC4CA5">
        <w:rPr>
          <w:lang w:val="fr-FR"/>
        </w:rPr>
        <w:tab/>
        <w:t>TS 38.421</w:t>
      </w:r>
    </w:p>
    <w:p w14:paraId="30954ED0" w14:textId="012A055B" w:rsidR="00A8052C" w:rsidRPr="00AC4CA5" w:rsidRDefault="00A8052C" w:rsidP="00A8052C">
      <w:pPr>
        <w:pStyle w:val="Headingb"/>
        <w:rPr>
          <w:lang w:val="fr-FR"/>
        </w:rPr>
      </w:pPr>
      <w:bookmarkStart w:id="577" w:name="_Toc56152554"/>
      <w:bookmarkStart w:id="578" w:name="_Toc56153934"/>
      <w:bookmarkStart w:id="579" w:name="_Toc94533046"/>
      <w:bookmarkStart w:id="580" w:name="_Toc94533516"/>
      <w:r w:rsidRPr="00AC4CA5">
        <w:rPr>
          <w:lang w:val="fr-FR"/>
        </w:rPr>
        <w:t>NG-RAN; Couche 1 de l</w:t>
      </w:r>
      <w:r w:rsidR="00AC4CA5">
        <w:rPr>
          <w:lang w:val="fr-FR"/>
        </w:rPr>
        <w:t>'</w:t>
      </w:r>
      <w:r w:rsidRPr="00AC4CA5">
        <w:rPr>
          <w:lang w:val="fr-FR"/>
        </w:rPr>
        <w:t>interface Xn</w:t>
      </w:r>
      <w:bookmarkEnd w:id="577"/>
      <w:bookmarkEnd w:id="578"/>
      <w:bookmarkEnd w:id="579"/>
      <w:bookmarkEnd w:id="580"/>
    </w:p>
    <w:p w14:paraId="6AFD455F" w14:textId="0E964F9E" w:rsidR="00A8052C" w:rsidRPr="00AC4CA5" w:rsidRDefault="00A8052C" w:rsidP="00A8052C">
      <w:pPr>
        <w:keepNext/>
        <w:rPr>
          <w:lang w:val="fr-FR"/>
        </w:rPr>
      </w:pPr>
      <w:r w:rsidRPr="00AC4CA5">
        <w:rPr>
          <w:lang w:val="fr-FR"/>
        </w:rPr>
        <w:t>Ce document décrit les normes autorisées pour mettre en œuvre la couche 1 de l</w:t>
      </w:r>
      <w:r w:rsidR="00AC4CA5">
        <w:rPr>
          <w:lang w:val="fr-FR"/>
        </w:rPr>
        <w:t>'</w:t>
      </w:r>
      <w:r w:rsidRPr="00AC4CA5">
        <w:rPr>
          <w:lang w:val="fr-FR"/>
        </w:rPr>
        <w:t>interface Xn.</w:t>
      </w:r>
    </w:p>
    <w:p w14:paraId="115B361D" w14:textId="6486664F" w:rsidR="00A8052C" w:rsidRPr="00AC4CA5" w:rsidRDefault="00A8052C" w:rsidP="00A8052C">
      <w:pPr>
        <w:keepNext/>
        <w:rPr>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7337BFE3" w14:textId="62CA8F3A" w:rsidR="00A8052C" w:rsidRPr="00AC4CA5" w:rsidRDefault="00A8052C" w:rsidP="00A8052C">
      <w:pPr>
        <w:keepNext/>
        <w:rPr>
          <w:b/>
          <w:bCs/>
          <w:sz w:val="18"/>
          <w:szCs w:val="18"/>
          <w:lang w:val="fr-FR"/>
        </w:rPr>
      </w:pPr>
      <w:r w:rsidRPr="00AC4CA5">
        <w:rPr>
          <w:b/>
          <w:bCs/>
          <w:sz w:val="18"/>
          <w:szCs w:val="18"/>
          <w:lang w:val="fr-FR"/>
        </w:rPr>
        <w:t>SDO</w:t>
      </w:r>
      <w:r w:rsidRPr="00AC4CA5">
        <w:rPr>
          <w:sz w:val="18"/>
          <w:szCs w:val="18"/>
          <w:lang w:val="fr-FR"/>
        </w:rPr>
        <w:tab/>
      </w:r>
      <w:r w:rsidRPr="00AC4CA5">
        <w:rPr>
          <w:b/>
          <w:bCs/>
          <w:sz w:val="18"/>
          <w:szCs w:val="18"/>
          <w:lang w:val="fr-FR"/>
        </w:rPr>
        <w:t>Document N°</w:t>
      </w:r>
      <w:r w:rsidRPr="00AC4CA5">
        <w:rPr>
          <w:sz w:val="18"/>
          <w:szCs w:val="18"/>
          <w:lang w:val="fr-FR"/>
        </w:rPr>
        <w:tab/>
      </w:r>
      <w:r w:rsidRPr="00AC4CA5">
        <w:rPr>
          <w:b/>
          <w:bCs/>
          <w:sz w:val="18"/>
          <w:szCs w:val="18"/>
          <w:lang w:val="fr-FR"/>
        </w:rPr>
        <w:t>Version</w:t>
      </w:r>
      <w:r w:rsidRPr="00AC4CA5">
        <w:rPr>
          <w:sz w:val="18"/>
          <w:szCs w:val="18"/>
          <w:lang w:val="fr-FR"/>
        </w:rPr>
        <w:tab/>
      </w:r>
      <w:r w:rsidRPr="00AC4CA5">
        <w:rPr>
          <w:b/>
          <w:bCs/>
          <w:sz w:val="18"/>
          <w:szCs w:val="18"/>
          <w:lang w:val="fr-FR"/>
        </w:rPr>
        <w:t>Statut</w:t>
      </w:r>
      <w:r w:rsidRPr="00AC4CA5">
        <w:rPr>
          <w:sz w:val="18"/>
          <w:szCs w:val="18"/>
          <w:lang w:val="fr-FR"/>
        </w:rPr>
        <w:tab/>
      </w:r>
      <w:r w:rsidRPr="00AC4CA5">
        <w:rPr>
          <w:b/>
          <w:bCs/>
          <w:sz w:val="18"/>
          <w:szCs w:val="18"/>
          <w:lang w:val="fr-FR"/>
        </w:rPr>
        <w:t>Date d</w:t>
      </w:r>
      <w:r w:rsidR="00AC4CA5">
        <w:rPr>
          <w:b/>
          <w:bCs/>
          <w:sz w:val="18"/>
          <w:szCs w:val="18"/>
          <w:lang w:val="fr-FR"/>
        </w:rPr>
        <w:t>'</w:t>
      </w:r>
      <w:r w:rsidRPr="00AC4CA5">
        <w:rPr>
          <w:b/>
          <w:bCs/>
          <w:sz w:val="18"/>
          <w:szCs w:val="18"/>
          <w:lang w:val="fr-FR"/>
        </w:rPr>
        <w:t>émission</w:t>
      </w:r>
      <w:r w:rsidRPr="00AC4CA5">
        <w:rPr>
          <w:sz w:val="18"/>
          <w:szCs w:val="18"/>
          <w:lang w:val="fr-FR"/>
        </w:rPr>
        <w:tab/>
      </w:r>
      <w:r w:rsidRPr="00AC4CA5">
        <w:rPr>
          <w:b/>
          <w:bCs/>
          <w:sz w:val="18"/>
          <w:szCs w:val="18"/>
          <w:lang w:val="fr-FR"/>
        </w:rPr>
        <w:t>Lieu</w:t>
      </w:r>
    </w:p>
    <w:p w14:paraId="3CC96100" w14:textId="77777777" w:rsidR="00A8052C" w:rsidRPr="00AC4CA5" w:rsidRDefault="00A8052C" w:rsidP="00A8052C">
      <w:pPr>
        <w:keepNext/>
        <w:rPr>
          <w:b/>
          <w:bCs/>
          <w:sz w:val="18"/>
          <w:szCs w:val="18"/>
          <w:lang w:val="fr-FR"/>
        </w:rPr>
      </w:pPr>
      <w:r w:rsidRPr="00AC4CA5">
        <w:rPr>
          <w:b/>
          <w:bCs/>
          <w:sz w:val="18"/>
          <w:szCs w:val="18"/>
          <w:lang w:val="fr-FR"/>
        </w:rPr>
        <w:t>Version 17</w:t>
      </w:r>
    </w:p>
    <w:p w14:paraId="149B087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82" w:anchor="Rel-17" w:history="1">
        <w:r w:rsidRPr="00AC4CA5">
          <w:rPr>
            <w:rStyle w:val="Hyperlink"/>
            <w:sz w:val="18"/>
            <w:szCs w:val="18"/>
            <w:lang w:val="fr-FR"/>
          </w:rPr>
          <w:t>https://www.atis.org/3gpp-transpositions - Rel-17</w:t>
        </w:r>
      </w:hyperlink>
    </w:p>
    <w:p w14:paraId="1AA0209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683" w:history="1">
        <w:r w:rsidRPr="00AC4CA5">
          <w:rPr>
            <w:rStyle w:val="Hyperlink"/>
            <w:sz w:val="18"/>
            <w:szCs w:val="18"/>
            <w:lang w:val="fr-FR"/>
          </w:rPr>
          <w:t>https://www.ccsa.org.cn/api/portalsFile/downloadOldFile?type=17&amp;oldFileUrl=NTN/RIT/CCSA.3GPP.38.421.V17.0.0.doc</w:t>
        </w:r>
      </w:hyperlink>
      <w:r w:rsidRPr="00AC4CA5">
        <w:rPr>
          <w:rStyle w:val="Hyperlink"/>
          <w:sz w:val="18"/>
          <w:szCs w:val="18"/>
          <w:lang w:val="fr-FR"/>
        </w:rPr>
        <w:t xml:space="preserve"> </w:t>
      </w:r>
    </w:p>
    <w:p w14:paraId="0C0FCBA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138 421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684" w:history="1">
        <w:r w:rsidRPr="00AC4CA5">
          <w:rPr>
            <w:rStyle w:val="Hyperlink"/>
            <w:sz w:val="18"/>
            <w:szCs w:val="18"/>
            <w:lang w:val="fr-FR"/>
          </w:rPr>
          <w:t>https://www.etsi.org/deliver/etsi_ts/138400_138499/138421/17.00.00_60/ts_138421v170000p.pdf</w:t>
        </w:r>
      </w:hyperlink>
      <w:r w:rsidRPr="00AC4CA5">
        <w:rPr>
          <w:rStyle w:val="Hyperlink"/>
          <w:sz w:val="18"/>
          <w:szCs w:val="18"/>
          <w:lang w:val="fr-FR"/>
        </w:rPr>
        <w:t xml:space="preserve"> </w:t>
      </w:r>
    </w:p>
    <w:p w14:paraId="55057ED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38.421-17.0.0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685" w:history="1">
        <w:r w:rsidRPr="00AC4CA5">
          <w:rPr>
            <w:rStyle w:val="Hyperlink"/>
            <w:sz w:val="18"/>
            <w:szCs w:val="18"/>
            <w:lang w:val="fr-FR"/>
          </w:rPr>
          <w:t>https://members.tsdsi.in/s/fPjjPeC3qE3fLHi</w:t>
        </w:r>
      </w:hyperlink>
      <w:r w:rsidRPr="00AC4CA5">
        <w:rPr>
          <w:rStyle w:val="Hyperlink"/>
          <w:sz w:val="18"/>
          <w:szCs w:val="18"/>
          <w:lang w:val="fr-FR"/>
        </w:rPr>
        <w:t xml:space="preserve"> </w:t>
      </w:r>
    </w:p>
    <w:p w14:paraId="4EE0EE6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686" w:history="1">
        <w:r w:rsidRPr="00AC4CA5">
          <w:rPr>
            <w:rStyle w:val="Hyperlink"/>
            <w:sz w:val="18"/>
            <w:szCs w:val="18"/>
            <w:lang w:val="fr-FR"/>
          </w:rPr>
          <w:t>https://www.tta.or.kr/eng/ttaSearchEngView.do?key=461&amp;searchStandardNo=TTAT.3G-38.421V17.0.0&amp;searchCate=TTAS</w:t>
        </w:r>
      </w:hyperlink>
      <w:r w:rsidRPr="00AC4CA5">
        <w:rPr>
          <w:rStyle w:val="Hyperlink"/>
          <w:sz w:val="18"/>
          <w:szCs w:val="18"/>
          <w:lang w:val="fr-FR"/>
        </w:rPr>
        <w:t xml:space="preserve"> </w:t>
      </w:r>
    </w:p>
    <w:p w14:paraId="2625D003" w14:textId="77777777" w:rsidR="00A8052C" w:rsidRPr="00AC4CA5" w:rsidRDefault="00A8052C" w:rsidP="00A8052C">
      <w:pPr>
        <w:rPr>
          <w:b/>
          <w:bCs/>
          <w:sz w:val="18"/>
          <w:szCs w:val="18"/>
          <w:lang w:val="fr-FR"/>
        </w:rPr>
      </w:pPr>
      <w:r w:rsidRPr="00AC4CA5">
        <w:rPr>
          <w:b/>
          <w:bCs/>
          <w:sz w:val="18"/>
          <w:szCs w:val="18"/>
          <w:lang w:val="fr-FR"/>
        </w:rPr>
        <w:t>Version 18</w:t>
      </w:r>
    </w:p>
    <w:p w14:paraId="13A9D59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87" w:anchor="Rel-18" w:history="1">
        <w:r w:rsidRPr="00AC4CA5">
          <w:rPr>
            <w:rStyle w:val="Hyperlink"/>
            <w:sz w:val="18"/>
            <w:szCs w:val="18"/>
            <w:lang w:val="fr-FR"/>
          </w:rPr>
          <w:t>https://www.atis.org/3gpp-transpositions - Rel-18</w:t>
        </w:r>
      </w:hyperlink>
    </w:p>
    <w:p w14:paraId="7573B4C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88" w:history="1">
        <w:r w:rsidRPr="00AC4CA5">
          <w:rPr>
            <w:rStyle w:val="Hyperlink"/>
            <w:sz w:val="18"/>
            <w:szCs w:val="18"/>
            <w:lang w:val="fr-FR"/>
          </w:rPr>
          <w:t>https://www.ccsa.org.cn/api/portalsFile/downloadOldFile?type=17&amp;oldFileUrl=NTN/RIT/CCSA.3GPP.38.421.V18.0.0.doc</w:t>
        </w:r>
      </w:hyperlink>
      <w:r w:rsidRPr="00AC4CA5">
        <w:rPr>
          <w:rStyle w:val="Hyperlink"/>
          <w:sz w:val="18"/>
          <w:szCs w:val="18"/>
          <w:lang w:val="fr-FR"/>
        </w:rPr>
        <w:t xml:space="preserve"> </w:t>
      </w:r>
    </w:p>
    <w:p w14:paraId="72EC307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06.05.2024</w:t>
      </w:r>
      <w:r w:rsidRPr="00AC4CA5">
        <w:rPr>
          <w:rFonts w:ascii="Arial" w:hAnsi="Arial" w:cs="Arial"/>
          <w:szCs w:val="24"/>
          <w:lang w:val="fr-FR" w:eastAsia="en-GB"/>
        </w:rPr>
        <w:tab/>
      </w:r>
      <w:hyperlink r:id="rId2689" w:history="1">
        <w:r w:rsidRPr="00AC4CA5">
          <w:rPr>
            <w:rStyle w:val="Hyperlink"/>
            <w:sz w:val="18"/>
            <w:szCs w:val="18"/>
            <w:lang w:val="fr-FR"/>
          </w:rPr>
          <w:t>https://www.etsi.org/deliver/etsi_ts/138400_138499/138421/18.00.00_60/ts_138421v180000p.pdf</w:t>
        </w:r>
      </w:hyperlink>
      <w:r w:rsidRPr="00AC4CA5">
        <w:rPr>
          <w:rStyle w:val="Hyperlink"/>
          <w:sz w:val="18"/>
          <w:szCs w:val="18"/>
          <w:lang w:val="fr-FR"/>
        </w:rPr>
        <w:t xml:space="preserve"> </w:t>
      </w:r>
    </w:p>
    <w:p w14:paraId="6A0BC87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690" w:history="1">
        <w:r w:rsidRPr="00AC4CA5">
          <w:rPr>
            <w:rStyle w:val="Hyperlink"/>
            <w:sz w:val="18"/>
            <w:szCs w:val="18"/>
            <w:lang w:val="fr-FR"/>
          </w:rPr>
          <w:t>https://members.tsdsi.in/s/6Hws3zGSk8TAGHA</w:t>
        </w:r>
      </w:hyperlink>
      <w:r w:rsidRPr="00AC4CA5">
        <w:rPr>
          <w:rStyle w:val="Hyperlink"/>
          <w:sz w:val="18"/>
          <w:szCs w:val="18"/>
          <w:lang w:val="fr-FR"/>
        </w:rPr>
        <w:t xml:space="preserve"> </w:t>
      </w:r>
    </w:p>
    <w:p w14:paraId="6115DCC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691" w:history="1">
        <w:r w:rsidRPr="00AC4CA5">
          <w:rPr>
            <w:rStyle w:val="Hyperlink"/>
            <w:sz w:val="18"/>
            <w:szCs w:val="18"/>
            <w:lang w:val="fr-FR"/>
          </w:rPr>
          <w:t>https://www.tta.or.kr/eng/ttaSearchEngView.do?key=461&amp;searchStandardNo=TTAT.3G-38.421V18.0.0&amp;searchCate=TTAS</w:t>
        </w:r>
      </w:hyperlink>
      <w:r w:rsidRPr="00AC4CA5">
        <w:rPr>
          <w:rStyle w:val="Hyperlink"/>
          <w:sz w:val="18"/>
          <w:szCs w:val="18"/>
          <w:lang w:val="fr-FR"/>
        </w:rPr>
        <w:t xml:space="preserve"> </w:t>
      </w:r>
    </w:p>
    <w:p w14:paraId="1EC3F246" w14:textId="77777777" w:rsidR="00A8052C" w:rsidRPr="00AC4CA5" w:rsidRDefault="00A8052C" w:rsidP="00A8052C">
      <w:pPr>
        <w:pStyle w:val="Heading5"/>
        <w:rPr>
          <w:lang w:val="fr-FR"/>
        </w:rPr>
      </w:pPr>
      <w:r w:rsidRPr="00AC4CA5">
        <w:rPr>
          <w:lang w:val="fr-FR"/>
        </w:rPr>
        <w:t>2.2.1.4.21</w:t>
      </w:r>
      <w:r w:rsidRPr="00AC4CA5">
        <w:rPr>
          <w:lang w:val="fr-FR"/>
        </w:rPr>
        <w:tab/>
        <w:t>TS 38.422</w:t>
      </w:r>
    </w:p>
    <w:p w14:paraId="5E322671" w14:textId="75E1F9DC" w:rsidR="00A8052C" w:rsidRPr="00AC4CA5" w:rsidRDefault="00A8052C" w:rsidP="00A8052C">
      <w:pPr>
        <w:pStyle w:val="Headingb"/>
        <w:rPr>
          <w:lang w:val="fr-FR"/>
        </w:rPr>
      </w:pPr>
      <w:bookmarkStart w:id="581" w:name="_Toc56152555"/>
      <w:bookmarkStart w:id="582" w:name="_Toc56153935"/>
      <w:bookmarkStart w:id="583" w:name="_Toc94533047"/>
      <w:bookmarkStart w:id="584" w:name="_Toc94533517"/>
      <w:r w:rsidRPr="00AC4CA5">
        <w:rPr>
          <w:lang w:val="fr-FR"/>
        </w:rPr>
        <w:t>NG-RAN; Acheminement de la signalisation dans l</w:t>
      </w:r>
      <w:r w:rsidR="00AC4CA5">
        <w:rPr>
          <w:lang w:val="fr-FR"/>
        </w:rPr>
        <w:t>'</w:t>
      </w:r>
      <w:r w:rsidRPr="00AC4CA5">
        <w:rPr>
          <w:lang w:val="fr-FR"/>
        </w:rPr>
        <w:t>interface Xn</w:t>
      </w:r>
      <w:bookmarkEnd w:id="581"/>
      <w:bookmarkEnd w:id="582"/>
      <w:bookmarkEnd w:id="583"/>
      <w:bookmarkEnd w:id="584"/>
    </w:p>
    <w:p w14:paraId="44F9B409" w14:textId="13319350" w:rsidR="00A8052C" w:rsidRPr="00AC4CA5" w:rsidRDefault="00A8052C" w:rsidP="00A8052C">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Xn. L</w:t>
      </w:r>
      <w:r w:rsidR="00AC4CA5">
        <w:rPr>
          <w:lang w:val="fr-FR"/>
        </w:rPr>
        <w:t>'</w:t>
      </w:r>
      <w:r w:rsidRPr="00AC4CA5">
        <w:rPr>
          <w:lang w:val="fr-FR"/>
        </w:rPr>
        <w:t>interface Xn permet d</w:t>
      </w:r>
      <w:r w:rsidR="00AC4CA5">
        <w:rPr>
          <w:lang w:val="fr-FR"/>
        </w:rPr>
        <w:t>'</w:t>
      </w:r>
      <w:r w:rsidRPr="00AC4CA5">
        <w:rPr>
          <w:lang w:val="fr-FR"/>
        </w:rPr>
        <w:t>interconnecter deux nœuds NG-RAN. Elle est une interface logique entre deux nœuds du réseau NG-RAN. Le document décrit la manière dont les messages de signalisation XnAP sont acheminés sur l</w:t>
      </w:r>
      <w:r w:rsidR="00AC4CA5">
        <w:rPr>
          <w:lang w:val="fr-FR"/>
        </w:rPr>
        <w:t>'</w:t>
      </w:r>
      <w:r w:rsidRPr="00AC4CA5">
        <w:rPr>
          <w:lang w:val="fr-FR"/>
        </w:rPr>
        <w:t>interface Xn.</w:t>
      </w:r>
    </w:p>
    <w:p w14:paraId="3A7CA831" w14:textId="7539DFF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B4D415B" w14:textId="77777777" w:rsidR="00A8052C" w:rsidRPr="00AC4CA5" w:rsidRDefault="00A8052C" w:rsidP="00A8052C">
      <w:pPr>
        <w:rPr>
          <w:b/>
          <w:bCs/>
          <w:sz w:val="18"/>
          <w:szCs w:val="18"/>
          <w:lang w:val="fr-FR"/>
        </w:rPr>
      </w:pPr>
      <w:r w:rsidRPr="00AC4CA5">
        <w:rPr>
          <w:b/>
          <w:bCs/>
          <w:sz w:val="18"/>
          <w:szCs w:val="18"/>
          <w:lang w:val="fr-FR"/>
        </w:rPr>
        <w:t>Version 17</w:t>
      </w:r>
    </w:p>
    <w:p w14:paraId="3DD12CE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92" w:anchor="Rel-17" w:history="1">
        <w:r w:rsidRPr="00AC4CA5">
          <w:rPr>
            <w:rStyle w:val="Hyperlink"/>
            <w:sz w:val="18"/>
            <w:szCs w:val="18"/>
            <w:lang w:val="fr-FR"/>
          </w:rPr>
          <w:t>https://www.atis.org/3gpp-transpositions - Rel-17</w:t>
        </w:r>
      </w:hyperlink>
    </w:p>
    <w:p w14:paraId="1CB57D6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93" w:history="1">
        <w:r w:rsidRPr="00AC4CA5">
          <w:rPr>
            <w:rStyle w:val="Hyperlink"/>
            <w:sz w:val="18"/>
            <w:szCs w:val="18"/>
            <w:lang w:val="fr-FR"/>
          </w:rPr>
          <w:t>https://www.ccsa.org.cn/api/portalsFile/downloadOldFile?type=17&amp;oldFileUrl=NTN/RIT/CCSA.3GPP.38.422.V17.1.0.docx</w:t>
        </w:r>
      </w:hyperlink>
      <w:r w:rsidRPr="00AC4CA5">
        <w:rPr>
          <w:rStyle w:val="Hyperlink"/>
          <w:sz w:val="18"/>
          <w:szCs w:val="18"/>
          <w:lang w:val="fr-FR"/>
        </w:rPr>
        <w:t xml:space="preserve"> </w:t>
      </w:r>
    </w:p>
    <w:p w14:paraId="7997C0A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138 422 V17.1.0 (2023-07)</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28.07.2023</w:t>
      </w:r>
      <w:r w:rsidRPr="00AC4CA5">
        <w:rPr>
          <w:rFonts w:ascii="Arial" w:hAnsi="Arial" w:cs="Arial"/>
          <w:szCs w:val="24"/>
          <w:lang w:val="fr-FR" w:eastAsia="en-GB"/>
        </w:rPr>
        <w:tab/>
      </w:r>
      <w:hyperlink r:id="rId2694" w:history="1">
        <w:r w:rsidRPr="00AC4CA5">
          <w:rPr>
            <w:rStyle w:val="Hyperlink"/>
            <w:sz w:val="18"/>
            <w:szCs w:val="18"/>
            <w:lang w:val="fr-FR"/>
          </w:rPr>
          <w:t>https://www.etsi.org/deliver/etsi_ts/138400_138499/138422/17.01.00_60/ts_138422v170100p.pdf</w:t>
        </w:r>
      </w:hyperlink>
      <w:r w:rsidRPr="00AC4CA5">
        <w:rPr>
          <w:rStyle w:val="Hyperlink"/>
          <w:sz w:val="18"/>
          <w:szCs w:val="18"/>
          <w:lang w:val="fr-FR"/>
        </w:rPr>
        <w:t xml:space="preserve"> </w:t>
      </w:r>
    </w:p>
    <w:p w14:paraId="4DC8009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38.422-17.1.0 V1.1.0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11.02.2023</w:t>
      </w:r>
      <w:r w:rsidRPr="00AC4CA5">
        <w:rPr>
          <w:rFonts w:ascii="Arial" w:hAnsi="Arial" w:cs="Arial"/>
          <w:szCs w:val="24"/>
          <w:lang w:val="fr-FR" w:eastAsia="en-GB"/>
        </w:rPr>
        <w:tab/>
      </w:r>
      <w:hyperlink r:id="rId2695" w:history="1">
        <w:r w:rsidRPr="00AC4CA5">
          <w:rPr>
            <w:rStyle w:val="Hyperlink"/>
            <w:sz w:val="18"/>
            <w:szCs w:val="18"/>
            <w:lang w:val="fr-FR"/>
          </w:rPr>
          <w:t>https://members.tsdsi.in/s/dfBCH326EjQNw6C</w:t>
        </w:r>
      </w:hyperlink>
      <w:r w:rsidRPr="00AC4CA5">
        <w:rPr>
          <w:rStyle w:val="Hyperlink"/>
          <w:sz w:val="18"/>
          <w:szCs w:val="18"/>
          <w:lang w:val="fr-FR"/>
        </w:rPr>
        <w:t xml:space="preserve"> </w:t>
      </w:r>
    </w:p>
    <w:p w14:paraId="0CCBAD5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TTAT.3G-38.422V17.1.0</w:t>
      </w:r>
      <w:r w:rsidRPr="00AC4CA5">
        <w:rPr>
          <w:rFonts w:ascii="Arial" w:hAnsi="Arial" w:cs="Arial"/>
          <w:szCs w:val="24"/>
          <w:lang w:val="fr-FR" w:eastAsia="en-GB"/>
        </w:rPr>
        <w:tab/>
      </w:r>
      <w:r w:rsidRPr="00AC4CA5">
        <w:rPr>
          <w:color w:val="000000"/>
          <w:sz w:val="18"/>
          <w:szCs w:val="18"/>
          <w:lang w:val="fr-FR" w:eastAsia="en-GB"/>
        </w:rPr>
        <w:t>17.1.0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27.10.2023</w:t>
      </w:r>
      <w:r w:rsidRPr="00AC4CA5">
        <w:rPr>
          <w:rFonts w:ascii="Arial" w:hAnsi="Arial" w:cs="Arial"/>
          <w:szCs w:val="24"/>
          <w:lang w:val="fr-FR" w:eastAsia="en-GB"/>
        </w:rPr>
        <w:tab/>
      </w:r>
      <w:hyperlink r:id="rId2696" w:history="1">
        <w:r w:rsidRPr="00AC4CA5">
          <w:rPr>
            <w:rStyle w:val="Hyperlink"/>
            <w:sz w:val="18"/>
            <w:szCs w:val="18"/>
            <w:lang w:val="fr-FR"/>
          </w:rPr>
          <w:t>https://www.tta.or.kr/eng/ttaSearchEngView.do?key=461&amp;searchStandardNo=TTAT.3G-38.422V17.1.0&amp;searchCate=TTAS</w:t>
        </w:r>
      </w:hyperlink>
      <w:r w:rsidRPr="00AC4CA5">
        <w:rPr>
          <w:rStyle w:val="Hyperlink"/>
          <w:sz w:val="18"/>
          <w:szCs w:val="18"/>
          <w:lang w:val="fr-FR"/>
        </w:rPr>
        <w:t xml:space="preserve"> </w:t>
      </w:r>
    </w:p>
    <w:p w14:paraId="7CC5F8E9" w14:textId="77777777" w:rsidR="00A8052C" w:rsidRPr="00AC4CA5" w:rsidRDefault="00A8052C" w:rsidP="00A8052C">
      <w:pPr>
        <w:rPr>
          <w:b/>
          <w:bCs/>
          <w:sz w:val="18"/>
          <w:szCs w:val="18"/>
          <w:lang w:val="fr-FR"/>
        </w:rPr>
      </w:pPr>
      <w:r w:rsidRPr="00AC4CA5">
        <w:rPr>
          <w:b/>
          <w:bCs/>
          <w:sz w:val="18"/>
          <w:szCs w:val="18"/>
          <w:lang w:val="fr-FR"/>
        </w:rPr>
        <w:t>Version 18</w:t>
      </w:r>
    </w:p>
    <w:p w14:paraId="51EAEAB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97" w:anchor="Rel-18" w:history="1">
        <w:r w:rsidRPr="00AC4CA5">
          <w:rPr>
            <w:rStyle w:val="Hyperlink"/>
            <w:sz w:val="18"/>
            <w:szCs w:val="18"/>
            <w:lang w:val="fr-FR"/>
          </w:rPr>
          <w:t>https://www.atis.org/3gpp-transpositions - Rel-18</w:t>
        </w:r>
      </w:hyperlink>
    </w:p>
    <w:p w14:paraId="3C3B7A3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698" w:history="1">
        <w:r w:rsidRPr="00AC4CA5">
          <w:rPr>
            <w:rStyle w:val="Hyperlink"/>
            <w:sz w:val="18"/>
            <w:szCs w:val="18"/>
            <w:lang w:val="fr-FR"/>
          </w:rPr>
          <w:t>https://www.ccsa.org.cn/api/portalsFile/downloadOldFile?type=17&amp;oldFileUrl=NTN/RIT/CCSA.3GPP.38.422.V18.1.0.docx</w:t>
        </w:r>
      </w:hyperlink>
      <w:r w:rsidRPr="00AC4CA5">
        <w:rPr>
          <w:rStyle w:val="Hyperlink"/>
          <w:sz w:val="18"/>
          <w:szCs w:val="18"/>
          <w:lang w:val="fr-FR"/>
        </w:rPr>
        <w:t xml:space="preserve"> </w:t>
      </w:r>
    </w:p>
    <w:p w14:paraId="50CCAD5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138 422 V18.1.0 (2024-08)</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699" w:history="1">
        <w:r w:rsidRPr="00AC4CA5">
          <w:rPr>
            <w:rStyle w:val="Hyperlink"/>
            <w:sz w:val="18"/>
            <w:szCs w:val="18"/>
            <w:lang w:val="fr-FR"/>
          </w:rPr>
          <w:t>https://www.etsi.org/deliver/etsi_ts/138400_138499/138422/18.01.00_60/ts_138422v180100p.pdf</w:t>
        </w:r>
      </w:hyperlink>
      <w:r w:rsidRPr="00AC4CA5">
        <w:rPr>
          <w:rStyle w:val="Hyperlink"/>
          <w:sz w:val="18"/>
          <w:szCs w:val="18"/>
          <w:lang w:val="fr-FR"/>
        </w:rPr>
        <w:t xml:space="preserve"> </w:t>
      </w:r>
    </w:p>
    <w:p w14:paraId="57225A7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38.422 -18.1.0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00" w:history="1">
        <w:r w:rsidRPr="00AC4CA5">
          <w:rPr>
            <w:rStyle w:val="Hyperlink"/>
            <w:sz w:val="18"/>
            <w:szCs w:val="18"/>
            <w:lang w:val="fr-FR"/>
          </w:rPr>
          <w:t>https://members.tsdsi.in/s/nZxTcjDCJ8RyS5x</w:t>
        </w:r>
      </w:hyperlink>
      <w:r w:rsidRPr="00AC4CA5">
        <w:rPr>
          <w:rStyle w:val="Hyperlink"/>
          <w:sz w:val="18"/>
          <w:szCs w:val="18"/>
          <w:lang w:val="fr-FR"/>
        </w:rPr>
        <w:t xml:space="preserve"> </w:t>
      </w:r>
    </w:p>
    <w:p w14:paraId="5BF45C3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701" w:history="1">
        <w:r w:rsidRPr="00AC4CA5">
          <w:rPr>
            <w:rStyle w:val="Hyperlink"/>
            <w:sz w:val="18"/>
            <w:szCs w:val="18"/>
            <w:lang w:val="fr-FR"/>
          </w:rPr>
          <w:t>https://www.tta.or.kr/eng/ttaSearchEngView.do?key=461&amp;searchStandardNo=TTAT.3G-38.422V18.1.0&amp;searchCate=TTAS</w:t>
        </w:r>
      </w:hyperlink>
      <w:r w:rsidRPr="00AC4CA5">
        <w:rPr>
          <w:rStyle w:val="Hyperlink"/>
          <w:sz w:val="18"/>
          <w:szCs w:val="18"/>
          <w:lang w:val="fr-FR"/>
        </w:rPr>
        <w:t xml:space="preserve"> </w:t>
      </w:r>
    </w:p>
    <w:p w14:paraId="4883A365" w14:textId="77777777" w:rsidR="00A8052C" w:rsidRPr="00AC4CA5" w:rsidRDefault="00A8052C" w:rsidP="00A8052C">
      <w:pPr>
        <w:pStyle w:val="Heading5"/>
        <w:rPr>
          <w:lang w:val="fr-FR"/>
        </w:rPr>
      </w:pPr>
      <w:r w:rsidRPr="00AC4CA5">
        <w:rPr>
          <w:lang w:val="fr-FR"/>
        </w:rPr>
        <w:t>2.2.1.4.22</w:t>
      </w:r>
      <w:r w:rsidRPr="00AC4CA5">
        <w:rPr>
          <w:lang w:val="fr-FR"/>
        </w:rPr>
        <w:tab/>
        <w:t>TS 38.423</w:t>
      </w:r>
    </w:p>
    <w:p w14:paraId="7D20309B" w14:textId="1B09B901" w:rsidR="00A8052C" w:rsidRPr="00AC4CA5" w:rsidRDefault="00A8052C" w:rsidP="00A8052C">
      <w:pPr>
        <w:keepNext/>
        <w:keepLines/>
        <w:rPr>
          <w:b/>
          <w:lang w:val="fr-FR"/>
        </w:rPr>
      </w:pPr>
      <w:bookmarkStart w:id="585" w:name="_Toc56152556"/>
      <w:bookmarkStart w:id="586" w:name="_Toc56153936"/>
      <w:bookmarkStart w:id="587" w:name="_Toc94533048"/>
      <w:bookmarkStart w:id="588" w:name="_Toc94533518"/>
      <w:r w:rsidRPr="00AC4CA5">
        <w:rPr>
          <w:b/>
          <w:bCs/>
          <w:lang w:val="fr-FR"/>
        </w:rPr>
        <w:t>NG-RAN;</w:t>
      </w:r>
      <w:r w:rsidRPr="00AC4CA5">
        <w:rPr>
          <w:lang w:val="fr-FR"/>
        </w:rPr>
        <w:t xml:space="preserve"> </w:t>
      </w:r>
      <w:r w:rsidRPr="00AC4CA5">
        <w:rPr>
          <w:b/>
          <w:bCs/>
          <w:lang w:val="fr-FR"/>
        </w:rPr>
        <w:t>Protocole d</w:t>
      </w:r>
      <w:r w:rsidR="00AC4CA5">
        <w:rPr>
          <w:b/>
          <w:bCs/>
          <w:lang w:val="fr-FR"/>
        </w:rPr>
        <w:t>'</w:t>
      </w:r>
      <w:r w:rsidRPr="00AC4CA5">
        <w:rPr>
          <w:b/>
          <w:bCs/>
          <w:lang w:val="fr-FR"/>
        </w:rPr>
        <w:t>application Xn (XnAP)</w:t>
      </w:r>
      <w:bookmarkEnd w:id="585"/>
      <w:bookmarkEnd w:id="586"/>
      <w:bookmarkEnd w:id="587"/>
      <w:bookmarkEnd w:id="588"/>
    </w:p>
    <w:p w14:paraId="56F59F1F" w14:textId="25D58C3D" w:rsidR="00A8052C" w:rsidRPr="00AC4CA5" w:rsidRDefault="00A8052C" w:rsidP="00A8052C">
      <w:pPr>
        <w:rPr>
          <w:lang w:val="fr-FR"/>
        </w:rPr>
      </w:pPr>
      <w:r w:rsidRPr="00AC4CA5">
        <w:rPr>
          <w:lang w:val="fr-FR"/>
        </w:rPr>
        <w:t>Ce document définit les procédures de signalisation sur les couches des réseaux radioélectriques du plan de commande entre des nœuds NG-RAN dans le réseau NG-RAN. Le protocole XnAP permet d</w:t>
      </w:r>
      <w:r w:rsidR="00AC4CA5">
        <w:rPr>
          <w:lang w:val="fr-FR"/>
        </w:rPr>
        <w:t>'</w:t>
      </w:r>
      <w:r w:rsidRPr="00AC4CA5">
        <w:rPr>
          <w:lang w:val="fr-FR"/>
        </w:rPr>
        <w:t>exécuter les fonctions de l</w:t>
      </w:r>
      <w:r w:rsidR="00AC4CA5">
        <w:rPr>
          <w:lang w:val="fr-FR"/>
        </w:rPr>
        <w:t>'</w:t>
      </w:r>
      <w:r w:rsidRPr="00AC4CA5">
        <w:rPr>
          <w:lang w:val="fr-FR"/>
        </w:rPr>
        <w:t>interface Xn en appliquant les procédures de signalisation définies dans la spécification. Le protocole XnAP a été élaboré conformément aux principes généraux énoncés dans les Documents TS 38.401 et TS 38.420.</w:t>
      </w:r>
    </w:p>
    <w:p w14:paraId="27E648FF" w14:textId="040BC508"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488B2538" w14:textId="77777777" w:rsidR="00A8052C" w:rsidRPr="00AC4CA5" w:rsidRDefault="00A8052C" w:rsidP="00A8052C">
      <w:pPr>
        <w:rPr>
          <w:b/>
          <w:bCs/>
          <w:sz w:val="18"/>
          <w:szCs w:val="18"/>
          <w:lang w:val="fr-FR"/>
        </w:rPr>
      </w:pPr>
      <w:r w:rsidRPr="00AC4CA5">
        <w:rPr>
          <w:b/>
          <w:bCs/>
          <w:sz w:val="18"/>
          <w:szCs w:val="18"/>
          <w:lang w:val="fr-FR"/>
        </w:rPr>
        <w:t>Version 17</w:t>
      </w:r>
    </w:p>
    <w:p w14:paraId="1D1FB33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02" w:anchor="Rel-17" w:history="1">
        <w:r w:rsidRPr="00AC4CA5">
          <w:rPr>
            <w:rStyle w:val="Hyperlink"/>
            <w:sz w:val="18"/>
            <w:szCs w:val="18"/>
            <w:lang w:val="fr-FR"/>
          </w:rPr>
          <w:t>https://www.atis.org/3gpp-transpositions - Rel-17</w:t>
        </w:r>
      </w:hyperlink>
    </w:p>
    <w:p w14:paraId="642BA8C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03" w:history="1">
        <w:r w:rsidRPr="00AC4CA5">
          <w:rPr>
            <w:rStyle w:val="Hyperlink"/>
            <w:sz w:val="18"/>
            <w:szCs w:val="18"/>
            <w:lang w:val="fr-FR"/>
          </w:rPr>
          <w:t>https://www.ccsa.org.cn/api/portalsFile/downloadOldFile?type=17&amp;oldFileUrl=NTN/RIT/CCSA.3GPP.38.423.V17.10.0.docx</w:t>
        </w:r>
      </w:hyperlink>
      <w:r w:rsidRPr="00AC4CA5">
        <w:rPr>
          <w:rStyle w:val="Hyperlink"/>
          <w:sz w:val="18"/>
          <w:szCs w:val="18"/>
          <w:lang w:val="fr-FR"/>
        </w:rPr>
        <w:t xml:space="preserve"> </w:t>
      </w:r>
    </w:p>
    <w:p w14:paraId="79F621D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138 423 V17.10.0 (2024-09)</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04" w:history="1">
        <w:r w:rsidRPr="00AC4CA5">
          <w:rPr>
            <w:rStyle w:val="Hyperlink"/>
            <w:sz w:val="18"/>
            <w:szCs w:val="18"/>
            <w:lang w:val="fr-FR"/>
          </w:rPr>
          <w:t>https://www.etsi.org/deliver/etsi_ts/138400_138499/138423/17.10.00_60/ts_138423v171000p.pdf</w:t>
        </w:r>
      </w:hyperlink>
      <w:r w:rsidRPr="00AC4CA5">
        <w:rPr>
          <w:rStyle w:val="Hyperlink"/>
          <w:sz w:val="18"/>
          <w:szCs w:val="18"/>
          <w:lang w:val="fr-FR"/>
        </w:rPr>
        <w:t xml:space="preserve"> </w:t>
      </w:r>
    </w:p>
    <w:p w14:paraId="727E4A7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38.423-17.10.0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05" w:history="1">
        <w:r w:rsidRPr="00AC4CA5">
          <w:rPr>
            <w:rStyle w:val="Hyperlink"/>
            <w:sz w:val="18"/>
            <w:szCs w:val="18"/>
            <w:lang w:val="fr-FR"/>
          </w:rPr>
          <w:t>https://members.tsdsi.in/s/rA5RC9ooSy7FZbH</w:t>
        </w:r>
      </w:hyperlink>
      <w:r w:rsidRPr="00AC4CA5">
        <w:rPr>
          <w:rStyle w:val="Hyperlink"/>
          <w:sz w:val="18"/>
          <w:szCs w:val="18"/>
          <w:lang w:val="fr-FR"/>
        </w:rPr>
        <w:t xml:space="preserve"> </w:t>
      </w:r>
    </w:p>
    <w:p w14:paraId="71FBAB2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06" w:history="1">
        <w:r w:rsidRPr="00AC4CA5">
          <w:rPr>
            <w:rStyle w:val="Hyperlink"/>
            <w:sz w:val="18"/>
            <w:szCs w:val="18"/>
            <w:lang w:val="fr-FR"/>
          </w:rPr>
          <w:t>https://www.tta.or.kr/eng/ttaSearchEngView.do?key=461&amp;searchStandardNo=TTAT.3G-38.423V17.10.0&amp;searchCate=TTAS</w:t>
        </w:r>
      </w:hyperlink>
      <w:r w:rsidRPr="00AC4CA5">
        <w:rPr>
          <w:rStyle w:val="Hyperlink"/>
          <w:sz w:val="18"/>
          <w:szCs w:val="18"/>
          <w:lang w:val="fr-FR"/>
        </w:rPr>
        <w:t xml:space="preserve"> </w:t>
      </w:r>
    </w:p>
    <w:p w14:paraId="5EE18447" w14:textId="77777777" w:rsidR="00A8052C" w:rsidRPr="00AC4CA5" w:rsidRDefault="00A8052C" w:rsidP="00A8052C">
      <w:pPr>
        <w:rPr>
          <w:b/>
          <w:bCs/>
          <w:sz w:val="18"/>
          <w:szCs w:val="18"/>
          <w:lang w:val="fr-FR"/>
        </w:rPr>
      </w:pPr>
      <w:r w:rsidRPr="00AC4CA5">
        <w:rPr>
          <w:b/>
          <w:bCs/>
          <w:sz w:val="18"/>
          <w:szCs w:val="18"/>
          <w:lang w:val="fr-FR"/>
        </w:rPr>
        <w:t>Version 18</w:t>
      </w:r>
    </w:p>
    <w:p w14:paraId="0C9C8FE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07" w:anchor="Rel-18" w:history="1">
        <w:r w:rsidRPr="00AC4CA5">
          <w:rPr>
            <w:rStyle w:val="Hyperlink"/>
            <w:sz w:val="18"/>
            <w:szCs w:val="18"/>
            <w:lang w:val="fr-FR"/>
          </w:rPr>
          <w:t>https://www.atis.org/3gpp-transpositions - Rel-18</w:t>
        </w:r>
      </w:hyperlink>
    </w:p>
    <w:p w14:paraId="6D49714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08" w:history="1">
        <w:r w:rsidRPr="00AC4CA5">
          <w:rPr>
            <w:rStyle w:val="Hyperlink"/>
            <w:sz w:val="18"/>
            <w:szCs w:val="18"/>
            <w:lang w:val="fr-FR"/>
          </w:rPr>
          <w:t>https://www.ccsa.org.cn/api/portalsFile/downloadOldFile?type=17&amp;oldFileUrl=NTN/RIT/CCSA.3GPP.38.423.V18.3.0.docx</w:t>
        </w:r>
      </w:hyperlink>
      <w:r w:rsidRPr="00AC4CA5">
        <w:rPr>
          <w:rStyle w:val="Hyperlink"/>
          <w:sz w:val="18"/>
          <w:szCs w:val="18"/>
          <w:lang w:val="fr-FR"/>
        </w:rPr>
        <w:t xml:space="preserve"> </w:t>
      </w:r>
    </w:p>
    <w:p w14:paraId="358B7AE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138 423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09" w:history="1">
        <w:r w:rsidRPr="00AC4CA5">
          <w:rPr>
            <w:rStyle w:val="Hyperlink"/>
            <w:sz w:val="18"/>
            <w:szCs w:val="18"/>
            <w:lang w:val="fr-FR"/>
          </w:rPr>
          <w:t>https://www.etsi.org/deliver/etsi_ts/138400_138499/138423/18.03.00_60/ts_138423v180300p.pdf</w:t>
        </w:r>
      </w:hyperlink>
      <w:r w:rsidRPr="00AC4CA5">
        <w:rPr>
          <w:rStyle w:val="Hyperlink"/>
          <w:sz w:val="18"/>
          <w:szCs w:val="18"/>
          <w:lang w:val="fr-FR"/>
        </w:rPr>
        <w:t xml:space="preserve"> </w:t>
      </w:r>
    </w:p>
    <w:p w14:paraId="42F695C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38.423- 18.3.0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10" w:history="1">
        <w:r w:rsidRPr="00AC4CA5">
          <w:rPr>
            <w:rStyle w:val="Hyperlink"/>
            <w:sz w:val="18"/>
            <w:szCs w:val="18"/>
            <w:lang w:val="fr-FR"/>
          </w:rPr>
          <w:t>https://members.tsdsi.in/s/LNw42AFCqTteLSZ</w:t>
        </w:r>
      </w:hyperlink>
      <w:r w:rsidRPr="00AC4CA5">
        <w:rPr>
          <w:rStyle w:val="Hyperlink"/>
          <w:sz w:val="18"/>
          <w:szCs w:val="18"/>
          <w:lang w:val="fr-FR"/>
        </w:rPr>
        <w:t xml:space="preserve"> </w:t>
      </w:r>
    </w:p>
    <w:p w14:paraId="08DC02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11" w:history="1">
        <w:r w:rsidRPr="00AC4CA5">
          <w:rPr>
            <w:rStyle w:val="Hyperlink"/>
            <w:sz w:val="18"/>
            <w:szCs w:val="18"/>
            <w:lang w:val="fr-FR"/>
          </w:rPr>
          <w:t>https://www.tta.or.kr/eng/ttaSearchEngView.do?key=461&amp;searchStandardNo=TTAT.3G-38.423V18.3.0&amp;searchCate=TTAS</w:t>
        </w:r>
      </w:hyperlink>
      <w:r w:rsidRPr="00AC4CA5">
        <w:rPr>
          <w:rStyle w:val="Hyperlink"/>
          <w:sz w:val="18"/>
          <w:szCs w:val="18"/>
          <w:lang w:val="fr-FR"/>
        </w:rPr>
        <w:t xml:space="preserve"> </w:t>
      </w:r>
    </w:p>
    <w:p w14:paraId="7B682012" w14:textId="77777777" w:rsidR="00A8052C" w:rsidRPr="00AC4CA5" w:rsidRDefault="00A8052C" w:rsidP="00A8052C">
      <w:pPr>
        <w:pStyle w:val="Heading5"/>
        <w:rPr>
          <w:lang w:val="fr-FR"/>
        </w:rPr>
      </w:pPr>
      <w:r w:rsidRPr="00AC4CA5">
        <w:rPr>
          <w:lang w:val="fr-FR"/>
        </w:rPr>
        <w:lastRenderedPageBreak/>
        <w:t>2.2.1.4.23</w:t>
      </w:r>
      <w:r w:rsidRPr="00AC4CA5">
        <w:rPr>
          <w:lang w:val="fr-FR"/>
        </w:rPr>
        <w:tab/>
        <w:t>TS 38.424</w:t>
      </w:r>
    </w:p>
    <w:p w14:paraId="64A34FAB" w14:textId="580A8B90" w:rsidR="00A8052C" w:rsidRPr="00AC4CA5" w:rsidRDefault="00A8052C" w:rsidP="00A8052C">
      <w:pPr>
        <w:pStyle w:val="Headingb"/>
        <w:rPr>
          <w:lang w:val="fr-FR"/>
        </w:rPr>
      </w:pPr>
      <w:bookmarkStart w:id="589" w:name="_Toc56152557"/>
      <w:bookmarkStart w:id="590" w:name="_Toc56153937"/>
      <w:bookmarkStart w:id="591" w:name="_Toc94533049"/>
      <w:bookmarkStart w:id="592" w:name="_Toc94533519"/>
      <w:r w:rsidRPr="00AC4CA5">
        <w:rPr>
          <w:lang w:val="fr-FR"/>
        </w:rPr>
        <w:t>NG-RAN; Transport des données pour l</w:t>
      </w:r>
      <w:r w:rsidR="00AC4CA5">
        <w:rPr>
          <w:lang w:val="fr-FR"/>
        </w:rPr>
        <w:t>'</w:t>
      </w:r>
      <w:r w:rsidRPr="00AC4CA5">
        <w:rPr>
          <w:lang w:val="fr-FR"/>
        </w:rPr>
        <w:t>interface Xn</w:t>
      </w:r>
      <w:bookmarkEnd w:id="589"/>
      <w:bookmarkEnd w:id="590"/>
      <w:bookmarkEnd w:id="591"/>
      <w:bookmarkEnd w:id="592"/>
    </w:p>
    <w:p w14:paraId="68343A25" w14:textId="564761DE" w:rsidR="00A8052C" w:rsidRPr="00AC4CA5" w:rsidRDefault="00A8052C" w:rsidP="00A8052C">
      <w:pPr>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Xn.</w:t>
      </w:r>
    </w:p>
    <w:p w14:paraId="36A79447" w14:textId="23C0134A"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5F044C7" w14:textId="77777777" w:rsidR="00A8052C" w:rsidRPr="00AC4CA5" w:rsidRDefault="00A8052C" w:rsidP="00A8052C">
      <w:pPr>
        <w:rPr>
          <w:b/>
          <w:bCs/>
          <w:sz w:val="18"/>
          <w:szCs w:val="18"/>
          <w:lang w:val="fr-FR"/>
        </w:rPr>
      </w:pPr>
      <w:r w:rsidRPr="00AC4CA5">
        <w:rPr>
          <w:b/>
          <w:bCs/>
          <w:sz w:val="18"/>
          <w:szCs w:val="18"/>
          <w:lang w:val="fr-FR"/>
        </w:rPr>
        <w:t>Version 17</w:t>
      </w:r>
    </w:p>
    <w:p w14:paraId="7D8B701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12" w:anchor="Rel-17" w:history="1">
        <w:r w:rsidRPr="00AC4CA5">
          <w:rPr>
            <w:rStyle w:val="Hyperlink"/>
            <w:sz w:val="18"/>
            <w:szCs w:val="18"/>
            <w:lang w:val="fr-FR"/>
          </w:rPr>
          <w:t>https://www.atis.org/3gpp-transpositions - Rel-17</w:t>
        </w:r>
      </w:hyperlink>
    </w:p>
    <w:p w14:paraId="69580E7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13" w:history="1">
        <w:r w:rsidRPr="00AC4CA5">
          <w:rPr>
            <w:rStyle w:val="Hyperlink"/>
            <w:sz w:val="18"/>
            <w:szCs w:val="18"/>
            <w:lang w:val="fr-FR"/>
          </w:rPr>
          <w:t>https://www.ccsa.org.cn/api/portalsFile/downloadOldFile?type=17&amp;oldFileUrl=NTN/RIT/CCSA.3GPP.38.424.V17.0.0.doc</w:t>
        </w:r>
      </w:hyperlink>
      <w:r w:rsidRPr="00AC4CA5">
        <w:rPr>
          <w:rStyle w:val="Hyperlink"/>
          <w:sz w:val="18"/>
          <w:szCs w:val="18"/>
          <w:lang w:val="fr-FR"/>
        </w:rPr>
        <w:t xml:space="preserve"> </w:t>
      </w:r>
    </w:p>
    <w:p w14:paraId="72303C5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138 424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714" w:history="1">
        <w:r w:rsidRPr="00AC4CA5">
          <w:rPr>
            <w:rStyle w:val="Hyperlink"/>
            <w:sz w:val="18"/>
            <w:szCs w:val="18"/>
            <w:lang w:val="fr-FR"/>
          </w:rPr>
          <w:t>https://www.etsi.org/deliver/etsi_ts/138400_138499/138424/17.00.00_60/ts_138424v170000p.pdf</w:t>
        </w:r>
      </w:hyperlink>
      <w:r w:rsidRPr="00AC4CA5">
        <w:rPr>
          <w:rStyle w:val="Hyperlink"/>
          <w:sz w:val="18"/>
          <w:szCs w:val="18"/>
          <w:lang w:val="fr-FR"/>
        </w:rPr>
        <w:t xml:space="preserve"> </w:t>
      </w:r>
    </w:p>
    <w:p w14:paraId="3F88475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38.424-17.0.0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715" w:history="1">
        <w:r w:rsidRPr="00AC4CA5">
          <w:rPr>
            <w:rStyle w:val="Hyperlink"/>
            <w:sz w:val="18"/>
            <w:szCs w:val="18"/>
            <w:lang w:val="fr-FR"/>
          </w:rPr>
          <w:t>https://members.tsdsi.in/s/brsLdQ6Cz85aQZm</w:t>
        </w:r>
      </w:hyperlink>
      <w:r w:rsidRPr="00AC4CA5">
        <w:rPr>
          <w:rStyle w:val="Hyperlink"/>
          <w:sz w:val="18"/>
          <w:szCs w:val="18"/>
          <w:lang w:val="fr-FR"/>
        </w:rPr>
        <w:t xml:space="preserve"> </w:t>
      </w:r>
    </w:p>
    <w:p w14:paraId="6A25141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716" w:history="1">
        <w:r w:rsidRPr="00AC4CA5">
          <w:rPr>
            <w:rStyle w:val="Hyperlink"/>
            <w:sz w:val="18"/>
            <w:szCs w:val="18"/>
            <w:lang w:val="fr-FR"/>
          </w:rPr>
          <w:t>https://www.tta.or.kr/eng/ttaSearchEngView.do?key=461&amp;searchStandardNo=TTAT.3G-38.424V17.0.0&amp;searchCate=TTAS</w:t>
        </w:r>
      </w:hyperlink>
      <w:r w:rsidRPr="00AC4CA5">
        <w:rPr>
          <w:rStyle w:val="Hyperlink"/>
          <w:sz w:val="18"/>
          <w:szCs w:val="18"/>
          <w:lang w:val="fr-FR"/>
        </w:rPr>
        <w:t xml:space="preserve"> </w:t>
      </w:r>
    </w:p>
    <w:p w14:paraId="2B80A780" w14:textId="77777777" w:rsidR="00A8052C" w:rsidRPr="00AC4CA5" w:rsidRDefault="00A8052C" w:rsidP="00A8052C">
      <w:pPr>
        <w:keepNext/>
        <w:keepLines/>
        <w:rPr>
          <w:b/>
          <w:bCs/>
          <w:sz w:val="18"/>
          <w:szCs w:val="18"/>
          <w:lang w:val="fr-FR"/>
        </w:rPr>
      </w:pPr>
      <w:r w:rsidRPr="00AC4CA5">
        <w:rPr>
          <w:b/>
          <w:bCs/>
          <w:sz w:val="18"/>
          <w:szCs w:val="18"/>
          <w:lang w:val="fr-FR"/>
        </w:rPr>
        <w:t>Version 18</w:t>
      </w:r>
    </w:p>
    <w:p w14:paraId="01A6979F"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17" w:anchor="Rel-18" w:history="1">
        <w:r w:rsidRPr="00AC4CA5">
          <w:rPr>
            <w:rStyle w:val="Hyperlink"/>
            <w:sz w:val="18"/>
            <w:szCs w:val="18"/>
            <w:lang w:val="fr-FR"/>
          </w:rPr>
          <w:t>https://www.atis.org/3gpp-transpositions - Rel-18</w:t>
        </w:r>
      </w:hyperlink>
    </w:p>
    <w:p w14:paraId="6F13522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18" w:history="1">
        <w:r w:rsidRPr="00AC4CA5">
          <w:rPr>
            <w:rStyle w:val="Hyperlink"/>
            <w:sz w:val="18"/>
            <w:szCs w:val="18"/>
            <w:lang w:val="fr-FR"/>
          </w:rPr>
          <w:t>https://www.ccsa.org.cn/api/portalsFile/downloadOldFile?type=17&amp;oldFileUrl=NTN/RIT/CCSA.3GPP.38.424.V18.0.0.docx</w:t>
        </w:r>
      </w:hyperlink>
      <w:r w:rsidRPr="00AC4CA5">
        <w:rPr>
          <w:rStyle w:val="Hyperlink"/>
          <w:sz w:val="18"/>
          <w:szCs w:val="18"/>
          <w:lang w:val="fr-FR"/>
        </w:rPr>
        <w:t xml:space="preserve"> </w:t>
      </w:r>
    </w:p>
    <w:p w14:paraId="53428BA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138 424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06.05.2024</w:t>
      </w:r>
      <w:r w:rsidRPr="00AC4CA5">
        <w:rPr>
          <w:rFonts w:ascii="Arial" w:hAnsi="Arial" w:cs="Arial"/>
          <w:szCs w:val="24"/>
          <w:lang w:val="fr-FR" w:eastAsia="en-GB"/>
        </w:rPr>
        <w:tab/>
      </w:r>
      <w:hyperlink r:id="rId2719" w:history="1">
        <w:r w:rsidRPr="00AC4CA5">
          <w:rPr>
            <w:rStyle w:val="Hyperlink"/>
            <w:sz w:val="18"/>
            <w:szCs w:val="18"/>
            <w:lang w:val="fr-FR"/>
          </w:rPr>
          <w:t>https://www.etsi.org/deliver/etsi_ts/138400_138499/138424/18.00.00_60/ts_138424v180000p.pdf</w:t>
        </w:r>
      </w:hyperlink>
      <w:r w:rsidRPr="00AC4CA5">
        <w:rPr>
          <w:rStyle w:val="Hyperlink"/>
          <w:sz w:val="18"/>
          <w:szCs w:val="18"/>
          <w:lang w:val="fr-FR"/>
        </w:rPr>
        <w:t xml:space="preserve"> </w:t>
      </w:r>
    </w:p>
    <w:p w14:paraId="3AF3D4E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38.424 -18.0.0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20" w:history="1">
        <w:r w:rsidRPr="00AC4CA5">
          <w:rPr>
            <w:rStyle w:val="Hyperlink"/>
            <w:sz w:val="18"/>
            <w:szCs w:val="18"/>
            <w:lang w:val="fr-FR"/>
          </w:rPr>
          <w:t>https://members.tsdsi.in/s/6iaQMPt2kef46mS</w:t>
        </w:r>
      </w:hyperlink>
      <w:r w:rsidRPr="00AC4CA5">
        <w:rPr>
          <w:rStyle w:val="Hyperlink"/>
          <w:sz w:val="18"/>
          <w:szCs w:val="18"/>
          <w:lang w:val="fr-FR"/>
        </w:rPr>
        <w:t xml:space="preserve"> </w:t>
      </w:r>
    </w:p>
    <w:p w14:paraId="373AFF2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721" w:history="1">
        <w:r w:rsidRPr="00AC4CA5">
          <w:rPr>
            <w:rStyle w:val="Hyperlink"/>
            <w:sz w:val="18"/>
            <w:szCs w:val="18"/>
            <w:lang w:val="fr-FR"/>
          </w:rPr>
          <w:t>https://www.tta.or.kr/eng/ttaSearchEngView.do?key=461&amp;searchStandardNo=TTAT.3G-38.424V18.0.0&amp;searchCate=TTAS</w:t>
        </w:r>
      </w:hyperlink>
      <w:r w:rsidRPr="00AC4CA5">
        <w:rPr>
          <w:rStyle w:val="Hyperlink"/>
          <w:sz w:val="18"/>
          <w:szCs w:val="18"/>
          <w:lang w:val="fr-FR"/>
        </w:rPr>
        <w:t xml:space="preserve"> </w:t>
      </w:r>
    </w:p>
    <w:p w14:paraId="6D5B4A37" w14:textId="77777777" w:rsidR="00A8052C" w:rsidRPr="00AC4CA5" w:rsidRDefault="00A8052C" w:rsidP="002454A0">
      <w:pPr>
        <w:pStyle w:val="Heading5"/>
        <w:rPr>
          <w:lang w:val="fr-FR"/>
        </w:rPr>
      </w:pPr>
      <w:r w:rsidRPr="00AC4CA5">
        <w:rPr>
          <w:lang w:val="fr-FR"/>
        </w:rPr>
        <w:t>2.2.1.4.24</w:t>
      </w:r>
      <w:r w:rsidRPr="00AC4CA5">
        <w:rPr>
          <w:lang w:val="fr-FR"/>
        </w:rPr>
        <w:tab/>
        <w:t>TS 38.425</w:t>
      </w:r>
    </w:p>
    <w:p w14:paraId="623B1205" w14:textId="0B7EFAD5" w:rsidR="00A8052C" w:rsidRPr="00AC4CA5" w:rsidRDefault="00A8052C" w:rsidP="00A8052C">
      <w:pPr>
        <w:pStyle w:val="Headingb"/>
        <w:rPr>
          <w:lang w:val="fr-FR"/>
        </w:rPr>
      </w:pPr>
      <w:bookmarkStart w:id="593" w:name="_Toc56152558"/>
      <w:bookmarkStart w:id="594" w:name="_Toc56153938"/>
      <w:bookmarkStart w:id="595" w:name="_Toc94533050"/>
      <w:bookmarkStart w:id="596" w:name="_Toc94533520"/>
      <w:r w:rsidRPr="00AC4CA5">
        <w:rPr>
          <w:lang w:val="fr-FR"/>
        </w:rPr>
        <w:t>NG-RAN; Protocole de plan d</w:t>
      </w:r>
      <w:r w:rsidR="00AC4CA5">
        <w:rPr>
          <w:lang w:val="fr-FR"/>
        </w:rPr>
        <w:t>'</w:t>
      </w:r>
      <w:r w:rsidRPr="00AC4CA5">
        <w:rPr>
          <w:lang w:val="fr-FR"/>
        </w:rPr>
        <w:t>utilisateur NR</w:t>
      </w:r>
      <w:bookmarkEnd w:id="593"/>
      <w:bookmarkEnd w:id="594"/>
      <w:bookmarkEnd w:id="595"/>
      <w:bookmarkEnd w:id="596"/>
    </w:p>
    <w:p w14:paraId="0F2F3558" w14:textId="0B64CE9F" w:rsidR="00A8052C" w:rsidRPr="00AC4CA5" w:rsidRDefault="00A8052C" w:rsidP="00A8052C">
      <w:pPr>
        <w:rPr>
          <w:lang w:val="fr-FR"/>
        </w:rPr>
      </w:pPr>
      <w:r w:rsidRPr="00AC4CA5">
        <w:rPr>
          <w:lang w:val="fr-FR"/>
        </w:rPr>
        <w:t>Ce document définit les fonctions de protocole de plan d</w:t>
      </w:r>
      <w:r w:rsidR="00AC4CA5">
        <w:rPr>
          <w:lang w:val="fr-FR"/>
        </w:rPr>
        <w:t>'</w:t>
      </w:r>
      <w:r w:rsidRPr="00AC4CA5">
        <w:rPr>
          <w:lang w:val="fr-FR"/>
        </w:rPr>
        <w:t>utilisateur NR utilisées dans le réseau NG-RAN et, pour la double connectivité E-UTRA</w:t>
      </w:r>
      <w:r w:rsidRPr="00AC4CA5">
        <w:rPr>
          <w:lang w:val="fr-FR"/>
        </w:rPr>
        <w:noBreakHyphen/>
        <w:t>NR (EN-DC), dans le réseau E-UTRAN. Les fonctions de protocole de plan d</w:t>
      </w:r>
      <w:r w:rsidR="00AC4CA5">
        <w:rPr>
          <w:lang w:val="fr-FR"/>
        </w:rPr>
        <w:t>'</w:t>
      </w:r>
      <w:r w:rsidRPr="00AC4CA5">
        <w:rPr>
          <w:lang w:val="fr-FR"/>
        </w:rPr>
        <w:t>utilisateur NR peuvent résider dans des nœuds terminant soit l</w:t>
      </w:r>
      <w:r w:rsidR="00AC4CA5">
        <w:rPr>
          <w:lang w:val="fr-FR"/>
        </w:rPr>
        <w:t>'</w:t>
      </w:r>
      <w:r w:rsidRPr="00AC4CA5">
        <w:rPr>
          <w:lang w:val="fr-FR"/>
        </w:rPr>
        <w:t>interface X2</w:t>
      </w:r>
      <w:r w:rsidRPr="00AC4CA5">
        <w:rPr>
          <w:lang w:val="fr-FR"/>
        </w:rPr>
        <w:noBreakHyphen/>
        <w:t>U (pour EN-DC), soit l</w:t>
      </w:r>
      <w:r w:rsidR="00AC4CA5">
        <w:rPr>
          <w:lang w:val="fr-FR"/>
        </w:rPr>
        <w:t>'</w:t>
      </w:r>
      <w:r w:rsidRPr="00AC4CA5">
        <w:rPr>
          <w:lang w:val="fr-FR"/>
        </w:rPr>
        <w:t>interface Xn-U ou l</w:t>
      </w:r>
      <w:r w:rsidR="00AC4CA5">
        <w:rPr>
          <w:lang w:val="fr-FR"/>
        </w:rPr>
        <w:t>'</w:t>
      </w:r>
      <w:r w:rsidRPr="00AC4CA5">
        <w:rPr>
          <w:lang w:val="fr-FR"/>
        </w:rPr>
        <w:t>interface F1-U.</w:t>
      </w:r>
    </w:p>
    <w:p w14:paraId="211E172F" w14:textId="72676CED"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A6C31FB" w14:textId="77777777" w:rsidR="00A8052C" w:rsidRPr="00AC4CA5" w:rsidRDefault="00A8052C" w:rsidP="00A8052C">
      <w:pPr>
        <w:rPr>
          <w:b/>
          <w:bCs/>
          <w:sz w:val="18"/>
          <w:szCs w:val="18"/>
          <w:lang w:val="fr-FR"/>
        </w:rPr>
      </w:pPr>
      <w:r w:rsidRPr="00AC4CA5">
        <w:rPr>
          <w:b/>
          <w:bCs/>
          <w:sz w:val="18"/>
          <w:szCs w:val="18"/>
          <w:lang w:val="fr-FR"/>
        </w:rPr>
        <w:t>Version 17</w:t>
      </w:r>
    </w:p>
    <w:p w14:paraId="43C61DB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ATIS.3GPP.38.425.V17.3.0</w:t>
      </w:r>
      <w:r w:rsidRPr="00AC4CA5">
        <w:rPr>
          <w:rFonts w:ascii="Arial" w:hAnsi="Arial" w:cs="Arial"/>
          <w:szCs w:val="24"/>
          <w:lang w:val="fr-FR" w:eastAsia="en-GB"/>
        </w:rPr>
        <w:tab/>
      </w:r>
      <w:r w:rsidRPr="00AC4CA5">
        <w:rPr>
          <w:color w:val="000000"/>
          <w:sz w:val="18"/>
          <w:szCs w:val="18"/>
          <w:lang w:val="fr-FR" w:eastAsia="en-GB"/>
        </w:rPr>
        <w:t>17.3.0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22.05.2023</w:t>
      </w:r>
      <w:r w:rsidRPr="00AC4CA5">
        <w:rPr>
          <w:rFonts w:ascii="Arial" w:hAnsi="Arial" w:cs="Arial"/>
          <w:szCs w:val="24"/>
          <w:lang w:val="fr-FR" w:eastAsia="en-GB"/>
        </w:rPr>
        <w:tab/>
      </w:r>
      <w:hyperlink r:id="rId2722" w:anchor="Rel-17" w:history="1">
        <w:r w:rsidRPr="00AC4CA5">
          <w:rPr>
            <w:rStyle w:val="Hyperlink"/>
            <w:sz w:val="18"/>
            <w:szCs w:val="18"/>
            <w:lang w:val="fr-FR"/>
          </w:rPr>
          <w:t>https://www.atis.org/3gpp-transpositions - Rel-17</w:t>
        </w:r>
      </w:hyperlink>
    </w:p>
    <w:p w14:paraId="226F8DF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CCSA.3GPP.38.425.V17.3.0</w:t>
      </w:r>
      <w:r w:rsidRPr="00AC4CA5">
        <w:rPr>
          <w:rFonts w:ascii="Arial" w:hAnsi="Arial" w:cs="Arial"/>
          <w:szCs w:val="24"/>
          <w:lang w:val="fr-FR" w:eastAsia="en-GB"/>
        </w:rPr>
        <w:tab/>
      </w:r>
      <w:r w:rsidRPr="00AC4CA5">
        <w:rPr>
          <w:color w:val="000000"/>
          <w:sz w:val="18"/>
          <w:szCs w:val="18"/>
          <w:lang w:val="fr-FR" w:eastAsia="en-GB"/>
        </w:rPr>
        <w:t>17.3.0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22.05.2023</w:t>
      </w:r>
      <w:r w:rsidRPr="00AC4CA5">
        <w:rPr>
          <w:rFonts w:ascii="Arial" w:hAnsi="Arial" w:cs="Arial"/>
          <w:szCs w:val="24"/>
          <w:lang w:val="fr-FR" w:eastAsia="en-GB"/>
        </w:rPr>
        <w:tab/>
      </w:r>
      <w:hyperlink r:id="rId2723" w:history="1">
        <w:r w:rsidRPr="00AC4CA5">
          <w:rPr>
            <w:rStyle w:val="Hyperlink"/>
            <w:sz w:val="18"/>
            <w:szCs w:val="18"/>
            <w:lang w:val="fr-FR"/>
          </w:rPr>
          <w:t>https://www.ccsa.org.cn/api/portalsFile/downloadOldFile?type=17&amp;oldFileUrl=NTN/RIT/CCSA.3GPP.38.425.V17.3.0.docx</w:t>
        </w:r>
      </w:hyperlink>
      <w:r w:rsidRPr="00AC4CA5">
        <w:rPr>
          <w:rStyle w:val="Hyperlink"/>
          <w:sz w:val="18"/>
          <w:szCs w:val="18"/>
          <w:lang w:val="fr-FR"/>
        </w:rPr>
        <w:t xml:space="preserve"> </w:t>
      </w:r>
    </w:p>
    <w:p w14:paraId="2CA5057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138 425 V17.3.0 (2023-05)</w:t>
      </w:r>
      <w:r w:rsidRPr="00AC4CA5">
        <w:rPr>
          <w:rFonts w:ascii="Arial" w:hAnsi="Arial" w:cs="Arial"/>
          <w:szCs w:val="24"/>
          <w:lang w:val="fr-FR" w:eastAsia="en-GB"/>
        </w:rPr>
        <w:tab/>
      </w:r>
      <w:r w:rsidRPr="00AC4CA5">
        <w:rPr>
          <w:color w:val="000000"/>
          <w:sz w:val="18"/>
          <w:szCs w:val="18"/>
          <w:lang w:val="fr-FR" w:eastAsia="en-GB"/>
        </w:rPr>
        <w:t>17.3.0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05.05.2023</w:t>
      </w:r>
      <w:r w:rsidRPr="00AC4CA5">
        <w:rPr>
          <w:rFonts w:ascii="Arial" w:hAnsi="Arial" w:cs="Arial"/>
          <w:szCs w:val="24"/>
          <w:lang w:val="fr-FR" w:eastAsia="en-GB"/>
        </w:rPr>
        <w:tab/>
      </w:r>
      <w:hyperlink r:id="rId2724" w:history="1">
        <w:r w:rsidRPr="00AC4CA5">
          <w:rPr>
            <w:rStyle w:val="Hyperlink"/>
            <w:sz w:val="18"/>
            <w:szCs w:val="18"/>
            <w:lang w:val="fr-FR"/>
          </w:rPr>
          <w:t>https://www.etsi.org/deliver/etsi_ts/138400_138499/138425/17.03.00_60/ts_138425v170300p.pdf</w:t>
        </w:r>
      </w:hyperlink>
      <w:r w:rsidRPr="00AC4CA5">
        <w:rPr>
          <w:rStyle w:val="Hyperlink"/>
          <w:sz w:val="18"/>
          <w:szCs w:val="18"/>
          <w:lang w:val="fr-FR"/>
        </w:rPr>
        <w:t xml:space="preserve"> </w:t>
      </w:r>
    </w:p>
    <w:p w14:paraId="51CF281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38.425-17.3.0 V1.3.0</w:t>
      </w:r>
      <w:r w:rsidRPr="00AC4CA5">
        <w:rPr>
          <w:rFonts w:ascii="Arial" w:hAnsi="Arial" w:cs="Arial"/>
          <w:szCs w:val="24"/>
          <w:lang w:val="fr-FR" w:eastAsia="en-GB"/>
        </w:rPr>
        <w:tab/>
      </w:r>
      <w:r w:rsidRPr="00AC4CA5">
        <w:rPr>
          <w:color w:val="000000"/>
          <w:sz w:val="18"/>
          <w:szCs w:val="18"/>
          <w:lang w:val="fr-FR" w:eastAsia="en-GB"/>
        </w:rPr>
        <w:t>17.3.0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14.08.2023</w:t>
      </w:r>
      <w:r w:rsidRPr="00AC4CA5">
        <w:rPr>
          <w:rFonts w:ascii="Arial" w:hAnsi="Arial" w:cs="Arial"/>
          <w:szCs w:val="24"/>
          <w:lang w:val="fr-FR" w:eastAsia="en-GB"/>
        </w:rPr>
        <w:tab/>
      </w:r>
      <w:hyperlink r:id="rId2725" w:history="1">
        <w:r w:rsidRPr="00AC4CA5">
          <w:rPr>
            <w:rStyle w:val="Hyperlink"/>
            <w:sz w:val="18"/>
            <w:szCs w:val="18"/>
            <w:lang w:val="fr-FR"/>
          </w:rPr>
          <w:t>https://members.tsdsi.in/s/zBdzk2rWopHRWk7</w:t>
        </w:r>
      </w:hyperlink>
      <w:r w:rsidRPr="00AC4CA5">
        <w:rPr>
          <w:rStyle w:val="Hyperlink"/>
          <w:sz w:val="18"/>
          <w:szCs w:val="18"/>
          <w:lang w:val="fr-FR"/>
        </w:rPr>
        <w:t xml:space="preserve"> </w:t>
      </w:r>
    </w:p>
    <w:p w14:paraId="13425C0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TTAT.3G-38.425V17.3.0</w:t>
      </w:r>
      <w:r w:rsidRPr="00AC4CA5">
        <w:rPr>
          <w:rFonts w:ascii="Arial" w:hAnsi="Arial" w:cs="Arial"/>
          <w:szCs w:val="24"/>
          <w:lang w:val="fr-FR" w:eastAsia="en-GB"/>
        </w:rPr>
        <w:tab/>
      </w:r>
      <w:r w:rsidRPr="00AC4CA5">
        <w:rPr>
          <w:color w:val="000000"/>
          <w:sz w:val="18"/>
          <w:szCs w:val="18"/>
          <w:lang w:val="fr-FR" w:eastAsia="en-GB"/>
        </w:rPr>
        <w:t>17.3.0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01.08.2023</w:t>
      </w:r>
      <w:r w:rsidRPr="00AC4CA5">
        <w:rPr>
          <w:rFonts w:ascii="Arial" w:hAnsi="Arial" w:cs="Arial"/>
          <w:szCs w:val="24"/>
          <w:lang w:val="fr-FR" w:eastAsia="en-GB"/>
        </w:rPr>
        <w:tab/>
      </w:r>
      <w:hyperlink r:id="rId2726" w:history="1">
        <w:r w:rsidRPr="00AC4CA5">
          <w:rPr>
            <w:rStyle w:val="Hyperlink"/>
            <w:sz w:val="18"/>
            <w:szCs w:val="18"/>
            <w:lang w:val="fr-FR"/>
          </w:rPr>
          <w:t>https://www.tta.or.kr/eng/ttaSearchEngView.do?key=461&amp;searchStandardNo=TTAT.3G-38.425V17.3.0&amp;searchCate=TTAS</w:t>
        </w:r>
      </w:hyperlink>
      <w:r w:rsidRPr="00AC4CA5">
        <w:rPr>
          <w:rStyle w:val="Hyperlink"/>
          <w:sz w:val="18"/>
          <w:szCs w:val="18"/>
          <w:lang w:val="fr-FR"/>
        </w:rPr>
        <w:t xml:space="preserve"> </w:t>
      </w:r>
    </w:p>
    <w:p w14:paraId="73D1C95E" w14:textId="77777777" w:rsidR="00A8052C" w:rsidRPr="00AC4CA5" w:rsidRDefault="00A8052C" w:rsidP="00A8052C">
      <w:pPr>
        <w:rPr>
          <w:b/>
          <w:bCs/>
          <w:sz w:val="18"/>
          <w:szCs w:val="18"/>
          <w:lang w:val="fr-FR"/>
        </w:rPr>
      </w:pPr>
      <w:r w:rsidRPr="00AC4CA5">
        <w:rPr>
          <w:b/>
          <w:bCs/>
          <w:sz w:val="18"/>
          <w:szCs w:val="18"/>
          <w:lang w:val="fr-FR"/>
        </w:rPr>
        <w:lastRenderedPageBreak/>
        <w:t>Version 18</w:t>
      </w:r>
    </w:p>
    <w:p w14:paraId="5226FDE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ATIS.3GPP.38.425.V18.1.0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27" w:anchor="Rel-18" w:history="1">
        <w:r w:rsidRPr="00AC4CA5">
          <w:rPr>
            <w:rStyle w:val="Hyperlink"/>
            <w:sz w:val="18"/>
            <w:szCs w:val="18"/>
            <w:lang w:val="fr-FR"/>
          </w:rPr>
          <w:t>https://www.atis.org/3gpp-transpositions - Rel-18</w:t>
        </w:r>
      </w:hyperlink>
    </w:p>
    <w:p w14:paraId="3CE7705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CCSA.3GPP.38.425.V18.1.0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28" w:history="1">
        <w:r w:rsidRPr="00AC4CA5">
          <w:rPr>
            <w:rStyle w:val="Hyperlink"/>
            <w:sz w:val="18"/>
            <w:szCs w:val="18"/>
            <w:lang w:val="fr-FR"/>
          </w:rPr>
          <w:t>https://www.ccsa.org.cn/api/portalsFile/downloadOldFile?type=17&amp;oldFileUrl=NTN/RIT/CCSA.3GPP.38.425.V18.1.0.docx</w:t>
        </w:r>
      </w:hyperlink>
      <w:r w:rsidRPr="00AC4CA5">
        <w:rPr>
          <w:rStyle w:val="Hyperlink"/>
          <w:sz w:val="18"/>
          <w:szCs w:val="18"/>
          <w:lang w:val="fr-FR"/>
        </w:rPr>
        <w:t xml:space="preserve"> </w:t>
      </w:r>
    </w:p>
    <w:p w14:paraId="15CDA94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138 425 V18.1.0 (2024-08)</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729" w:history="1">
        <w:r w:rsidRPr="00AC4CA5">
          <w:rPr>
            <w:rStyle w:val="Hyperlink"/>
            <w:sz w:val="18"/>
            <w:szCs w:val="18"/>
            <w:lang w:val="fr-FR"/>
          </w:rPr>
          <w:t>https://www.etsi.org/deliver/etsi_ts/138400_138499/138425/18.01.00_60/ts_138425v180100p.pdf</w:t>
        </w:r>
      </w:hyperlink>
      <w:r w:rsidRPr="00AC4CA5">
        <w:rPr>
          <w:rStyle w:val="Hyperlink"/>
          <w:sz w:val="18"/>
          <w:szCs w:val="18"/>
          <w:lang w:val="fr-FR"/>
        </w:rPr>
        <w:t xml:space="preserve"> </w:t>
      </w:r>
    </w:p>
    <w:p w14:paraId="0DE2C87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38.425 -18.1.0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30" w:history="1">
        <w:r w:rsidRPr="00AC4CA5">
          <w:rPr>
            <w:rStyle w:val="Hyperlink"/>
            <w:sz w:val="18"/>
            <w:szCs w:val="18"/>
            <w:lang w:val="fr-FR"/>
          </w:rPr>
          <w:t>https://members.tsdsi.in/s/EnpqWk8cq8DwCDL</w:t>
        </w:r>
      </w:hyperlink>
      <w:r w:rsidRPr="00AC4CA5">
        <w:rPr>
          <w:rStyle w:val="Hyperlink"/>
          <w:sz w:val="18"/>
          <w:szCs w:val="18"/>
          <w:lang w:val="fr-FR"/>
        </w:rPr>
        <w:t xml:space="preserve"> </w:t>
      </w:r>
    </w:p>
    <w:p w14:paraId="5030D99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TTAT.3G-38.425V18.1.0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731" w:history="1">
        <w:r w:rsidRPr="00AC4CA5">
          <w:rPr>
            <w:rStyle w:val="Hyperlink"/>
            <w:sz w:val="18"/>
            <w:szCs w:val="18"/>
            <w:lang w:val="fr-FR"/>
          </w:rPr>
          <w:t>https://www.tta.or.kr/eng/ttaSearchEngView.do?key=461&amp;searchStandardNo=TTAT.3G-38.425V18.1.0&amp;searchCate=TTAS</w:t>
        </w:r>
      </w:hyperlink>
      <w:r w:rsidRPr="00AC4CA5">
        <w:rPr>
          <w:rStyle w:val="Hyperlink"/>
          <w:sz w:val="18"/>
          <w:szCs w:val="18"/>
          <w:lang w:val="fr-FR"/>
        </w:rPr>
        <w:t xml:space="preserve"> </w:t>
      </w:r>
    </w:p>
    <w:p w14:paraId="7D1757D4" w14:textId="77777777" w:rsidR="00A8052C" w:rsidRPr="00AC4CA5" w:rsidRDefault="00A8052C" w:rsidP="002454A0">
      <w:pPr>
        <w:pStyle w:val="Heading5"/>
        <w:rPr>
          <w:lang w:val="fr-FR"/>
        </w:rPr>
      </w:pPr>
      <w:r w:rsidRPr="00AC4CA5">
        <w:rPr>
          <w:lang w:val="fr-FR"/>
        </w:rPr>
        <w:t>2.2.1.4.25</w:t>
      </w:r>
      <w:r w:rsidRPr="00AC4CA5">
        <w:rPr>
          <w:lang w:val="fr-FR"/>
        </w:rPr>
        <w:tab/>
        <w:t>TS 38.455</w:t>
      </w:r>
    </w:p>
    <w:p w14:paraId="03915D26" w14:textId="77777777" w:rsidR="00A8052C" w:rsidRPr="00AC4CA5" w:rsidRDefault="00A8052C" w:rsidP="00A8052C">
      <w:pPr>
        <w:pStyle w:val="Headingb"/>
        <w:rPr>
          <w:lang w:val="fr-FR"/>
        </w:rPr>
      </w:pPr>
      <w:bookmarkStart w:id="597" w:name="_Toc56152559"/>
      <w:bookmarkStart w:id="598" w:name="_Toc56153939"/>
      <w:bookmarkStart w:id="599" w:name="_Toc94533051"/>
      <w:bookmarkStart w:id="600" w:name="_Toc94533521"/>
      <w:r w:rsidRPr="00AC4CA5">
        <w:rPr>
          <w:lang w:val="fr-FR"/>
        </w:rPr>
        <w:t>NG-RAN; Protocole de positionnement NR A (NRPPa)</w:t>
      </w:r>
      <w:bookmarkEnd w:id="597"/>
      <w:bookmarkEnd w:id="598"/>
      <w:bookmarkEnd w:id="599"/>
      <w:bookmarkEnd w:id="600"/>
    </w:p>
    <w:p w14:paraId="7AAF3B77" w14:textId="6F828FB0" w:rsidR="00A8052C" w:rsidRPr="00AC4CA5" w:rsidRDefault="00A8052C" w:rsidP="00A8052C">
      <w:pPr>
        <w:rPr>
          <w:lang w:val="fr-FR"/>
        </w:rPr>
      </w:pPr>
      <w:r w:rsidRPr="00AC4CA5">
        <w:rPr>
          <w:lang w:val="fr-FR"/>
        </w:rPr>
        <w:t>Ce document définit les procédures de signalisation du plan de commande des couches des réseaux radioélectriques entre un nœud NG-RAN la fonction LMF. Le protocole NRPPa permet d</w:t>
      </w:r>
      <w:r w:rsidR="00AC4CA5">
        <w:rPr>
          <w:lang w:val="fr-FR"/>
        </w:rPr>
        <w:t>'</w:t>
      </w:r>
      <w:r w:rsidRPr="00AC4CA5">
        <w:rPr>
          <w:lang w:val="fr-FR"/>
        </w:rPr>
        <w:t>exécuter les fonctions concernées en appliquant les procédures de signalisation définies dans la spécification.</w:t>
      </w:r>
    </w:p>
    <w:p w14:paraId="2F893B11" w14:textId="70A195D3"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3EABD850"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6196466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32" w:anchor="Rel-17" w:history="1">
        <w:r w:rsidRPr="00AC4CA5">
          <w:rPr>
            <w:rStyle w:val="Hyperlink"/>
            <w:sz w:val="18"/>
            <w:szCs w:val="18"/>
            <w:lang w:val="fr-FR"/>
          </w:rPr>
          <w:t>https://www.atis.org/3gpp-transpositions - Rel-17</w:t>
        </w:r>
      </w:hyperlink>
    </w:p>
    <w:p w14:paraId="5D18F43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33" w:history="1">
        <w:r w:rsidRPr="00AC4CA5">
          <w:rPr>
            <w:rStyle w:val="Hyperlink"/>
            <w:sz w:val="18"/>
            <w:szCs w:val="18"/>
            <w:lang w:val="fr-FR"/>
          </w:rPr>
          <w:t>https://www.ccsa.org.cn/api/portalsFile/downloadOldFile?type=17&amp;oldFileUrl=NTN/RIT/CCSA.3GPP.38.455.V17.8.0.docx</w:t>
        </w:r>
      </w:hyperlink>
      <w:r w:rsidRPr="00AC4CA5">
        <w:rPr>
          <w:rStyle w:val="Hyperlink"/>
          <w:sz w:val="18"/>
          <w:szCs w:val="18"/>
          <w:lang w:val="fr-FR"/>
        </w:rPr>
        <w:t xml:space="preserve"> </w:t>
      </w:r>
    </w:p>
    <w:p w14:paraId="215D4D9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138 455 V17.8.0 (2024-08)</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734" w:history="1">
        <w:r w:rsidRPr="00AC4CA5">
          <w:rPr>
            <w:rStyle w:val="Hyperlink"/>
            <w:sz w:val="18"/>
            <w:szCs w:val="18"/>
            <w:lang w:val="fr-FR"/>
          </w:rPr>
          <w:t>https://www.etsi.org/deliver/etsi_ts/138400_138499/138455/17.08.00_60/ts_138455v170800p.pdf</w:t>
        </w:r>
      </w:hyperlink>
      <w:r w:rsidRPr="00AC4CA5">
        <w:rPr>
          <w:rStyle w:val="Hyperlink"/>
          <w:sz w:val="18"/>
          <w:szCs w:val="18"/>
          <w:lang w:val="fr-FR"/>
        </w:rPr>
        <w:t xml:space="preserve"> </w:t>
      </w:r>
    </w:p>
    <w:p w14:paraId="1376D73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38.455 -17.8.0 V1.8.0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35" w:history="1">
        <w:r w:rsidRPr="00AC4CA5">
          <w:rPr>
            <w:rStyle w:val="Hyperlink"/>
            <w:sz w:val="18"/>
            <w:szCs w:val="18"/>
            <w:lang w:val="fr-FR"/>
          </w:rPr>
          <w:t>https://members.tsdsi.in/s/RTCiNDkNwCixKmR</w:t>
        </w:r>
      </w:hyperlink>
      <w:r w:rsidRPr="00AC4CA5">
        <w:rPr>
          <w:rStyle w:val="Hyperlink"/>
          <w:sz w:val="18"/>
          <w:szCs w:val="18"/>
          <w:lang w:val="fr-FR"/>
        </w:rPr>
        <w:t xml:space="preserve"> </w:t>
      </w:r>
    </w:p>
    <w:p w14:paraId="512A999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TTAT.3G-38.455V17.8.0</w:t>
      </w:r>
      <w:r w:rsidRPr="00AC4CA5">
        <w:rPr>
          <w:rFonts w:ascii="Arial" w:hAnsi="Arial" w:cs="Arial"/>
          <w:szCs w:val="24"/>
          <w:lang w:val="fr-FR" w:eastAsia="en-GB"/>
        </w:rPr>
        <w:tab/>
      </w:r>
      <w:r w:rsidRPr="00AC4CA5">
        <w:rPr>
          <w:color w:val="000000"/>
          <w:sz w:val="18"/>
          <w:szCs w:val="18"/>
          <w:lang w:val="fr-FR" w:eastAsia="en-GB"/>
        </w:rPr>
        <w:t>17.8.0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736" w:history="1">
        <w:r w:rsidRPr="00AC4CA5">
          <w:rPr>
            <w:rStyle w:val="Hyperlink"/>
            <w:sz w:val="18"/>
            <w:szCs w:val="18"/>
            <w:lang w:val="fr-FR"/>
          </w:rPr>
          <w:t>https://www.tta.or.kr/eng/ttaSearchEngView.do?key=461&amp;searchStandardNo=TTAT.3G-38.455V17.8.0&amp;searchCate=TTAS</w:t>
        </w:r>
      </w:hyperlink>
      <w:r w:rsidRPr="00AC4CA5">
        <w:rPr>
          <w:rStyle w:val="Hyperlink"/>
          <w:sz w:val="18"/>
          <w:szCs w:val="18"/>
          <w:lang w:val="fr-FR"/>
        </w:rPr>
        <w:t xml:space="preserve"> </w:t>
      </w:r>
    </w:p>
    <w:p w14:paraId="6A531C6E" w14:textId="77777777" w:rsidR="00A8052C" w:rsidRPr="00AC4CA5" w:rsidRDefault="00A8052C" w:rsidP="00A8052C">
      <w:pPr>
        <w:rPr>
          <w:b/>
          <w:bCs/>
          <w:sz w:val="18"/>
          <w:szCs w:val="18"/>
          <w:lang w:val="fr-FR"/>
        </w:rPr>
      </w:pPr>
      <w:r w:rsidRPr="00AC4CA5">
        <w:rPr>
          <w:b/>
          <w:bCs/>
          <w:sz w:val="18"/>
          <w:szCs w:val="18"/>
          <w:lang w:val="fr-FR"/>
        </w:rPr>
        <w:t>Version 18</w:t>
      </w:r>
    </w:p>
    <w:p w14:paraId="11769B5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37" w:anchor="Rel-18" w:history="1">
        <w:r w:rsidRPr="00AC4CA5">
          <w:rPr>
            <w:rStyle w:val="Hyperlink"/>
            <w:sz w:val="18"/>
            <w:szCs w:val="18"/>
            <w:lang w:val="fr-FR"/>
          </w:rPr>
          <w:t>https://www.atis.org/3gpp-transpositions - Rel-18</w:t>
        </w:r>
      </w:hyperlink>
    </w:p>
    <w:p w14:paraId="0E329B0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38" w:history="1">
        <w:r w:rsidRPr="00AC4CA5">
          <w:rPr>
            <w:rStyle w:val="Hyperlink"/>
            <w:sz w:val="18"/>
            <w:szCs w:val="18"/>
            <w:lang w:val="fr-FR"/>
          </w:rPr>
          <w:t>https://www.ccsa.org.cn/api/portalsFile/downloadOldFile?type=17&amp;oldFileUrl=NTN/RIT/CCSA.3GPP.38.455.V18.3.0.docx</w:t>
        </w:r>
      </w:hyperlink>
      <w:r w:rsidRPr="00AC4CA5">
        <w:rPr>
          <w:rStyle w:val="Hyperlink"/>
          <w:sz w:val="18"/>
          <w:szCs w:val="18"/>
          <w:lang w:val="fr-FR"/>
        </w:rPr>
        <w:t xml:space="preserve"> </w:t>
      </w:r>
    </w:p>
    <w:p w14:paraId="4672DC8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138 455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39" w:history="1">
        <w:r w:rsidRPr="00AC4CA5">
          <w:rPr>
            <w:rStyle w:val="Hyperlink"/>
            <w:sz w:val="18"/>
            <w:szCs w:val="18"/>
            <w:lang w:val="fr-FR"/>
          </w:rPr>
          <w:t>https://www.etsi.org/deliver/etsi_ts/138400_138499/138455/18.03.00_60/ts_138455v180300p.pdf</w:t>
        </w:r>
      </w:hyperlink>
      <w:r w:rsidRPr="00AC4CA5">
        <w:rPr>
          <w:rStyle w:val="Hyperlink"/>
          <w:sz w:val="18"/>
          <w:szCs w:val="18"/>
          <w:lang w:val="fr-FR"/>
        </w:rPr>
        <w:t xml:space="preserve"> </w:t>
      </w:r>
    </w:p>
    <w:p w14:paraId="3F83C1B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38.455- 18.3.0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40" w:history="1">
        <w:r w:rsidRPr="00AC4CA5">
          <w:rPr>
            <w:rStyle w:val="Hyperlink"/>
            <w:sz w:val="18"/>
            <w:szCs w:val="18"/>
            <w:lang w:val="fr-FR"/>
          </w:rPr>
          <w:t>https://members.tsdsi.in/s/kGZDGBaNGKL6pnt</w:t>
        </w:r>
      </w:hyperlink>
      <w:r w:rsidRPr="00AC4CA5">
        <w:rPr>
          <w:rStyle w:val="Hyperlink"/>
          <w:sz w:val="18"/>
          <w:szCs w:val="18"/>
          <w:lang w:val="fr-FR"/>
        </w:rPr>
        <w:t xml:space="preserve"> </w:t>
      </w:r>
    </w:p>
    <w:p w14:paraId="3CACA2E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TTAT.3G-38.455V18.3.0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41" w:history="1">
        <w:r w:rsidRPr="00AC4CA5">
          <w:rPr>
            <w:rStyle w:val="Hyperlink"/>
            <w:sz w:val="18"/>
            <w:szCs w:val="18"/>
            <w:lang w:val="fr-FR"/>
          </w:rPr>
          <w:t>https://www.tta.or.kr/eng/ttaSearchEngView.do?key=461&amp;searchStandardNo=TTAT.3G-38.455V18.3.0&amp;searchCate=TTAS</w:t>
        </w:r>
      </w:hyperlink>
      <w:r w:rsidRPr="00AC4CA5">
        <w:rPr>
          <w:rStyle w:val="Hyperlink"/>
          <w:sz w:val="18"/>
          <w:szCs w:val="18"/>
          <w:lang w:val="fr-FR"/>
        </w:rPr>
        <w:t xml:space="preserve"> </w:t>
      </w:r>
    </w:p>
    <w:p w14:paraId="45F1CAE3" w14:textId="77777777" w:rsidR="00A8052C" w:rsidRPr="00AC4CA5" w:rsidRDefault="00A8052C" w:rsidP="00A8052C">
      <w:pPr>
        <w:pStyle w:val="Heading5"/>
        <w:rPr>
          <w:lang w:val="fr-FR"/>
        </w:rPr>
      </w:pPr>
      <w:r w:rsidRPr="00AC4CA5">
        <w:rPr>
          <w:lang w:val="fr-FR"/>
        </w:rPr>
        <w:t>2.2.1.4.26</w:t>
      </w:r>
      <w:r w:rsidRPr="00AC4CA5">
        <w:rPr>
          <w:lang w:val="fr-FR"/>
        </w:rPr>
        <w:tab/>
        <w:t>TS 38.470</w:t>
      </w:r>
    </w:p>
    <w:p w14:paraId="680139EF" w14:textId="7A43B984" w:rsidR="00A8052C" w:rsidRPr="00AC4CA5" w:rsidRDefault="00A8052C" w:rsidP="00A8052C">
      <w:pPr>
        <w:pStyle w:val="Headingb"/>
        <w:rPr>
          <w:lang w:val="fr-FR"/>
        </w:rPr>
      </w:pPr>
      <w:bookmarkStart w:id="601" w:name="_Toc56152564"/>
      <w:bookmarkStart w:id="602" w:name="_Toc56153944"/>
      <w:bookmarkStart w:id="603" w:name="_Toc94533056"/>
      <w:bookmarkStart w:id="604" w:name="_Toc94533526"/>
      <w:r w:rsidRPr="00AC4CA5">
        <w:rPr>
          <w:lang w:val="fr-FR"/>
        </w:rPr>
        <w:t>NG-RAN; Aspects et principes généraux de l</w:t>
      </w:r>
      <w:r w:rsidR="00AC4CA5">
        <w:rPr>
          <w:lang w:val="fr-FR"/>
        </w:rPr>
        <w:t>'</w:t>
      </w:r>
      <w:r w:rsidRPr="00AC4CA5">
        <w:rPr>
          <w:lang w:val="fr-FR"/>
        </w:rPr>
        <w:t>interface F1</w:t>
      </w:r>
      <w:bookmarkEnd w:id="601"/>
      <w:bookmarkEnd w:id="602"/>
      <w:bookmarkEnd w:id="603"/>
      <w:bookmarkEnd w:id="604"/>
    </w:p>
    <w:p w14:paraId="12186D01" w14:textId="6B2B0966" w:rsidR="00A8052C" w:rsidRPr="00AC4CA5" w:rsidRDefault="00A8052C" w:rsidP="00A8052C">
      <w:pPr>
        <w:rPr>
          <w:lang w:val="fr-FR"/>
        </w:rPr>
      </w:pPr>
      <w:r w:rsidRPr="00AC4CA5">
        <w:rPr>
          <w:lang w:val="fr-FR"/>
        </w:rPr>
        <w:t>Ce document est une introduction à la série TS 38.47x sur les spécifications techniques du partenariat 3GPP qui définissent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w:t>
      </w:r>
    </w:p>
    <w:p w14:paraId="4E1A7769" w14:textId="48630E91"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6863CBE3" w14:textId="77777777" w:rsidR="00A8052C" w:rsidRPr="00AC4CA5" w:rsidRDefault="00A8052C" w:rsidP="00A8052C">
      <w:pPr>
        <w:rPr>
          <w:b/>
          <w:bCs/>
          <w:sz w:val="18"/>
          <w:szCs w:val="18"/>
          <w:lang w:val="fr-FR"/>
        </w:rPr>
      </w:pPr>
      <w:r w:rsidRPr="00AC4CA5">
        <w:rPr>
          <w:b/>
          <w:bCs/>
          <w:sz w:val="18"/>
          <w:szCs w:val="18"/>
          <w:lang w:val="fr-FR"/>
        </w:rPr>
        <w:t>Version 17</w:t>
      </w:r>
    </w:p>
    <w:p w14:paraId="5791AE0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ATIS.3GPP.38.470.V17.6.0</w:t>
      </w:r>
      <w:r w:rsidRPr="00AC4CA5">
        <w:rPr>
          <w:rFonts w:ascii="Arial" w:hAnsi="Arial" w:cs="Arial"/>
          <w:szCs w:val="24"/>
          <w:lang w:val="fr-FR" w:eastAsia="en-GB"/>
        </w:rPr>
        <w:tab/>
      </w:r>
      <w:r w:rsidRPr="00AC4CA5">
        <w:rPr>
          <w:color w:val="000000"/>
          <w:sz w:val="18"/>
          <w:szCs w:val="18"/>
          <w:lang w:val="fr-FR" w:eastAsia="en-GB"/>
        </w:rPr>
        <w:t>17.6.0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42" w:anchor="Rel-17" w:history="1">
        <w:r w:rsidRPr="00AC4CA5">
          <w:rPr>
            <w:rStyle w:val="Hyperlink"/>
            <w:sz w:val="18"/>
            <w:szCs w:val="18"/>
            <w:lang w:val="fr-FR"/>
          </w:rPr>
          <w:t>https://www.atis.org/3gpp-transpositions - Rel-17</w:t>
        </w:r>
      </w:hyperlink>
    </w:p>
    <w:p w14:paraId="0ACD8E2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CCSA.3GPP.38.470.V17.6.0</w:t>
      </w:r>
      <w:r w:rsidRPr="00AC4CA5">
        <w:rPr>
          <w:rFonts w:ascii="Arial" w:hAnsi="Arial" w:cs="Arial"/>
          <w:szCs w:val="24"/>
          <w:lang w:val="fr-FR" w:eastAsia="en-GB"/>
        </w:rPr>
        <w:tab/>
      </w:r>
      <w:r w:rsidRPr="00AC4CA5">
        <w:rPr>
          <w:color w:val="000000"/>
          <w:sz w:val="18"/>
          <w:szCs w:val="18"/>
          <w:lang w:val="fr-FR" w:eastAsia="en-GB"/>
        </w:rPr>
        <w:t>17.6.0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43" w:history="1">
        <w:r w:rsidRPr="00AC4CA5">
          <w:rPr>
            <w:rStyle w:val="Hyperlink"/>
            <w:sz w:val="18"/>
            <w:szCs w:val="18"/>
            <w:lang w:val="fr-FR"/>
          </w:rPr>
          <w:t>https://www.ccsa.org.cn/api/portalsFile/downloadOldFile?type=17&amp;oldFileUrl=NTN/RIT/CCSA.3GPP.38.470.V17.6.0.docx</w:t>
        </w:r>
      </w:hyperlink>
      <w:r w:rsidRPr="00AC4CA5">
        <w:rPr>
          <w:rStyle w:val="Hyperlink"/>
          <w:sz w:val="18"/>
          <w:szCs w:val="18"/>
          <w:lang w:val="fr-FR"/>
        </w:rPr>
        <w:t xml:space="preserve"> </w:t>
      </w:r>
    </w:p>
    <w:p w14:paraId="0AD3E2B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138 470 V17.6.0 (2023-10)</w:t>
      </w:r>
      <w:r w:rsidRPr="00AC4CA5">
        <w:rPr>
          <w:rFonts w:ascii="Arial" w:hAnsi="Arial" w:cs="Arial"/>
          <w:szCs w:val="24"/>
          <w:lang w:val="fr-FR" w:eastAsia="en-GB"/>
        </w:rPr>
        <w:tab/>
      </w:r>
      <w:r w:rsidRPr="00AC4CA5">
        <w:rPr>
          <w:color w:val="000000"/>
          <w:sz w:val="18"/>
          <w:szCs w:val="18"/>
          <w:lang w:val="fr-FR" w:eastAsia="en-GB"/>
        </w:rPr>
        <w:t>17.6.0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06.10.2023</w:t>
      </w:r>
      <w:r w:rsidRPr="00AC4CA5">
        <w:rPr>
          <w:rFonts w:ascii="Arial" w:hAnsi="Arial" w:cs="Arial"/>
          <w:szCs w:val="24"/>
          <w:lang w:val="fr-FR" w:eastAsia="en-GB"/>
        </w:rPr>
        <w:tab/>
      </w:r>
      <w:hyperlink r:id="rId2744" w:history="1">
        <w:r w:rsidRPr="00AC4CA5">
          <w:rPr>
            <w:rStyle w:val="Hyperlink"/>
            <w:sz w:val="18"/>
            <w:szCs w:val="18"/>
            <w:lang w:val="fr-FR"/>
          </w:rPr>
          <w:t>https://www.etsi.org/deliver/etsi_ts/138400_138499/138470/17.06.00_60/ts_138470v170600p.pdf</w:t>
        </w:r>
      </w:hyperlink>
      <w:r w:rsidRPr="00AC4CA5">
        <w:rPr>
          <w:rStyle w:val="Hyperlink"/>
          <w:sz w:val="18"/>
          <w:szCs w:val="18"/>
          <w:lang w:val="fr-FR"/>
        </w:rPr>
        <w:t xml:space="preserve"> </w:t>
      </w:r>
    </w:p>
    <w:p w14:paraId="7DAE1B5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38.470- 17.6.0 V1.6.0</w:t>
      </w:r>
      <w:r w:rsidRPr="00AC4CA5">
        <w:rPr>
          <w:rFonts w:ascii="Arial" w:hAnsi="Arial" w:cs="Arial"/>
          <w:szCs w:val="24"/>
          <w:lang w:val="fr-FR" w:eastAsia="en-GB"/>
        </w:rPr>
        <w:tab/>
      </w:r>
      <w:r w:rsidRPr="00AC4CA5">
        <w:rPr>
          <w:color w:val="000000"/>
          <w:sz w:val="18"/>
          <w:szCs w:val="18"/>
          <w:lang w:val="fr-FR" w:eastAsia="en-GB"/>
        </w:rPr>
        <w:t>17.6.0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23.02.2024</w:t>
      </w:r>
      <w:r w:rsidRPr="00AC4CA5">
        <w:rPr>
          <w:rFonts w:ascii="Arial" w:hAnsi="Arial" w:cs="Arial"/>
          <w:szCs w:val="24"/>
          <w:lang w:val="fr-FR" w:eastAsia="en-GB"/>
        </w:rPr>
        <w:tab/>
      </w:r>
      <w:hyperlink r:id="rId2745" w:history="1">
        <w:r w:rsidRPr="00AC4CA5">
          <w:rPr>
            <w:rStyle w:val="Hyperlink"/>
            <w:sz w:val="18"/>
            <w:szCs w:val="18"/>
            <w:lang w:val="fr-FR"/>
          </w:rPr>
          <w:t>https://members.tsdsi.in/s/9nb7b3b9poYGk7J</w:t>
        </w:r>
      </w:hyperlink>
      <w:r w:rsidRPr="00AC4CA5">
        <w:rPr>
          <w:rStyle w:val="Hyperlink"/>
          <w:sz w:val="18"/>
          <w:szCs w:val="18"/>
          <w:lang w:val="fr-FR"/>
        </w:rPr>
        <w:t xml:space="preserve"> </w:t>
      </w:r>
    </w:p>
    <w:p w14:paraId="1B5BB8A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TTAT.3G-38.470V17.6.0</w:t>
      </w:r>
      <w:r w:rsidRPr="00AC4CA5">
        <w:rPr>
          <w:rFonts w:ascii="Arial" w:hAnsi="Arial" w:cs="Arial"/>
          <w:szCs w:val="24"/>
          <w:lang w:val="fr-FR" w:eastAsia="en-GB"/>
        </w:rPr>
        <w:tab/>
      </w:r>
      <w:r w:rsidRPr="00AC4CA5">
        <w:rPr>
          <w:color w:val="000000"/>
          <w:sz w:val="18"/>
          <w:szCs w:val="18"/>
          <w:lang w:val="fr-FR" w:eastAsia="en-GB"/>
        </w:rPr>
        <w:t>17.6.0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13.02.2024</w:t>
      </w:r>
      <w:r w:rsidRPr="00AC4CA5">
        <w:rPr>
          <w:rFonts w:ascii="Arial" w:hAnsi="Arial" w:cs="Arial"/>
          <w:szCs w:val="24"/>
          <w:lang w:val="fr-FR" w:eastAsia="en-GB"/>
        </w:rPr>
        <w:tab/>
      </w:r>
      <w:hyperlink r:id="rId2746" w:history="1">
        <w:r w:rsidRPr="00AC4CA5">
          <w:rPr>
            <w:rStyle w:val="Hyperlink"/>
            <w:sz w:val="18"/>
            <w:szCs w:val="18"/>
            <w:lang w:val="fr-FR"/>
          </w:rPr>
          <w:t>https://www.tta.or.kr/eng/ttaSearchEngView.do?key=461&amp;searchStandardNo=TTAT.3G-38.470V17.6.0&amp;searchCate=TTAS</w:t>
        </w:r>
      </w:hyperlink>
      <w:r w:rsidRPr="00AC4CA5">
        <w:rPr>
          <w:rStyle w:val="Hyperlink"/>
          <w:sz w:val="18"/>
          <w:szCs w:val="18"/>
          <w:lang w:val="fr-FR"/>
        </w:rPr>
        <w:t xml:space="preserve"> </w:t>
      </w:r>
    </w:p>
    <w:p w14:paraId="28C82681" w14:textId="77777777" w:rsidR="00A8052C" w:rsidRPr="00AC4CA5" w:rsidRDefault="00A8052C" w:rsidP="00A8052C">
      <w:pPr>
        <w:rPr>
          <w:b/>
          <w:bCs/>
          <w:sz w:val="18"/>
          <w:szCs w:val="18"/>
          <w:lang w:val="fr-FR"/>
        </w:rPr>
      </w:pPr>
      <w:r w:rsidRPr="00AC4CA5">
        <w:rPr>
          <w:b/>
          <w:bCs/>
          <w:sz w:val="18"/>
          <w:szCs w:val="18"/>
          <w:lang w:val="fr-FR"/>
        </w:rPr>
        <w:t>Version 18</w:t>
      </w:r>
    </w:p>
    <w:p w14:paraId="2179E70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47" w:anchor="Rel-18" w:history="1">
        <w:r w:rsidRPr="00AC4CA5">
          <w:rPr>
            <w:rStyle w:val="Hyperlink"/>
            <w:sz w:val="18"/>
            <w:szCs w:val="18"/>
            <w:lang w:val="fr-FR"/>
          </w:rPr>
          <w:t>https://www.atis.org/3gpp-transpositions - Rel-18</w:t>
        </w:r>
      </w:hyperlink>
    </w:p>
    <w:p w14:paraId="5CA19C7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48" w:history="1">
        <w:r w:rsidRPr="00AC4CA5">
          <w:rPr>
            <w:rStyle w:val="Hyperlink"/>
            <w:sz w:val="18"/>
            <w:szCs w:val="18"/>
            <w:lang w:val="fr-FR"/>
          </w:rPr>
          <w:t>https://www.ccsa.org.cn/api/portalsFile/downloadOldFile?type=17&amp;oldFileUrl=NTN/RIT/CCSA.3GPP.38.470.V18.3.0.docx</w:t>
        </w:r>
      </w:hyperlink>
      <w:r w:rsidRPr="00AC4CA5">
        <w:rPr>
          <w:rStyle w:val="Hyperlink"/>
          <w:sz w:val="18"/>
          <w:szCs w:val="18"/>
          <w:lang w:val="fr-FR"/>
        </w:rPr>
        <w:t xml:space="preserve"> </w:t>
      </w:r>
    </w:p>
    <w:p w14:paraId="3EFB4FC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138 470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49" w:history="1">
        <w:r w:rsidRPr="00AC4CA5">
          <w:rPr>
            <w:rStyle w:val="Hyperlink"/>
            <w:sz w:val="18"/>
            <w:szCs w:val="18"/>
            <w:lang w:val="fr-FR"/>
          </w:rPr>
          <w:t>https://www.etsi.org/deliver/etsi_ts/138400_138499/138470/18.03.00_60/ts_138470v180300p.pdf</w:t>
        </w:r>
      </w:hyperlink>
      <w:r w:rsidRPr="00AC4CA5">
        <w:rPr>
          <w:rStyle w:val="Hyperlink"/>
          <w:sz w:val="18"/>
          <w:szCs w:val="18"/>
          <w:lang w:val="fr-FR"/>
        </w:rPr>
        <w:t xml:space="preserve"> </w:t>
      </w:r>
    </w:p>
    <w:p w14:paraId="4A31408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38.470- 18.3.0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50" w:history="1">
        <w:r w:rsidRPr="00AC4CA5">
          <w:rPr>
            <w:rStyle w:val="Hyperlink"/>
            <w:sz w:val="18"/>
            <w:szCs w:val="18"/>
            <w:lang w:val="fr-FR"/>
          </w:rPr>
          <w:t>https://members.tsdsi.in/s/wiQewKCqdbRDBes</w:t>
        </w:r>
      </w:hyperlink>
      <w:r w:rsidRPr="00AC4CA5">
        <w:rPr>
          <w:rStyle w:val="Hyperlink"/>
          <w:sz w:val="18"/>
          <w:szCs w:val="18"/>
          <w:lang w:val="fr-FR"/>
        </w:rPr>
        <w:t xml:space="preserve"> </w:t>
      </w:r>
    </w:p>
    <w:p w14:paraId="5E84E80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TTAT.3G-38.470V18.3.0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51" w:history="1">
        <w:r w:rsidRPr="00AC4CA5">
          <w:rPr>
            <w:rStyle w:val="Hyperlink"/>
            <w:sz w:val="18"/>
            <w:szCs w:val="18"/>
            <w:lang w:val="fr-FR"/>
          </w:rPr>
          <w:t>https://www.tta.or.kr/eng/ttaSearchEngView.do?key=461&amp;searchStandardNo=TTAT.3G-38.470V18.3.0&amp;searchCate=TTAS</w:t>
        </w:r>
      </w:hyperlink>
      <w:r w:rsidRPr="00AC4CA5">
        <w:rPr>
          <w:rStyle w:val="Hyperlink"/>
          <w:sz w:val="18"/>
          <w:szCs w:val="18"/>
          <w:lang w:val="fr-FR"/>
        </w:rPr>
        <w:t xml:space="preserve"> </w:t>
      </w:r>
    </w:p>
    <w:p w14:paraId="2BC58FAF" w14:textId="77777777" w:rsidR="00A8052C" w:rsidRPr="00AC4CA5" w:rsidRDefault="00A8052C" w:rsidP="00A8052C">
      <w:pPr>
        <w:pStyle w:val="Heading5"/>
        <w:rPr>
          <w:lang w:val="fr-FR"/>
        </w:rPr>
      </w:pPr>
      <w:r w:rsidRPr="00AC4CA5">
        <w:rPr>
          <w:lang w:val="fr-FR"/>
        </w:rPr>
        <w:t>2.2.1.4.27</w:t>
      </w:r>
      <w:r w:rsidRPr="00AC4CA5">
        <w:rPr>
          <w:lang w:val="fr-FR"/>
        </w:rPr>
        <w:tab/>
        <w:t>TS 38.471</w:t>
      </w:r>
    </w:p>
    <w:p w14:paraId="5526092F" w14:textId="04D7F832" w:rsidR="00A8052C" w:rsidRPr="00AC4CA5" w:rsidRDefault="00A8052C" w:rsidP="00A8052C">
      <w:pPr>
        <w:pStyle w:val="Headingb"/>
        <w:rPr>
          <w:lang w:val="fr-FR"/>
        </w:rPr>
      </w:pPr>
      <w:bookmarkStart w:id="605" w:name="_Toc56152565"/>
      <w:bookmarkStart w:id="606" w:name="_Toc56153945"/>
      <w:bookmarkStart w:id="607" w:name="_Toc94533057"/>
      <w:bookmarkStart w:id="608" w:name="_Toc94533527"/>
      <w:r w:rsidRPr="00AC4CA5">
        <w:rPr>
          <w:lang w:val="fr-FR"/>
        </w:rPr>
        <w:t>NG-RAN; Couche 1 de l</w:t>
      </w:r>
      <w:r w:rsidR="00AC4CA5">
        <w:rPr>
          <w:lang w:val="fr-FR"/>
        </w:rPr>
        <w:t>'</w:t>
      </w:r>
      <w:r w:rsidRPr="00AC4CA5">
        <w:rPr>
          <w:lang w:val="fr-FR"/>
        </w:rPr>
        <w:t>interface F1</w:t>
      </w:r>
      <w:bookmarkEnd w:id="605"/>
      <w:bookmarkEnd w:id="606"/>
      <w:bookmarkEnd w:id="607"/>
      <w:bookmarkEnd w:id="608"/>
    </w:p>
    <w:p w14:paraId="2F3B3D65" w14:textId="16F7028D" w:rsidR="00A8052C" w:rsidRPr="00AC4CA5" w:rsidRDefault="00A8052C" w:rsidP="00A8052C">
      <w:pPr>
        <w:rPr>
          <w:lang w:val="fr-FR"/>
        </w:rPr>
      </w:pPr>
      <w:r w:rsidRPr="00AC4CA5">
        <w:rPr>
          <w:lang w:val="fr-FR"/>
        </w:rPr>
        <w:t>Ce document décrit les normes autorisées pour mettre en œuvre la couche 1 de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w:t>
      </w:r>
      <w:r w:rsidRPr="00AC4CA5">
        <w:rPr>
          <w:lang w:val="fr-FR"/>
        </w:rPr>
        <w:noBreakHyphen/>
        <w:t>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w:t>
      </w:r>
    </w:p>
    <w:p w14:paraId="0EAF260F" w14:textId="2777226B" w:rsidR="00A8052C" w:rsidRPr="00AC4CA5" w:rsidRDefault="00A8052C" w:rsidP="00A8052C">
      <w:pPr>
        <w:rPr>
          <w:lang w:val="fr-FR"/>
        </w:rPr>
      </w:pPr>
      <w:r w:rsidRPr="00AC4CA5">
        <w:rPr>
          <w:lang w:val="fr-FR"/>
        </w:rPr>
        <w:t>Les impératifs concernant la durée de transmission ainsi que l</w:t>
      </w:r>
      <w:r w:rsidR="00AC4CA5">
        <w:rPr>
          <w:lang w:val="fr-FR"/>
        </w:rPr>
        <w:t>'</w:t>
      </w:r>
      <w:r w:rsidRPr="00AC4CA5">
        <w:rPr>
          <w:lang w:val="fr-FR"/>
        </w:rPr>
        <w:t>exploitation et la maintenance n</w:t>
      </w:r>
      <w:r w:rsidR="00AC4CA5">
        <w:rPr>
          <w:lang w:val="fr-FR"/>
        </w:rPr>
        <w:t>'</w:t>
      </w:r>
      <w:r w:rsidRPr="00AC4CA5">
        <w:rPr>
          <w:lang w:val="fr-FR"/>
        </w:rPr>
        <w:t>entrent pas dans le cadre du présent document.</w:t>
      </w:r>
    </w:p>
    <w:p w14:paraId="7053C32C" w14:textId="07A2FFAC"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87351E3" w14:textId="77777777" w:rsidR="00A8052C" w:rsidRPr="00AC4CA5" w:rsidRDefault="00A8052C" w:rsidP="00A8052C">
      <w:pPr>
        <w:rPr>
          <w:b/>
          <w:bCs/>
          <w:sz w:val="18"/>
          <w:szCs w:val="18"/>
          <w:lang w:val="fr-FR"/>
        </w:rPr>
      </w:pPr>
      <w:r w:rsidRPr="00AC4CA5">
        <w:rPr>
          <w:b/>
          <w:bCs/>
          <w:sz w:val="18"/>
          <w:szCs w:val="18"/>
          <w:lang w:val="fr-FR"/>
        </w:rPr>
        <w:t>Version 17</w:t>
      </w:r>
    </w:p>
    <w:p w14:paraId="5B1968A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52" w:anchor="Rel-17" w:history="1">
        <w:r w:rsidRPr="00AC4CA5">
          <w:rPr>
            <w:rStyle w:val="Hyperlink"/>
            <w:sz w:val="18"/>
            <w:szCs w:val="18"/>
            <w:lang w:val="fr-FR"/>
          </w:rPr>
          <w:t>https://www.atis.org/3gpp-transpositions - Rel-17</w:t>
        </w:r>
      </w:hyperlink>
    </w:p>
    <w:p w14:paraId="78D18E4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53" w:history="1">
        <w:r w:rsidRPr="00AC4CA5">
          <w:rPr>
            <w:rStyle w:val="Hyperlink"/>
            <w:sz w:val="18"/>
            <w:szCs w:val="18"/>
            <w:lang w:val="fr-FR"/>
          </w:rPr>
          <w:t>https://www.ccsa.org.cn/api/portalsFile/downloadOldFile?type=17&amp;oldFileUrl=NTN/RIT/CCSA.3GPP.38.471.V17.0.0.doc</w:t>
        </w:r>
      </w:hyperlink>
      <w:r w:rsidRPr="00AC4CA5">
        <w:rPr>
          <w:rStyle w:val="Hyperlink"/>
          <w:sz w:val="18"/>
          <w:szCs w:val="18"/>
          <w:lang w:val="fr-FR"/>
        </w:rPr>
        <w:t xml:space="preserve"> </w:t>
      </w:r>
    </w:p>
    <w:p w14:paraId="1A4D684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138 471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754" w:history="1">
        <w:r w:rsidRPr="00AC4CA5">
          <w:rPr>
            <w:rStyle w:val="Hyperlink"/>
            <w:sz w:val="18"/>
            <w:szCs w:val="18"/>
            <w:lang w:val="fr-FR"/>
          </w:rPr>
          <w:t>https://www.etsi.org/deliver/etsi_ts/138400_138499/138471/17.00.00_60/ts_138471v170000p.pdf</w:t>
        </w:r>
      </w:hyperlink>
      <w:r w:rsidRPr="00AC4CA5">
        <w:rPr>
          <w:rStyle w:val="Hyperlink"/>
          <w:sz w:val="18"/>
          <w:szCs w:val="18"/>
          <w:lang w:val="fr-FR"/>
        </w:rPr>
        <w:t xml:space="preserve"> </w:t>
      </w:r>
    </w:p>
    <w:p w14:paraId="26A573A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38.471-17.0.0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755" w:history="1">
        <w:r w:rsidRPr="00AC4CA5">
          <w:rPr>
            <w:rStyle w:val="Hyperlink"/>
            <w:sz w:val="18"/>
            <w:szCs w:val="18"/>
            <w:lang w:val="fr-FR"/>
          </w:rPr>
          <w:t>https://members.tsdsi.in/s/WCMqQ8sqLz28qfN</w:t>
        </w:r>
      </w:hyperlink>
      <w:r w:rsidRPr="00AC4CA5">
        <w:rPr>
          <w:rStyle w:val="Hyperlink"/>
          <w:sz w:val="18"/>
          <w:szCs w:val="18"/>
          <w:lang w:val="fr-FR"/>
        </w:rPr>
        <w:t xml:space="preserve"> </w:t>
      </w:r>
    </w:p>
    <w:p w14:paraId="3453D3E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TTAT.3G-38.471V17.0.0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756" w:history="1">
        <w:r w:rsidRPr="00AC4CA5">
          <w:rPr>
            <w:rStyle w:val="Hyperlink"/>
            <w:sz w:val="18"/>
            <w:szCs w:val="18"/>
            <w:lang w:val="fr-FR"/>
          </w:rPr>
          <w:t>https://www.tta.or.kr/eng/ttaSearchEngView.do?key=461&amp;searchStandardNo=TTAT.3G-38.471V17.0.0&amp;searchCate=TTAS</w:t>
        </w:r>
      </w:hyperlink>
      <w:r w:rsidRPr="00AC4CA5">
        <w:rPr>
          <w:rStyle w:val="Hyperlink"/>
          <w:sz w:val="18"/>
          <w:szCs w:val="18"/>
          <w:lang w:val="fr-FR"/>
        </w:rPr>
        <w:t xml:space="preserve"> </w:t>
      </w:r>
    </w:p>
    <w:p w14:paraId="0EF4D16F" w14:textId="77777777" w:rsidR="00A8052C" w:rsidRPr="00AC4CA5" w:rsidRDefault="00A8052C" w:rsidP="00A8052C">
      <w:pPr>
        <w:rPr>
          <w:b/>
          <w:bCs/>
          <w:sz w:val="18"/>
          <w:szCs w:val="18"/>
          <w:lang w:val="fr-FR"/>
        </w:rPr>
      </w:pPr>
      <w:r w:rsidRPr="00AC4CA5">
        <w:rPr>
          <w:b/>
          <w:bCs/>
          <w:sz w:val="18"/>
          <w:szCs w:val="18"/>
          <w:lang w:val="fr-FR"/>
        </w:rPr>
        <w:t>Version 18</w:t>
      </w:r>
    </w:p>
    <w:p w14:paraId="61134F9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57" w:anchor="Rel-18" w:history="1">
        <w:r w:rsidRPr="00AC4CA5">
          <w:rPr>
            <w:rStyle w:val="Hyperlink"/>
            <w:sz w:val="18"/>
            <w:szCs w:val="18"/>
            <w:lang w:val="fr-FR"/>
          </w:rPr>
          <w:t>https://www.atis.org/3gpp-transpositions - Rel-18</w:t>
        </w:r>
      </w:hyperlink>
    </w:p>
    <w:p w14:paraId="3CE20E0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58" w:history="1">
        <w:r w:rsidRPr="00AC4CA5">
          <w:rPr>
            <w:rStyle w:val="Hyperlink"/>
            <w:sz w:val="18"/>
            <w:szCs w:val="18"/>
            <w:lang w:val="fr-FR"/>
          </w:rPr>
          <w:t>https://www.ccsa.org.cn/api/portalsFile/downloadOldFile?type=17&amp;oldFileUrl=NTN/RIT/CCSA.3GPP.38.471.V18.0.0.docx</w:t>
        </w:r>
      </w:hyperlink>
      <w:r w:rsidRPr="00AC4CA5">
        <w:rPr>
          <w:rStyle w:val="Hyperlink"/>
          <w:sz w:val="18"/>
          <w:szCs w:val="18"/>
          <w:lang w:val="fr-FR"/>
        </w:rPr>
        <w:t xml:space="preserve"> </w:t>
      </w:r>
    </w:p>
    <w:p w14:paraId="4741142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138 471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06.05.2024</w:t>
      </w:r>
      <w:r w:rsidRPr="00AC4CA5">
        <w:rPr>
          <w:rFonts w:ascii="Arial" w:hAnsi="Arial" w:cs="Arial"/>
          <w:szCs w:val="24"/>
          <w:lang w:val="fr-FR" w:eastAsia="en-GB"/>
        </w:rPr>
        <w:tab/>
      </w:r>
      <w:hyperlink r:id="rId2759" w:history="1">
        <w:r w:rsidRPr="00AC4CA5">
          <w:rPr>
            <w:rStyle w:val="Hyperlink"/>
            <w:sz w:val="18"/>
            <w:szCs w:val="18"/>
            <w:lang w:val="fr-FR"/>
          </w:rPr>
          <w:t>https://www.etsi.org/deliver/etsi_ts/138400_138499/138471/18.00.00_60/ts_138471v180000p.pdf</w:t>
        </w:r>
      </w:hyperlink>
      <w:r w:rsidRPr="00AC4CA5">
        <w:rPr>
          <w:rStyle w:val="Hyperlink"/>
          <w:sz w:val="18"/>
          <w:szCs w:val="18"/>
          <w:lang w:val="fr-FR"/>
        </w:rPr>
        <w:t xml:space="preserve"> </w:t>
      </w:r>
    </w:p>
    <w:p w14:paraId="26AE444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38.471 -18.0.0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60" w:history="1">
        <w:r w:rsidRPr="00AC4CA5">
          <w:rPr>
            <w:rStyle w:val="Hyperlink"/>
            <w:sz w:val="18"/>
            <w:szCs w:val="18"/>
            <w:lang w:val="fr-FR"/>
          </w:rPr>
          <w:t>https://members.tsdsi.in/s/oE47yE8dam8sswQ</w:t>
        </w:r>
      </w:hyperlink>
      <w:r w:rsidRPr="00AC4CA5">
        <w:rPr>
          <w:rStyle w:val="Hyperlink"/>
          <w:sz w:val="18"/>
          <w:szCs w:val="18"/>
          <w:lang w:val="fr-FR"/>
        </w:rPr>
        <w:t xml:space="preserve"> </w:t>
      </w:r>
    </w:p>
    <w:p w14:paraId="067E2F2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TTA</w:t>
      </w:r>
      <w:r w:rsidRPr="00AC4CA5">
        <w:rPr>
          <w:rFonts w:ascii="Arial" w:hAnsi="Arial" w:cs="Arial"/>
          <w:szCs w:val="24"/>
          <w:lang w:val="fr-FR" w:eastAsia="en-GB"/>
        </w:rPr>
        <w:tab/>
      </w:r>
      <w:r w:rsidRPr="00AC4CA5">
        <w:rPr>
          <w:color w:val="000000"/>
          <w:sz w:val="18"/>
          <w:szCs w:val="18"/>
          <w:lang w:val="fr-FR" w:eastAsia="en-GB"/>
        </w:rPr>
        <w:t>TTAT.3G-38.471V18.0.0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761" w:history="1">
        <w:r w:rsidRPr="00AC4CA5">
          <w:rPr>
            <w:rStyle w:val="Hyperlink"/>
            <w:sz w:val="18"/>
            <w:szCs w:val="18"/>
            <w:lang w:val="fr-FR"/>
          </w:rPr>
          <w:t>https://www.tta.or.kr/eng/ttaSearchEngView.do?key=461&amp;searchStandardNo=TTAT.3G-38.471V18.0.0&amp;searchCate=TTAS</w:t>
        </w:r>
      </w:hyperlink>
      <w:r w:rsidRPr="00AC4CA5">
        <w:rPr>
          <w:rStyle w:val="Hyperlink"/>
          <w:sz w:val="18"/>
          <w:szCs w:val="18"/>
          <w:lang w:val="fr-FR"/>
        </w:rPr>
        <w:t xml:space="preserve"> </w:t>
      </w:r>
    </w:p>
    <w:p w14:paraId="31E409CB" w14:textId="77777777" w:rsidR="00A8052C" w:rsidRPr="00AC4CA5" w:rsidRDefault="00A8052C" w:rsidP="002454A0">
      <w:pPr>
        <w:pStyle w:val="Heading5"/>
        <w:rPr>
          <w:lang w:val="fr-FR"/>
        </w:rPr>
      </w:pPr>
      <w:r w:rsidRPr="00AC4CA5">
        <w:rPr>
          <w:lang w:val="fr-FR"/>
        </w:rPr>
        <w:t>2.2.1.4.28</w:t>
      </w:r>
      <w:r w:rsidRPr="00AC4CA5">
        <w:rPr>
          <w:lang w:val="fr-FR"/>
        </w:rPr>
        <w:tab/>
        <w:t>TS 38.472</w:t>
      </w:r>
    </w:p>
    <w:p w14:paraId="145878AE" w14:textId="42C98D46" w:rsidR="00A8052C" w:rsidRPr="00AC4CA5" w:rsidRDefault="00A8052C" w:rsidP="00A8052C">
      <w:pPr>
        <w:pStyle w:val="Headingb"/>
        <w:rPr>
          <w:lang w:val="fr-FR"/>
        </w:rPr>
      </w:pPr>
      <w:bookmarkStart w:id="609" w:name="_Toc56152566"/>
      <w:bookmarkStart w:id="610" w:name="_Toc56153946"/>
      <w:bookmarkStart w:id="611" w:name="_Toc94533058"/>
      <w:bookmarkStart w:id="612" w:name="_Toc94533528"/>
      <w:r w:rsidRPr="00AC4CA5">
        <w:rPr>
          <w:lang w:val="fr-FR"/>
        </w:rPr>
        <w:t>NG-RAN; Acheminement de la signalisation dans l</w:t>
      </w:r>
      <w:r w:rsidR="00AC4CA5">
        <w:rPr>
          <w:lang w:val="fr-FR"/>
        </w:rPr>
        <w:t>'</w:t>
      </w:r>
      <w:r w:rsidRPr="00AC4CA5">
        <w:rPr>
          <w:lang w:val="fr-FR"/>
        </w:rPr>
        <w:t>interface F1</w:t>
      </w:r>
      <w:bookmarkEnd w:id="609"/>
      <w:bookmarkEnd w:id="610"/>
      <w:bookmarkEnd w:id="611"/>
      <w:bookmarkEnd w:id="612"/>
    </w:p>
    <w:p w14:paraId="211A6D13" w14:textId="6E910A3C" w:rsidR="00A8052C" w:rsidRPr="00AC4CA5" w:rsidRDefault="00A8052C" w:rsidP="00A8052C">
      <w:pPr>
        <w:rPr>
          <w:lang w:val="fr-FR"/>
        </w:rPr>
      </w:pPr>
      <w:r w:rsidRPr="00AC4CA5">
        <w:rPr>
          <w:lang w:val="fr-FR"/>
        </w:rPr>
        <w:t>Ce document définit les normes applicables à l</w:t>
      </w:r>
      <w:r w:rsidR="00AC4CA5">
        <w:rPr>
          <w:lang w:val="fr-FR"/>
        </w:rPr>
        <w:t>'</w:t>
      </w:r>
      <w:r w:rsidRPr="00AC4CA5">
        <w:rPr>
          <w:lang w:val="fr-FR"/>
        </w:rPr>
        <w:t>acheminement de la signalisation à utiliser sur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 Le document décrit la manière dont les messages de signalisation F1AP sont acheminés sur l</w:t>
      </w:r>
      <w:r w:rsidR="00AC4CA5">
        <w:rPr>
          <w:lang w:val="fr-FR"/>
        </w:rPr>
        <w:t>'</w:t>
      </w:r>
      <w:r w:rsidRPr="00AC4CA5">
        <w:rPr>
          <w:lang w:val="fr-FR"/>
        </w:rPr>
        <w:t>interface F1.</w:t>
      </w:r>
    </w:p>
    <w:p w14:paraId="0DD73EC8" w14:textId="0BED809F"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15904012" w14:textId="77777777" w:rsidR="00A8052C" w:rsidRPr="00AC4CA5" w:rsidRDefault="00A8052C" w:rsidP="00A8052C">
      <w:pPr>
        <w:rPr>
          <w:b/>
          <w:bCs/>
          <w:sz w:val="18"/>
          <w:szCs w:val="18"/>
          <w:lang w:val="fr-FR"/>
        </w:rPr>
      </w:pPr>
      <w:r w:rsidRPr="00AC4CA5">
        <w:rPr>
          <w:b/>
          <w:bCs/>
          <w:sz w:val="18"/>
          <w:szCs w:val="18"/>
          <w:lang w:val="fr-FR"/>
        </w:rPr>
        <w:t>Version 17</w:t>
      </w:r>
    </w:p>
    <w:p w14:paraId="59F6BBF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ATIS.3GPP.38.472.V17.2.0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62" w:anchor="Rel-17" w:history="1">
        <w:r w:rsidRPr="00AC4CA5">
          <w:rPr>
            <w:rStyle w:val="Hyperlink"/>
            <w:sz w:val="18"/>
            <w:szCs w:val="18"/>
            <w:lang w:val="fr-FR"/>
          </w:rPr>
          <w:t>https://www.atis.org/3gpp-transpositions - Rel-17</w:t>
        </w:r>
      </w:hyperlink>
    </w:p>
    <w:p w14:paraId="6995F33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CCSA.3GPP.38.472.V17.2.0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63" w:history="1">
        <w:r w:rsidRPr="00AC4CA5">
          <w:rPr>
            <w:rStyle w:val="Hyperlink"/>
            <w:sz w:val="18"/>
            <w:szCs w:val="18"/>
            <w:lang w:val="fr-FR"/>
          </w:rPr>
          <w:t>https://www.ccsa.org.cn/api/portalsFile/downloadOldFile?type=17&amp;oldFileUrl=NTN/RIT/CCSA.3GPP.38.472.V17.2.0.docx</w:t>
        </w:r>
      </w:hyperlink>
      <w:r w:rsidRPr="00AC4CA5">
        <w:rPr>
          <w:rStyle w:val="Hyperlink"/>
          <w:sz w:val="18"/>
          <w:szCs w:val="18"/>
          <w:lang w:val="fr-FR"/>
        </w:rPr>
        <w:t xml:space="preserve"> </w:t>
      </w:r>
    </w:p>
    <w:p w14:paraId="38A10BF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138 472 V17.2.0 (2023-07)</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19.07.2023</w:t>
      </w:r>
      <w:r w:rsidRPr="00AC4CA5">
        <w:rPr>
          <w:rFonts w:ascii="Arial" w:hAnsi="Arial" w:cs="Arial"/>
          <w:szCs w:val="24"/>
          <w:lang w:val="fr-FR" w:eastAsia="en-GB"/>
        </w:rPr>
        <w:tab/>
      </w:r>
      <w:hyperlink r:id="rId2764" w:history="1">
        <w:r w:rsidRPr="00AC4CA5">
          <w:rPr>
            <w:rStyle w:val="Hyperlink"/>
            <w:sz w:val="18"/>
            <w:szCs w:val="18"/>
            <w:lang w:val="fr-FR"/>
          </w:rPr>
          <w:t>https://www.etsi.org/deliver/etsi_ts/138400_138499/138472/17.02.00_60/ts_138472v170200p.pdf</w:t>
        </w:r>
      </w:hyperlink>
      <w:r w:rsidRPr="00AC4CA5">
        <w:rPr>
          <w:rStyle w:val="Hyperlink"/>
          <w:sz w:val="18"/>
          <w:szCs w:val="18"/>
          <w:lang w:val="fr-FR"/>
        </w:rPr>
        <w:t xml:space="preserve"> </w:t>
      </w:r>
    </w:p>
    <w:p w14:paraId="1555651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38.472-17.2.0 V1.2.0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11.02.2023</w:t>
      </w:r>
      <w:r w:rsidRPr="00AC4CA5">
        <w:rPr>
          <w:rFonts w:ascii="Arial" w:hAnsi="Arial" w:cs="Arial"/>
          <w:szCs w:val="24"/>
          <w:lang w:val="fr-FR" w:eastAsia="en-GB"/>
        </w:rPr>
        <w:tab/>
      </w:r>
      <w:hyperlink r:id="rId2765" w:history="1">
        <w:r w:rsidRPr="00AC4CA5">
          <w:rPr>
            <w:rStyle w:val="Hyperlink"/>
            <w:sz w:val="18"/>
            <w:szCs w:val="18"/>
            <w:lang w:val="fr-FR"/>
          </w:rPr>
          <w:t>https://members.tsdsi.in/s/gZLS9AC32LdPMYM</w:t>
        </w:r>
      </w:hyperlink>
      <w:r w:rsidRPr="00AC4CA5">
        <w:rPr>
          <w:rStyle w:val="Hyperlink"/>
          <w:sz w:val="18"/>
          <w:szCs w:val="18"/>
          <w:lang w:val="fr-FR"/>
        </w:rPr>
        <w:t xml:space="preserve"> </w:t>
      </w:r>
    </w:p>
    <w:p w14:paraId="0813F31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TTAT.3G-38.472V17.2.0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27.10.2023</w:t>
      </w:r>
      <w:r w:rsidRPr="00AC4CA5">
        <w:rPr>
          <w:rFonts w:ascii="Arial" w:hAnsi="Arial" w:cs="Arial"/>
          <w:szCs w:val="24"/>
          <w:lang w:val="fr-FR" w:eastAsia="en-GB"/>
        </w:rPr>
        <w:tab/>
      </w:r>
      <w:hyperlink r:id="rId2766" w:history="1">
        <w:r w:rsidRPr="00AC4CA5">
          <w:rPr>
            <w:rStyle w:val="Hyperlink"/>
            <w:sz w:val="18"/>
            <w:szCs w:val="18"/>
            <w:lang w:val="fr-FR"/>
          </w:rPr>
          <w:t>https://www.tta.or.kr/eng/ttaSearchEngView.do?key=461&amp;searchStandardNo=TTAT.3G-38.472V17.2.0&amp;searchCate=TTAS</w:t>
        </w:r>
      </w:hyperlink>
      <w:r w:rsidRPr="00AC4CA5">
        <w:rPr>
          <w:rStyle w:val="Hyperlink"/>
          <w:sz w:val="18"/>
          <w:szCs w:val="18"/>
          <w:lang w:val="fr-FR"/>
        </w:rPr>
        <w:t xml:space="preserve"> </w:t>
      </w:r>
    </w:p>
    <w:p w14:paraId="00612A4D" w14:textId="77777777" w:rsidR="00A8052C" w:rsidRPr="00AC4CA5" w:rsidRDefault="00A8052C" w:rsidP="00A8052C">
      <w:pPr>
        <w:rPr>
          <w:b/>
          <w:bCs/>
          <w:sz w:val="18"/>
          <w:szCs w:val="18"/>
          <w:lang w:val="fr-FR"/>
        </w:rPr>
      </w:pPr>
      <w:r w:rsidRPr="00AC4CA5">
        <w:rPr>
          <w:b/>
          <w:bCs/>
          <w:sz w:val="18"/>
          <w:szCs w:val="18"/>
          <w:lang w:val="fr-FR"/>
        </w:rPr>
        <w:t>Version 18</w:t>
      </w:r>
    </w:p>
    <w:p w14:paraId="2AA06BE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67" w:anchor="Rel-18" w:history="1">
        <w:r w:rsidRPr="00AC4CA5">
          <w:rPr>
            <w:rStyle w:val="Hyperlink"/>
            <w:sz w:val="18"/>
            <w:szCs w:val="18"/>
            <w:lang w:val="fr-FR"/>
          </w:rPr>
          <w:t>https://www.atis.org/3gpp-transpositions - Rel-18</w:t>
        </w:r>
      </w:hyperlink>
    </w:p>
    <w:p w14:paraId="6757F23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68" w:history="1">
        <w:r w:rsidRPr="00AC4CA5">
          <w:rPr>
            <w:rStyle w:val="Hyperlink"/>
            <w:sz w:val="18"/>
            <w:szCs w:val="18"/>
            <w:lang w:val="fr-FR"/>
          </w:rPr>
          <w:t>https://www.ccsa.org.cn/api/portalsFile/downloadOldFile?type=17&amp;oldFileUrl=NTN/RIT/CCSA.3GPP.38.472.V18.1.0.docx</w:t>
        </w:r>
      </w:hyperlink>
      <w:r w:rsidRPr="00AC4CA5">
        <w:rPr>
          <w:rStyle w:val="Hyperlink"/>
          <w:sz w:val="18"/>
          <w:szCs w:val="18"/>
          <w:lang w:val="fr-FR"/>
        </w:rPr>
        <w:t xml:space="preserve"> </w:t>
      </w:r>
    </w:p>
    <w:p w14:paraId="33F39E1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138 472 V18.1.0 (2024-08)</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07.08.2024</w:t>
      </w:r>
      <w:r w:rsidRPr="00AC4CA5">
        <w:rPr>
          <w:rFonts w:ascii="Arial" w:hAnsi="Arial" w:cs="Arial"/>
          <w:szCs w:val="24"/>
          <w:lang w:val="fr-FR" w:eastAsia="en-GB"/>
        </w:rPr>
        <w:tab/>
      </w:r>
      <w:hyperlink r:id="rId2769" w:history="1">
        <w:r w:rsidRPr="00AC4CA5">
          <w:rPr>
            <w:rStyle w:val="Hyperlink"/>
            <w:sz w:val="18"/>
            <w:szCs w:val="18"/>
            <w:lang w:val="fr-FR"/>
          </w:rPr>
          <w:t>https://www.etsi.org/deliver/etsi_ts/138400_138499/138472/18.01.00_60/ts_138472v180100p.pdf</w:t>
        </w:r>
      </w:hyperlink>
      <w:r w:rsidRPr="00AC4CA5">
        <w:rPr>
          <w:rStyle w:val="Hyperlink"/>
          <w:sz w:val="18"/>
          <w:szCs w:val="18"/>
          <w:lang w:val="fr-FR"/>
        </w:rPr>
        <w:t xml:space="preserve"> </w:t>
      </w:r>
    </w:p>
    <w:p w14:paraId="2404B31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38.472 -18.1.0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70" w:history="1">
        <w:r w:rsidRPr="00AC4CA5">
          <w:rPr>
            <w:rStyle w:val="Hyperlink"/>
            <w:sz w:val="18"/>
            <w:szCs w:val="18"/>
            <w:lang w:val="fr-FR"/>
          </w:rPr>
          <w:t>https://members.tsdsi.in/s/X79fCWCWe6iL7CC</w:t>
        </w:r>
      </w:hyperlink>
      <w:r w:rsidRPr="00AC4CA5">
        <w:rPr>
          <w:rStyle w:val="Hyperlink"/>
          <w:sz w:val="18"/>
          <w:szCs w:val="18"/>
          <w:lang w:val="fr-FR"/>
        </w:rPr>
        <w:t xml:space="preserve"> </w:t>
      </w:r>
    </w:p>
    <w:p w14:paraId="6357784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TTAT.3G-38.472V18.1.0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11.11.2024</w:t>
      </w:r>
      <w:r w:rsidRPr="00AC4CA5">
        <w:rPr>
          <w:rFonts w:ascii="Arial" w:hAnsi="Arial" w:cs="Arial"/>
          <w:szCs w:val="24"/>
          <w:lang w:val="fr-FR" w:eastAsia="en-GB"/>
        </w:rPr>
        <w:tab/>
      </w:r>
      <w:hyperlink r:id="rId2771" w:history="1">
        <w:r w:rsidRPr="00AC4CA5">
          <w:rPr>
            <w:rStyle w:val="Hyperlink"/>
            <w:sz w:val="18"/>
            <w:szCs w:val="18"/>
            <w:lang w:val="fr-FR"/>
          </w:rPr>
          <w:t>https://www.tta.or.kr/eng/ttaSearchEngView.do?key=461&amp;searchStandardNo=TTAT.3G-38.472V18.1.0&amp;searchCate=TTAS</w:t>
        </w:r>
      </w:hyperlink>
      <w:r w:rsidRPr="00AC4CA5">
        <w:rPr>
          <w:rStyle w:val="Hyperlink"/>
          <w:sz w:val="18"/>
          <w:szCs w:val="18"/>
          <w:lang w:val="fr-FR"/>
        </w:rPr>
        <w:t xml:space="preserve"> </w:t>
      </w:r>
    </w:p>
    <w:p w14:paraId="2DAE56D2" w14:textId="77777777" w:rsidR="00A8052C" w:rsidRPr="00AC4CA5" w:rsidRDefault="00A8052C" w:rsidP="00A8052C">
      <w:pPr>
        <w:pStyle w:val="Heading5"/>
        <w:rPr>
          <w:lang w:val="fr-FR"/>
        </w:rPr>
      </w:pPr>
      <w:r w:rsidRPr="00AC4CA5">
        <w:rPr>
          <w:lang w:val="fr-FR"/>
        </w:rPr>
        <w:t>2.2.1.4.29</w:t>
      </w:r>
      <w:r w:rsidRPr="00AC4CA5">
        <w:rPr>
          <w:lang w:val="fr-FR"/>
        </w:rPr>
        <w:tab/>
        <w:t>TS 38.473</w:t>
      </w:r>
    </w:p>
    <w:p w14:paraId="14458903" w14:textId="1844A200" w:rsidR="00A8052C" w:rsidRPr="00AC4CA5" w:rsidRDefault="00A8052C" w:rsidP="00A8052C">
      <w:pPr>
        <w:pStyle w:val="Headingb"/>
        <w:rPr>
          <w:lang w:val="fr-FR"/>
        </w:rPr>
      </w:pPr>
      <w:bookmarkStart w:id="613" w:name="_Toc56152567"/>
      <w:bookmarkStart w:id="614" w:name="_Toc56153947"/>
      <w:bookmarkStart w:id="615" w:name="_Toc94533059"/>
      <w:bookmarkStart w:id="616" w:name="_Toc94533529"/>
      <w:r w:rsidRPr="00AC4CA5">
        <w:rPr>
          <w:lang w:val="fr-FR"/>
        </w:rPr>
        <w:t>NG-RAN; Protocole d</w:t>
      </w:r>
      <w:r w:rsidR="00AC4CA5">
        <w:rPr>
          <w:lang w:val="fr-FR"/>
        </w:rPr>
        <w:t>'</w:t>
      </w:r>
      <w:r w:rsidRPr="00AC4CA5">
        <w:rPr>
          <w:lang w:val="fr-FR"/>
        </w:rPr>
        <w:t>application F1 (F1AP)</w:t>
      </w:r>
      <w:bookmarkEnd w:id="613"/>
      <w:bookmarkEnd w:id="614"/>
      <w:bookmarkEnd w:id="615"/>
      <w:bookmarkEnd w:id="616"/>
    </w:p>
    <w:p w14:paraId="4AA5FFF2" w14:textId="57785718" w:rsidR="00A8052C" w:rsidRPr="00AC4CA5" w:rsidRDefault="00A8052C" w:rsidP="00A8052C">
      <w:pPr>
        <w:rPr>
          <w:lang w:val="fr-FR"/>
        </w:rPr>
      </w:pPr>
      <w:r w:rsidRPr="00AC4CA5">
        <w:rPr>
          <w:lang w:val="fr-FR"/>
        </w:rPr>
        <w:t>Ce document définit le protocole de signalisation de la couche du réseau radioélectrique 5G pour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 Le protocole d</w:t>
      </w:r>
      <w:r w:rsidR="00AC4CA5">
        <w:rPr>
          <w:lang w:val="fr-FR"/>
        </w:rPr>
        <w:t>'</w:t>
      </w:r>
      <w:r w:rsidRPr="00AC4CA5">
        <w:rPr>
          <w:lang w:val="fr-FR"/>
        </w:rPr>
        <w:t>application pour l</w:t>
      </w:r>
      <w:r w:rsidR="00AC4CA5">
        <w:rPr>
          <w:lang w:val="fr-FR"/>
        </w:rPr>
        <w:t>'</w:t>
      </w:r>
      <w:r w:rsidRPr="00AC4CA5">
        <w:rPr>
          <w:lang w:val="fr-FR"/>
        </w:rPr>
        <w:t>interface F1 (F1AP) permet d</w:t>
      </w:r>
      <w:r w:rsidR="00AC4CA5">
        <w:rPr>
          <w:lang w:val="fr-FR"/>
        </w:rPr>
        <w:t>'</w:t>
      </w:r>
      <w:r w:rsidRPr="00AC4CA5">
        <w:rPr>
          <w:lang w:val="fr-FR"/>
        </w:rPr>
        <w:t>exécuter les fonctions de cette interface en appliquant les procédures de signalisation définies dans la spécification. Le protocole F1AP a été élaboré conformément aux principes généraux énoncés dans les documents TS 38.401 et TS 38.470.</w:t>
      </w:r>
    </w:p>
    <w:p w14:paraId="5D58C82B" w14:textId="53932C85" w:rsidR="00A8052C" w:rsidRPr="00AC4CA5" w:rsidRDefault="00A8052C" w:rsidP="00162B20">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lastRenderedPageBreak/>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320410FC" w14:textId="77777777" w:rsidR="00A8052C" w:rsidRPr="00AC4CA5" w:rsidRDefault="00A8052C" w:rsidP="00162B20">
      <w:pPr>
        <w:keepNext/>
        <w:keepLines/>
        <w:rPr>
          <w:b/>
          <w:bCs/>
          <w:sz w:val="18"/>
          <w:szCs w:val="18"/>
          <w:lang w:val="fr-FR"/>
        </w:rPr>
      </w:pPr>
      <w:r w:rsidRPr="00AC4CA5">
        <w:rPr>
          <w:b/>
          <w:bCs/>
          <w:sz w:val="18"/>
          <w:szCs w:val="18"/>
          <w:lang w:val="fr-FR"/>
        </w:rPr>
        <w:t>Version 17</w:t>
      </w:r>
    </w:p>
    <w:p w14:paraId="610C5495" w14:textId="77777777" w:rsidR="00A8052C" w:rsidRPr="00AC4CA5" w:rsidRDefault="00A8052C" w:rsidP="00162B20">
      <w:pPr>
        <w:keepNext/>
        <w:keepLines/>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72" w:anchor="Rel-17" w:history="1">
        <w:r w:rsidRPr="00AC4CA5">
          <w:rPr>
            <w:rStyle w:val="Hyperlink"/>
            <w:sz w:val="18"/>
            <w:szCs w:val="18"/>
            <w:lang w:val="fr-FR"/>
          </w:rPr>
          <w:t>https://www.atis.org/3gpp-transpositions - Rel-17</w:t>
        </w:r>
      </w:hyperlink>
    </w:p>
    <w:p w14:paraId="3115CB72" w14:textId="77777777" w:rsidR="00A8052C" w:rsidRPr="00AC4CA5" w:rsidRDefault="00A8052C" w:rsidP="00162B20">
      <w:pPr>
        <w:keepNext/>
        <w:keepLines/>
        <w:tabs>
          <w:tab w:val="left" w:pos="90"/>
          <w:tab w:val="left" w:pos="680"/>
          <w:tab w:val="left" w:pos="4080"/>
          <w:tab w:val="left" w:pos="4770"/>
          <w:tab w:val="left" w:pos="5610"/>
          <w:tab w:val="left" w:pos="6580"/>
        </w:tabs>
        <w:overflowPunct/>
        <w:spacing w:before="0"/>
        <w:textAlignment w:val="auto"/>
        <w:rPr>
          <w:color w:val="0563C1"/>
          <w:spacing w:val="-2"/>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73" w:history="1">
        <w:r w:rsidRPr="00AC4CA5">
          <w:rPr>
            <w:rStyle w:val="Hyperlink"/>
            <w:sz w:val="18"/>
            <w:szCs w:val="18"/>
            <w:lang w:val="fr-FR"/>
          </w:rPr>
          <w:t>https://www.ccsa.org.cn/api/portalsFile/downloadOldFile?type=17&amp;oldFileUrl=NTN/RIT/CCSA.3GPP.38.473.V17.10.0.docx</w:t>
        </w:r>
      </w:hyperlink>
      <w:r w:rsidRPr="00AC4CA5">
        <w:rPr>
          <w:rStyle w:val="Hyperlink"/>
          <w:sz w:val="18"/>
          <w:szCs w:val="18"/>
          <w:lang w:val="fr-FR"/>
        </w:rPr>
        <w:t xml:space="preserve"> </w:t>
      </w:r>
    </w:p>
    <w:p w14:paraId="2C2A9CCC" w14:textId="77777777" w:rsidR="00A8052C" w:rsidRPr="00AC4CA5" w:rsidRDefault="00A8052C" w:rsidP="00A8052C">
      <w:pPr>
        <w:keepNext/>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138 473 V17.10.0 (2024-09)</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74" w:history="1">
        <w:r w:rsidRPr="00AC4CA5">
          <w:rPr>
            <w:rStyle w:val="Hyperlink"/>
            <w:sz w:val="18"/>
            <w:szCs w:val="18"/>
            <w:lang w:val="fr-FR"/>
          </w:rPr>
          <w:t>https://www.etsi.org/deliver/etsi_ts/138400_138499/138473/17.10.00_60/ts_138473v171000p.pdf</w:t>
        </w:r>
      </w:hyperlink>
      <w:r w:rsidRPr="00AC4CA5">
        <w:rPr>
          <w:rStyle w:val="Hyperlink"/>
          <w:sz w:val="18"/>
          <w:szCs w:val="18"/>
          <w:lang w:val="fr-FR"/>
        </w:rPr>
        <w:t xml:space="preserve"> </w:t>
      </w:r>
    </w:p>
    <w:p w14:paraId="79CE036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38.473-17.10.0 V1.10.0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75" w:history="1">
        <w:r w:rsidRPr="00AC4CA5">
          <w:rPr>
            <w:rStyle w:val="Hyperlink"/>
            <w:sz w:val="18"/>
            <w:szCs w:val="18"/>
            <w:lang w:val="fr-FR"/>
          </w:rPr>
          <w:t>https://members.tsdsi.in/s/B4fYxtHKrZmC4bE</w:t>
        </w:r>
      </w:hyperlink>
      <w:r w:rsidRPr="00AC4CA5">
        <w:rPr>
          <w:rStyle w:val="Hyperlink"/>
          <w:sz w:val="18"/>
          <w:szCs w:val="18"/>
          <w:lang w:val="fr-FR"/>
        </w:rPr>
        <w:t xml:space="preserve"> </w:t>
      </w:r>
    </w:p>
    <w:p w14:paraId="6F65FA62"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TTAT.3G-38.473V17.10.0</w:t>
      </w:r>
      <w:r w:rsidRPr="00AC4CA5">
        <w:rPr>
          <w:rFonts w:ascii="Arial" w:hAnsi="Arial" w:cs="Arial"/>
          <w:szCs w:val="24"/>
          <w:lang w:val="fr-FR" w:eastAsia="en-GB"/>
        </w:rPr>
        <w:tab/>
      </w:r>
      <w:r w:rsidRPr="00AC4CA5">
        <w:rPr>
          <w:color w:val="000000"/>
          <w:sz w:val="18"/>
          <w:szCs w:val="18"/>
          <w:lang w:val="fr-FR" w:eastAsia="en-GB"/>
        </w:rPr>
        <w:t>17.10.0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76" w:history="1">
        <w:r w:rsidRPr="00AC4CA5">
          <w:rPr>
            <w:rStyle w:val="Hyperlink"/>
            <w:sz w:val="18"/>
            <w:szCs w:val="18"/>
            <w:lang w:val="fr-FR"/>
          </w:rPr>
          <w:t>https://www.tta.or.kr/eng/ttaSearchEngView.do?key=461&amp;searchStandardNo=TTAT.3G-38.473V17.10.0&amp;searchCate=TTAS</w:t>
        </w:r>
      </w:hyperlink>
      <w:r w:rsidRPr="00AC4CA5">
        <w:rPr>
          <w:rStyle w:val="Hyperlink"/>
          <w:sz w:val="18"/>
          <w:szCs w:val="18"/>
          <w:lang w:val="fr-FR"/>
        </w:rPr>
        <w:t xml:space="preserve"> </w:t>
      </w:r>
    </w:p>
    <w:p w14:paraId="36436BA0" w14:textId="77777777" w:rsidR="00A8052C" w:rsidRPr="00AC4CA5" w:rsidRDefault="00A8052C" w:rsidP="00A8052C">
      <w:pPr>
        <w:rPr>
          <w:b/>
          <w:bCs/>
          <w:sz w:val="18"/>
          <w:szCs w:val="18"/>
          <w:lang w:val="fr-FR"/>
        </w:rPr>
      </w:pPr>
      <w:r w:rsidRPr="00AC4CA5">
        <w:rPr>
          <w:b/>
          <w:bCs/>
          <w:sz w:val="18"/>
          <w:szCs w:val="18"/>
          <w:lang w:val="fr-FR"/>
        </w:rPr>
        <w:t>Version 18</w:t>
      </w:r>
    </w:p>
    <w:p w14:paraId="5384B3D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77" w:anchor="Rel-18" w:history="1">
        <w:r w:rsidRPr="00AC4CA5">
          <w:rPr>
            <w:rStyle w:val="Hyperlink"/>
            <w:sz w:val="18"/>
            <w:szCs w:val="18"/>
            <w:lang w:val="fr-FR"/>
          </w:rPr>
          <w:t>https://www.atis.org/3gpp-transpositions - Rel-18</w:t>
        </w:r>
      </w:hyperlink>
    </w:p>
    <w:p w14:paraId="24F4FDD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78" w:history="1">
        <w:r w:rsidRPr="00AC4CA5">
          <w:rPr>
            <w:rStyle w:val="Hyperlink"/>
            <w:sz w:val="18"/>
            <w:szCs w:val="18"/>
            <w:lang w:val="fr-FR"/>
          </w:rPr>
          <w:t>https://www.ccsa.org.cn/api/portalsFile/downloadOldFile?type=17&amp;oldFileUrl=NTN/RIT/CCSA.3GPP.38.473.V18.3.0.docx</w:t>
        </w:r>
      </w:hyperlink>
      <w:r w:rsidRPr="00AC4CA5">
        <w:rPr>
          <w:rStyle w:val="Hyperlink"/>
          <w:sz w:val="18"/>
          <w:szCs w:val="18"/>
          <w:lang w:val="fr-FR"/>
        </w:rPr>
        <w:t xml:space="preserve"> </w:t>
      </w:r>
    </w:p>
    <w:p w14:paraId="65BB627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138 473 V18.3.0 (2024-09)</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26.09.2024</w:t>
      </w:r>
      <w:r w:rsidRPr="00AC4CA5">
        <w:rPr>
          <w:rFonts w:ascii="Arial" w:hAnsi="Arial" w:cs="Arial"/>
          <w:szCs w:val="24"/>
          <w:lang w:val="fr-FR" w:eastAsia="en-GB"/>
        </w:rPr>
        <w:tab/>
      </w:r>
      <w:hyperlink r:id="rId2779" w:history="1">
        <w:r w:rsidRPr="00AC4CA5">
          <w:rPr>
            <w:rStyle w:val="Hyperlink"/>
            <w:sz w:val="18"/>
            <w:szCs w:val="18"/>
            <w:lang w:val="fr-FR"/>
          </w:rPr>
          <w:t>https://www.etsi.org/deliver/etsi_ts/138400_138499/138473/18.03.00_60/ts_138473v180300p.pdf</w:t>
        </w:r>
      </w:hyperlink>
      <w:r w:rsidRPr="00AC4CA5">
        <w:rPr>
          <w:rStyle w:val="Hyperlink"/>
          <w:sz w:val="18"/>
          <w:szCs w:val="18"/>
          <w:lang w:val="fr-FR"/>
        </w:rPr>
        <w:t xml:space="preserve"> </w:t>
      </w:r>
    </w:p>
    <w:p w14:paraId="60BE74D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38.473- 18.3.0 V1.1.0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80" w:history="1">
        <w:r w:rsidRPr="00AC4CA5">
          <w:rPr>
            <w:rStyle w:val="Hyperlink"/>
            <w:sz w:val="18"/>
            <w:szCs w:val="18"/>
            <w:lang w:val="fr-FR"/>
          </w:rPr>
          <w:t>https://members.tsdsi.in/s/QNJLHGC7Yr5w8wk</w:t>
        </w:r>
      </w:hyperlink>
      <w:r w:rsidRPr="00AC4CA5">
        <w:rPr>
          <w:rStyle w:val="Hyperlink"/>
          <w:sz w:val="18"/>
          <w:szCs w:val="18"/>
          <w:lang w:val="fr-FR"/>
        </w:rPr>
        <w:t xml:space="preserve"> </w:t>
      </w:r>
    </w:p>
    <w:p w14:paraId="0595E3C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TTAT.3G-38.473V18.3.0</w:t>
      </w:r>
      <w:r w:rsidRPr="00AC4CA5">
        <w:rPr>
          <w:rFonts w:ascii="Arial" w:hAnsi="Arial" w:cs="Arial"/>
          <w:szCs w:val="24"/>
          <w:lang w:val="fr-FR" w:eastAsia="en-GB"/>
        </w:rPr>
        <w:tab/>
      </w:r>
      <w:r w:rsidRPr="00AC4CA5">
        <w:rPr>
          <w:color w:val="000000"/>
          <w:sz w:val="18"/>
          <w:szCs w:val="18"/>
          <w:lang w:val="fr-FR" w:eastAsia="en-GB"/>
        </w:rPr>
        <w:t>18.3.0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81" w:history="1">
        <w:r w:rsidRPr="00AC4CA5">
          <w:rPr>
            <w:rStyle w:val="Hyperlink"/>
            <w:sz w:val="18"/>
            <w:szCs w:val="18"/>
            <w:lang w:val="fr-FR"/>
          </w:rPr>
          <w:t>https://www.tta.or.kr/eng/ttaSearchEngView.do?key=461&amp;searchStandardNo=TTAT.3G-38.473V18.3.0&amp;searchCate=TTAS</w:t>
        </w:r>
      </w:hyperlink>
      <w:r w:rsidRPr="00AC4CA5">
        <w:rPr>
          <w:rStyle w:val="Hyperlink"/>
          <w:sz w:val="18"/>
          <w:szCs w:val="18"/>
          <w:lang w:val="fr-FR"/>
        </w:rPr>
        <w:t xml:space="preserve"> </w:t>
      </w:r>
    </w:p>
    <w:p w14:paraId="62502A8C" w14:textId="77777777" w:rsidR="00A8052C" w:rsidRPr="00AC4CA5" w:rsidRDefault="00A8052C" w:rsidP="00A8052C">
      <w:pPr>
        <w:pStyle w:val="Heading5"/>
        <w:rPr>
          <w:lang w:val="fr-FR"/>
        </w:rPr>
      </w:pPr>
      <w:r w:rsidRPr="00AC4CA5">
        <w:rPr>
          <w:lang w:val="fr-FR"/>
        </w:rPr>
        <w:t>2.2.1.4.30</w:t>
      </w:r>
      <w:r w:rsidRPr="00AC4CA5">
        <w:rPr>
          <w:lang w:val="fr-FR"/>
        </w:rPr>
        <w:tab/>
        <w:t>TS 38.474</w:t>
      </w:r>
    </w:p>
    <w:p w14:paraId="387D3439" w14:textId="6FC30C89" w:rsidR="00A8052C" w:rsidRPr="00AC4CA5" w:rsidRDefault="00A8052C" w:rsidP="00A8052C">
      <w:pPr>
        <w:pStyle w:val="Headingb"/>
        <w:rPr>
          <w:lang w:val="fr-FR"/>
        </w:rPr>
      </w:pPr>
      <w:bookmarkStart w:id="617" w:name="_Toc56152568"/>
      <w:bookmarkStart w:id="618" w:name="_Toc56153948"/>
      <w:bookmarkStart w:id="619" w:name="_Toc94533060"/>
      <w:bookmarkStart w:id="620" w:name="_Toc94533530"/>
      <w:r w:rsidRPr="00AC4CA5">
        <w:rPr>
          <w:lang w:val="fr-FR"/>
        </w:rPr>
        <w:t>NG-RAN; Transport des données pour l</w:t>
      </w:r>
      <w:r w:rsidR="00AC4CA5">
        <w:rPr>
          <w:lang w:val="fr-FR"/>
        </w:rPr>
        <w:t>'</w:t>
      </w:r>
      <w:r w:rsidRPr="00AC4CA5">
        <w:rPr>
          <w:lang w:val="fr-FR"/>
        </w:rPr>
        <w:t>interface F1</w:t>
      </w:r>
      <w:bookmarkEnd w:id="617"/>
      <w:bookmarkEnd w:id="618"/>
      <w:bookmarkEnd w:id="619"/>
      <w:bookmarkEnd w:id="620"/>
    </w:p>
    <w:p w14:paraId="36492FBF" w14:textId="44943208" w:rsidR="00A8052C" w:rsidRPr="00AC4CA5" w:rsidRDefault="00A8052C" w:rsidP="00A8052C">
      <w:pPr>
        <w:keepNext/>
        <w:keepLines/>
        <w:rPr>
          <w:lang w:val="fr-FR"/>
        </w:rPr>
      </w:pPr>
      <w:r w:rsidRPr="00AC4CA5">
        <w:rPr>
          <w:lang w:val="fr-FR"/>
        </w:rPr>
        <w:t>Ce document définit les normes applicables aux protocoles de transport des données d</w:t>
      </w:r>
      <w:r w:rsidR="00AC4CA5">
        <w:rPr>
          <w:lang w:val="fr-FR"/>
        </w:rPr>
        <w:t>'</w:t>
      </w:r>
      <w:r w:rsidRPr="00AC4CA5">
        <w:rPr>
          <w:lang w:val="fr-FR"/>
        </w:rPr>
        <w:t>utilisateur et aux protocoles de signalisation associés pour établir les supports de transport dans le plan utilisateur sur l</w:t>
      </w:r>
      <w:r w:rsidR="00AC4CA5">
        <w:rPr>
          <w:lang w:val="fr-FR"/>
        </w:rPr>
        <w:t>'</w:t>
      </w:r>
      <w:r w:rsidRPr="00AC4CA5">
        <w:rPr>
          <w:lang w:val="fr-FR"/>
        </w:rPr>
        <w:t>interface F1. L</w:t>
      </w:r>
      <w:r w:rsidR="00AC4CA5">
        <w:rPr>
          <w:lang w:val="fr-FR"/>
        </w:rPr>
        <w:t>'</w:t>
      </w:r>
      <w:r w:rsidRPr="00AC4CA5">
        <w:rPr>
          <w:lang w:val="fr-FR"/>
        </w:rPr>
        <w:t>interface F1 permet d</w:t>
      </w:r>
      <w:r w:rsidR="00AC4CA5">
        <w:rPr>
          <w:lang w:val="fr-FR"/>
        </w:rPr>
        <w:t>'</w:t>
      </w:r>
      <w:r w:rsidRPr="00AC4CA5">
        <w:rPr>
          <w:lang w:val="fr-FR"/>
        </w:rPr>
        <w:t>interconnecter une unité gNB-CU et une unité gNB</w:t>
      </w:r>
      <w:r w:rsidRPr="00AC4CA5">
        <w:rPr>
          <w:lang w:val="fr-FR"/>
        </w:rPr>
        <w:noBreakHyphen/>
        <w:t>DU d</w:t>
      </w:r>
      <w:r w:rsidR="00AC4CA5">
        <w:rPr>
          <w:lang w:val="fr-FR"/>
        </w:rPr>
        <w:t>'</w:t>
      </w:r>
      <w:r w:rsidRPr="00AC4CA5">
        <w:rPr>
          <w:lang w:val="fr-FR"/>
        </w:rPr>
        <w:t>un nœud gNB dans un réseau NG-RAN, ou d</w:t>
      </w:r>
      <w:r w:rsidR="00AC4CA5">
        <w:rPr>
          <w:lang w:val="fr-FR"/>
        </w:rPr>
        <w:t>'</w:t>
      </w:r>
      <w:r w:rsidRPr="00AC4CA5">
        <w:rPr>
          <w:lang w:val="fr-FR"/>
        </w:rPr>
        <w:t>interconnecter une unité gNB-CU et une unité gNB-DU d</w:t>
      </w:r>
      <w:r w:rsidR="00AC4CA5">
        <w:rPr>
          <w:lang w:val="fr-FR"/>
        </w:rPr>
        <w:t>'</w:t>
      </w:r>
      <w:r w:rsidRPr="00AC4CA5">
        <w:rPr>
          <w:lang w:val="fr-FR"/>
        </w:rPr>
        <w:t>un nœud en-gNB dans un réseau E-UTRAN.</w:t>
      </w:r>
    </w:p>
    <w:p w14:paraId="30B97F57" w14:textId="1456CECE"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756F4FC" w14:textId="77777777" w:rsidR="00A8052C" w:rsidRPr="00AC4CA5" w:rsidRDefault="00A8052C" w:rsidP="00A8052C">
      <w:pPr>
        <w:rPr>
          <w:b/>
          <w:bCs/>
          <w:sz w:val="18"/>
          <w:szCs w:val="18"/>
          <w:lang w:val="fr-FR"/>
        </w:rPr>
      </w:pPr>
      <w:r w:rsidRPr="00AC4CA5">
        <w:rPr>
          <w:b/>
          <w:bCs/>
          <w:sz w:val="18"/>
          <w:szCs w:val="18"/>
          <w:lang w:val="fr-FR"/>
        </w:rPr>
        <w:t>Version 17</w:t>
      </w:r>
    </w:p>
    <w:p w14:paraId="3E01533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82" w:anchor="Rel-17" w:history="1">
        <w:r w:rsidRPr="00AC4CA5">
          <w:rPr>
            <w:rStyle w:val="Hyperlink"/>
            <w:sz w:val="18"/>
            <w:szCs w:val="18"/>
            <w:lang w:val="fr-FR"/>
          </w:rPr>
          <w:t>https://www.atis.org/3gpp-transpositions - Rel-17</w:t>
        </w:r>
      </w:hyperlink>
    </w:p>
    <w:p w14:paraId="53E265D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783" w:history="1">
        <w:r w:rsidRPr="00AC4CA5">
          <w:rPr>
            <w:rStyle w:val="Hyperlink"/>
            <w:sz w:val="18"/>
            <w:szCs w:val="18"/>
            <w:lang w:val="fr-FR"/>
          </w:rPr>
          <w:t>https://www.ccsa.org.cn/api/portalsFile/downloadOldFile?type=17&amp;oldFileUrl=NTN/RIT/CCSA.3GPP.38.474.V17.0.0.doc</w:t>
        </w:r>
      </w:hyperlink>
      <w:r w:rsidRPr="00AC4CA5">
        <w:rPr>
          <w:rStyle w:val="Hyperlink"/>
          <w:sz w:val="18"/>
          <w:szCs w:val="18"/>
          <w:lang w:val="fr-FR"/>
        </w:rPr>
        <w:t xml:space="preserve"> </w:t>
      </w:r>
    </w:p>
    <w:p w14:paraId="2F6A6C9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138 474 V17.0.0 (2022-04)</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29.04.2022</w:t>
      </w:r>
      <w:r w:rsidRPr="00AC4CA5">
        <w:rPr>
          <w:rFonts w:ascii="Arial" w:hAnsi="Arial" w:cs="Arial"/>
          <w:szCs w:val="24"/>
          <w:lang w:val="fr-FR" w:eastAsia="en-GB"/>
        </w:rPr>
        <w:tab/>
      </w:r>
      <w:hyperlink r:id="rId2784" w:history="1">
        <w:r w:rsidRPr="00AC4CA5">
          <w:rPr>
            <w:rStyle w:val="Hyperlink"/>
            <w:sz w:val="18"/>
            <w:szCs w:val="18"/>
            <w:lang w:val="fr-FR"/>
          </w:rPr>
          <w:t>https://www.etsi.org/deliver/etsi_ts/138400_138499/138474/17.00.00_60/ts_138474v170000p.pdf</w:t>
        </w:r>
      </w:hyperlink>
      <w:r w:rsidRPr="00AC4CA5">
        <w:rPr>
          <w:rStyle w:val="Hyperlink"/>
          <w:sz w:val="18"/>
          <w:szCs w:val="18"/>
          <w:lang w:val="fr-FR"/>
        </w:rPr>
        <w:t xml:space="preserve"> </w:t>
      </w:r>
    </w:p>
    <w:p w14:paraId="20D46AC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38.474-17.0.0 V1.0.0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29.07.2022</w:t>
      </w:r>
      <w:r w:rsidRPr="00AC4CA5">
        <w:rPr>
          <w:rFonts w:ascii="Arial" w:hAnsi="Arial" w:cs="Arial"/>
          <w:szCs w:val="24"/>
          <w:lang w:val="fr-FR" w:eastAsia="en-GB"/>
        </w:rPr>
        <w:tab/>
      </w:r>
      <w:hyperlink r:id="rId2785" w:history="1">
        <w:r w:rsidRPr="00AC4CA5">
          <w:rPr>
            <w:rStyle w:val="Hyperlink"/>
            <w:sz w:val="18"/>
            <w:szCs w:val="18"/>
            <w:lang w:val="fr-FR"/>
          </w:rPr>
          <w:t>https://members.tsdsi.in/s/cjZABLoGzGwkyo3</w:t>
        </w:r>
      </w:hyperlink>
      <w:r w:rsidRPr="00AC4CA5">
        <w:rPr>
          <w:rStyle w:val="Hyperlink"/>
          <w:sz w:val="18"/>
          <w:szCs w:val="18"/>
          <w:lang w:val="fr-FR"/>
        </w:rPr>
        <w:t xml:space="preserve"> </w:t>
      </w:r>
    </w:p>
    <w:p w14:paraId="1011BF5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TTAT.3G-38.474V17.0.0</w:t>
      </w:r>
      <w:r w:rsidRPr="00AC4CA5">
        <w:rPr>
          <w:rFonts w:ascii="Arial" w:hAnsi="Arial" w:cs="Arial"/>
          <w:szCs w:val="24"/>
          <w:lang w:val="fr-FR" w:eastAsia="en-GB"/>
        </w:rPr>
        <w:tab/>
      </w:r>
      <w:r w:rsidRPr="00AC4CA5">
        <w:rPr>
          <w:color w:val="000000"/>
          <w:sz w:val="18"/>
          <w:szCs w:val="18"/>
          <w:lang w:val="fr-FR" w:eastAsia="en-GB"/>
        </w:rPr>
        <w:t>17.0.0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05.08.2022</w:t>
      </w:r>
      <w:r w:rsidRPr="00AC4CA5">
        <w:rPr>
          <w:rFonts w:ascii="Arial" w:hAnsi="Arial" w:cs="Arial"/>
          <w:szCs w:val="24"/>
          <w:lang w:val="fr-FR" w:eastAsia="en-GB"/>
        </w:rPr>
        <w:tab/>
      </w:r>
      <w:hyperlink r:id="rId2786" w:history="1">
        <w:r w:rsidRPr="00AC4CA5">
          <w:rPr>
            <w:rStyle w:val="Hyperlink"/>
            <w:sz w:val="18"/>
            <w:szCs w:val="18"/>
            <w:lang w:val="fr-FR"/>
          </w:rPr>
          <w:t>https://www.tta.or.kr/eng/ttaSearchEngView.do?key=461&amp;searchStandardNo=TTAT.3G-38.474V17.0.0&amp;searchCate=TTAS</w:t>
        </w:r>
      </w:hyperlink>
      <w:r w:rsidRPr="00AC4CA5">
        <w:rPr>
          <w:rStyle w:val="Hyperlink"/>
          <w:sz w:val="18"/>
          <w:szCs w:val="18"/>
          <w:lang w:val="fr-FR"/>
        </w:rPr>
        <w:t xml:space="preserve"> </w:t>
      </w:r>
    </w:p>
    <w:p w14:paraId="13E66565" w14:textId="77777777" w:rsidR="00A8052C" w:rsidRPr="00AC4CA5" w:rsidRDefault="00A8052C" w:rsidP="00A8052C">
      <w:pPr>
        <w:rPr>
          <w:b/>
          <w:bCs/>
          <w:sz w:val="18"/>
          <w:szCs w:val="18"/>
          <w:lang w:val="fr-FR"/>
        </w:rPr>
      </w:pPr>
      <w:r w:rsidRPr="00AC4CA5">
        <w:rPr>
          <w:b/>
          <w:bCs/>
          <w:sz w:val="18"/>
          <w:szCs w:val="18"/>
          <w:lang w:val="fr-FR"/>
        </w:rPr>
        <w:t>Version 18</w:t>
      </w:r>
    </w:p>
    <w:p w14:paraId="08CC7FA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ATIS.3GPP.38.474.V18.0.0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87" w:anchor="Rel-18" w:history="1">
        <w:r w:rsidRPr="00AC4CA5">
          <w:rPr>
            <w:rStyle w:val="Hyperlink"/>
            <w:sz w:val="18"/>
            <w:szCs w:val="18"/>
            <w:lang w:val="fr-FR"/>
          </w:rPr>
          <w:t>https://www.atis.org/3gpp-transpositions - Rel-18</w:t>
        </w:r>
      </w:hyperlink>
    </w:p>
    <w:p w14:paraId="284ADB3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CCSA.3GPP.38.474.V18.0.0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788" w:history="1">
        <w:r w:rsidRPr="00AC4CA5">
          <w:rPr>
            <w:rStyle w:val="Hyperlink"/>
            <w:sz w:val="18"/>
            <w:szCs w:val="18"/>
            <w:lang w:val="fr-FR"/>
          </w:rPr>
          <w:t>https://www.ccsa.org.cn/api/portalsFile/downloadOldFile?type=17&amp;oldFileUrl=NTN/RIT/CCSA.3GPP.38.474.V18.0.0.docx</w:t>
        </w:r>
      </w:hyperlink>
      <w:r w:rsidRPr="00AC4CA5">
        <w:rPr>
          <w:rStyle w:val="Hyperlink"/>
          <w:sz w:val="18"/>
          <w:szCs w:val="18"/>
          <w:lang w:val="fr-FR"/>
        </w:rPr>
        <w:t xml:space="preserve"> </w:t>
      </w:r>
    </w:p>
    <w:p w14:paraId="5AC90F9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138 474 V18.0.0 (2024-05)</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06.05.2024</w:t>
      </w:r>
      <w:r w:rsidRPr="00AC4CA5">
        <w:rPr>
          <w:rFonts w:ascii="Arial" w:hAnsi="Arial" w:cs="Arial"/>
          <w:szCs w:val="24"/>
          <w:lang w:val="fr-FR" w:eastAsia="en-GB"/>
        </w:rPr>
        <w:tab/>
      </w:r>
      <w:hyperlink r:id="rId2789" w:history="1">
        <w:r w:rsidRPr="00AC4CA5">
          <w:rPr>
            <w:rStyle w:val="Hyperlink"/>
            <w:sz w:val="18"/>
            <w:szCs w:val="18"/>
            <w:lang w:val="fr-FR"/>
          </w:rPr>
          <w:t>https://www.etsi.org/deliver/etsi_ts/138400_138499/138474/18.00.00_60/ts_138474v180000p.pdf</w:t>
        </w:r>
      </w:hyperlink>
      <w:r w:rsidRPr="00AC4CA5">
        <w:rPr>
          <w:rStyle w:val="Hyperlink"/>
          <w:sz w:val="18"/>
          <w:szCs w:val="18"/>
          <w:lang w:val="fr-FR"/>
        </w:rPr>
        <w:t xml:space="preserve"> </w:t>
      </w:r>
    </w:p>
    <w:p w14:paraId="6E67232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38.474 -18.0.0 V1.0.0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90" w:history="1">
        <w:r w:rsidRPr="00AC4CA5">
          <w:rPr>
            <w:rStyle w:val="Hyperlink"/>
            <w:sz w:val="18"/>
            <w:szCs w:val="18"/>
            <w:lang w:val="fr-FR"/>
          </w:rPr>
          <w:t>https://members.tsdsi.in/s/4aTjdFqsidx6ay7</w:t>
        </w:r>
      </w:hyperlink>
      <w:r w:rsidRPr="00AC4CA5">
        <w:rPr>
          <w:rStyle w:val="Hyperlink"/>
          <w:sz w:val="18"/>
          <w:szCs w:val="18"/>
          <w:lang w:val="fr-FR"/>
        </w:rPr>
        <w:t xml:space="preserve"> </w:t>
      </w:r>
    </w:p>
    <w:p w14:paraId="05BCD4E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lastRenderedPageBreak/>
        <w:t>TTA</w:t>
      </w:r>
      <w:r w:rsidRPr="00AC4CA5">
        <w:rPr>
          <w:rFonts w:ascii="Arial" w:hAnsi="Arial" w:cs="Arial"/>
          <w:szCs w:val="24"/>
          <w:lang w:val="fr-FR" w:eastAsia="en-GB"/>
        </w:rPr>
        <w:tab/>
      </w:r>
      <w:r w:rsidRPr="00AC4CA5">
        <w:rPr>
          <w:color w:val="000000"/>
          <w:sz w:val="18"/>
          <w:szCs w:val="18"/>
          <w:lang w:val="fr-FR" w:eastAsia="en-GB"/>
        </w:rPr>
        <w:t>TTAT.3G-38.474V18.0.0</w:t>
      </w:r>
      <w:r w:rsidRPr="00AC4CA5">
        <w:rPr>
          <w:rFonts w:ascii="Arial" w:hAnsi="Arial" w:cs="Arial"/>
          <w:szCs w:val="24"/>
          <w:lang w:val="fr-FR" w:eastAsia="en-GB"/>
        </w:rPr>
        <w:tab/>
      </w:r>
      <w:r w:rsidRPr="00AC4CA5">
        <w:rPr>
          <w:color w:val="000000"/>
          <w:sz w:val="18"/>
          <w:szCs w:val="18"/>
          <w:lang w:val="fr-FR" w:eastAsia="en-GB"/>
        </w:rPr>
        <w:t>18.0.0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12.08.2024</w:t>
      </w:r>
      <w:r w:rsidRPr="00AC4CA5">
        <w:rPr>
          <w:rFonts w:ascii="Arial" w:hAnsi="Arial" w:cs="Arial"/>
          <w:szCs w:val="24"/>
          <w:lang w:val="fr-FR" w:eastAsia="en-GB"/>
        </w:rPr>
        <w:tab/>
      </w:r>
      <w:hyperlink r:id="rId2791" w:history="1">
        <w:r w:rsidRPr="00AC4CA5">
          <w:rPr>
            <w:rStyle w:val="Hyperlink"/>
            <w:sz w:val="18"/>
            <w:szCs w:val="18"/>
            <w:lang w:val="fr-FR"/>
          </w:rPr>
          <w:t>https://www.tta.or.kr/eng/ttaSearchEngView.do?key=461&amp;searchStandardNo=TTAT.3G-38.474V18.0.0&amp;searchCate=TTAS</w:t>
        </w:r>
      </w:hyperlink>
      <w:r w:rsidRPr="00AC4CA5">
        <w:rPr>
          <w:rStyle w:val="Hyperlink"/>
          <w:sz w:val="18"/>
          <w:szCs w:val="18"/>
          <w:lang w:val="fr-FR"/>
        </w:rPr>
        <w:t xml:space="preserve"> </w:t>
      </w:r>
    </w:p>
    <w:p w14:paraId="3840893F" w14:textId="77777777" w:rsidR="00A8052C" w:rsidRPr="00AC4CA5" w:rsidRDefault="00A8052C" w:rsidP="00A8052C">
      <w:pPr>
        <w:pStyle w:val="Heading4"/>
        <w:rPr>
          <w:lang w:val="fr-FR"/>
        </w:rPr>
      </w:pPr>
      <w:r w:rsidRPr="00AC4CA5">
        <w:rPr>
          <w:lang w:val="fr-FR"/>
        </w:rPr>
        <w:t>2.2.1.5</w:t>
      </w:r>
      <w:r w:rsidRPr="00AC4CA5">
        <w:rPr>
          <w:lang w:val="fr-FR"/>
        </w:rPr>
        <w:tab/>
        <w:t>Aspects des fréquences radioélectriques</w:t>
      </w:r>
    </w:p>
    <w:p w14:paraId="1EDDFBDF" w14:textId="77777777" w:rsidR="00A8052C" w:rsidRPr="00AC4CA5" w:rsidRDefault="00A8052C" w:rsidP="00A8052C">
      <w:pPr>
        <w:pStyle w:val="Heading5"/>
        <w:rPr>
          <w:lang w:val="fr-FR"/>
        </w:rPr>
      </w:pPr>
      <w:r w:rsidRPr="00AC4CA5">
        <w:rPr>
          <w:lang w:val="fr-FR"/>
        </w:rPr>
        <w:t>2.2.1.5.1</w:t>
      </w:r>
      <w:r w:rsidRPr="00AC4CA5">
        <w:rPr>
          <w:lang w:val="fr-FR"/>
        </w:rPr>
        <w:tab/>
        <w:t>TS 38.101-5</w:t>
      </w:r>
    </w:p>
    <w:p w14:paraId="45146683" w14:textId="0208F5ED" w:rsidR="00A8052C" w:rsidRPr="00AC4CA5" w:rsidRDefault="00A8052C" w:rsidP="00A8052C">
      <w:pPr>
        <w:pStyle w:val="Headingb"/>
        <w:rPr>
          <w:lang w:val="fr-FR"/>
        </w:rPr>
      </w:pPr>
      <w:r w:rsidRPr="00AC4CA5">
        <w:rPr>
          <w:lang w:val="fr-FR"/>
        </w:rPr>
        <w:t>NR; Transmission et réception radioélectriques au niveau de l</w:t>
      </w:r>
      <w:r w:rsidR="00AC4CA5">
        <w:rPr>
          <w:lang w:val="fr-FR"/>
        </w:rPr>
        <w:t>'</w:t>
      </w:r>
      <w:r w:rsidRPr="00AC4CA5">
        <w:rPr>
          <w:lang w:val="fr-FR"/>
        </w:rPr>
        <w:t>équipement d</w:t>
      </w:r>
      <w:r w:rsidR="00AC4CA5">
        <w:rPr>
          <w:lang w:val="fr-FR"/>
        </w:rPr>
        <w:t>'</w:t>
      </w:r>
      <w:r w:rsidRPr="00AC4CA5">
        <w:rPr>
          <w:lang w:val="fr-FR"/>
        </w:rPr>
        <w:t>utilisateur (UE); Partie 5: Exigences en matière de radiofréquence (RF) et de performances pour l</w:t>
      </w:r>
      <w:r w:rsidR="00AC4CA5">
        <w:rPr>
          <w:lang w:val="fr-FR"/>
        </w:rPr>
        <w:t>'</w:t>
      </w:r>
      <w:r w:rsidRPr="00AC4CA5">
        <w:rPr>
          <w:lang w:val="fr-FR"/>
        </w:rPr>
        <w:t>accès satellite</w:t>
      </w:r>
    </w:p>
    <w:p w14:paraId="3AAD9AE3" w14:textId="77B294E2" w:rsidR="00A8052C" w:rsidRPr="00AC4CA5" w:rsidRDefault="00A8052C" w:rsidP="00A8052C">
      <w:pPr>
        <w:rPr>
          <w:lang w:val="fr-FR"/>
        </w:rPr>
      </w:pPr>
      <w:r w:rsidRPr="00AC4CA5">
        <w:rPr>
          <w:lang w:val="fr-FR"/>
        </w:rPr>
        <w:t>Ce document définit les exigences minimales en matière de RF et de performances pour les équipements d</w:t>
      </w:r>
      <w:r w:rsidR="00AC4CA5">
        <w:rPr>
          <w:lang w:val="fr-FR"/>
        </w:rPr>
        <w:t>'</w:t>
      </w:r>
      <w:r w:rsidRPr="00AC4CA5">
        <w:rPr>
          <w:lang w:val="fr-FR"/>
        </w:rPr>
        <w:t>utilisateur (UE) NR prenant en charge les opérations d</w:t>
      </w:r>
      <w:r w:rsidR="00AC4CA5">
        <w:rPr>
          <w:lang w:val="fr-FR"/>
        </w:rPr>
        <w:t>'</w:t>
      </w:r>
      <w:r w:rsidRPr="00AC4CA5">
        <w:rPr>
          <w:lang w:val="fr-FR"/>
        </w:rPr>
        <w:t>accès satellite.</w:t>
      </w:r>
    </w:p>
    <w:p w14:paraId="311BD480" w14:textId="77777777" w:rsidR="00A8052C" w:rsidRPr="00AC4CA5" w:rsidRDefault="00A8052C" w:rsidP="00A8052C">
      <w:pPr>
        <w:rPr>
          <w:lang w:val="fr-FR"/>
        </w:rPr>
      </w:pPr>
      <w:r w:rsidRPr="00AC4CA5">
        <w:rPr>
          <w:lang w:val="fr-FR"/>
        </w:rPr>
        <w:t>Les microstations mobiles communiquant avec un système non OSG ne sont pas prises en considération dans la présente version.</w:t>
      </w:r>
    </w:p>
    <w:p w14:paraId="13B40AC5" w14:textId="2FE92C5C"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7D0DD9FD" w14:textId="77777777" w:rsidR="00A8052C" w:rsidRPr="00AC4CA5" w:rsidRDefault="00A8052C" w:rsidP="00A8052C">
      <w:pPr>
        <w:rPr>
          <w:b/>
          <w:bCs/>
          <w:sz w:val="18"/>
          <w:szCs w:val="18"/>
          <w:lang w:val="fr-FR"/>
        </w:rPr>
      </w:pPr>
      <w:r w:rsidRPr="00AC4CA5">
        <w:rPr>
          <w:b/>
          <w:bCs/>
          <w:sz w:val="18"/>
          <w:szCs w:val="18"/>
          <w:lang w:val="fr-FR"/>
        </w:rPr>
        <w:t>Version 17</w:t>
      </w:r>
    </w:p>
    <w:p w14:paraId="1770C87B"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ATIS.3GPP.38.101-5.V17.9.0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92" w:anchor="Rel-17" w:history="1">
        <w:r w:rsidRPr="00AC4CA5">
          <w:rPr>
            <w:rStyle w:val="Hyperlink"/>
            <w:sz w:val="18"/>
            <w:szCs w:val="18"/>
            <w:lang w:val="fr-FR"/>
          </w:rPr>
          <w:t>https://www.atis.org/3gpp-transpositions - Rel-17</w:t>
        </w:r>
      </w:hyperlink>
    </w:p>
    <w:p w14:paraId="5CC7DD0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CCSA.3GPP.38.101-5.V17.9.0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93" w:history="1">
        <w:r w:rsidRPr="00AC4CA5">
          <w:rPr>
            <w:rStyle w:val="Hyperlink"/>
            <w:sz w:val="18"/>
            <w:szCs w:val="18"/>
            <w:lang w:val="fr-FR"/>
          </w:rPr>
          <w:t>https://www.ccsa.org.cn/api/portalsFile/downloadOldFile?type=17&amp;oldFileUrl=NTN/RIT/CCSA.3GPP.38.101-5.V17.9.0.docx</w:t>
        </w:r>
      </w:hyperlink>
      <w:r w:rsidRPr="00AC4CA5">
        <w:rPr>
          <w:rStyle w:val="Hyperlink"/>
          <w:sz w:val="18"/>
          <w:szCs w:val="18"/>
          <w:lang w:val="fr-FR"/>
        </w:rPr>
        <w:t xml:space="preserve"> </w:t>
      </w:r>
    </w:p>
    <w:p w14:paraId="7A77B7F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138 101-5 V17.9.0 (2024-10)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03.10.2024</w:t>
      </w:r>
      <w:r w:rsidRPr="00AC4CA5">
        <w:rPr>
          <w:rFonts w:ascii="Arial" w:hAnsi="Arial" w:cs="Arial"/>
          <w:szCs w:val="24"/>
          <w:lang w:val="fr-FR" w:eastAsia="en-GB"/>
        </w:rPr>
        <w:tab/>
      </w:r>
      <w:hyperlink r:id="rId2794" w:history="1">
        <w:r w:rsidRPr="00AC4CA5">
          <w:rPr>
            <w:rStyle w:val="Hyperlink"/>
            <w:sz w:val="18"/>
            <w:szCs w:val="18"/>
            <w:lang w:val="fr-FR"/>
          </w:rPr>
          <w:t>https://www.etsi.org/deliver/etsi_ts/138100_138199/13810105/17.09.00_60/ts_13810105v170900p.pdf</w:t>
        </w:r>
      </w:hyperlink>
      <w:r w:rsidRPr="00AC4CA5">
        <w:rPr>
          <w:rStyle w:val="Hyperlink"/>
          <w:sz w:val="18"/>
          <w:szCs w:val="18"/>
          <w:lang w:val="fr-FR"/>
        </w:rPr>
        <w:t xml:space="preserve"> </w:t>
      </w:r>
    </w:p>
    <w:p w14:paraId="5DD9C88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38.101-5-17.9.0 V1.9.0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795" w:history="1">
        <w:r w:rsidRPr="00AC4CA5">
          <w:rPr>
            <w:rStyle w:val="Hyperlink"/>
            <w:sz w:val="18"/>
            <w:szCs w:val="18"/>
            <w:lang w:val="fr-FR"/>
          </w:rPr>
          <w:t>https://members.tsdsi.in/s/SZ9i4piddBSa8Dc</w:t>
        </w:r>
      </w:hyperlink>
      <w:r w:rsidRPr="00AC4CA5">
        <w:rPr>
          <w:rStyle w:val="Hyperlink"/>
          <w:sz w:val="18"/>
          <w:szCs w:val="18"/>
          <w:lang w:val="fr-FR"/>
        </w:rPr>
        <w:t xml:space="preserve"> </w:t>
      </w:r>
    </w:p>
    <w:p w14:paraId="06EE2994"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TTAT.3G-38.101-5V17.9.0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796" w:history="1">
        <w:r w:rsidRPr="00AC4CA5">
          <w:rPr>
            <w:rStyle w:val="Hyperlink"/>
            <w:sz w:val="18"/>
            <w:szCs w:val="18"/>
            <w:lang w:val="fr-FR"/>
          </w:rPr>
          <w:t>https://www.tta.or.kr/eng/ttaSearchEngView.do?key=461&amp;searchStandardNo=TTAT.3G-38.101-5V17.9.0&amp;searchCate=TTAS</w:t>
        </w:r>
      </w:hyperlink>
      <w:r w:rsidRPr="00AC4CA5">
        <w:rPr>
          <w:rStyle w:val="Hyperlink"/>
          <w:sz w:val="18"/>
          <w:szCs w:val="18"/>
          <w:lang w:val="fr-FR"/>
        </w:rPr>
        <w:t xml:space="preserve"> </w:t>
      </w:r>
    </w:p>
    <w:p w14:paraId="79BDBA06" w14:textId="77777777" w:rsidR="00A8052C" w:rsidRPr="00AC4CA5" w:rsidRDefault="00A8052C" w:rsidP="00A8052C">
      <w:pPr>
        <w:rPr>
          <w:b/>
          <w:bCs/>
          <w:sz w:val="18"/>
          <w:szCs w:val="18"/>
          <w:lang w:val="fr-FR"/>
        </w:rPr>
      </w:pPr>
      <w:r w:rsidRPr="00AC4CA5">
        <w:rPr>
          <w:b/>
          <w:bCs/>
          <w:sz w:val="18"/>
          <w:szCs w:val="18"/>
          <w:lang w:val="fr-FR"/>
        </w:rPr>
        <w:t>Version 18</w:t>
      </w:r>
    </w:p>
    <w:p w14:paraId="7E967F4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ATIS.3GPP.38.101-5.V18.7.0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97" w:anchor="Rel-18" w:history="1">
        <w:r w:rsidRPr="00AC4CA5">
          <w:rPr>
            <w:rStyle w:val="Hyperlink"/>
            <w:sz w:val="18"/>
            <w:szCs w:val="18"/>
            <w:lang w:val="fr-FR"/>
          </w:rPr>
          <w:t>https://www.atis.org/3gpp-transpositions - Rel-18</w:t>
        </w:r>
      </w:hyperlink>
    </w:p>
    <w:p w14:paraId="6E9D8D7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CCSA.3GPP.38.101-5.V18.7.0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798" w:history="1">
        <w:r w:rsidRPr="00AC4CA5">
          <w:rPr>
            <w:rStyle w:val="Hyperlink"/>
            <w:sz w:val="18"/>
            <w:szCs w:val="18"/>
            <w:lang w:val="fr-FR"/>
          </w:rPr>
          <w:t>https://www.ccsa.org.cn/api/portalsFile/downloadOldFile?type=17&amp;oldFileUrl=NTN/RIT/CCSA.3GPP.38.101-5.V18.7.0.docx</w:t>
        </w:r>
      </w:hyperlink>
      <w:r w:rsidRPr="00AC4CA5">
        <w:rPr>
          <w:rStyle w:val="Hyperlink"/>
          <w:sz w:val="18"/>
          <w:szCs w:val="18"/>
          <w:lang w:val="fr-FR"/>
        </w:rPr>
        <w:t xml:space="preserve"> </w:t>
      </w:r>
    </w:p>
    <w:p w14:paraId="2D4859B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138 101-5 V18.7.0 (2024-10)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03.10.2024</w:t>
      </w:r>
      <w:r w:rsidRPr="00AC4CA5">
        <w:rPr>
          <w:rFonts w:ascii="Arial" w:hAnsi="Arial" w:cs="Arial"/>
          <w:szCs w:val="24"/>
          <w:lang w:val="fr-FR" w:eastAsia="en-GB"/>
        </w:rPr>
        <w:tab/>
      </w:r>
      <w:hyperlink r:id="rId2799" w:history="1">
        <w:r w:rsidRPr="00AC4CA5">
          <w:rPr>
            <w:rStyle w:val="Hyperlink"/>
            <w:sz w:val="18"/>
            <w:szCs w:val="18"/>
            <w:lang w:val="fr-FR"/>
          </w:rPr>
          <w:t>https://www.etsi.org/deliver/etsi_ts/138100_138199/13810105/18.07.00_60/ts_13810105v180700p.pdf</w:t>
        </w:r>
      </w:hyperlink>
      <w:r w:rsidRPr="00AC4CA5">
        <w:rPr>
          <w:rStyle w:val="Hyperlink"/>
          <w:sz w:val="18"/>
          <w:szCs w:val="18"/>
          <w:lang w:val="fr-FR"/>
        </w:rPr>
        <w:t xml:space="preserve"> </w:t>
      </w:r>
    </w:p>
    <w:p w14:paraId="4BA6420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38.101-5- 18.7.0 V1.1.0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00" w:history="1">
        <w:r w:rsidRPr="00AC4CA5">
          <w:rPr>
            <w:rStyle w:val="Hyperlink"/>
            <w:sz w:val="18"/>
            <w:szCs w:val="18"/>
            <w:lang w:val="fr-FR"/>
          </w:rPr>
          <w:t>https://members.tsdsi.in/s/Nkk9DjiPdW6rcTc</w:t>
        </w:r>
      </w:hyperlink>
      <w:r w:rsidRPr="00AC4CA5">
        <w:rPr>
          <w:rStyle w:val="Hyperlink"/>
          <w:sz w:val="18"/>
          <w:szCs w:val="18"/>
          <w:lang w:val="fr-FR"/>
        </w:rPr>
        <w:t xml:space="preserve"> </w:t>
      </w:r>
    </w:p>
    <w:p w14:paraId="443F049E"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TTAT.3G-38.101-5V18.7.0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801" w:history="1">
        <w:r w:rsidRPr="00AC4CA5">
          <w:rPr>
            <w:rStyle w:val="Hyperlink"/>
            <w:sz w:val="18"/>
            <w:szCs w:val="18"/>
            <w:lang w:val="fr-FR"/>
          </w:rPr>
          <w:t>https://www.tta.or.kr/eng/ttaSearchEngView.do?key=461&amp;searchStandardNo=TTAT.3G-38.101-5V18.7.0&amp;searchCate=TTAS</w:t>
        </w:r>
      </w:hyperlink>
      <w:r w:rsidRPr="00AC4CA5">
        <w:rPr>
          <w:rStyle w:val="Hyperlink"/>
          <w:sz w:val="18"/>
          <w:szCs w:val="18"/>
          <w:lang w:val="fr-FR"/>
        </w:rPr>
        <w:t xml:space="preserve"> </w:t>
      </w:r>
    </w:p>
    <w:p w14:paraId="40A0FC96" w14:textId="77777777" w:rsidR="00A8052C" w:rsidRPr="00AC4CA5" w:rsidRDefault="00A8052C" w:rsidP="002454A0">
      <w:pPr>
        <w:pStyle w:val="Heading5"/>
        <w:rPr>
          <w:lang w:val="fr-FR"/>
        </w:rPr>
      </w:pPr>
      <w:r w:rsidRPr="00AC4CA5">
        <w:rPr>
          <w:lang w:val="fr-FR"/>
        </w:rPr>
        <w:t>2.2.1.5.2</w:t>
      </w:r>
      <w:r w:rsidRPr="00AC4CA5">
        <w:rPr>
          <w:lang w:val="fr-FR"/>
        </w:rPr>
        <w:tab/>
        <w:t>TS 38.108</w:t>
      </w:r>
    </w:p>
    <w:p w14:paraId="7B06E280" w14:textId="7F773FA8" w:rsidR="00A8052C" w:rsidRPr="00AC4CA5" w:rsidRDefault="00A8052C" w:rsidP="00A8052C">
      <w:pPr>
        <w:pStyle w:val="Headingb"/>
        <w:rPr>
          <w:lang w:val="fr-FR"/>
        </w:rPr>
      </w:pPr>
      <w:r w:rsidRPr="00AC4CA5">
        <w:rPr>
          <w:lang w:val="fr-FR"/>
        </w:rPr>
        <w:t>NR; Transmission et réception radioélectriques au niveau du nœud d</w:t>
      </w:r>
      <w:r w:rsidR="00AC4CA5">
        <w:rPr>
          <w:lang w:val="fr-FR"/>
        </w:rPr>
        <w:t>'</w:t>
      </w:r>
      <w:r w:rsidRPr="00AC4CA5">
        <w:rPr>
          <w:lang w:val="fr-FR"/>
        </w:rPr>
        <w:t>accès radio</w:t>
      </w:r>
    </w:p>
    <w:p w14:paraId="522C4ACD" w14:textId="3F0B1EE5" w:rsidR="00A8052C" w:rsidRPr="00AC4CA5" w:rsidRDefault="00A8052C" w:rsidP="00A8052C">
      <w:pPr>
        <w:rPr>
          <w:lang w:val="fr-FR"/>
        </w:rPr>
      </w:pPr>
      <w:r w:rsidRPr="00AC4CA5">
        <w:rPr>
          <w:lang w:val="fr-FR"/>
        </w:rPr>
        <w:t>Ce document définit les caractéristiques RF et les performances minimales requises du nœud d</w:t>
      </w:r>
      <w:r w:rsidR="00AC4CA5">
        <w:rPr>
          <w:lang w:val="fr-FR"/>
        </w:rPr>
        <w:t>'</w:t>
      </w:r>
      <w:r w:rsidRPr="00AC4CA5">
        <w:rPr>
          <w:lang w:val="fr-FR"/>
        </w:rPr>
        <w:t>accès satellite (SAN) NR.</w:t>
      </w:r>
    </w:p>
    <w:p w14:paraId="083E6F85" w14:textId="12FA4B81"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E48FB02" w14:textId="77777777" w:rsidR="00A8052C" w:rsidRPr="00AC4CA5" w:rsidRDefault="00A8052C" w:rsidP="00A8052C">
      <w:pPr>
        <w:rPr>
          <w:b/>
          <w:bCs/>
          <w:sz w:val="18"/>
          <w:szCs w:val="18"/>
          <w:lang w:val="fr-FR"/>
        </w:rPr>
      </w:pPr>
      <w:r w:rsidRPr="00AC4CA5">
        <w:rPr>
          <w:b/>
          <w:bCs/>
          <w:sz w:val="18"/>
          <w:szCs w:val="18"/>
          <w:lang w:val="fr-FR"/>
        </w:rPr>
        <w:t>Version 17</w:t>
      </w:r>
    </w:p>
    <w:p w14:paraId="30D276A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ATIS.3GPP.38.108.V17.9.0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02" w:anchor="Rel-17" w:history="1">
        <w:r w:rsidRPr="00AC4CA5">
          <w:rPr>
            <w:rStyle w:val="Hyperlink"/>
            <w:sz w:val="18"/>
            <w:szCs w:val="18"/>
            <w:lang w:val="fr-FR"/>
          </w:rPr>
          <w:t>https://www.atis.org/3gpp-transpositions - Rel-17</w:t>
        </w:r>
      </w:hyperlink>
    </w:p>
    <w:p w14:paraId="151FF43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CCSA.3GPP.38.108.V17.9.0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lastRenderedPageBreak/>
        <w:tab/>
      </w:r>
      <w:hyperlink r:id="rId2803" w:history="1">
        <w:r w:rsidRPr="00AC4CA5">
          <w:rPr>
            <w:rStyle w:val="Hyperlink"/>
            <w:sz w:val="18"/>
            <w:szCs w:val="18"/>
            <w:lang w:val="fr-FR"/>
          </w:rPr>
          <w:t>https://www.ccsa.org.cn/api/portalsFile/downloadOldFile?type=17&amp;oldFileUrl=NTN/RIT/CCSA.3GPP.38.108.V17.9.0.docx</w:t>
        </w:r>
      </w:hyperlink>
      <w:r w:rsidRPr="00AC4CA5">
        <w:rPr>
          <w:rStyle w:val="Hyperlink"/>
          <w:sz w:val="18"/>
          <w:szCs w:val="18"/>
          <w:lang w:val="fr-FR"/>
        </w:rPr>
        <w:t xml:space="preserve"> </w:t>
      </w:r>
    </w:p>
    <w:p w14:paraId="05E79C66" w14:textId="77777777" w:rsidR="00A8052C" w:rsidRPr="00AC4CA5" w:rsidRDefault="00A8052C" w:rsidP="00162B20">
      <w:pPr>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138 108 V17.9.0 (2024-10)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03.10.2024</w:t>
      </w:r>
      <w:r w:rsidRPr="00AC4CA5">
        <w:rPr>
          <w:rFonts w:ascii="Arial" w:hAnsi="Arial" w:cs="Arial"/>
          <w:szCs w:val="24"/>
          <w:lang w:val="fr-FR" w:eastAsia="en-GB"/>
        </w:rPr>
        <w:tab/>
      </w:r>
      <w:hyperlink r:id="rId2804" w:history="1">
        <w:r w:rsidRPr="00AC4CA5">
          <w:rPr>
            <w:rStyle w:val="Hyperlink"/>
            <w:sz w:val="18"/>
            <w:szCs w:val="18"/>
            <w:lang w:val="fr-FR"/>
          </w:rPr>
          <w:t>https://www.etsi.org/deliver/etsi_ts/138100_138199/138108/17.09.00_60/ts_138108v170900p.pdf</w:t>
        </w:r>
      </w:hyperlink>
      <w:r w:rsidRPr="00AC4CA5">
        <w:rPr>
          <w:rStyle w:val="Hyperlink"/>
          <w:sz w:val="18"/>
          <w:szCs w:val="18"/>
          <w:lang w:val="fr-FR"/>
        </w:rPr>
        <w:t xml:space="preserve"> </w:t>
      </w:r>
    </w:p>
    <w:p w14:paraId="2167A90F" w14:textId="77777777" w:rsidR="00A8052C" w:rsidRPr="00AC4CA5" w:rsidRDefault="00A8052C" w:rsidP="00162B20">
      <w:pPr>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38.108-17.9.0 V1.8.0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05" w:history="1">
        <w:r w:rsidRPr="00AC4CA5">
          <w:rPr>
            <w:rStyle w:val="Hyperlink"/>
            <w:sz w:val="18"/>
            <w:szCs w:val="18"/>
            <w:lang w:val="fr-FR"/>
          </w:rPr>
          <w:t>https://members.tsdsi.in/s/PJtbaWf9Y4ndQ4e</w:t>
        </w:r>
      </w:hyperlink>
      <w:r w:rsidRPr="00AC4CA5">
        <w:rPr>
          <w:rStyle w:val="Hyperlink"/>
          <w:sz w:val="18"/>
          <w:szCs w:val="18"/>
          <w:lang w:val="fr-FR"/>
        </w:rPr>
        <w:t xml:space="preserve"> </w:t>
      </w:r>
    </w:p>
    <w:p w14:paraId="20CD5A2D" w14:textId="77777777" w:rsidR="00A8052C" w:rsidRPr="00AC4CA5" w:rsidRDefault="00A8052C" w:rsidP="00162B20">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TTAT.3G-38.108V17.9.0</w:t>
      </w:r>
      <w:r w:rsidRPr="00AC4CA5">
        <w:rPr>
          <w:rFonts w:ascii="Arial" w:hAnsi="Arial" w:cs="Arial"/>
          <w:szCs w:val="24"/>
          <w:lang w:val="fr-FR" w:eastAsia="en-GB"/>
        </w:rPr>
        <w:tab/>
      </w:r>
      <w:r w:rsidRPr="00AC4CA5">
        <w:rPr>
          <w:color w:val="000000"/>
          <w:sz w:val="18"/>
          <w:szCs w:val="18"/>
          <w:lang w:val="fr-FR" w:eastAsia="en-GB"/>
        </w:rPr>
        <w:t>17.9.0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806" w:history="1">
        <w:r w:rsidRPr="00AC4CA5">
          <w:rPr>
            <w:rStyle w:val="Hyperlink"/>
            <w:sz w:val="18"/>
            <w:szCs w:val="18"/>
            <w:lang w:val="fr-FR"/>
          </w:rPr>
          <w:t>https://www.tta.or.kr/eng/ttaSearchEngView.do?key=461&amp;searchStandardNo=TTAT.3G-38.108V17.9.0&amp;searchCate=TTAS</w:t>
        </w:r>
      </w:hyperlink>
      <w:r w:rsidRPr="00AC4CA5">
        <w:rPr>
          <w:rStyle w:val="Hyperlink"/>
          <w:sz w:val="18"/>
          <w:szCs w:val="18"/>
          <w:lang w:val="fr-FR"/>
        </w:rPr>
        <w:t xml:space="preserve"> </w:t>
      </w:r>
    </w:p>
    <w:p w14:paraId="01092CE5" w14:textId="77777777" w:rsidR="00A8052C" w:rsidRPr="00AC4CA5" w:rsidRDefault="00A8052C" w:rsidP="00A8052C">
      <w:pPr>
        <w:rPr>
          <w:b/>
          <w:bCs/>
          <w:sz w:val="18"/>
          <w:szCs w:val="18"/>
          <w:lang w:val="fr-FR"/>
        </w:rPr>
      </w:pPr>
      <w:r w:rsidRPr="00AC4CA5">
        <w:rPr>
          <w:b/>
          <w:bCs/>
          <w:sz w:val="18"/>
          <w:szCs w:val="18"/>
          <w:lang w:val="fr-FR"/>
        </w:rPr>
        <w:t>Version 18</w:t>
      </w:r>
    </w:p>
    <w:p w14:paraId="580BF7A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ATIS.3GPP.38.108.V18.4.0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07" w:anchor="Rel-18" w:history="1">
        <w:r w:rsidRPr="00AC4CA5">
          <w:rPr>
            <w:rStyle w:val="Hyperlink"/>
            <w:sz w:val="18"/>
            <w:szCs w:val="18"/>
            <w:lang w:val="fr-FR"/>
          </w:rPr>
          <w:t>https://www.atis.org/3gpp-transpositions - Rel-18</w:t>
        </w:r>
      </w:hyperlink>
    </w:p>
    <w:p w14:paraId="5E29815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CCSA.3GPP.38.108.V18.4.0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08" w:history="1">
        <w:r w:rsidRPr="00AC4CA5">
          <w:rPr>
            <w:rStyle w:val="Hyperlink"/>
            <w:sz w:val="18"/>
            <w:szCs w:val="18"/>
            <w:lang w:val="fr-FR"/>
          </w:rPr>
          <w:t>https://www.ccsa.org.cn/api/portalsFile/downloadOldFile?type=17&amp;oldFileUrl=NTN/RIT/CCSA.3GPP.38.108.V18.4.0.docx</w:t>
        </w:r>
      </w:hyperlink>
      <w:r w:rsidRPr="00AC4CA5">
        <w:rPr>
          <w:rStyle w:val="Hyperlink"/>
          <w:sz w:val="18"/>
          <w:szCs w:val="18"/>
          <w:lang w:val="fr-FR"/>
        </w:rPr>
        <w:t xml:space="preserve"> </w:t>
      </w:r>
    </w:p>
    <w:p w14:paraId="7952BAB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138 108 V18.4.0 (2024-10)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03.10.2024</w:t>
      </w:r>
      <w:r w:rsidRPr="00AC4CA5">
        <w:rPr>
          <w:rFonts w:ascii="Arial" w:hAnsi="Arial" w:cs="Arial"/>
          <w:szCs w:val="24"/>
          <w:lang w:val="fr-FR" w:eastAsia="en-GB"/>
        </w:rPr>
        <w:tab/>
      </w:r>
      <w:hyperlink r:id="rId2809" w:history="1">
        <w:r w:rsidRPr="00AC4CA5">
          <w:rPr>
            <w:rStyle w:val="Hyperlink"/>
            <w:sz w:val="18"/>
            <w:szCs w:val="18"/>
            <w:lang w:val="fr-FR"/>
          </w:rPr>
          <w:t>https://www.etsi.org/deliver/etsi_ts/138100_138199/138108/18.04.00_60/ts_138108v180400p.pdf</w:t>
        </w:r>
      </w:hyperlink>
      <w:r w:rsidRPr="00AC4CA5">
        <w:rPr>
          <w:rStyle w:val="Hyperlink"/>
          <w:sz w:val="18"/>
          <w:szCs w:val="18"/>
          <w:lang w:val="fr-FR"/>
        </w:rPr>
        <w:t xml:space="preserve"> </w:t>
      </w:r>
    </w:p>
    <w:p w14:paraId="75D20AD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38.108- 18.4.0 V1.1.0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10" w:history="1">
        <w:r w:rsidRPr="00AC4CA5">
          <w:rPr>
            <w:rStyle w:val="Hyperlink"/>
            <w:sz w:val="18"/>
            <w:szCs w:val="18"/>
            <w:lang w:val="fr-FR"/>
          </w:rPr>
          <w:t>https://members.tsdsi.in/s/g9z2SM8qEnW63is</w:t>
        </w:r>
      </w:hyperlink>
      <w:r w:rsidRPr="00AC4CA5">
        <w:rPr>
          <w:rStyle w:val="Hyperlink"/>
          <w:sz w:val="18"/>
          <w:szCs w:val="18"/>
          <w:lang w:val="fr-FR"/>
        </w:rPr>
        <w:t xml:space="preserve"> </w:t>
      </w:r>
    </w:p>
    <w:p w14:paraId="15F5FC6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TTAT.3G-38.108V18.4.0</w:t>
      </w:r>
      <w:r w:rsidRPr="00AC4CA5">
        <w:rPr>
          <w:rFonts w:ascii="Arial" w:hAnsi="Arial" w:cs="Arial"/>
          <w:szCs w:val="24"/>
          <w:lang w:val="fr-FR" w:eastAsia="en-GB"/>
        </w:rPr>
        <w:tab/>
      </w:r>
      <w:r w:rsidRPr="00AC4CA5">
        <w:rPr>
          <w:color w:val="000000"/>
          <w:sz w:val="18"/>
          <w:szCs w:val="18"/>
          <w:lang w:val="fr-FR" w:eastAsia="en-GB"/>
        </w:rPr>
        <w:t>18.4.0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811" w:history="1">
        <w:r w:rsidRPr="00AC4CA5">
          <w:rPr>
            <w:rStyle w:val="Hyperlink"/>
            <w:sz w:val="18"/>
            <w:szCs w:val="18"/>
            <w:lang w:val="fr-FR"/>
          </w:rPr>
          <w:t>https://www.tta.or.kr/eng/ttaSearchEngView.do?key=461&amp;searchStandardNo=TTAT.3G-38.108V18.4.0&amp;searchCate=TTAS</w:t>
        </w:r>
      </w:hyperlink>
      <w:r w:rsidRPr="00AC4CA5">
        <w:rPr>
          <w:rStyle w:val="Hyperlink"/>
          <w:sz w:val="18"/>
          <w:szCs w:val="18"/>
          <w:lang w:val="fr-FR"/>
        </w:rPr>
        <w:t xml:space="preserve"> </w:t>
      </w:r>
    </w:p>
    <w:p w14:paraId="18DF9983" w14:textId="77777777" w:rsidR="00A8052C" w:rsidRPr="00AC4CA5" w:rsidRDefault="00A8052C" w:rsidP="00A8052C">
      <w:pPr>
        <w:pStyle w:val="Heading4"/>
        <w:rPr>
          <w:lang w:val="fr-FR"/>
        </w:rPr>
      </w:pPr>
      <w:r w:rsidRPr="00AC4CA5">
        <w:rPr>
          <w:lang w:val="fr-FR"/>
        </w:rPr>
        <w:t>2.2.1.5.3</w:t>
      </w:r>
      <w:r w:rsidRPr="00AC4CA5">
        <w:rPr>
          <w:lang w:val="fr-FR"/>
        </w:rPr>
        <w:tab/>
        <w:t>TS 38.124</w:t>
      </w:r>
    </w:p>
    <w:p w14:paraId="5510F7A0" w14:textId="77777777" w:rsidR="00A8052C" w:rsidRPr="00AC4CA5" w:rsidRDefault="00A8052C" w:rsidP="00A8052C">
      <w:pPr>
        <w:pStyle w:val="Headingb"/>
        <w:rPr>
          <w:lang w:val="fr-FR"/>
        </w:rPr>
      </w:pPr>
      <w:bookmarkStart w:id="621" w:name="_Toc56152578"/>
      <w:bookmarkStart w:id="622" w:name="_Toc56153958"/>
      <w:bookmarkStart w:id="623" w:name="_Toc94533070"/>
      <w:bookmarkStart w:id="624" w:name="_Toc94533540"/>
      <w:r w:rsidRPr="00AC4CA5">
        <w:rPr>
          <w:lang w:val="fr-FR"/>
        </w:rPr>
        <w:t>NR; Exigences en matière de compatibilité électromagnétique (CEM) imposées aux terminaux mobiles et aux équipements auxiliaires</w:t>
      </w:r>
      <w:bookmarkEnd w:id="621"/>
      <w:bookmarkEnd w:id="622"/>
      <w:bookmarkEnd w:id="623"/>
      <w:bookmarkEnd w:id="624"/>
    </w:p>
    <w:p w14:paraId="06F8A872" w14:textId="5B778A49" w:rsidR="00A8052C" w:rsidRPr="00AC4CA5" w:rsidRDefault="00A8052C" w:rsidP="00A8052C">
      <w:pPr>
        <w:keepNext/>
        <w:keepLines/>
        <w:rPr>
          <w:lang w:val="fr-FR"/>
        </w:rPr>
      </w:pPr>
      <w:r w:rsidRPr="00AC4CA5">
        <w:rPr>
          <w:lang w:val="fr-FR"/>
        </w:rPr>
        <w:t>Ce document définit les conditions essentielles imposées en matière de compatibilité électromagnétique aux terminaux mobiles numériques cellulaires de la «3ème génération» et aux équipements auxiliaires en association avec un équipement d</w:t>
      </w:r>
      <w:r w:rsidR="00AC4CA5">
        <w:rPr>
          <w:lang w:val="fr-FR"/>
        </w:rPr>
        <w:t>'</w:t>
      </w:r>
      <w:r w:rsidRPr="00AC4CA5">
        <w:rPr>
          <w:lang w:val="fr-FR"/>
        </w:rPr>
        <w:t>utilisateur (UE) NR 3GPP.</w:t>
      </w:r>
    </w:p>
    <w:p w14:paraId="0C62BF6F" w14:textId="044CE204" w:rsidR="00A8052C" w:rsidRPr="00AC4CA5" w:rsidRDefault="00A8052C" w:rsidP="00A8052C">
      <w:pPr>
        <w:rPr>
          <w:lang w:val="fr-FR"/>
        </w:rPr>
      </w:pPr>
      <w:r w:rsidRPr="00AC4CA5">
        <w:rPr>
          <w:lang w:val="fr-FR"/>
        </w:rPr>
        <w:t>Un équipement conforme aux exigences énoncées dans le présent document et utilisé dans l</w:t>
      </w:r>
      <w:r w:rsidR="00AC4CA5">
        <w:rPr>
          <w:lang w:val="fr-FR"/>
        </w:rPr>
        <w:t>'</w:t>
      </w:r>
      <w:r w:rsidRPr="00AC4CA5">
        <w:rPr>
          <w:lang w:val="fr-FR"/>
        </w:rPr>
        <w:t>environnement électromagnétique prévu conformément aux instructions du fabricant:</w:t>
      </w:r>
    </w:p>
    <w:p w14:paraId="4356CAA2" w14:textId="2B6EEFEE" w:rsidR="00A8052C" w:rsidRPr="00AC4CA5" w:rsidRDefault="00A8052C" w:rsidP="00A8052C">
      <w:pPr>
        <w:pStyle w:val="enumlev1"/>
        <w:rPr>
          <w:lang w:val="fr-FR"/>
        </w:rPr>
      </w:pPr>
      <w:r w:rsidRPr="00AC4CA5">
        <w:rPr>
          <w:lang w:val="fr-FR"/>
        </w:rPr>
        <w:t>−</w:t>
      </w:r>
      <w:r w:rsidRPr="00AC4CA5">
        <w:rPr>
          <w:lang w:val="fr-FR"/>
        </w:rPr>
        <w:tab/>
        <w:t>ne doit pas produire de perturbations électromagnétiques d</w:t>
      </w:r>
      <w:r w:rsidR="00AC4CA5">
        <w:rPr>
          <w:lang w:val="fr-FR"/>
        </w:rPr>
        <w:t>'</w:t>
      </w:r>
      <w:r w:rsidRPr="00AC4CA5">
        <w:rPr>
          <w:lang w:val="fr-FR"/>
        </w:rPr>
        <w:t>un niveau qui puisse perturber le fonctionnement prévu d</w:t>
      </w:r>
      <w:r w:rsidR="00AC4CA5">
        <w:rPr>
          <w:lang w:val="fr-FR"/>
        </w:rPr>
        <w:t>'</w:t>
      </w:r>
      <w:r w:rsidRPr="00AC4CA5">
        <w:rPr>
          <w:lang w:val="fr-FR"/>
        </w:rPr>
        <w:t>autres équipements;</w:t>
      </w:r>
    </w:p>
    <w:p w14:paraId="73A8835D" w14:textId="7BEF0F6A" w:rsidR="00A8052C" w:rsidRPr="00AC4CA5" w:rsidRDefault="00A8052C" w:rsidP="00A8052C">
      <w:pPr>
        <w:pStyle w:val="enumlev1"/>
        <w:rPr>
          <w:lang w:val="fr-FR"/>
        </w:rPr>
      </w:pPr>
      <w:r w:rsidRPr="00AC4CA5">
        <w:rPr>
          <w:lang w:val="fr-FR"/>
        </w:rPr>
        <w:t>−</w:t>
      </w:r>
      <w:r w:rsidRPr="00AC4CA5">
        <w:rPr>
          <w:lang w:val="fr-FR"/>
        </w:rPr>
        <w:tab/>
        <w:t>possède un niveau adéquat d</w:t>
      </w:r>
      <w:r w:rsidR="00AC4CA5">
        <w:rPr>
          <w:lang w:val="fr-FR"/>
        </w:rPr>
        <w:t>'</w:t>
      </w:r>
      <w:r w:rsidRPr="00AC4CA5">
        <w:rPr>
          <w:lang w:val="fr-FR"/>
        </w:rPr>
        <w:t>immunité intrinsèque aux perturbations électromagnétiques pour fonctionner comme prévu.</w:t>
      </w:r>
    </w:p>
    <w:p w14:paraId="22C470D0" w14:textId="7F120CE1" w:rsidR="00A8052C" w:rsidRPr="00AC4CA5" w:rsidRDefault="00A8052C" w:rsidP="00A8052C">
      <w:pPr>
        <w:rPr>
          <w:lang w:val="fr-FR"/>
        </w:rPr>
      </w:pPr>
      <w:r w:rsidRPr="00AC4CA5">
        <w:rPr>
          <w:lang w:val="fr-FR"/>
        </w:rPr>
        <w:t>Ce document définit les essais de compatibilité électromagnétique, méthodes de mesure, gammes de fréquences, limites et critères de performance minimaux applicables pour tous les types d</w:t>
      </w:r>
      <w:r w:rsidR="00AC4CA5">
        <w:rPr>
          <w:lang w:val="fr-FR"/>
        </w:rPr>
        <w:t>'</w:t>
      </w:r>
      <w:r w:rsidRPr="00AC4CA5">
        <w:rPr>
          <w:lang w:val="fr-FR"/>
        </w:rPr>
        <w:t>UE NR et leurs accessoires. Les équipements de station de base NR fonctionnant dans l</w:t>
      </w:r>
      <w:r w:rsidR="00AC4CA5">
        <w:rPr>
          <w:lang w:val="fr-FR"/>
        </w:rPr>
        <w:t>'</w:t>
      </w:r>
      <w:r w:rsidRPr="00AC4CA5">
        <w:rPr>
          <w:lang w:val="fr-FR"/>
        </w:rPr>
        <w:t>infrastructure du réseau n</w:t>
      </w:r>
      <w:r w:rsidR="00AC4CA5">
        <w:rPr>
          <w:lang w:val="fr-FR"/>
        </w:rPr>
        <w:t>'</w:t>
      </w:r>
      <w:r w:rsidRPr="00AC4CA5">
        <w:rPr>
          <w:lang w:val="fr-FR"/>
        </w:rPr>
        <w:t>entrent pas dans le champ d</w:t>
      </w:r>
      <w:r w:rsidR="00AC4CA5">
        <w:rPr>
          <w:lang w:val="fr-FR"/>
        </w:rPr>
        <w:t>'</w:t>
      </w:r>
      <w:r w:rsidRPr="00AC4CA5">
        <w:rPr>
          <w:lang w:val="fr-FR"/>
        </w:rPr>
        <w:t>application du présent document. Toutefois, ce document traite des équipements mobiles et portables destinés à fonctionner à un emplacement fixe tout en étant raccordés au secteur alternatif. Les équipements de station de base NR fonctionnant dans l</w:t>
      </w:r>
      <w:r w:rsidR="00AC4CA5">
        <w:rPr>
          <w:lang w:val="fr-FR"/>
        </w:rPr>
        <w:t>'</w:t>
      </w:r>
      <w:r w:rsidRPr="00AC4CA5">
        <w:rPr>
          <w:lang w:val="fr-FR"/>
        </w:rPr>
        <w:t>infrastructure du réseau entrent dans le champ d</w:t>
      </w:r>
      <w:r w:rsidR="00AC4CA5">
        <w:rPr>
          <w:lang w:val="fr-FR"/>
        </w:rPr>
        <w:t>'</w:t>
      </w:r>
      <w:r w:rsidRPr="00AC4CA5">
        <w:rPr>
          <w:lang w:val="fr-FR"/>
        </w:rPr>
        <w:t>application dans la spécification technique TS 38.113.</w:t>
      </w:r>
    </w:p>
    <w:p w14:paraId="65288FEF" w14:textId="143991E3" w:rsidR="00A8052C" w:rsidRPr="00AC4CA5" w:rsidRDefault="00A8052C" w:rsidP="00A8052C">
      <w:pPr>
        <w:rPr>
          <w:lang w:val="fr-FR"/>
        </w:rPr>
      </w:pPr>
      <w:r w:rsidRPr="00AC4CA5">
        <w:rPr>
          <w:lang w:val="fr-FR"/>
        </w:rPr>
        <w:t>Des prescriptions applicables aux rayonnements émis au niveau du port de l</w:t>
      </w:r>
      <w:r w:rsidR="00AC4CA5">
        <w:rPr>
          <w:lang w:val="fr-FR"/>
        </w:rPr>
        <w:t>'</w:t>
      </w:r>
      <w:r w:rsidRPr="00AC4CA5">
        <w:rPr>
          <w:lang w:val="fr-FR"/>
        </w:rPr>
        <w:t>enceinte de l</w:t>
      </w:r>
      <w:r w:rsidR="00AC4CA5">
        <w:rPr>
          <w:lang w:val="fr-FR"/>
        </w:rPr>
        <w:t>'</w:t>
      </w:r>
      <w:r w:rsidRPr="00AC4CA5">
        <w:rPr>
          <w:lang w:val="fr-FR"/>
        </w:rPr>
        <w:t>équipement à antenne intégrée et de ses auxiliaires sont comprises dans ce document. Les spécifications techniques relatives aux émissions par conduction provenant du connecteur d</w:t>
      </w:r>
      <w:r w:rsidR="00AC4CA5">
        <w:rPr>
          <w:lang w:val="fr-FR"/>
        </w:rPr>
        <w:t>'</w:t>
      </w:r>
      <w:r w:rsidRPr="00AC4CA5">
        <w:rPr>
          <w:lang w:val="fr-FR"/>
        </w:rPr>
        <w:t>antenne figurent dans les spécifications du partenariat 3GPP relatives à l</w:t>
      </w:r>
      <w:r w:rsidR="00AC4CA5">
        <w:rPr>
          <w:lang w:val="fr-FR"/>
        </w:rPr>
        <w:t>'</w:t>
      </w:r>
      <w:r w:rsidRPr="00AC4CA5">
        <w:rPr>
          <w:lang w:val="fr-FR"/>
        </w:rPr>
        <w:t>interface radioélectrique (TS 38.xxx), pour l</w:t>
      </w:r>
      <w:r w:rsidR="00AC4CA5">
        <w:rPr>
          <w:lang w:val="fr-FR"/>
        </w:rPr>
        <w:t>'</w:t>
      </w:r>
      <w:r w:rsidRPr="00AC4CA5">
        <w:rPr>
          <w:lang w:val="fr-FR"/>
        </w:rPr>
        <w:t>utilisation efficace du spectre radioélectrique.</w:t>
      </w:r>
    </w:p>
    <w:p w14:paraId="6026C2C0" w14:textId="0F904335" w:rsidR="00A8052C" w:rsidRPr="00AC4CA5" w:rsidRDefault="00A8052C" w:rsidP="00A8052C">
      <w:pPr>
        <w:rPr>
          <w:lang w:val="fr-FR"/>
        </w:rPr>
      </w:pPr>
      <w:r w:rsidRPr="00AC4CA5">
        <w:rPr>
          <w:lang w:val="fr-FR"/>
        </w:rPr>
        <w:t>Les prescriptions relatives aux rayonnements émis par l</w:t>
      </w:r>
      <w:r w:rsidR="00AC4CA5">
        <w:rPr>
          <w:lang w:val="fr-FR"/>
        </w:rPr>
        <w:t>'</w:t>
      </w:r>
      <w:r w:rsidRPr="00AC4CA5">
        <w:rPr>
          <w:lang w:val="fr-FR"/>
        </w:rPr>
        <w:t>accès de l</w:t>
      </w:r>
      <w:r w:rsidR="00AC4CA5">
        <w:rPr>
          <w:lang w:val="fr-FR"/>
        </w:rPr>
        <w:t>'</w:t>
      </w:r>
      <w:r w:rsidRPr="00AC4CA5">
        <w:rPr>
          <w:lang w:val="fr-FR"/>
        </w:rPr>
        <w:t>enceinte et les auxiliaires couvrent deux cas:</w:t>
      </w:r>
    </w:p>
    <w:p w14:paraId="4A0A346A" w14:textId="7A519843" w:rsidR="00A8052C" w:rsidRPr="00AC4CA5" w:rsidRDefault="00A8052C" w:rsidP="00A8052C">
      <w:pPr>
        <w:pStyle w:val="enumlev1"/>
        <w:rPr>
          <w:lang w:val="fr-FR"/>
        </w:rPr>
      </w:pPr>
      <w:r w:rsidRPr="00AC4CA5">
        <w:rPr>
          <w:lang w:val="fr-FR"/>
        </w:rPr>
        <w:t>−</w:t>
      </w:r>
      <w:r w:rsidRPr="00AC4CA5">
        <w:rPr>
          <w:lang w:val="fr-FR"/>
        </w:rPr>
        <w:tab/>
        <w:t>Les UE prenant en charge des opérations dans une gamme de fréquences pour laquelle des connecteurs d</w:t>
      </w:r>
      <w:r w:rsidR="00AC4CA5">
        <w:rPr>
          <w:lang w:val="fr-FR"/>
        </w:rPr>
        <w:t>'</w:t>
      </w:r>
      <w:r w:rsidRPr="00AC4CA5">
        <w:rPr>
          <w:lang w:val="fr-FR"/>
        </w:rPr>
        <w:t>antenne sont disponibles (c</w:t>
      </w:r>
      <w:r w:rsidR="00AC4CA5">
        <w:rPr>
          <w:lang w:val="fr-FR"/>
        </w:rPr>
        <w:t>'</w:t>
      </w:r>
      <w:r w:rsidRPr="00AC4CA5">
        <w:rPr>
          <w:lang w:val="fr-FR"/>
        </w:rPr>
        <w:t>est</w:t>
      </w:r>
      <w:r w:rsidRPr="00AC4CA5">
        <w:rPr>
          <w:lang w:val="fr-FR"/>
        </w:rPr>
        <w:noBreakHyphen/>
        <w:t>à</w:t>
      </w:r>
      <w:r w:rsidRPr="00AC4CA5">
        <w:rPr>
          <w:lang w:val="fr-FR"/>
        </w:rPr>
        <w:noBreakHyphen/>
        <w:t>dire pour les opérations dans la gamme de fréquences 1 telle que définie, par exemple, dans la Spécification TS 38.101-1 pour l</w:t>
      </w:r>
      <w:r w:rsidR="00AC4CA5">
        <w:rPr>
          <w:lang w:val="fr-FR"/>
        </w:rPr>
        <w:t>'</w:t>
      </w:r>
      <w:r w:rsidRPr="00AC4CA5">
        <w:rPr>
          <w:lang w:val="fr-FR"/>
        </w:rPr>
        <w:t>interface radioélectrique).</w:t>
      </w:r>
    </w:p>
    <w:p w14:paraId="0489993C" w14:textId="32E99D68" w:rsidR="00A8052C" w:rsidRPr="00AC4CA5" w:rsidRDefault="00A8052C" w:rsidP="00A8052C">
      <w:pPr>
        <w:pStyle w:val="enumlev1"/>
        <w:rPr>
          <w:lang w:val="fr-FR"/>
        </w:rPr>
      </w:pPr>
      <w:r w:rsidRPr="00AC4CA5">
        <w:rPr>
          <w:lang w:val="fr-FR"/>
        </w:rPr>
        <w:lastRenderedPageBreak/>
        <w:t>−</w:t>
      </w:r>
      <w:r w:rsidRPr="00AC4CA5">
        <w:rPr>
          <w:lang w:val="fr-FR"/>
        </w:rPr>
        <w:tab/>
        <w:t>Les UE prenant en charge des opérations dans une gamme de fréquences pour laquelle seules les antennes intégrées sont disponibles (c</w:t>
      </w:r>
      <w:r w:rsidR="00AC4CA5">
        <w:rPr>
          <w:lang w:val="fr-FR"/>
        </w:rPr>
        <w:t>'</w:t>
      </w:r>
      <w:r w:rsidRPr="00AC4CA5">
        <w:rPr>
          <w:lang w:val="fr-FR"/>
        </w:rPr>
        <w:t>est</w:t>
      </w:r>
      <w:r w:rsidRPr="00AC4CA5">
        <w:rPr>
          <w:lang w:val="fr-FR"/>
        </w:rPr>
        <w:noBreakHyphen/>
        <w:t>à</w:t>
      </w:r>
      <w:r w:rsidRPr="00AC4CA5">
        <w:rPr>
          <w:lang w:val="fr-FR"/>
        </w:rPr>
        <w:noBreakHyphen/>
        <w:t>dire pour les opérations dans la gamme de fréquences 2 telle que définie, par exemple, dans la Spécification TS 38.101-2 pour l</w:t>
      </w:r>
      <w:r w:rsidR="00AC4CA5">
        <w:rPr>
          <w:lang w:val="fr-FR"/>
        </w:rPr>
        <w:t>'</w:t>
      </w:r>
      <w:r w:rsidRPr="00AC4CA5">
        <w:rPr>
          <w:lang w:val="fr-FR"/>
        </w:rPr>
        <w:t>interface radioélectrique).</w:t>
      </w:r>
    </w:p>
    <w:p w14:paraId="2DC8344B" w14:textId="55FDCA74" w:rsidR="00A8052C" w:rsidRPr="00AC4CA5" w:rsidRDefault="00A8052C" w:rsidP="00A8052C">
      <w:pPr>
        <w:rPr>
          <w:lang w:val="fr-FR"/>
        </w:rPr>
      </w:pPr>
      <w:r w:rsidRPr="00AC4CA5">
        <w:rPr>
          <w:lang w:val="fr-FR"/>
        </w:rPr>
        <w:t>Les prescriptions en matière d</w:t>
      </w:r>
      <w:r w:rsidR="00AC4CA5">
        <w:rPr>
          <w:lang w:val="fr-FR"/>
        </w:rPr>
        <w:t>'</w:t>
      </w:r>
      <w:r w:rsidRPr="00AC4CA5">
        <w:rPr>
          <w:lang w:val="fr-FR"/>
        </w:rPr>
        <w:t>immunité ont été choisies de manière à garantir, pour les appareils, un niveau de compatibilité satisfaisant dans des environnements résidentiels, commerciaux et industriels légers ainsi qu</w:t>
      </w:r>
      <w:r w:rsidR="00AC4CA5">
        <w:rPr>
          <w:lang w:val="fr-FR"/>
        </w:rPr>
        <w:t>'</w:t>
      </w:r>
      <w:r w:rsidRPr="00AC4CA5">
        <w:rPr>
          <w:lang w:val="fr-FR"/>
        </w:rPr>
        <w:t>à bord de véhicules. Ces niveaux ne tiennent toutefois pas compte de cas extrêmes qui peuvent survenir, avec une faible probabilité, en n</w:t>
      </w:r>
      <w:r w:rsidR="00AC4CA5">
        <w:rPr>
          <w:lang w:val="fr-FR"/>
        </w:rPr>
        <w:t>'</w:t>
      </w:r>
      <w:r w:rsidRPr="00AC4CA5">
        <w:rPr>
          <w:lang w:val="fr-FR"/>
        </w:rPr>
        <w:t>importe quel lieu.</w:t>
      </w:r>
    </w:p>
    <w:p w14:paraId="748ADC23" w14:textId="3DD8989E" w:rsidR="00A8052C" w:rsidRPr="00AC4CA5" w:rsidRDefault="00A8052C" w:rsidP="00A8052C">
      <w:pPr>
        <w:rPr>
          <w:lang w:val="fr-FR"/>
        </w:rPr>
      </w:pPr>
      <w:r w:rsidRPr="00AC4CA5">
        <w:rPr>
          <w:lang w:val="fr-FR"/>
        </w:rPr>
        <w:t>La conformité d</w:t>
      </w:r>
      <w:r w:rsidR="00AC4CA5">
        <w:rPr>
          <w:lang w:val="fr-FR"/>
        </w:rPr>
        <w:t>'</w:t>
      </w:r>
      <w:r w:rsidRPr="00AC4CA5">
        <w:rPr>
          <w:lang w:val="fr-FR"/>
        </w:rPr>
        <w:t>un équipement radioélectrique aux exigences du présent document ne garantit pas sa conformité à une quelconque exigence liée à</w:t>
      </w:r>
      <w:r w:rsidR="00AC4CA5">
        <w:rPr>
          <w:lang w:val="fr-FR"/>
        </w:rPr>
        <w:t> </w:t>
      </w:r>
      <w:r w:rsidRPr="00AC4CA5">
        <w:rPr>
          <w:lang w:val="fr-FR"/>
        </w:rPr>
        <w:t>l</w:t>
      </w:r>
      <w:r w:rsidR="00AC4CA5">
        <w:rPr>
          <w:lang w:val="fr-FR"/>
        </w:rPr>
        <w:t>'</w:t>
      </w:r>
      <w:r w:rsidRPr="00AC4CA5">
        <w:rPr>
          <w:lang w:val="fr-FR"/>
        </w:rPr>
        <w:t>utilisation de l</w:t>
      </w:r>
      <w:r w:rsidR="00AC4CA5">
        <w:rPr>
          <w:lang w:val="fr-FR"/>
        </w:rPr>
        <w:t>'</w:t>
      </w:r>
      <w:r w:rsidRPr="00AC4CA5">
        <w:rPr>
          <w:lang w:val="fr-FR"/>
        </w:rPr>
        <w:t>équipement (à savoir aux exigences en matière de licence).</w:t>
      </w:r>
    </w:p>
    <w:p w14:paraId="0E2C2214" w14:textId="77777777" w:rsidR="00A8052C" w:rsidRPr="00AC4CA5" w:rsidRDefault="00A8052C" w:rsidP="00A8052C">
      <w:pPr>
        <w:rPr>
          <w:lang w:val="fr-FR"/>
        </w:rPr>
      </w:pPr>
      <w:r w:rsidRPr="00AC4CA5">
        <w:rPr>
          <w:lang w:val="fr-FR"/>
        </w:rPr>
        <w:t>La conformité aux exigences du présent document ne garantit pas la conformité à une quelconque exigence de sécurité. Cependant, toute situation dangereuse, temporaire ou permanente, causée par la CEM est considérée comme un cas de non-conformité.</w:t>
      </w:r>
    </w:p>
    <w:p w14:paraId="4E241A61" w14:textId="41844627"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5A14CF28" w14:textId="77777777" w:rsidR="00A8052C" w:rsidRPr="00AC4CA5" w:rsidRDefault="00A8052C" w:rsidP="00A8052C">
      <w:pPr>
        <w:rPr>
          <w:b/>
          <w:bCs/>
          <w:sz w:val="18"/>
          <w:szCs w:val="18"/>
          <w:lang w:val="fr-FR"/>
        </w:rPr>
      </w:pPr>
      <w:r w:rsidRPr="00AC4CA5">
        <w:rPr>
          <w:b/>
          <w:bCs/>
          <w:sz w:val="18"/>
          <w:szCs w:val="18"/>
          <w:lang w:val="fr-FR"/>
        </w:rPr>
        <w:t>Version 17</w:t>
      </w:r>
    </w:p>
    <w:p w14:paraId="6B5C1C2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ATIS.3GPP.38.124.V17.2.0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812" w:anchor="Rel-17" w:history="1">
        <w:r w:rsidRPr="00AC4CA5">
          <w:rPr>
            <w:rStyle w:val="Hyperlink"/>
            <w:sz w:val="18"/>
            <w:szCs w:val="18"/>
            <w:lang w:val="fr-FR"/>
          </w:rPr>
          <w:t>https://www.atis.org/3gpp-transpositions - Rel-17</w:t>
        </w:r>
      </w:hyperlink>
    </w:p>
    <w:p w14:paraId="47B0F03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CCSA.3GPP.38.124.V17.2.0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21.02.2023</w:t>
      </w:r>
      <w:r w:rsidRPr="00AC4CA5">
        <w:rPr>
          <w:rFonts w:ascii="Arial" w:hAnsi="Arial" w:cs="Arial"/>
          <w:szCs w:val="24"/>
          <w:lang w:val="fr-FR" w:eastAsia="en-GB"/>
        </w:rPr>
        <w:tab/>
      </w:r>
      <w:hyperlink r:id="rId2813" w:history="1">
        <w:r w:rsidRPr="00AC4CA5">
          <w:rPr>
            <w:rStyle w:val="Hyperlink"/>
            <w:sz w:val="18"/>
            <w:szCs w:val="18"/>
            <w:lang w:val="fr-FR"/>
          </w:rPr>
          <w:t>https://www.ccsa.org.cn/api/portalsFile/downloadOldFile?type=17&amp;oldFileUrl=NTN/RIT/CCSA.3GPP.38.124.V17.2.0.docx</w:t>
        </w:r>
      </w:hyperlink>
      <w:r w:rsidRPr="00AC4CA5">
        <w:rPr>
          <w:rStyle w:val="Hyperlink"/>
          <w:sz w:val="18"/>
          <w:szCs w:val="18"/>
          <w:lang w:val="fr-FR"/>
        </w:rPr>
        <w:t xml:space="preserve"> </w:t>
      </w:r>
    </w:p>
    <w:p w14:paraId="69FC451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138 124 V17.2.0 (2022-10)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19.10.2022</w:t>
      </w:r>
      <w:r w:rsidRPr="00AC4CA5">
        <w:rPr>
          <w:rFonts w:ascii="Arial" w:hAnsi="Arial" w:cs="Arial"/>
          <w:szCs w:val="24"/>
          <w:lang w:val="fr-FR" w:eastAsia="en-GB"/>
        </w:rPr>
        <w:tab/>
      </w:r>
      <w:hyperlink r:id="rId2814" w:history="1">
        <w:r w:rsidRPr="00AC4CA5">
          <w:rPr>
            <w:rStyle w:val="Hyperlink"/>
            <w:sz w:val="18"/>
            <w:szCs w:val="18"/>
            <w:lang w:val="fr-FR"/>
          </w:rPr>
          <w:t>https://www.etsi.org/deliver/etsi_ts/138100_138199/138124/17.02.00_60/ts_138124v170200p.pdf</w:t>
        </w:r>
      </w:hyperlink>
      <w:r w:rsidRPr="00AC4CA5">
        <w:rPr>
          <w:rStyle w:val="Hyperlink"/>
          <w:sz w:val="18"/>
          <w:szCs w:val="18"/>
          <w:lang w:val="fr-FR"/>
        </w:rPr>
        <w:t xml:space="preserve"> </w:t>
      </w:r>
    </w:p>
    <w:p w14:paraId="0DF4999F"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38.124-17.2.0 V1.1.0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17.01.2023</w:t>
      </w:r>
      <w:r w:rsidRPr="00AC4CA5">
        <w:rPr>
          <w:rFonts w:ascii="Arial" w:hAnsi="Arial" w:cs="Arial"/>
          <w:szCs w:val="24"/>
          <w:lang w:val="fr-FR" w:eastAsia="en-GB"/>
        </w:rPr>
        <w:tab/>
      </w:r>
      <w:hyperlink r:id="rId2815" w:history="1">
        <w:r w:rsidRPr="00AC4CA5">
          <w:rPr>
            <w:rStyle w:val="Hyperlink"/>
            <w:sz w:val="18"/>
            <w:szCs w:val="18"/>
            <w:lang w:val="fr-FR"/>
          </w:rPr>
          <w:t>https://members.tsdsi.in/s/pB6CQFDfSf2JtSG</w:t>
        </w:r>
      </w:hyperlink>
      <w:r w:rsidRPr="00AC4CA5">
        <w:rPr>
          <w:rStyle w:val="Hyperlink"/>
          <w:sz w:val="18"/>
          <w:szCs w:val="18"/>
          <w:lang w:val="fr-FR"/>
        </w:rPr>
        <w:t xml:space="preserve"> </w:t>
      </w:r>
    </w:p>
    <w:p w14:paraId="7BB616B0"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TTAT.3G-38.124V17.2.0</w:t>
      </w:r>
      <w:r w:rsidRPr="00AC4CA5">
        <w:rPr>
          <w:rFonts w:ascii="Arial" w:hAnsi="Arial" w:cs="Arial"/>
          <w:szCs w:val="24"/>
          <w:lang w:val="fr-FR" w:eastAsia="en-GB"/>
        </w:rPr>
        <w:tab/>
      </w:r>
      <w:r w:rsidRPr="00AC4CA5">
        <w:rPr>
          <w:color w:val="000000"/>
          <w:sz w:val="18"/>
          <w:szCs w:val="18"/>
          <w:lang w:val="fr-FR" w:eastAsia="en-GB"/>
        </w:rPr>
        <w:t>17.2.0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11.01.2023</w:t>
      </w:r>
      <w:r w:rsidRPr="00AC4CA5">
        <w:rPr>
          <w:rFonts w:ascii="Arial" w:hAnsi="Arial" w:cs="Arial"/>
          <w:szCs w:val="24"/>
          <w:lang w:val="fr-FR" w:eastAsia="en-GB"/>
        </w:rPr>
        <w:tab/>
      </w:r>
      <w:hyperlink r:id="rId2816" w:history="1">
        <w:r w:rsidRPr="00AC4CA5">
          <w:rPr>
            <w:rStyle w:val="Hyperlink"/>
            <w:sz w:val="18"/>
            <w:szCs w:val="18"/>
            <w:lang w:val="fr-FR"/>
          </w:rPr>
          <w:t>https://www.tta.or.kr/eng/ttaSearchEngView.do?key=461&amp;searchStandardNo=TTAT.3G-38.124V17.2.0&amp;searchCate=TTAS</w:t>
        </w:r>
      </w:hyperlink>
      <w:r w:rsidRPr="00AC4CA5">
        <w:rPr>
          <w:rStyle w:val="Hyperlink"/>
          <w:sz w:val="18"/>
          <w:szCs w:val="18"/>
          <w:lang w:val="fr-FR"/>
        </w:rPr>
        <w:t xml:space="preserve"> </w:t>
      </w:r>
    </w:p>
    <w:p w14:paraId="13916B68" w14:textId="77777777" w:rsidR="00A8052C" w:rsidRPr="00AC4CA5" w:rsidRDefault="00A8052C" w:rsidP="00A8052C">
      <w:pPr>
        <w:rPr>
          <w:b/>
          <w:bCs/>
          <w:sz w:val="18"/>
          <w:szCs w:val="18"/>
          <w:lang w:val="fr-FR"/>
        </w:rPr>
      </w:pPr>
      <w:r w:rsidRPr="00AC4CA5">
        <w:rPr>
          <w:b/>
          <w:bCs/>
          <w:sz w:val="18"/>
          <w:szCs w:val="18"/>
          <w:lang w:val="fr-FR"/>
        </w:rPr>
        <w:t>Version 18</w:t>
      </w:r>
    </w:p>
    <w:p w14:paraId="4CD225DC"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ATIS.3GPP.38.124.V18.1.0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817" w:anchor="Rel-18" w:history="1">
        <w:r w:rsidRPr="00AC4CA5">
          <w:rPr>
            <w:rStyle w:val="Hyperlink"/>
            <w:sz w:val="18"/>
            <w:szCs w:val="18"/>
            <w:lang w:val="fr-FR"/>
          </w:rPr>
          <w:t>https://www.atis.org/3gpp-transpositions - Rel-18</w:t>
        </w:r>
      </w:hyperlink>
    </w:p>
    <w:p w14:paraId="350341CA"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0"/>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CCSA.3GPP.38.124.V18.1.0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27.08.2024</w:t>
      </w:r>
      <w:r w:rsidRPr="00AC4CA5">
        <w:rPr>
          <w:rFonts w:ascii="Arial" w:hAnsi="Arial" w:cs="Arial"/>
          <w:szCs w:val="24"/>
          <w:lang w:val="fr-FR" w:eastAsia="en-GB"/>
        </w:rPr>
        <w:tab/>
      </w:r>
      <w:hyperlink r:id="rId2818" w:history="1">
        <w:r w:rsidRPr="00AC4CA5">
          <w:rPr>
            <w:rStyle w:val="Hyperlink"/>
            <w:sz w:val="18"/>
            <w:szCs w:val="18"/>
            <w:lang w:val="fr-FR"/>
          </w:rPr>
          <w:t>https://www.ccsa.org.cn/api/portalsFile/downloadOldFile?type=17&amp;oldFileUrl=NTN/RIT/CCSA.3GPP.38.124.V18.1.0.docx</w:t>
        </w:r>
      </w:hyperlink>
      <w:r w:rsidRPr="00AC4CA5">
        <w:rPr>
          <w:rStyle w:val="Hyperlink"/>
          <w:sz w:val="18"/>
          <w:szCs w:val="18"/>
          <w:lang w:val="fr-FR"/>
        </w:rPr>
        <w:t xml:space="preserve"> </w:t>
      </w:r>
    </w:p>
    <w:p w14:paraId="58FFA631"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138 124 V18.1.0 (2024-05)</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27.05.2024</w:t>
      </w:r>
      <w:r w:rsidRPr="00AC4CA5">
        <w:rPr>
          <w:rFonts w:ascii="Arial" w:hAnsi="Arial" w:cs="Arial"/>
          <w:szCs w:val="24"/>
          <w:lang w:val="fr-FR" w:eastAsia="en-GB"/>
        </w:rPr>
        <w:tab/>
      </w:r>
      <w:hyperlink r:id="rId2819" w:history="1">
        <w:r w:rsidRPr="00AC4CA5">
          <w:rPr>
            <w:rStyle w:val="Hyperlink"/>
            <w:sz w:val="18"/>
            <w:szCs w:val="18"/>
            <w:lang w:val="fr-FR"/>
          </w:rPr>
          <w:t>https://www.etsi.org/deliver/etsi_ts/138100_138199/138124/18.01.00_60/ts_138124v180100p.pdf</w:t>
        </w:r>
      </w:hyperlink>
      <w:r w:rsidRPr="00AC4CA5">
        <w:rPr>
          <w:rStyle w:val="Hyperlink"/>
          <w:sz w:val="18"/>
          <w:szCs w:val="18"/>
          <w:lang w:val="fr-FR"/>
        </w:rPr>
        <w:t xml:space="preserve"> </w:t>
      </w:r>
    </w:p>
    <w:p w14:paraId="62978E66"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38.124 -18.1.0 V1.0.0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20" w:history="1">
        <w:r w:rsidRPr="00AC4CA5">
          <w:rPr>
            <w:rStyle w:val="Hyperlink"/>
            <w:sz w:val="18"/>
            <w:szCs w:val="18"/>
            <w:lang w:val="fr-FR"/>
          </w:rPr>
          <w:t>https://members.tsdsi.in/s/LQPGzpDLHPfKCYS</w:t>
        </w:r>
      </w:hyperlink>
      <w:r w:rsidRPr="00AC4CA5">
        <w:rPr>
          <w:rStyle w:val="Hyperlink"/>
          <w:sz w:val="18"/>
          <w:szCs w:val="18"/>
          <w:lang w:val="fr-FR"/>
        </w:rPr>
        <w:t xml:space="preserve"> </w:t>
      </w:r>
    </w:p>
    <w:p w14:paraId="6B3ECEC5"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TTAT.3G-38.124V18.1.0</w:t>
      </w:r>
      <w:r w:rsidRPr="00AC4CA5">
        <w:rPr>
          <w:rFonts w:ascii="Arial" w:hAnsi="Arial" w:cs="Arial"/>
          <w:szCs w:val="24"/>
          <w:lang w:val="fr-FR" w:eastAsia="en-GB"/>
        </w:rPr>
        <w:tab/>
      </w:r>
      <w:r w:rsidRPr="00AC4CA5">
        <w:rPr>
          <w:color w:val="000000"/>
          <w:sz w:val="18"/>
          <w:szCs w:val="18"/>
          <w:lang w:val="fr-FR" w:eastAsia="en-GB"/>
        </w:rPr>
        <w:t>18.1.0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08.05.2024</w:t>
      </w:r>
      <w:r w:rsidRPr="00AC4CA5">
        <w:rPr>
          <w:rFonts w:ascii="Arial" w:hAnsi="Arial" w:cs="Arial"/>
          <w:szCs w:val="24"/>
          <w:lang w:val="fr-FR" w:eastAsia="en-GB"/>
        </w:rPr>
        <w:tab/>
      </w:r>
      <w:hyperlink r:id="rId2821" w:history="1">
        <w:r w:rsidRPr="00AC4CA5">
          <w:rPr>
            <w:rStyle w:val="Hyperlink"/>
            <w:sz w:val="18"/>
            <w:szCs w:val="18"/>
            <w:lang w:val="fr-FR"/>
          </w:rPr>
          <w:t>https://www.tta.or.kr/eng/ttaSearchEngView.do?key=461&amp;searchStandardNo=TTAT.3G-38.124V18.1.0&amp;searchCate=TTAS</w:t>
        </w:r>
      </w:hyperlink>
      <w:r w:rsidRPr="00AC4CA5">
        <w:rPr>
          <w:rStyle w:val="Hyperlink"/>
          <w:sz w:val="18"/>
          <w:szCs w:val="18"/>
          <w:lang w:val="fr-FR"/>
        </w:rPr>
        <w:t xml:space="preserve"> </w:t>
      </w:r>
    </w:p>
    <w:p w14:paraId="638F5519" w14:textId="77777777" w:rsidR="00A8052C" w:rsidRPr="00AC4CA5" w:rsidRDefault="00A8052C" w:rsidP="00A8052C">
      <w:pPr>
        <w:pStyle w:val="Heading4"/>
        <w:rPr>
          <w:lang w:val="fr-FR"/>
        </w:rPr>
      </w:pPr>
      <w:r w:rsidRPr="00AC4CA5">
        <w:rPr>
          <w:lang w:val="fr-FR"/>
        </w:rPr>
        <w:lastRenderedPageBreak/>
        <w:t>2.2.1.5.4</w:t>
      </w:r>
      <w:r w:rsidRPr="00AC4CA5">
        <w:rPr>
          <w:lang w:val="fr-FR"/>
        </w:rPr>
        <w:tab/>
        <w:t>TS 38.133</w:t>
      </w:r>
    </w:p>
    <w:p w14:paraId="0CC091E7" w14:textId="77777777" w:rsidR="00A8052C" w:rsidRPr="00AC4CA5" w:rsidRDefault="00A8052C" w:rsidP="00A8052C">
      <w:pPr>
        <w:pStyle w:val="Headingb"/>
        <w:rPr>
          <w:lang w:val="fr-FR"/>
        </w:rPr>
      </w:pPr>
      <w:bookmarkStart w:id="625" w:name="_Toc56152579"/>
      <w:bookmarkStart w:id="626" w:name="_Toc56153959"/>
      <w:bookmarkStart w:id="627" w:name="_Toc94533071"/>
      <w:bookmarkStart w:id="628" w:name="_Toc94533541"/>
      <w:r w:rsidRPr="00AC4CA5">
        <w:rPr>
          <w:lang w:val="fr-FR"/>
        </w:rPr>
        <w:t>NR; Conditions de prise en charge de la gestion des ressources radioélectriques</w:t>
      </w:r>
      <w:bookmarkEnd w:id="625"/>
      <w:bookmarkEnd w:id="626"/>
      <w:bookmarkEnd w:id="627"/>
      <w:bookmarkEnd w:id="628"/>
    </w:p>
    <w:p w14:paraId="52A9FB05" w14:textId="1675E11E" w:rsidR="00A8052C" w:rsidRPr="00AC4CA5" w:rsidRDefault="00A8052C" w:rsidP="00A8052C">
      <w:pPr>
        <w:keepNext/>
        <w:keepLines/>
        <w:rPr>
          <w:lang w:val="fr-FR"/>
        </w:rPr>
      </w:pPr>
      <w:r w:rsidRPr="00AC4CA5">
        <w:rPr>
          <w:lang w:val="fr-FR"/>
        </w:rPr>
        <w:t>Ce document décrit les exigences de prise en charge de la gestion des ressources radioélectriques pour les modes DRF et DRT des nouvelles techniques de radiocommunication (NR). Ces exigences comprennent des exigences relatives aux mesures en NR et à l</w:t>
      </w:r>
      <w:r w:rsidR="00AC4CA5">
        <w:rPr>
          <w:lang w:val="fr-FR"/>
        </w:rPr>
        <w:t>'</w:t>
      </w:r>
      <w:r w:rsidRPr="00AC4CA5">
        <w:rPr>
          <w:lang w:val="fr-FR"/>
        </w:rPr>
        <w:t>UE ainsi que des exigences concernant le comportement dynamique et l</w:t>
      </w:r>
      <w:r w:rsidR="00AC4CA5">
        <w:rPr>
          <w:lang w:val="fr-FR"/>
        </w:rPr>
        <w:t>'</w:t>
      </w:r>
      <w:r w:rsidRPr="00AC4CA5">
        <w:rPr>
          <w:lang w:val="fr-FR"/>
        </w:rPr>
        <w:t>interaction des nœuds, en ce qui concerne les caractéristiques de retard et de réponse.</w:t>
      </w:r>
    </w:p>
    <w:p w14:paraId="5E0FE02E" w14:textId="07541D55" w:rsidR="00A8052C" w:rsidRPr="00AC4CA5" w:rsidRDefault="00A8052C" w:rsidP="00A8052C">
      <w:pPr>
        <w:keepNext/>
        <w:keepLines/>
        <w:tabs>
          <w:tab w:val="clear" w:pos="1191"/>
          <w:tab w:val="clear" w:pos="1588"/>
          <w:tab w:val="clear" w:pos="1985"/>
          <w:tab w:val="left" w:pos="2127"/>
          <w:tab w:val="left" w:pos="4111"/>
          <w:tab w:val="left" w:pos="5103"/>
          <w:tab w:val="left" w:pos="6663"/>
        </w:tabs>
        <w:rPr>
          <w:b/>
          <w:bCs/>
          <w:sz w:val="18"/>
          <w:szCs w:val="18"/>
          <w:lang w:val="fr-FR"/>
        </w:rPr>
      </w:pPr>
      <w:r w:rsidRPr="00AC4CA5">
        <w:rPr>
          <w:b/>
          <w:bCs/>
          <w:sz w:val="18"/>
          <w:szCs w:val="18"/>
          <w:lang w:val="fr-FR"/>
        </w:rPr>
        <w:t>SDO</w:t>
      </w:r>
      <w:r w:rsidRPr="00AC4CA5">
        <w:rPr>
          <w:b/>
          <w:bCs/>
          <w:sz w:val="18"/>
          <w:szCs w:val="18"/>
          <w:lang w:val="fr-FR"/>
        </w:rPr>
        <w:tab/>
        <w:t>Document N°</w:t>
      </w:r>
      <w:r w:rsidRPr="00AC4CA5">
        <w:rPr>
          <w:b/>
          <w:bCs/>
          <w:sz w:val="18"/>
          <w:szCs w:val="18"/>
          <w:lang w:val="fr-FR"/>
        </w:rPr>
        <w:tab/>
        <w:t>Version</w:t>
      </w:r>
      <w:r w:rsidRPr="00AC4CA5">
        <w:rPr>
          <w:b/>
          <w:bCs/>
          <w:sz w:val="18"/>
          <w:szCs w:val="18"/>
          <w:lang w:val="fr-FR"/>
        </w:rPr>
        <w:tab/>
        <w:t>Statut</w:t>
      </w:r>
      <w:r w:rsidRPr="00AC4CA5">
        <w:rPr>
          <w:b/>
          <w:bCs/>
          <w:sz w:val="18"/>
          <w:szCs w:val="18"/>
          <w:lang w:val="fr-FR"/>
        </w:rPr>
        <w:tab/>
        <w:t>Date d</w:t>
      </w:r>
      <w:r w:rsidR="00AC4CA5">
        <w:rPr>
          <w:b/>
          <w:bCs/>
          <w:sz w:val="18"/>
          <w:szCs w:val="18"/>
          <w:lang w:val="fr-FR"/>
        </w:rPr>
        <w:t>'</w:t>
      </w:r>
      <w:r w:rsidRPr="00AC4CA5">
        <w:rPr>
          <w:b/>
          <w:bCs/>
          <w:sz w:val="18"/>
          <w:szCs w:val="18"/>
          <w:lang w:val="fr-FR"/>
        </w:rPr>
        <w:t>émission</w:t>
      </w:r>
      <w:r w:rsidRPr="00AC4CA5">
        <w:rPr>
          <w:b/>
          <w:bCs/>
          <w:sz w:val="18"/>
          <w:szCs w:val="18"/>
          <w:lang w:val="fr-FR"/>
        </w:rPr>
        <w:tab/>
        <w:t>Lieu</w:t>
      </w:r>
    </w:p>
    <w:p w14:paraId="22183E19" w14:textId="77777777" w:rsidR="00A8052C" w:rsidRPr="00AC4CA5" w:rsidRDefault="00A8052C" w:rsidP="00A8052C">
      <w:pPr>
        <w:keepNext/>
        <w:keepLines/>
        <w:rPr>
          <w:b/>
          <w:bCs/>
          <w:sz w:val="18"/>
          <w:szCs w:val="18"/>
          <w:lang w:val="fr-FR"/>
        </w:rPr>
      </w:pPr>
      <w:r w:rsidRPr="00AC4CA5">
        <w:rPr>
          <w:b/>
          <w:bCs/>
          <w:sz w:val="18"/>
          <w:szCs w:val="18"/>
          <w:lang w:val="fr-FR"/>
        </w:rPr>
        <w:t>Version 17</w:t>
      </w:r>
    </w:p>
    <w:p w14:paraId="17130273"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ATIS.3GPP.38.133.V17.15.0</w:t>
      </w:r>
      <w:r w:rsidRPr="00AC4CA5">
        <w:rPr>
          <w:rFonts w:ascii="Arial" w:hAnsi="Arial" w:cs="Arial"/>
          <w:szCs w:val="24"/>
          <w:lang w:val="fr-FR" w:eastAsia="en-GB"/>
        </w:rPr>
        <w:tab/>
      </w:r>
      <w:r w:rsidRPr="00AC4CA5">
        <w:rPr>
          <w:color w:val="000000"/>
          <w:sz w:val="18"/>
          <w:szCs w:val="18"/>
          <w:lang w:val="fr-FR" w:eastAsia="en-GB"/>
        </w:rPr>
        <w:t>17.15.0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22" w:anchor="Rel-17" w:history="1">
        <w:r w:rsidRPr="00AC4CA5">
          <w:rPr>
            <w:rStyle w:val="Hyperlink"/>
            <w:sz w:val="18"/>
            <w:szCs w:val="18"/>
            <w:lang w:val="fr-FR"/>
          </w:rPr>
          <w:t>https://www.atis.org/3gpp-transpositions - Rel-17</w:t>
        </w:r>
      </w:hyperlink>
    </w:p>
    <w:p w14:paraId="4F51C68D"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CCSA.3GPP.38.133.V17.15.0</w:t>
      </w:r>
      <w:r w:rsidRPr="00AC4CA5">
        <w:rPr>
          <w:rFonts w:ascii="Arial" w:hAnsi="Arial" w:cs="Arial"/>
          <w:szCs w:val="24"/>
          <w:lang w:val="fr-FR" w:eastAsia="en-GB"/>
        </w:rPr>
        <w:tab/>
      </w:r>
      <w:r w:rsidRPr="00AC4CA5">
        <w:rPr>
          <w:color w:val="000000"/>
          <w:sz w:val="18"/>
          <w:szCs w:val="18"/>
          <w:lang w:val="fr-FR" w:eastAsia="en-GB"/>
        </w:rPr>
        <w:t>17.15.0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23" w:history="1">
        <w:r w:rsidRPr="00AC4CA5">
          <w:rPr>
            <w:rStyle w:val="Hyperlink"/>
            <w:sz w:val="18"/>
            <w:szCs w:val="18"/>
            <w:lang w:val="fr-FR"/>
          </w:rPr>
          <w:t>https://www.ccsa.org.cn/api/portalsFile/downloadOldFile?type=17&amp;oldFileUrl=NTN/RIT/CCSA.3GPP.38.133.V17.15.0.zip</w:t>
        </w:r>
      </w:hyperlink>
      <w:r w:rsidRPr="00AC4CA5">
        <w:rPr>
          <w:rStyle w:val="Hyperlink"/>
          <w:sz w:val="18"/>
          <w:szCs w:val="18"/>
          <w:lang w:val="fr-FR"/>
        </w:rPr>
        <w:t xml:space="preserve"> </w:t>
      </w:r>
    </w:p>
    <w:p w14:paraId="0F3AE1B9"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138 133 V17.15.0 (2024-11)</w:t>
      </w:r>
      <w:r w:rsidRPr="00AC4CA5">
        <w:rPr>
          <w:rFonts w:ascii="Arial" w:hAnsi="Arial" w:cs="Arial"/>
          <w:szCs w:val="24"/>
          <w:lang w:val="fr-FR" w:eastAsia="en-GB"/>
        </w:rPr>
        <w:tab/>
      </w:r>
      <w:r w:rsidRPr="00AC4CA5">
        <w:rPr>
          <w:color w:val="000000"/>
          <w:sz w:val="18"/>
          <w:szCs w:val="18"/>
          <w:lang w:val="fr-FR" w:eastAsia="en-GB"/>
        </w:rPr>
        <w:t>17.15.0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15.11.2024</w:t>
      </w:r>
      <w:r w:rsidRPr="00AC4CA5">
        <w:rPr>
          <w:rFonts w:ascii="Arial" w:hAnsi="Arial" w:cs="Arial"/>
          <w:szCs w:val="24"/>
          <w:lang w:val="fr-FR" w:eastAsia="en-GB"/>
        </w:rPr>
        <w:tab/>
      </w:r>
      <w:hyperlink r:id="rId2824" w:history="1">
        <w:r w:rsidRPr="00AC4CA5">
          <w:rPr>
            <w:rStyle w:val="Hyperlink"/>
            <w:sz w:val="18"/>
            <w:szCs w:val="18"/>
            <w:lang w:val="fr-FR"/>
          </w:rPr>
          <w:t>https://www.etsi.org/deliver/etsi_ts/138100_138199/138133/17.15.00_60/ts_138133v171500p.pdf</w:t>
        </w:r>
      </w:hyperlink>
      <w:r w:rsidRPr="00AC4CA5">
        <w:rPr>
          <w:rStyle w:val="Hyperlink"/>
          <w:sz w:val="18"/>
          <w:szCs w:val="18"/>
          <w:lang w:val="fr-FR"/>
        </w:rPr>
        <w:t xml:space="preserve"> </w:t>
      </w:r>
    </w:p>
    <w:p w14:paraId="60F22928"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38.133-17.15.0 V1.10.0</w:t>
      </w:r>
      <w:r w:rsidRPr="00AC4CA5">
        <w:rPr>
          <w:rFonts w:ascii="Arial" w:hAnsi="Arial" w:cs="Arial"/>
          <w:szCs w:val="24"/>
          <w:lang w:val="fr-FR" w:eastAsia="en-GB"/>
        </w:rPr>
        <w:tab/>
      </w:r>
      <w:r w:rsidRPr="00AC4CA5">
        <w:rPr>
          <w:color w:val="000000"/>
          <w:sz w:val="18"/>
          <w:szCs w:val="18"/>
          <w:lang w:val="fr-FR" w:eastAsia="en-GB"/>
        </w:rPr>
        <w:t>17.15.0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25" w:history="1">
        <w:r w:rsidRPr="00AC4CA5">
          <w:rPr>
            <w:rStyle w:val="Hyperlink"/>
            <w:sz w:val="18"/>
            <w:szCs w:val="18"/>
            <w:lang w:val="fr-FR"/>
          </w:rPr>
          <w:t>https://members.tsdsi.in/s/PrPaQGsTSMtH5yQ</w:t>
        </w:r>
      </w:hyperlink>
      <w:r w:rsidRPr="00AC4CA5">
        <w:rPr>
          <w:rStyle w:val="Hyperlink"/>
          <w:sz w:val="18"/>
          <w:szCs w:val="18"/>
          <w:lang w:val="fr-FR"/>
        </w:rPr>
        <w:t xml:space="preserve"> </w:t>
      </w:r>
    </w:p>
    <w:p w14:paraId="4521D127" w14:textId="77777777" w:rsidR="00A8052C" w:rsidRPr="00AC4CA5" w:rsidRDefault="00A8052C" w:rsidP="00A8052C">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TTAT.3G-38.133V17.15.0</w:t>
      </w:r>
      <w:r w:rsidRPr="00AC4CA5">
        <w:rPr>
          <w:rFonts w:ascii="Arial" w:hAnsi="Arial" w:cs="Arial"/>
          <w:szCs w:val="24"/>
          <w:lang w:val="fr-FR" w:eastAsia="en-GB"/>
        </w:rPr>
        <w:tab/>
      </w:r>
      <w:r w:rsidRPr="00AC4CA5">
        <w:rPr>
          <w:color w:val="000000"/>
          <w:sz w:val="18"/>
          <w:szCs w:val="18"/>
          <w:lang w:val="fr-FR" w:eastAsia="en-GB"/>
        </w:rPr>
        <w:t>17.15.0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826" w:history="1">
        <w:r w:rsidRPr="00AC4CA5">
          <w:rPr>
            <w:rStyle w:val="Hyperlink"/>
            <w:sz w:val="18"/>
            <w:szCs w:val="18"/>
            <w:lang w:val="fr-FR"/>
          </w:rPr>
          <w:t>https://www.tta.or.kr/eng/ttaSearchEngView.do?key=461&amp;searchStandardNo=TTAT.3G-38.133V17.15.0&amp;searchCate=TTAS</w:t>
        </w:r>
      </w:hyperlink>
      <w:r w:rsidRPr="00AC4CA5">
        <w:rPr>
          <w:rStyle w:val="Hyperlink"/>
          <w:sz w:val="18"/>
          <w:szCs w:val="18"/>
          <w:lang w:val="fr-FR"/>
        </w:rPr>
        <w:t xml:space="preserve"> </w:t>
      </w:r>
    </w:p>
    <w:p w14:paraId="3D61950B" w14:textId="4DF1FD04" w:rsidR="00A8052C" w:rsidRPr="00AC4CA5" w:rsidRDefault="00A8052C" w:rsidP="00A8052C">
      <w:pPr>
        <w:keepNext/>
        <w:keepLines/>
        <w:tabs>
          <w:tab w:val="clear" w:pos="1191"/>
          <w:tab w:val="clear" w:pos="1588"/>
          <w:tab w:val="clear" w:pos="1985"/>
          <w:tab w:val="left" w:pos="7798"/>
        </w:tabs>
        <w:rPr>
          <w:b/>
          <w:bCs/>
          <w:sz w:val="18"/>
          <w:szCs w:val="18"/>
          <w:lang w:val="fr-FR"/>
        </w:rPr>
      </w:pPr>
      <w:r w:rsidRPr="00AC4CA5">
        <w:rPr>
          <w:b/>
          <w:bCs/>
          <w:sz w:val="18"/>
          <w:szCs w:val="18"/>
          <w:lang w:val="fr-FR"/>
        </w:rPr>
        <w:t>Version 18</w:t>
      </w:r>
    </w:p>
    <w:p w14:paraId="639F9299"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lang w:val="fr-FR" w:eastAsia="en-GB"/>
        </w:rPr>
      </w:pPr>
      <w:r w:rsidRPr="00AC4CA5">
        <w:rPr>
          <w:color w:val="000000"/>
          <w:sz w:val="18"/>
          <w:szCs w:val="18"/>
          <w:lang w:val="fr-FR" w:eastAsia="en-GB"/>
        </w:rPr>
        <w:t>ATIS</w:t>
      </w:r>
      <w:r w:rsidRPr="00AC4CA5">
        <w:rPr>
          <w:rFonts w:ascii="Arial" w:hAnsi="Arial" w:cs="Arial"/>
          <w:szCs w:val="24"/>
          <w:lang w:val="fr-FR" w:eastAsia="en-GB"/>
        </w:rPr>
        <w:tab/>
      </w:r>
      <w:r w:rsidRPr="00AC4CA5">
        <w:rPr>
          <w:color w:val="000000"/>
          <w:sz w:val="18"/>
          <w:szCs w:val="18"/>
          <w:lang w:val="fr-FR" w:eastAsia="en-GB"/>
        </w:rPr>
        <w:t>ATIS.3GPP.38.133.V18.7.0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27" w:anchor="Rel-18" w:history="1">
        <w:r w:rsidRPr="00AC4CA5">
          <w:rPr>
            <w:rStyle w:val="Hyperlink"/>
            <w:sz w:val="18"/>
            <w:szCs w:val="18"/>
            <w:lang w:val="fr-FR"/>
          </w:rPr>
          <w:t>https://www.atis.org/3gpp-transpositions - Rel-18</w:t>
        </w:r>
      </w:hyperlink>
    </w:p>
    <w:p w14:paraId="7BC7DBFC"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CCSA</w:t>
      </w:r>
      <w:r w:rsidRPr="00AC4CA5">
        <w:rPr>
          <w:rFonts w:ascii="Arial" w:hAnsi="Arial" w:cs="Arial"/>
          <w:szCs w:val="24"/>
          <w:lang w:val="fr-FR" w:eastAsia="en-GB"/>
        </w:rPr>
        <w:tab/>
      </w:r>
      <w:r w:rsidRPr="00AC4CA5">
        <w:rPr>
          <w:color w:val="000000"/>
          <w:sz w:val="18"/>
          <w:szCs w:val="18"/>
          <w:lang w:val="fr-FR" w:eastAsia="en-GB"/>
        </w:rPr>
        <w:t>CCSA.3GPP.38.133.V18.7.0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03.01.2025</w:t>
      </w:r>
      <w:r w:rsidRPr="00AC4CA5">
        <w:rPr>
          <w:rFonts w:ascii="Arial" w:hAnsi="Arial" w:cs="Arial"/>
          <w:szCs w:val="24"/>
          <w:lang w:val="fr-FR" w:eastAsia="en-GB"/>
        </w:rPr>
        <w:tab/>
      </w:r>
      <w:hyperlink r:id="rId2828" w:history="1">
        <w:r w:rsidRPr="00AC4CA5">
          <w:rPr>
            <w:rStyle w:val="Hyperlink"/>
            <w:sz w:val="18"/>
            <w:szCs w:val="18"/>
            <w:lang w:val="fr-FR"/>
          </w:rPr>
          <w:t>https://www.ccsa.org.cn/api/portalsFile/downloadOldFile?type=17&amp;oldFileUrl=NTN/RIT/CCSA.3GPP.38.133.V18.7.0.zip</w:t>
        </w:r>
      </w:hyperlink>
      <w:r w:rsidRPr="00AC4CA5">
        <w:rPr>
          <w:rStyle w:val="Hyperlink"/>
          <w:sz w:val="18"/>
          <w:szCs w:val="18"/>
          <w:lang w:val="fr-FR"/>
        </w:rPr>
        <w:t xml:space="preserve"> </w:t>
      </w:r>
    </w:p>
    <w:p w14:paraId="3D4F3BAC"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1"/>
        <w:textAlignment w:val="auto"/>
        <w:rPr>
          <w:color w:val="0563C1"/>
          <w:sz w:val="23"/>
          <w:szCs w:val="23"/>
          <w:u w:val="single"/>
          <w:lang w:val="fr-FR" w:eastAsia="en-GB"/>
        </w:rPr>
      </w:pPr>
      <w:r w:rsidRPr="00AC4CA5">
        <w:rPr>
          <w:color w:val="000000"/>
          <w:sz w:val="18"/>
          <w:szCs w:val="18"/>
          <w:lang w:val="fr-FR" w:eastAsia="en-GB"/>
        </w:rPr>
        <w:t>ETSI</w:t>
      </w:r>
      <w:r w:rsidRPr="00AC4CA5">
        <w:rPr>
          <w:rFonts w:ascii="Arial" w:hAnsi="Arial" w:cs="Arial"/>
          <w:szCs w:val="24"/>
          <w:lang w:val="fr-FR" w:eastAsia="en-GB"/>
        </w:rPr>
        <w:tab/>
      </w:r>
      <w:r w:rsidRPr="00AC4CA5">
        <w:rPr>
          <w:color w:val="000000"/>
          <w:sz w:val="18"/>
          <w:szCs w:val="18"/>
          <w:lang w:val="fr-FR" w:eastAsia="en-GB"/>
        </w:rPr>
        <w:t>ETSI TS 138 133 V18.7.0 (2024-11)</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15.11.2024</w:t>
      </w:r>
      <w:r w:rsidRPr="00AC4CA5">
        <w:rPr>
          <w:rFonts w:ascii="Arial" w:hAnsi="Arial" w:cs="Arial"/>
          <w:szCs w:val="24"/>
          <w:lang w:val="fr-FR" w:eastAsia="en-GB"/>
        </w:rPr>
        <w:tab/>
      </w:r>
      <w:hyperlink r:id="rId2829" w:history="1">
        <w:r w:rsidRPr="00AC4CA5">
          <w:rPr>
            <w:rStyle w:val="Hyperlink"/>
            <w:sz w:val="18"/>
            <w:szCs w:val="18"/>
            <w:lang w:val="fr-FR"/>
          </w:rPr>
          <w:t>https://www.etsi.org/deliver/etsi_ts/138100_138199/138133/18.07.00_60/ts_138133v180700p.pdf</w:t>
        </w:r>
      </w:hyperlink>
      <w:r w:rsidRPr="00AC4CA5">
        <w:rPr>
          <w:rStyle w:val="Hyperlink"/>
          <w:sz w:val="18"/>
          <w:szCs w:val="18"/>
          <w:lang w:val="fr-FR"/>
        </w:rPr>
        <w:t xml:space="preserve"> </w:t>
      </w:r>
    </w:p>
    <w:p w14:paraId="23B10955"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TSDSI</w:t>
      </w:r>
      <w:r w:rsidRPr="00AC4CA5">
        <w:rPr>
          <w:rFonts w:ascii="Arial" w:hAnsi="Arial" w:cs="Arial"/>
          <w:szCs w:val="24"/>
          <w:lang w:val="fr-FR" w:eastAsia="en-GB"/>
        </w:rPr>
        <w:tab/>
      </w:r>
      <w:r w:rsidRPr="00AC4CA5">
        <w:rPr>
          <w:color w:val="000000"/>
          <w:sz w:val="18"/>
          <w:szCs w:val="18"/>
          <w:lang w:val="fr-FR" w:eastAsia="en-GB"/>
        </w:rPr>
        <w:t>TSDSI STD T1.3GPP 38.133- 18.7.0 V1.1.0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02.03.2025</w:t>
      </w:r>
      <w:r w:rsidRPr="00AC4CA5">
        <w:rPr>
          <w:rFonts w:ascii="Arial" w:hAnsi="Arial" w:cs="Arial"/>
          <w:szCs w:val="24"/>
          <w:lang w:val="fr-FR" w:eastAsia="en-GB"/>
        </w:rPr>
        <w:tab/>
      </w:r>
      <w:hyperlink r:id="rId2830" w:history="1">
        <w:r w:rsidRPr="00AC4CA5">
          <w:rPr>
            <w:rStyle w:val="Hyperlink"/>
            <w:sz w:val="18"/>
            <w:szCs w:val="18"/>
            <w:lang w:val="fr-FR"/>
          </w:rPr>
          <w:t>https://members.tsdsi.in/s/MqkyapEs4F6yG3G</w:t>
        </w:r>
      </w:hyperlink>
      <w:r w:rsidRPr="00AC4CA5">
        <w:rPr>
          <w:rStyle w:val="Hyperlink"/>
          <w:sz w:val="18"/>
          <w:szCs w:val="18"/>
          <w:lang w:val="fr-FR"/>
        </w:rPr>
        <w:t xml:space="preserve"> </w:t>
      </w:r>
    </w:p>
    <w:p w14:paraId="59BFBF2B" w14:textId="77777777" w:rsidR="00A8052C" w:rsidRPr="00AC4CA5" w:rsidRDefault="00A8052C" w:rsidP="00A8052C">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lang w:val="fr-FR" w:eastAsia="en-GB"/>
        </w:rPr>
      </w:pPr>
      <w:r w:rsidRPr="00AC4CA5">
        <w:rPr>
          <w:color w:val="000000"/>
          <w:sz w:val="18"/>
          <w:szCs w:val="18"/>
          <w:lang w:val="fr-FR" w:eastAsia="en-GB"/>
        </w:rPr>
        <w:t>TTA</w:t>
      </w:r>
      <w:r w:rsidRPr="00AC4CA5">
        <w:rPr>
          <w:rFonts w:ascii="Arial" w:hAnsi="Arial" w:cs="Arial"/>
          <w:szCs w:val="24"/>
          <w:lang w:val="fr-FR" w:eastAsia="en-GB"/>
        </w:rPr>
        <w:tab/>
      </w:r>
      <w:r w:rsidRPr="00AC4CA5">
        <w:rPr>
          <w:color w:val="000000"/>
          <w:sz w:val="18"/>
          <w:szCs w:val="18"/>
          <w:lang w:val="fr-FR" w:eastAsia="en-GB"/>
        </w:rPr>
        <w:t>TTAT.3G-38.133V18.7.0</w:t>
      </w:r>
      <w:r w:rsidRPr="00AC4CA5">
        <w:rPr>
          <w:rFonts w:ascii="Arial" w:hAnsi="Arial" w:cs="Arial"/>
          <w:szCs w:val="24"/>
          <w:lang w:val="fr-FR" w:eastAsia="en-GB"/>
        </w:rPr>
        <w:tab/>
      </w:r>
      <w:r w:rsidRPr="00AC4CA5">
        <w:rPr>
          <w:color w:val="000000"/>
          <w:sz w:val="18"/>
          <w:szCs w:val="18"/>
          <w:lang w:val="fr-FR" w:eastAsia="en-GB"/>
        </w:rPr>
        <w:t>18.7.0</w:t>
      </w:r>
      <w:r w:rsidRPr="00AC4CA5">
        <w:rPr>
          <w:rFonts w:ascii="Arial" w:hAnsi="Arial" w:cs="Arial"/>
          <w:szCs w:val="24"/>
          <w:lang w:val="fr-FR" w:eastAsia="en-GB"/>
        </w:rPr>
        <w:tab/>
      </w:r>
      <w:r w:rsidRPr="00AC4CA5">
        <w:rPr>
          <w:color w:val="000000"/>
          <w:sz w:val="18"/>
          <w:szCs w:val="18"/>
          <w:lang w:val="fr-FR" w:eastAsia="en-GB"/>
        </w:rPr>
        <w:t>Publié</w:t>
      </w:r>
      <w:r w:rsidRPr="00AC4CA5">
        <w:rPr>
          <w:rFonts w:ascii="Arial" w:hAnsi="Arial" w:cs="Arial"/>
          <w:szCs w:val="24"/>
          <w:lang w:val="fr-FR" w:eastAsia="en-GB"/>
        </w:rPr>
        <w:tab/>
      </w:r>
      <w:r w:rsidRPr="00AC4CA5">
        <w:rPr>
          <w:color w:val="000000"/>
          <w:sz w:val="18"/>
          <w:szCs w:val="18"/>
          <w:lang w:val="fr-FR" w:eastAsia="en-GB"/>
        </w:rPr>
        <w:t>31.01.2025</w:t>
      </w:r>
      <w:r w:rsidRPr="00AC4CA5">
        <w:rPr>
          <w:rFonts w:ascii="Arial" w:hAnsi="Arial" w:cs="Arial"/>
          <w:szCs w:val="24"/>
          <w:lang w:val="fr-FR" w:eastAsia="en-GB"/>
        </w:rPr>
        <w:tab/>
      </w:r>
      <w:hyperlink r:id="rId2831" w:history="1">
        <w:r w:rsidRPr="00AC4CA5">
          <w:rPr>
            <w:rStyle w:val="Hyperlink"/>
            <w:sz w:val="18"/>
            <w:szCs w:val="18"/>
            <w:lang w:val="fr-FR"/>
          </w:rPr>
          <w:t>https://www.tta.or.kr/eng/ttaSearchEngView.do?key=461&amp;searchStandardNo=TTAT.3G-38.133V18.7.0&amp;searchCate=TTAS</w:t>
        </w:r>
      </w:hyperlink>
      <w:r w:rsidRPr="00AC4CA5">
        <w:rPr>
          <w:rStyle w:val="Hyperlink"/>
          <w:sz w:val="18"/>
          <w:szCs w:val="18"/>
          <w:lang w:val="fr-FR"/>
        </w:rPr>
        <w:t xml:space="preserve"> </w:t>
      </w:r>
    </w:p>
    <w:p w14:paraId="2914979F" w14:textId="021710D3" w:rsidR="00650DF0" w:rsidRPr="00AC4CA5" w:rsidRDefault="00650DF0" w:rsidP="00650DF0">
      <w:pPr>
        <w:rPr>
          <w:lang w:val="fr-FR"/>
        </w:rPr>
      </w:pPr>
    </w:p>
    <w:p w14:paraId="16096B15" w14:textId="77777777" w:rsidR="00650DF0" w:rsidRPr="00AC4CA5" w:rsidRDefault="00650DF0" w:rsidP="00650DF0">
      <w:pPr>
        <w:rPr>
          <w:lang w:val="fr-FR"/>
        </w:rPr>
      </w:pPr>
    </w:p>
    <w:p w14:paraId="025DC093" w14:textId="77777777" w:rsidR="00650DF0" w:rsidRPr="00AC4CA5" w:rsidRDefault="00650DF0" w:rsidP="00650DF0">
      <w:pPr>
        <w:rPr>
          <w:lang w:val="fr-FR"/>
        </w:rPr>
        <w:sectPr w:rsidR="00650DF0" w:rsidRPr="00AC4CA5" w:rsidSect="00650DF0">
          <w:headerReference w:type="even" r:id="rId2832"/>
          <w:headerReference w:type="default" r:id="rId2833"/>
          <w:pgSz w:w="16834" w:h="11907" w:orient="landscape"/>
          <w:pgMar w:top="1134" w:right="1418" w:bottom="1134" w:left="1134" w:header="720" w:footer="482" w:gutter="0"/>
          <w:cols w:space="720"/>
        </w:sectPr>
      </w:pPr>
    </w:p>
    <w:p w14:paraId="61B186DD" w14:textId="77777777" w:rsidR="00650DF0" w:rsidRPr="00AC4CA5" w:rsidRDefault="00650DF0" w:rsidP="002454A0">
      <w:pPr>
        <w:pStyle w:val="Heading3"/>
        <w:rPr>
          <w:lang w:val="fr-FR"/>
        </w:rPr>
      </w:pPr>
      <w:r w:rsidRPr="00AC4CA5">
        <w:rPr>
          <w:lang w:val="fr-FR"/>
        </w:rPr>
        <w:lastRenderedPageBreak/>
        <w:t>2.2.2</w:t>
      </w:r>
      <w:r w:rsidRPr="00AC4CA5">
        <w:rPr>
          <w:lang w:val="fr-FR"/>
        </w:rPr>
        <w:tab/>
        <w:t>Autres spécifications</w:t>
      </w:r>
    </w:p>
    <w:p w14:paraId="728FC6B8" w14:textId="3A4EA87F" w:rsidR="00650DF0" w:rsidRPr="00AC4CA5" w:rsidRDefault="00650DF0" w:rsidP="00650DF0">
      <w:pPr>
        <w:rPr>
          <w:lang w:val="fr-FR"/>
        </w:rPr>
      </w:pPr>
      <w:r w:rsidRPr="00AC4CA5">
        <w:rPr>
          <w:lang w:val="fr-FR"/>
        </w:rPr>
        <w:t>D</w:t>
      </w:r>
      <w:r w:rsidR="00AC4CA5">
        <w:rPr>
          <w:lang w:val="fr-FR"/>
        </w:rPr>
        <w:t>'</w:t>
      </w:r>
      <w:r w:rsidRPr="00AC4CA5">
        <w:rPr>
          <w:lang w:val="fr-FR"/>
        </w:rPr>
        <w:t>autres spécifications traitant des tests des dispositifs et des radiocommunications pour le 5G</w:t>
      </w:r>
      <w:r w:rsidRPr="00AC4CA5">
        <w:rPr>
          <w:lang w:val="fr-FR"/>
        </w:rPr>
        <w:noBreakHyphen/>
        <w:t>NTN</w:t>
      </w:r>
      <w:r w:rsidRPr="00AC4CA5">
        <w:rPr>
          <w:lang w:val="fr-FR"/>
        </w:rPr>
        <w:noBreakHyphen/>
        <w:t>RIT, mais ne faisant pas partie de la GCS, sont énumérées dans le présent paragraphe.</w:t>
      </w:r>
    </w:p>
    <w:p w14:paraId="10C76A0C" w14:textId="0FE3F347" w:rsidR="00650DF0" w:rsidRPr="00AC4CA5" w:rsidRDefault="00650DF0" w:rsidP="00650DF0">
      <w:pPr>
        <w:rPr>
          <w:lang w:val="fr-FR"/>
        </w:rPr>
      </w:pPr>
      <w:r w:rsidRPr="00AC4CA5">
        <w:rPr>
          <w:lang w:val="fr-FR"/>
        </w:rPr>
        <w:t>Des informations sur d</w:t>
      </w:r>
      <w:r w:rsidR="00AC4CA5">
        <w:rPr>
          <w:lang w:val="fr-FR"/>
        </w:rPr>
        <w:t>'</w:t>
      </w:r>
      <w:r w:rsidRPr="00AC4CA5">
        <w:rPr>
          <w:lang w:val="fr-FR"/>
        </w:rPr>
        <w:t>autres spécifications concernant les tests des dispositifs et des radiocommunications 5G 3GPP (mais ne faisant pas partie de la GCS), le système et le réseau central sont disponibles sur le site web du 3GPP et fournissent une aperçu complet du système. Les spécifications du système et du réseau central concernent les aspects du réseau, des terminaux et des services nécessaires à l</w:t>
      </w:r>
      <w:r w:rsidR="00AC4CA5">
        <w:rPr>
          <w:lang w:val="fr-FR"/>
        </w:rPr>
        <w:t>'</w:t>
      </w:r>
      <w:r w:rsidRPr="00AC4CA5">
        <w:rPr>
          <w:lang w:val="fr-FR"/>
        </w:rPr>
        <w:t>obtention d</w:t>
      </w:r>
      <w:r w:rsidR="00AC4CA5">
        <w:rPr>
          <w:lang w:val="fr-FR"/>
        </w:rPr>
        <w:t>'</w:t>
      </w:r>
      <w:r w:rsidRPr="00AC4CA5">
        <w:rPr>
          <w:lang w:val="fr-FR"/>
        </w:rPr>
        <w:t>une solution de mobilité intégrée, y compris notamment ceux qui ont trait aux services fournis aux usagers, à la connectivité, à l</w:t>
      </w:r>
      <w:r w:rsidR="00AC4CA5">
        <w:rPr>
          <w:lang w:val="fr-FR"/>
        </w:rPr>
        <w:t>'</w:t>
      </w:r>
      <w:r w:rsidRPr="00AC4CA5">
        <w:rPr>
          <w:lang w:val="fr-FR"/>
        </w:rPr>
        <w:t>interopérabilité, à la mobilité et à l</w:t>
      </w:r>
      <w:r w:rsidR="00AC4CA5">
        <w:rPr>
          <w:lang w:val="fr-FR"/>
        </w:rPr>
        <w:t>'</w:t>
      </w:r>
      <w:r w:rsidRPr="00AC4CA5">
        <w:rPr>
          <w:lang w:val="fr-FR"/>
        </w:rPr>
        <w:t>itinérance, à la sécurité, aux codecs et aux médias, à l</w:t>
      </w:r>
      <w:r w:rsidR="00AC4CA5">
        <w:rPr>
          <w:lang w:val="fr-FR"/>
        </w:rPr>
        <w:t>'</w:t>
      </w:r>
      <w:r w:rsidRPr="00AC4CA5">
        <w:rPr>
          <w:lang w:val="fr-FR"/>
        </w:rPr>
        <w:t>exploitation et à la maintenance et à la facturation.</w:t>
      </w:r>
    </w:p>
    <w:p w14:paraId="4D3C02BC" w14:textId="79AEBC50" w:rsidR="00650DF0" w:rsidRPr="00AC4CA5" w:rsidRDefault="00650DF0" w:rsidP="00650DF0">
      <w:pPr>
        <w:rPr>
          <w:lang w:val="fr-FR"/>
        </w:rPr>
      </w:pPr>
      <w:r w:rsidRPr="00AC4CA5">
        <w:rPr>
          <w:lang w:val="fr-FR"/>
        </w:rPr>
        <w:t>Toutes les spécifications du 3GPP peuvent être consultées (en anglais) à l</w:t>
      </w:r>
      <w:r w:rsidR="00AC4CA5">
        <w:rPr>
          <w:lang w:val="fr-FR"/>
        </w:rPr>
        <w:t>'</w:t>
      </w:r>
      <w:r w:rsidRPr="00AC4CA5">
        <w:rPr>
          <w:lang w:val="fr-FR"/>
        </w:rPr>
        <w:t>adresse suivante:</w:t>
      </w:r>
      <w:r w:rsidR="002454A0" w:rsidRPr="00AC4CA5">
        <w:rPr>
          <w:lang w:val="fr-FR"/>
        </w:rPr>
        <w:t xml:space="preserve"> </w:t>
      </w:r>
      <w:hyperlink r:id="rId2834" w:history="1">
        <w:r w:rsidR="002454A0" w:rsidRPr="00AC4CA5">
          <w:rPr>
            <w:rStyle w:val="Hyperlink"/>
            <w:lang w:val="fr-FR"/>
          </w:rPr>
          <w:t>https://www.3gpp.org/specifications/specification-numbering</w:t>
        </w:r>
      </w:hyperlink>
      <w:r w:rsidRPr="00AC4CA5">
        <w:rPr>
          <w:lang w:val="fr-FR"/>
        </w:rPr>
        <w:t>. Elles sont révisées et actualisées après chaque réunion plénière des groupes chargés des spécifications techniques (ces réunions ont lieu chaque année en mars, juin, septembre et décembre).</w:t>
      </w:r>
    </w:p>
    <w:p w14:paraId="1241BEDD" w14:textId="77777777" w:rsidR="00650DF0" w:rsidRPr="00AC4CA5" w:rsidRDefault="00650DF0" w:rsidP="002454A0">
      <w:pPr>
        <w:pStyle w:val="Heading4"/>
        <w:rPr>
          <w:lang w:val="fr-FR"/>
        </w:rPr>
      </w:pPr>
      <w:r w:rsidRPr="00AC4CA5">
        <w:rPr>
          <w:lang w:val="fr-FR"/>
        </w:rPr>
        <w:t>2.2.2.1</w:t>
      </w:r>
      <w:r w:rsidRPr="00AC4CA5">
        <w:rPr>
          <w:lang w:val="fr-FR"/>
        </w:rPr>
        <w:tab/>
        <w:t>TS 38.181</w:t>
      </w:r>
    </w:p>
    <w:p w14:paraId="7F43F295" w14:textId="794055A7" w:rsidR="00650DF0" w:rsidRPr="00AC4CA5" w:rsidRDefault="00650DF0" w:rsidP="002454A0">
      <w:pPr>
        <w:pStyle w:val="Headingb"/>
        <w:rPr>
          <w:lang w:val="fr-FR"/>
        </w:rPr>
      </w:pPr>
      <w:r w:rsidRPr="00AC4CA5">
        <w:rPr>
          <w:lang w:val="fr-FR"/>
        </w:rPr>
        <w:t>NR; Tests de conformité des nœuds d</w:t>
      </w:r>
      <w:r w:rsidR="00AC4CA5">
        <w:rPr>
          <w:lang w:val="fr-FR"/>
        </w:rPr>
        <w:t>'</w:t>
      </w:r>
      <w:r w:rsidRPr="00AC4CA5">
        <w:rPr>
          <w:lang w:val="fr-FR"/>
        </w:rPr>
        <w:t>accès satellite</w:t>
      </w:r>
    </w:p>
    <w:p w14:paraId="6CBE3736" w14:textId="3BB5B5DC" w:rsidR="00650DF0" w:rsidRPr="00AC4CA5" w:rsidRDefault="00650DF0" w:rsidP="00650DF0">
      <w:pPr>
        <w:rPr>
          <w:lang w:val="fr-FR"/>
        </w:rPr>
      </w:pPr>
      <w:r w:rsidRPr="00AC4CA5">
        <w:rPr>
          <w:lang w:val="fr-FR"/>
        </w:rPr>
        <w:t>Ce document décrit les exigences en matière de méthodes de test radiofréquence (RF) et de conformité pour les nœuds d</w:t>
      </w:r>
      <w:r w:rsidR="00AC4CA5">
        <w:rPr>
          <w:lang w:val="fr-FR"/>
        </w:rPr>
        <w:t>'</w:t>
      </w:r>
      <w:r w:rsidRPr="00AC4CA5">
        <w:rPr>
          <w:lang w:val="fr-FR"/>
        </w:rPr>
        <w:t>accès satellite (SAN) NR de type 1-H, les nœuds SAN de type 1-O et les nœuds SAN de type 2-O. Elles découlent des exigences relatives à la conduction pour les nœuds SAN de type 1-H et des exigences relatives au rayonnement pour les nœuds SAN de type 1</w:t>
      </w:r>
      <w:r w:rsidRPr="00AC4CA5">
        <w:rPr>
          <w:lang w:val="fr-FR"/>
        </w:rPr>
        <w:noBreakHyphen/>
        <w:t>H, les nœuds SAN de type 1-O et les nœuds SAN de type 2-O définies dans la Spécification TS 38.108 portant sur les SAN NR, et sont cohérentes avec celles-ci.</w:t>
      </w:r>
    </w:p>
    <w:p w14:paraId="585900D6" w14:textId="77777777" w:rsidR="00650DF0" w:rsidRPr="00AC4CA5" w:rsidRDefault="00650DF0" w:rsidP="002454A0">
      <w:pPr>
        <w:pStyle w:val="Heading4"/>
        <w:rPr>
          <w:lang w:val="fr-FR"/>
        </w:rPr>
      </w:pPr>
      <w:r w:rsidRPr="00AC4CA5">
        <w:rPr>
          <w:lang w:val="fr-FR"/>
        </w:rPr>
        <w:t>2.2.2.2</w:t>
      </w:r>
      <w:r w:rsidRPr="00AC4CA5">
        <w:rPr>
          <w:lang w:val="fr-FR"/>
        </w:rPr>
        <w:tab/>
        <w:t>TS 38.521-5</w:t>
      </w:r>
    </w:p>
    <w:p w14:paraId="6981F312" w14:textId="594E6530" w:rsidR="00650DF0" w:rsidRPr="00AC4CA5" w:rsidRDefault="00650DF0" w:rsidP="002454A0">
      <w:pPr>
        <w:pStyle w:val="Headingb"/>
        <w:rPr>
          <w:lang w:val="fr-FR"/>
        </w:rPr>
      </w:pPr>
      <w:r w:rsidRPr="00AC4CA5">
        <w:rPr>
          <w:lang w:val="fr-FR"/>
        </w:rPr>
        <w:t>NR; Spécification relative à la conformité des équipements d</w:t>
      </w:r>
      <w:r w:rsidR="00AC4CA5">
        <w:rPr>
          <w:lang w:val="fr-FR"/>
        </w:rPr>
        <w:t>'</w:t>
      </w:r>
      <w:r w:rsidRPr="00AC4CA5">
        <w:rPr>
          <w:lang w:val="fr-FR"/>
        </w:rPr>
        <w:t>utilisateur (UE); Émission et réception de signaux radioélectriques; Partie 5: Radiofréquence (RF) et performances pour l</w:t>
      </w:r>
      <w:r w:rsidR="00AC4CA5">
        <w:rPr>
          <w:lang w:val="fr-FR"/>
        </w:rPr>
        <w:t>'</w:t>
      </w:r>
      <w:r w:rsidRPr="00AC4CA5">
        <w:rPr>
          <w:lang w:val="fr-FR"/>
        </w:rPr>
        <w:t>accès satellite</w:t>
      </w:r>
    </w:p>
    <w:p w14:paraId="3956F7DE" w14:textId="44876852" w:rsidR="00650DF0" w:rsidRPr="00AC4CA5" w:rsidRDefault="00650DF0" w:rsidP="00650DF0">
      <w:pPr>
        <w:rPr>
          <w:lang w:val="fr-FR"/>
        </w:rPr>
      </w:pPr>
      <w:r w:rsidRPr="00AC4CA5">
        <w:rPr>
          <w:lang w:val="fr-FR"/>
        </w:rPr>
        <w:t>Ce document décrit les procédures de mesure pour le test de conformité des UE NR prenant en charge les opérations d</w:t>
      </w:r>
      <w:r w:rsidR="00AC4CA5">
        <w:rPr>
          <w:lang w:val="fr-FR"/>
        </w:rPr>
        <w:t>'</w:t>
      </w:r>
      <w:r w:rsidRPr="00AC4CA5">
        <w:rPr>
          <w:lang w:val="fr-FR"/>
        </w:rPr>
        <w:t>accès satellite qui comprennent des exigences en matière de RF et de performances.</w:t>
      </w:r>
    </w:p>
    <w:p w14:paraId="03E38C22" w14:textId="77777777" w:rsidR="00F03260" w:rsidRPr="00AC4CA5" w:rsidRDefault="00F03260" w:rsidP="00F03260">
      <w:pPr>
        <w:pStyle w:val="Line"/>
        <w:rPr>
          <w:lang w:val="fr-FR"/>
        </w:rPr>
      </w:pPr>
    </w:p>
    <w:sectPr w:rsidR="00F03260" w:rsidRPr="00AC4CA5">
      <w:headerReference w:type="even" r:id="rId2835"/>
      <w:headerReference w:type="default" r:id="rId2836"/>
      <w:footerReference w:type="default" r:id="rId2837"/>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A2B36" w14:textId="77777777" w:rsidR="00F03260" w:rsidRDefault="00F03260">
      <w:r>
        <w:separator/>
      </w:r>
    </w:p>
  </w:endnote>
  <w:endnote w:type="continuationSeparator" w:id="0">
    <w:p w14:paraId="37350B8B" w14:textId="77777777" w:rsidR="00F03260" w:rsidRDefault="00F0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CC"/>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Calibri">
    <w:panose1 w:val="020F0502020204030204"/>
    <w:charset w:val="CC"/>
    <w:family w:val="swiss"/>
    <w:pitch w:val="variable"/>
    <w:sig w:usb0="E4002EFF" w:usb1="C200247B" w:usb2="00000009" w:usb3="00000000" w:csb0="000001FF" w:csb1="00000000"/>
  </w:font>
  <w:font w:name="Segoe UI">
    <w:altName w:val="Sylfaen"/>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6894" w14:textId="77777777" w:rsidR="005F37FF" w:rsidRDefault="005F3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5FFE" w14:textId="77777777" w:rsidR="00F03260" w:rsidRDefault="00F03260">
    <w:pPr>
      <w:pStyle w:val="Footer"/>
    </w:pPr>
    <w:r>
      <w:drawing>
        <wp:anchor distT="0" distB="0" distL="0" distR="0" simplePos="0" relativeHeight="251656192" behindDoc="0" locked="0" layoutInCell="1" allowOverlap="1" wp14:anchorId="6BFD8936" wp14:editId="6CA74A80">
          <wp:simplePos x="0" y="0"/>
          <wp:positionH relativeFrom="page">
            <wp:posOffset>6346190</wp:posOffset>
          </wp:positionH>
          <wp:positionV relativeFrom="page">
            <wp:posOffset>9479559</wp:posOffset>
          </wp:positionV>
          <wp:extent cx="738000" cy="813600"/>
          <wp:effectExtent l="0" t="0" r="0" b="0"/>
          <wp:wrapNone/>
          <wp:docPr id="1" name="image1.png" descr="Logo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UIT"/>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2327" w14:textId="77777777" w:rsidR="005F37FF" w:rsidRDefault="005F37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806B" w14:textId="77777777" w:rsidR="00650DF0" w:rsidRPr="00650DF0" w:rsidRDefault="00650DF0" w:rsidP="00650D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E465" w14:textId="0AE95FDD" w:rsidR="00650DF0" w:rsidRDefault="00650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5218A" w14:textId="77777777" w:rsidR="00F03260" w:rsidRDefault="00F03260">
      <w:r>
        <w:separator/>
      </w:r>
    </w:p>
  </w:footnote>
  <w:footnote w:type="continuationSeparator" w:id="0">
    <w:p w14:paraId="07DD3414" w14:textId="77777777" w:rsidR="00F03260" w:rsidRDefault="00F03260">
      <w:r>
        <w:continuationSeparator/>
      </w:r>
    </w:p>
  </w:footnote>
  <w:footnote w:id="1">
    <w:p w14:paraId="16F79484" w14:textId="4262610A" w:rsidR="007D4D35" w:rsidRPr="00AC4CA5" w:rsidRDefault="007D4D35">
      <w:pPr>
        <w:pStyle w:val="FootnoteText"/>
        <w:rPr>
          <w:lang w:val="fr-FR"/>
        </w:rPr>
      </w:pPr>
      <w:r w:rsidRPr="00AC4CA5">
        <w:rPr>
          <w:rStyle w:val="FootnoteReference"/>
          <w:lang w:val="fr-FR"/>
        </w:rPr>
        <w:footnoteRef/>
      </w:r>
      <w:r w:rsidRPr="00AC4CA5">
        <w:rPr>
          <w:lang w:val="fr-FR"/>
        </w:rPr>
        <w:tab/>
        <w:t>Mise au point par le 3GPP sous le nom: «5G-NTN, Release 17 and beyond – NR-NTN + IoT-NTN SRIT».</w:t>
      </w:r>
    </w:p>
  </w:footnote>
  <w:footnote w:id="2">
    <w:p w14:paraId="07E997AD" w14:textId="77777777" w:rsidR="00650DF0" w:rsidRPr="00AC4CA5" w:rsidRDefault="00650DF0" w:rsidP="007D4D35">
      <w:pPr>
        <w:pStyle w:val="FootnoteText"/>
        <w:rPr>
          <w:lang w:val="fr-FR"/>
        </w:rPr>
      </w:pPr>
      <w:r w:rsidRPr="00AC4CA5">
        <w:rPr>
          <w:rStyle w:val="FootnoteReference"/>
          <w:lang w:val="fr-FR"/>
        </w:rPr>
        <w:footnoteRef/>
      </w:r>
      <w:r w:rsidRPr="00AC4CA5">
        <w:rPr>
          <w:lang w:val="fr-FR"/>
        </w:rPr>
        <w:tab/>
        <w:t>Mise au point par le 3GPP sous la nom: «5G-NTN, Release 17 and beyond − NR NTN RIT».</w:t>
      </w:r>
    </w:p>
  </w:footnote>
  <w:footnote w:id="3">
    <w:p w14:paraId="64F76299" w14:textId="57728462" w:rsidR="007D4D35" w:rsidRPr="00AC4CA5" w:rsidRDefault="007D4D35">
      <w:pPr>
        <w:pStyle w:val="FootnoteText"/>
        <w:rPr>
          <w:lang w:val="fr-FR"/>
        </w:rPr>
      </w:pPr>
      <w:r w:rsidRPr="00AC4CA5">
        <w:rPr>
          <w:rStyle w:val="FootnoteReference"/>
          <w:lang w:val="fr-FR"/>
        </w:rPr>
        <w:footnoteRef/>
      </w:r>
      <w:r w:rsidRPr="00AC4CA5">
        <w:rPr>
          <w:lang w:val="fr-FR"/>
        </w:rPr>
        <w:tab/>
        <w:t>Mise au point par le 3GPP sous le nom: «5G-NTN, Release 17 and beyond – NR-NTN + IoT-NTN SRIT».</w:t>
      </w:r>
    </w:p>
  </w:footnote>
  <w:footnote w:id="4">
    <w:p w14:paraId="269B955B" w14:textId="43AAA3EA" w:rsidR="0075039F" w:rsidRPr="00AC4CA5" w:rsidRDefault="0075039F">
      <w:pPr>
        <w:pStyle w:val="FootnoteText"/>
        <w:rPr>
          <w:lang w:val="fr-FR"/>
        </w:rPr>
      </w:pPr>
      <w:r w:rsidRPr="00AC4CA5">
        <w:rPr>
          <w:rStyle w:val="FootnoteReference"/>
          <w:lang w:val="fr-FR"/>
        </w:rPr>
        <w:footnoteRef/>
      </w:r>
      <w:r w:rsidRPr="00AC4CA5">
        <w:rPr>
          <w:lang w:val="fr-FR"/>
        </w:rPr>
        <w:tab/>
        <w:t>Une «GCS» (</w:t>
      </w:r>
      <w:r w:rsidRPr="00AC4CA5">
        <w:rPr>
          <w:i/>
          <w:iCs/>
          <w:lang w:val="fr-FR"/>
        </w:rPr>
        <w:t>Global Core Specification</w:t>
      </w:r>
      <w:r w:rsidRPr="00AC4CA5">
        <w:rPr>
          <w:lang w:val="fr-FR"/>
        </w:rPr>
        <w:t>) correspond à la série de spécifications qui définit une RIT unique, un SRIT ou une composante RIT au sein d</w:t>
      </w:r>
      <w:r w:rsidR="00AC4CA5">
        <w:rPr>
          <w:lang w:val="fr-FR"/>
        </w:rPr>
        <w:t>'</w:t>
      </w:r>
      <w:r w:rsidRPr="00AC4CA5">
        <w:rPr>
          <w:lang w:val="fr-FR"/>
        </w:rPr>
        <w:t>un SRIT.</w:t>
      </w:r>
    </w:p>
  </w:footnote>
  <w:footnote w:id="5">
    <w:p w14:paraId="0B59D8C4" w14:textId="4F54E281" w:rsidR="0075039F" w:rsidRPr="00AC4CA5" w:rsidRDefault="0075039F" w:rsidP="0075039F">
      <w:pPr>
        <w:pStyle w:val="FootnoteText"/>
        <w:rPr>
          <w:lang w:val="fr-FR"/>
        </w:rPr>
      </w:pPr>
      <w:r w:rsidRPr="00AC4CA5">
        <w:rPr>
          <w:rStyle w:val="FootnoteReference"/>
          <w:lang w:val="fr-FR"/>
        </w:rPr>
        <w:footnoteRef/>
      </w:r>
      <w:r w:rsidRPr="00AC4CA5">
        <w:rPr>
          <w:lang w:val="fr-FR"/>
        </w:rPr>
        <w:tab/>
        <w:t>Les Organismes de transposition identifiés qui sont répertoriés ci-après ont fourni, sur les séries de normes qu</w:t>
      </w:r>
      <w:r w:rsidR="00AC4CA5">
        <w:rPr>
          <w:lang w:val="fr-FR"/>
        </w:rPr>
        <w:t>'</w:t>
      </w:r>
      <w:r w:rsidRPr="00AC4CA5">
        <w:rPr>
          <w:lang w:val="fr-FR"/>
        </w:rPr>
        <w:t>ils ont transposées, les renseignements donnés dans la présente section:</w:t>
      </w:r>
    </w:p>
    <w:p w14:paraId="10DD91BA" w14:textId="77777777" w:rsidR="0075039F" w:rsidRPr="00AC4CA5" w:rsidRDefault="0075039F" w:rsidP="005F37FF">
      <w:pPr>
        <w:pStyle w:val="FootnoteText"/>
        <w:ind w:left="510"/>
        <w:rPr>
          <w:lang w:val="fr-FR"/>
        </w:rPr>
      </w:pPr>
      <w:r w:rsidRPr="00AC4CA5">
        <w:rPr>
          <w:lang w:val="fr-FR"/>
        </w:rPr>
        <w:t>–</w:t>
      </w:r>
      <w:r w:rsidRPr="00AC4CA5">
        <w:rPr>
          <w:lang w:val="fr-FR"/>
        </w:rPr>
        <w:tab/>
        <w:t>Alliance for Telecommunications Industry Solutions (ATIS)</w:t>
      </w:r>
    </w:p>
    <w:p w14:paraId="1F2C3ABA" w14:textId="77777777" w:rsidR="0075039F" w:rsidRPr="00AC4CA5" w:rsidRDefault="0075039F" w:rsidP="005F37FF">
      <w:pPr>
        <w:pStyle w:val="FootnoteText"/>
        <w:ind w:left="510"/>
        <w:rPr>
          <w:lang w:val="fr-FR"/>
        </w:rPr>
      </w:pPr>
      <w:r w:rsidRPr="00AC4CA5">
        <w:rPr>
          <w:lang w:val="fr-FR"/>
        </w:rPr>
        <w:t>–</w:t>
      </w:r>
      <w:r w:rsidRPr="00AC4CA5">
        <w:rPr>
          <w:lang w:val="fr-FR"/>
        </w:rPr>
        <w:tab/>
        <w:t>China Communications Standards Association (CCSA)</w:t>
      </w:r>
    </w:p>
    <w:p w14:paraId="7ED5C736" w14:textId="77777777" w:rsidR="0075039F" w:rsidRPr="00AC4CA5" w:rsidRDefault="0075039F" w:rsidP="005F37FF">
      <w:pPr>
        <w:pStyle w:val="FootnoteText"/>
        <w:ind w:left="510"/>
        <w:rPr>
          <w:lang w:val="fr-FR"/>
        </w:rPr>
      </w:pPr>
      <w:r w:rsidRPr="00AC4CA5">
        <w:rPr>
          <w:lang w:val="fr-FR"/>
        </w:rPr>
        <w:t>–</w:t>
      </w:r>
      <w:r w:rsidRPr="00AC4CA5">
        <w:rPr>
          <w:lang w:val="fr-FR"/>
        </w:rPr>
        <w:tab/>
        <w:t>Institut européen des normes de télécommunication (ETSI)</w:t>
      </w:r>
    </w:p>
    <w:p w14:paraId="6A48540E" w14:textId="77777777" w:rsidR="0075039F" w:rsidRPr="00AC4CA5" w:rsidRDefault="0075039F" w:rsidP="005F37FF">
      <w:pPr>
        <w:pStyle w:val="FootnoteText"/>
        <w:ind w:left="510"/>
        <w:rPr>
          <w:lang w:val="fr-FR"/>
        </w:rPr>
      </w:pPr>
      <w:r w:rsidRPr="00AC4CA5">
        <w:rPr>
          <w:lang w:val="fr-FR"/>
        </w:rPr>
        <w:t>–</w:t>
      </w:r>
      <w:r w:rsidRPr="00AC4CA5">
        <w:rPr>
          <w:lang w:val="fr-FR"/>
        </w:rPr>
        <w:tab/>
        <w:t>Telecommunications Standards Development Society, Inde (TSDSI)</w:t>
      </w:r>
    </w:p>
    <w:p w14:paraId="3B247CB5" w14:textId="73CD9D96" w:rsidR="0075039F" w:rsidRPr="00AC4CA5" w:rsidRDefault="0075039F" w:rsidP="005F37FF">
      <w:pPr>
        <w:pStyle w:val="FootnoteText"/>
        <w:ind w:left="510"/>
        <w:rPr>
          <w:lang w:val="fr-FR"/>
        </w:rPr>
      </w:pPr>
      <w:r w:rsidRPr="00AC4CA5">
        <w:rPr>
          <w:lang w:val="fr-FR"/>
        </w:rPr>
        <w:t>–</w:t>
      </w:r>
      <w:r w:rsidRPr="00AC4CA5">
        <w:rPr>
          <w:lang w:val="fr-FR"/>
        </w:rPr>
        <w:tab/>
        <w:t>Telecommunications Technology Association (TTA)</w:t>
      </w:r>
    </w:p>
  </w:footnote>
  <w:footnote w:id="6">
    <w:p w14:paraId="7EB421D8" w14:textId="77777777" w:rsidR="00650DF0" w:rsidRPr="00AC4CA5" w:rsidRDefault="00650DF0" w:rsidP="00403A2B">
      <w:pPr>
        <w:pStyle w:val="FootnoteText"/>
        <w:rPr>
          <w:lang w:val="fr-FR"/>
        </w:rPr>
      </w:pPr>
      <w:r w:rsidRPr="00AC4CA5">
        <w:rPr>
          <w:rStyle w:val="FootnoteReference"/>
          <w:lang w:val="fr-FR"/>
        </w:rPr>
        <w:t>6</w:t>
      </w:r>
      <w:r w:rsidRPr="00AC4CA5">
        <w:rPr>
          <w:lang w:val="fr-FR"/>
        </w:rPr>
        <w:tab/>
        <w:t>Mise au point par le partenariat 3GPP sous la dénomination: «5G-NTN, Release 17 and beyond – NR-NTN RIT».</w:t>
      </w:r>
    </w:p>
  </w:footnote>
  <w:footnote w:id="7">
    <w:p w14:paraId="5F834AAA" w14:textId="127155C1" w:rsidR="00650DF0" w:rsidRPr="00AC4CA5" w:rsidRDefault="00650DF0" w:rsidP="00403A2B">
      <w:pPr>
        <w:pStyle w:val="FootnoteText"/>
        <w:rPr>
          <w:lang w:val="fr-FR"/>
        </w:rPr>
      </w:pPr>
      <w:r w:rsidRPr="00F35FDB">
        <w:rPr>
          <w:rStyle w:val="FootnoteReference"/>
          <w:lang w:val="fr-FR"/>
        </w:rPr>
        <w:t>7</w:t>
      </w:r>
      <w:r w:rsidRPr="00AC4CA5">
        <w:rPr>
          <w:lang w:val="fr-FR"/>
        </w:rPr>
        <w:tab/>
        <w:t>Une spécification nécessaire à l</w:t>
      </w:r>
      <w:r w:rsidR="00AC4CA5">
        <w:rPr>
          <w:lang w:val="fr-FR"/>
        </w:rPr>
        <w:t>'</w:t>
      </w:r>
      <w:r w:rsidRPr="00AC4CA5">
        <w:rPr>
          <w:lang w:val="fr-FR"/>
        </w:rPr>
        <w:t>échelle mondiale (Global Core Specification) correspond à la série de spécifications qui définit une RIT unique, un SRIT, ou une composante RIT au sein d</w:t>
      </w:r>
      <w:r w:rsidR="00AC4CA5">
        <w:rPr>
          <w:lang w:val="fr-FR"/>
        </w:rPr>
        <w:t>'</w:t>
      </w:r>
      <w:r w:rsidRPr="00AC4CA5">
        <w:rPr>
          <w:lang w:val="fr-FR"/>
        </w:rPr>
        <w:t>un SRIT.</w:t>
      </w:r>
    </w:p>
  </w:footnote>
  <w:footnote w:id="8">
    <w:p w14:paraId="4AD43B97" w14:textId="3B9B4FDE" w:rsidR="00650DF0" w:rsidRPr="00AC4CA5" w:rsidRDefault="00650DF0" w:rsidP="00403A2B">
      <w:pPr>
        <w:pStyle w:val="FootnoteText"/>
        <w:rPr>
          <w:lang w:val="fr-FR"/>
        </w:rPr>
      </w:pPr>
      <w:r w:rsidRPr="00AC4CA5">
        <w:rPr>
          <w:rStyle w:val="FootnoteReference"/>
          <w:lang w:val="fr-FR"/>
        </w:rPr>
        <w:t>8</w:t>
      </w:r>
      <w:r w:rsidRPr="00AC4CA5">
        <w:rPr>
          <w:lang w:val="fr-FR"/>
        </w:rPr>
        <w:tab/>
        <w:t>Les Organismes de transposition identifiés qui sont répertoriés ci-après ont fourni, sur les séries de normes qu</w:t>
      </w:r>
      <w:r w:rsidR="00AC4CA5">
        <w:rPr>
          <w:lang w:val="fr-FR"/>
        </w:rPr>
        <w:t>'</w:t>
      </w:r>
      <w:r w:rsidRPr="00AC4CA5">
        <w:rPr>
          <w:lang w:val="fr-FR"/>
        </w:rPr>
        <w:t>ils ont transposées, les renseignements donnés dans la présente section:</w:t>
      </w:r>
    </w:p>
    <w:p w14:paraId="4AFEF5E8" w14:textId="77777777" w:rsidR="00650DF0" w:rsidRPr="00AC4CA5" w:rsidRDefault="00650DF0" w:rsidP="00403A2B">
      <w:pPr>
        <w:pStyle w:val="FootnoteText"/>
        <w:ind w:left="510"/>
        <w:rPr>
          <w:lang w:val="fr-FR"/>
        </w:rPr>
      </w:pPr>
      <w:r w:rsidRPr="00AC4CA5">
        <w:rPr>
          <w:lang w:val="fr-FR"/>
        </w:rPr>
        <w:t>–</w:t>
      </w:r>
      <w:r w:rsidRPr="00AC4CA5">
        <w:rPr>
          <w:lang w:val="fr-FR"/>
        </w:rPr>
        <w:tab/>
        <w:t>Alliance for Telecommunications Industry Solutions (ATIS)</w:t>
      </w:r>
    </w:p>
    <w:p w14:paraId="322CAE42" w14:textId="77777777" w:rsidR="00650DF0" w:rsidRPr="00AC4CA5" w:rsidRDefault="00650DF0" w:rsidP="00403A2B">
      <w:pPr>
        <w:pStyle w:val="FootnoteText"/>
        <w:ind w:left="510"/>
        <w:rPr>
          <w:lang w:val="fr-FR"/>
        </w:rPr>
      </w:pPr>
      <w:r w:rsidRPr="00AC4CA5">
        <w:rPr>
          <w:lang w:val="fr-FR"/>
        </w:rPr>
        <w:t>–</w:t>
      </w:r>
      <w:r w:rsidRPr="00AC4CA5">
        <w:rPr>
          <w:lang w:val="fr-FR"/>
        </w:rPr>
        <w:tab/>
        <w:t>China Communications Standards Association (CCSA)</w:t>
      </w:r>
    </w:p>
    <w:p w14:paraId="7725DFCF" w14:textId="77777777" w:rsidR="00650DF0" w:rsidRPr="00AC4CA5" w:rsidRDefault="00650DF0" w:rsidP="00403A2B">
      <w:pPr>
        <w:pStyle w:val="FootnoteText"/>
        <w:ind w:left="510"/>
        <w:rPr>
          <w:lang w:val="fr-FR"/>
        </w:rPr>
      </w:pPr>
      <w:r w:rsidRPr="00AC4CA5">
        <w:rPr>
          <w:lang w:val="fr-FR"/>
        </w:rPr>
        <w:t>–</w:t>
      </w:r>
      <w:r w:rsidRPr="00AC4CA5">
        <w:rPr>
          <w:lang w:val="fr-FR"/>
        </w:rPr>
        <w:tab/>
        <w:t>Institut européen des normes de télécommunication (ETSI)</w:t>
      </w:r>
    </w:p>
    <w:p w14:paraId="0307ED22" w14:textId="77777777" w:rsidR="00650DF0" w:rsidRPr="00AC4CA5" w:rsidRDefault="00650DF0" w:rsidP="00403A2B">
      <w:pPr>
        <w:pStyle w:val="FootnoteText"/>
        <w:ind w:left="510"/>
        <w:rPr>
          <w:lang w:val="fr-FR"/>
        </w:rPr>
      </w:pPr>
      <w:r w:rsidRPr="00AC4CA5">
        <w:rPr>
          <w:lang w:val="fr-FR"/>
        </w:rPr>
        <w:t>–</w:t>
      </w:r>
      <w:r w:rsidRPr="00AC4CA5">
        <w:rPr>
          <w:lang w:val="fr-FR"/>
        </w:rPr>
        <w:tab/>
        <w:t>Telecommunications Standards Development Society, Inde (TSDSI)</w:t>
      </w:r>
    </w:p>
    <w:p w14:paraId="6220D83D" w14:textId="77777777" w:rsidR="00650DF0" w:rsidRPr="00AC4CA5" w:rsidRDefault="00650DF0" w:rsidP="00403A2B">
      <w:pPr>
        <w:pStyle w:val="FootnoteText"/>
        <w:ind w:left="510"/>
        <w:rPr>
          <w:lang w:val="fr-FR"/>
        </w:rPr>
      </w:pPr>
      <w:r w:rsidRPr="00AC4CA5">
        <w:rPr>
          <w:lang w:val="fr-FR"/>
        </w:rPr>
        <w:t>–</w:t>
      </w:r>
      <w:r w:rsidRPr="00AC4CA5">
        <w:rPr>
          <w:lang w:val="fr-FR"/>
        </w:rPr>
        <w:tab/>
        <w:t>Telecommunications Technology Association (TTA)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1AF" w14:textId="77777777" w:rsidR="00F03260" w:rsidRDefault="00F03260">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1FFD" w14:textId="43DCC408" w:rsidR="00650DF0" w:rsidRPr="00D756B7" w:rsidRDefault="00D756B7" w:rsidP="00D756B7">
    <w:pPr>
      <w:pStyle w:val="Header"/>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91</w:t>
    </w:r>
    <w:r>
      <w:rPr>
        <w:rStyle w:val="PageNumber"/>
        <w:b/>
        <w:bC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E6C7" w14:textId="07071CDD" w:rsidR="00FF7443" w:rsidRPr="00161604" w:rsidRDefault="00FF7443" w:rsidP="00FF7443">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90</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A985" w14:textId="6EA04452" w:rsidR="00FF7443" w:rsidRPr="00161604" w:rsidRDefault="00FF7443" w:rsidP="00FF7443">
    <w:pPr>
      <w:pStyle w:val="Header"/>
      <w:tabs>
        <w:tab w:val="clear" w:pos="4848"/>
        <w:tab w:val="clear" w:pos="9696"/>
        <w:tab w:val="center" w:pos="7088"/>
        <w:tab w:val="right" w:pos="14175"/>
      </w:tabs>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91</w:t>
    </w:r>
    <w:r>
      <w:rPr>
        <w:rStyle w:val="PageNumber"/>
        <w:b/>
        <w:bC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A193" w14:textId="1DFCCE20"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E00A8">
      <w:rPr>
        <w:lang w:val="fr-FR"/>
      </w:rPr>
      <w:fldChar w:fldCharType="begin"/>
    </w:r>
    <w:r w:rsidR="009E00A8" w:rsidRPr="009E00A8">
      <w:rPr>
        <w:lang w:val="en-US"/>
      </w:rPr>
      <w:instrText xml:space="preserve"> DOCPROPERTY "Header" \* MERGEFORMAT </w:instrText>
    </w:r>
    <w:r w:rsidR="009E00A8">
      <w:rPr>
        <w:lang w:val="fr-FR"/>
      </w:rPr>
      <w:fldChar w:fldCharType="separate"/>
    </w:r>
    <w:r w:rsidR="000B06EC" w:rsidRPr="000B06EC">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2F76" w14:textId="426AC4C7" w:rsidR="00607D68" w:rsidRDefault="00607D68">
    <w:pPr>
      <w:pStyle w:val="Header"/>
    </w:pPr>
    <w:r>
      <w:tab/>
    </w:r>
    <w:fldSimple w:instr=" DOCPROPERTY &quot;Header&quot; \* MERGEFORMAT ">
      <w:r w:rsidR="000B06EC" w:rsidRPr="000B06EC">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0B06EC">
      <w:rPr>
        <w:b/>
        <w:bCs/>
        <w:noProof/>
      </w:rPr>
      <w:t>UIT-R  M.2177-0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F03260" w:rsidRPr="00A239D1" w14:paraId="6451A284" w14:textId="77777777" w:rsidTr="0019307B">
      <w:tc>
        <w:tcPr>
          <w:tcW w:w="4634" w:type="dxa"/>
          <w:vAlign w:val="center"/>
        </w:tcPr>
        <w:p w14:paraId="5BB8EB4B" w14:textId="77777777" w:rsidR="00F03260" w:rsidRPr="005B0371" w:rsidRDefault="00F03260"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6027721D" w14:textId="77777777" w:rsidR="00F03260" w:rsidRPr="00260B24" w:rsidRDefault="00F03260" w:rsidP="00744F8B">
          <w:pPr>
            <w:pStyle w:val="Header"/>
            <w:jc w:val="right"/>
            <w:rPr>
              <w:rFonts w:asciiTheme="minorBidi" w:hAnsiTheme="minorBidi"/>
              <w:b/>
              <w:spacing w:val="4"/>
              <w:szCs w:val="24"/>
            </w:rPr>
          </w:pPr>
          <w:r w:rsidRPr="00260B24">
            <w:rPr>
              <w:rFonts w:asciiTheme="minorBidi" w:hAnsiTheme="minorBidi"/>
              <w:b/>
              <w:spacing w:val="4"/>
              <w:szCs w:val="24"/>
            </w:rPr>
            <w:t>Union</w:t>
          </w:r>
          <w:r>
            <w:rPr>
              <w:rFonts w:asciiTheme="minorBidi" w:hAnsiTheme="minorBidi"/>
              <w:b/>
              <w:spacing w:val="4"/>
              <w:szCs w:val="24"/>
            </w:rPr>
            <w:t xml:space="preserve"> i</w:t>
          </w:r>
          <w:r w:rsidRPr="00260B24">
            <w:rPr>
              <w:rFonts w:asciiTheme="minorBidi" w:hAnsiTheme="minorBidi"/>
              <w:b/>
              <w:spacing w:val="4"/>
              <w:szCs w:val="24"/>
            </w:rPr>
            <w:t>nternational</w:t>
          </w:r>
          <w:r>
            <w:rPr>
              <w:rFonts w:asciiTheme="minorBidi" w:hAnsiTheme="minorBidi"/>
              <w:b/>
              <w:spacing w:val="4"/>
              <w:szCs w:val="24"/>
            </w:rPr>
            <w:t>e</w:t>
          </w:r>
          <w:r w:rsidRPr="00260B24">
            <w:rPr>
              <w:rFonts w:asciiTheme="minorBidi" w:hAnsiTheme="minorBidi"/>
              <w:b/>
              <w:spacing w:val="4"/>
              <w:szCs w:val="24"/>
            </w:rPr>
            <w:t xml:space="preserve"> </w:t>
          </w:r>
          <w:r>
            <w:rPr>
              <w:rFonts w:asciiTheme="minorBidi" w:hAnsiTheme="minorBidi"/>
              <w:b/>
              <w:spacing w:val="4"/>
              <w:szCs w:val="24"/>
            </w:rPr>
            <w:t>des té</w:t>
          </w:r>
          <w:r w:rsidRPr="00260B24">
            <w:rPr>
              <w:rFonts w:asciiTheme="minorBidi" w:hAnsiTheme="minorBidi"/>
              <w:b/>
              <w:spacing w:val="4"/>
              <w:szCs w:val="24"/>
            </w:rPr>
            <w:t>l</w:t>
          </w:r>
          <w:r>
            <w:rPr>
              <w:rFonts w:asciiTheme="minorBidi" w:hAnsiTheme="minorBidi"/>
              <w:b/>
              <w:spacing w:val="4"/>
              <w:szCs w:val="24"/>
            </w:rPr>
            <w:t>é</w:t>
          </w:r>
          <w:r w:rsidRPr="00260B24">
            <w:rPr>
              <w:rFonts w:asciiTheme="minorBidi" w:hAnsiTheme="minorBidi"/>
              <w:b/>
              <w:spacing w:val="4"/>
              <w:szCs w:val="24"/>
            </w:rPr>
            <w:t>communication</w:t>
          </w:r>
          <w:r>
            <w:rPr>
              <w:rFonts w:asciiTheme="minorBidi" w:hAnsiTheme="minorBidi"/>
              <w:b/>
              <w:spacing w:val="4"/>
              <w:szCs w:val="24"/>
            </w:rPr>
            <w:t>s</w:t>
          </w:r>
        </w:p>
      </w:tc>
    </w:tr>
    <w:tr w:rsidR="00F03260" w:rsidRPr="00A239D1" w14:paraId="7F81FA19" w14:textId="77777777" w:rsidTr="0019307B">
      <w:tc>
        <w:tcPr>
          <w:tcW w:w="4634" w:type="dxa"/>
          <w:vAlign w:val="center"/>
        </w:tcPr>
        <w:p w14:paraId="2AD495F2" w14:textId="77777777" w:rsidR="00F03260" w:rsidRPr="00260B24" w:rsidRDefault="00F03260" w:rsidP="00744F8B">
          <w:pPr>
            <w:pStyle w:val="Header"/>
            <w:jc w:val="left"/>
            <w:rPr>
              <w:rFonts w:asciiTheme="minorBidi" w:hAnsiTheme="minorBidi"/>
              <w:spacing w:val="4"/>
              <w:sz w:val="21"/>
              <w:szCs w:val="21"/>
            </w:rPr>
          </w:pPr>
          <w:r w:rsidRPr="00260B24">
            <w:rPr>
              <w:rFonts w:asciiTheme="minorBidi" w:hAnsiTheme="minorBidi"/>
              <w:spacing w:val="4"/>
              <w:szCs w:val="24"/>
            </w:rPr>
            <w:t>Recomm</w:t>
          </w:r>
          <w:r>
            <w:rPr>
              <w:rFonts w:asciiTheme="minorBidi" w:hAnsiTheme="minorBidi"/>
              <w:spacing w:val="4"/>
              <w:szCs w:val="24"/>
            </w:rPr>
            <w:t>a</w:t>
          </w:r>
          <w:r w:rsidRPr="00260B24">
            <w:rPr>
              <w:rFonts w:asciiTheme="minorBidi" w:hAnsiTheme="minorBidi"/>
              <w:spacing w:val="4"/>
              <w:szCs w:val="24"/>
            </w:rPr>
            <w:t>ndations</w:t>
          </w:r>
        </w:p>
      </w:tc>
      <w:tc>
        <w:tcPr>
          <w:tcW w:w="5998" w:type="dxa"/>
          <w:vAlign w:val="center"/>
        </w:tcPr>
        <w:p w14:paraId="38891F49" w14:textId="77777777" w:rsidR="00F03260" w:rsidRPr="00260B24" w:rsidRDefault="00F03260" w:rsidP="00744F8B">
          <w:pPr>
            <w:pStyle w:val="Header"/>
            <w:jc w:val="right"/>
            <w:rPr>
              <w:rFonts w:asciiTheme="minorBidi" w:hAnsiTheme="minorBidi"/>
              <w:spacing w:val="4"/>
              <w:szCs w:val="24"/>
            </w:rPr>
          </w:pPr>
          <w:r>
            <w:rPr>
              <w:rFonts w:asciiTheme="minorBidi" w:hAnsiTheme="minorBidi"/>
              <w:spacing w:val="4"/>
              <w:szCs w:val="24"/>
            </w:rPr>
            <w:t>Secteur des r</w:t>
          </w:r>
          <w:r w:rsidRPr="00260B24">
            <w:rPr>
              <w:rFonts w:asciiTheme="minorBidi" w:hAnsiTheme="minorBidi"/>
              <w:spacing w:val="4"/>
              <w:szCs w:val="24"/>
            </w:rPr>
            <w:t>adiocommunication</w:t>
          </w:r>
          <w:r>
            <w:rPr>
              <w:rFonts w:asciiTheme="minorBidi" w:hAnsiTheme="minorBidi"/>
              <w:spacing w:val="4"/>
              <w:szCs w:val="24"/>
            </w:rPr>
            <w:t>s</w:t>
          </w:r>
        </w:p>
      </w:tc>
    </w:tr>
  </w:tbl>
  <w:p w14:paraId="38649555" w14:textId="77777777" w:rsidR="00F03260" w:rsidRDefault="00F03260"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4D2F6EDE" wp14:editId="2FBD0880">
          <wp:simplePos x="0" y="0"/>
          <wp:positionH relativeFrom="column">
            <wp:posOffset>-358302</wp:posOffset>
          </wp:positionH>
          <wp:positionV relativeFrom="paragraph">
            <wp:posOffset>-534670</wp:posOffset>
          </wp:positionV>
          <wp:extent cx="1945758" cy="414616"/>
          <wp:effectExtent l="0" t="0" r="0" b="0"/>
          <wp:wrapNone/>
          <wp:docPr id="5" name="Picture 5"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1FBE5C7" wp14:editId="37AABD83">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3CFD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05C1A849" w14:textId="77777777" w:rsidR="00F03260" w:rsidRDefault="00F03260"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2C35299A" wp14:editId="0E89CFB7">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161A5"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Aa1Yfk7BAAAOAwAAA4AAAAA&#10;AAAAAAAAAAAALgIAAGRycy9lMm9Eb2MueG1sUEsBAi0AFAAGAAgAAAAhANQFb/TgAAAACQEAAA8A&#10;AAAAAAAAAAAAAAAAlQYAAGRycy9kb3ducmV2LnhtbFBLBQYAAAAABAAEAPMAAACiBw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D108" w14:textId="77777777" w:rsidR="005F37FF" w:rsidRDefault="005F37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FE13" w14:textId="242424E0" w:rsidR="00F03260" w:rsidRPr="00D72623" w:rsidRDefault="00F03260"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4F3F6F">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80B2" w14:textId="2E88A2FC" w:rsidR="00F03260" w:rsidRDefault="00F03260">
    <w:pPr>
      <w:pStyle w:val="Header"/>
    </w:pPr>
    <w:r>
      <w:tab/>
    </w:r>
    <w:r>
      <w:rPr>
        <w:b/>
        <w:bCs/>
      </w:rPr>
      <w:fldChar w:fldCharType="begin"/>
    </w:r>
    <w:r>
      <w:rPr>
        <w:b/>
        <w:bCs/>
      </w:rPr>
      <w:instrText xml:space="preserve"> DOCPROPERTY "Header" \* MERGEFORMAT </w:instrText>
    </w:r>
    <w:r>
      <w:rPr>
        <w:b/>
        <w:bCs/>
      </w:rPr>
      <w:fldChar w:fldCharType="separate"/>
    </w:r>
    <w:r w:rsidR="000B06EC">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D6355C">
      <w:rPr>
        <w:b/>
        <w:bCs/>
        <w:noProof/>
      </w:rPr>
      <w:t>UIT-R  M.2177-0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BC14" w14:textId="4411A2D7" w:rsidR="005F37FF" w:rsidRPr="00161604" w:rsidRDefault="005F37FF" w:rsidP="005F37FF">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22</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11A1" w14:textId="014320AD" w:rsidR="005F37FF" w:rsidRPr="00161604" w:rsidRDefault="005F37FF" w:rsidP="005F37FF">
    <w:pPr>
      <w:pStyle w:val="Header"/>
      <w:tabs>
        <w:tab w:val="clear" w:pos="4848"/>
        <w:tab w:val="clear" w:pos="9696"/>
        <w:tab w:val="center" w:pos="7088"/>
        <w:tab w:val="right" w:pos="14175"/>
      </w:tabs>
      <w:jc w:val="left"/>
      <w:rPr>
        <w:lang w:val="en-US"/>
      </w:rPr>
    </w:pP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21</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29F9" w14:textId="27788B06" w:rsidR="00650DF0" w:rsidRPr="00650DF0" w:rsidRDefault="00650DF0" w:rsidP="00650DF0">
    <w:r w:rsidRPr="00650DF0">
      <w:fldChar w:fldCharType="begin"/>
    </w:r>
    <w:r w:rsidRPr="00650DF0">
      <w:instrText xml:space="preserve"> PAGE </w:instrText>
    </w:r>
    <w:r w:rsidRPr="00650DF0">
      <w:fldChar w:fldCharType="separate"/>
    </w:r>
    <w:r w:rsidRPr="00650DF0">
      <w:t>24</w:t>
    </w:r>
    <w:r w:rsidRPr="00650DF0">
      <w:fldChar w:fldCharType="end"/>
    </w:r>
    <w:r w:rsidRPr="00650DF0">
      <w:tab/>
    </w:r>
    <w:fldSimple w:instr=" DOCPROPERTY &quot;Header&quot; \* MERGEFORMAT ">
      <w:r w:rsidR="000B06EC">
        <w:t xml:space="preserve">Rec. </w:t>
      </w:r>
    </w:fldSimple>
    <w:r w:rsidRPr="00650DF0">
      <w:fldChar w:fldCharType="begin"/>
    </w:r>
    <w:r w:rsidRPr="00650DF0">
      <w:instrText>styleref href</w:instrText>
    </w:r>
    <w:r w:rsidRPr="00650DF0">
      <w:fldChar w:fldCharType="separate"/>
    </w:r>
    <w:r w:rsidR="000B06EC">
      <w:rPr>
        <w:noProof/>
      </w:rPr>
      <w:t>UIT-R  M.2177-0</w:t>
    </w:r>
    <w:r w:rsidRPr="00650DF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E0EE" w14:textId="0862F68D" w:rsidR="00D756B7" w:rsidRPr="00D72623" w:rsidRDefault="00D756B7" w:rsidP="00D756B7">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20</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0B06EC">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D6355C">
      <w:rPr>
        <w:b/>
        <w:bCs/>
        <w:noProof/>
        <w:lang w:val="en-US"/>
      </w:rPr>
      <w:t>UIT-R  M.2177-0</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F64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709A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06D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2418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E2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E821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A23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10E3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0FA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44C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0A7DC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496F7896"/>
    <w:multiLevelType w:val="multilevel"/>
    <w:tmpl w:val="0409001D"/>
    <w:styleLink w:val="Style1"/>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707413709">
    <w:abstractNumId w:val="10"/>
  </w:num>
  <w:num w:numId="2" w16cid:durableId="611715989">
    <w:abstractNumId w:val="12"/>
  </w:num>
  <w:num w:numId="3" w16cid:durableId="2124111789">
    <w:abstractNumId w:val="11"/>
  </w:num>
  <w:num w:numId="4" w16cid:durableId="519397749">
    <w:abstractNumId w:val="9"/>
  </w:num>
  <w:num w:numId="5" w16cid:durableId="1033962692">
    <w:abstractNumId w:val="7"/>
  </w:num>
  <w:num w:numId="6" w16cid:durableId="977493326">
    <w:abstractNumId w:val="6"/>
  </w:num>
  <w:num w:numId="7" w16cid:durableId="1361390930">
    <w:abstractNumId w:val="5"/>
  </w:num>
  <w:num w:numId="8" w16cid:durableId="1279752041">
    <w:abstractNumId w:val="4"/>
  </w:num>
  <w:num w:numId="9" w16cid:durableId="1001473323">
    <w:abstractNumId w:val="8"/>
  </w:num>
  <w:num w:numId="10" w16cid:durableId="166793953">
    <w:abstractNumId w:val="3"/>
  </w:num>
  <w:num w:numId="11" w16cid:durableId="2005624211">
    <w:abstractNumId w:val="2"/>
  </w:num>
  <w:num w:numId="12" w16cid:durableId="1632981710">
    <w:abstractNumId w:val="1"/>
  </w:num>
  <w:num w:numId="13" w16cid:durableId="1467431535">
    <w:abstractNumId w:val="0"/>
  </w:num>
  <w:num w:numId="14" w16cid:durableId="93719536">
    <w:abstractNumId w:val="8"/>
  </w:num>
  <w:num w:numId="15" w16cid:durableId="187254903">
    <w:abstractNumId w:val="3"/>
  </w:num>
  <w:num w:numId="16" w16cid:durableId="1732536867">
    <w:abstractNumId w:val="2"/>
  </w:num>
  <w:num w:numId="17" w16cid:durableId="22101786">
    <w:abstractNumId w:val="1"/>
  </w:num>
  <w:num w:numId="18" w16cid:durableId="149371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60"/>
    <w:rsid w:val="00011CCF"/>
    <w:rsid w:val="00052C3A"/>
    <w:rsid w:val="000A3AA2"/>
    <w:rsid w:val="000B06EC"/>
    <w:rsid w:val="00103919"/>
    <w:rsid w:val="00122A39"/>
    <w:rsid w:val="00125DFD"/>
    <w:rsid w:val="00162B20"/>
    <w:rsid w:val="001B2DF1"/>
    <w:rsid w:val="00217EBF"/>
    <w:rsid w:val="00223C1E"/>
    <w:rsid w:val="00242AEE"/>
    <w:rsid w:val="002454A0"/>
    <w:rsid w:val="00274E3C"/>
    <w:rsid w:val="00286DC9"/>
    <w:rsid w:val="002A6925"/>
    <w:rsid w:val="002C1F8F"/>
    <w:rsid w:val="002C7A11"/>
    <w:rsid w:val="002D76C4"/>
    <w:rsid w:val="00304B82"/>
    <w:rsid w:val="00310AEC"/>
    <w:rsid w:val="00351196"/>
    <w:rsid w:val="003A42FC"/>
    <w:rsid w:val="003D4597"/>
    <w:rsid w:val="003D5855"/>
    <w:rsid w:val="00403A2B"/>
    <w:rsid w:val="00406065"/>
    <w:rsid w:val="004D0676"/>
    <w:rsid w:val="0052529D"/>
    <w:rsid w:val="00551AC8"/>
    <w:rsid w:val="005F37FF"/>
    <w:rsid w:val="00603FC3"/>
    <w:rsid w:val="00607D68"/>
    <w:rsid w:val="00633F56"/>
    <w:rsid w:val="006368DC"/>
    <w:rsid w:val="00650DF0"/>
    <w:rsid w:val="006D4DE2"/>
    <w:rsid w:val="006F7129"/>
    <w:rsid w:val="007268CC"/>
    <w:rsid w:val="007468DA"/>
    <w:rsid w:val="0075039F"/>
    <w:rsid w:val="007A5084"/>
    <w:rsid w:val="007C42E3"/>
    <w:rsid w:val="007D4D35"/>
    <w:rsid w:val="007F2704"/>
    <w:rsid w:val="00801893"/>
    <w:rsid w:val="008028C0"/>
    <w:rsid w:val="00870B36"/>
    <w:rsid w:val="009C2ABF"/>
    <w:rsid w:val="009E00A8"/>
    <w:rsid w:val="009F0C3B"/>
    <w:rsid w:val="00A3282E"/>
    <w:rsid w:val="00A6617B"/>
    <w:rsid w:val="00A8052C"/>
    <w:rsid w:val="00A84622"/>
    <w:rsid w:val="00A940B1"/>
    <w:rsid w:val="00AB0DC8"/>
    <w:rsid w:val="00AC4CA5"/>
    <w:rsid w:val="00AF60FB"/>
    <w:rsid w:val="00B44E24"/>
    <w:rsid w:val="00B53E15"/>
    <w:rsid w:val="00B67BE7"/>
    <w:rsid w:val="00B93165"/>
    <w:rsid w:val="00B933D3"/>
    <w:rsid w:val="00C12EB7"/>
    <w:rsid w:val="00C21ED5"/>
    <w:rsid w:val="00C40966"/>
    <w:rsid w:val="00C5252F"/>
    <w:rsid w:val="00C80BC5"/>
    <w:rsid w:val="00C94611"/>
    <w:rsid w:val="00D6355C"/>
    <w:rsid w:val="00D756B7"/>
    <w:rsid w:val="00D9024C"/>
    <w:rsid w:val="00DC2B47"/>
    <w:rsid w:val="00DF4176"/>
    <w:rsid w:val="00E07893"/>
    <w:rsid w:val="00E2755F"/>
    <w:rsid w:val="00EE0457"/>
    <w:rsid w:val="00F03260"/>
    <w:rsid w:val="00F35FDB"/>
    <w:rsid w:val="00F43116"/>
    <w:rsid w:val="00F700E5"/>
    <w:rsid w:val="00F74EF5"/>
    <w:rsid w:val="00FA11D3"/>
    <w:rsid w:val="00FB5A6B"/>
    <w:rsid w:val="00FF74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DB02E4"/>
  <w15:docId w15:val="{7E0FCE69-67F2-4640-9069-EE3F3971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DF0"/>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rsid w:val="00650DF0"/>
    <w:pPr>
      <w:keepNext/>
      <w:keepLines/>
      <w:spacing w:before="480"/>
      <w:ind w:left="794" w:hanging="794"/>
      <w:outlineLvl w:val="0"/>
    </w:pPr>
    <w:rPr>
      <w:b/>
    </w:rPr>
  </w:style>
  <w:style w:type="paragraph" w:styleId="Heading2">
    <w:name w:val="heading 2"/>
    <w:basedOn w:val="Heading1"/>
    <w:next w:val="Normal"/>
    <w:link w:val="Heading2Char"/>
    <w:qFormat/>
    <w:rsid w:val="00650DF0"/>
    <w:pPr>
      <w:spacing w:before="320"/>
      <w:outlineLvl w:val="1"/>
    </w:pPr>
  </w:style>
  <w:style w:type="paragraph" w:styleId="Heading3">
    <w:name w:val="heading 3"/>
    <w:basedOn w:val="Heading1"/>
    <w:next w:val="Normal"/>
    <w:link w:val="Heading3Char"/>
    <w:qFormat/>
    <w:rsid w:val="00650DF0"/>
    <w:pPr>
      <w:spacing w:before="200"/>
      <w:outlineLvl w:val="2"/>
    </w:pPr>
  </w:style>
  <w:style w:type="paragraph" w:styleId="Heading4">
    <w:name w:val="heading 4"/>
    <w:basedOn w:val="Heading3"/>
    <w:next w:val="Normal"/>
    <w:link w:val="Heading4Char"/>
    <w:qFormat/>
    <w:rsid w:val="00650DF0"/>
    <w:pPr>
      <w:tabs>
        <w:tab w:val="clear" w:pos="794"/>
        <w:tab w:val="left" w:pos="992"/>
      </w:tabs>
      <w:ind w:left="992" w:hanging="992"/>
      <w:outlineLvl w:val="3"/>
    </w:pPr>
  </w:style>
  <w:style w:type="paragraph" w:styleId="Heading5">
    <w:name w:val="heading 5"/>
    <w:basedOn w:val="Heading4"/>
    <w:next w:val="Normal"/>
    <w:link w:val="Heading5Char"/>
    <w:qFormat/>
    <w:rsid w:val="00650DF0"/>
    <w:pPr>
      <w:outlineLvl w:val="4"/>
    </w:pPr>
  </w:style>
  <w:style w:type="paragraph" w:styleId="Heading6">
    <w:name w:val="heading 6"/>
    <w:basedOn w:val="Heading4"/>
    <w:next w:val="Normal"/>
    <w:link w:val="Heading6Char"/>
    <w:qFormat/>
    <w:rsid w:val="00650DF0"/>
    <w:pPr>
      <w:tabs>
        <w:tab w:val="clear" w:pos="992"/>
        <w:tab w:val="clear" w:pos="1191"/>
      </w:tabs>
      <w:ind w:left="1588" w:hanging="1588"/>
      <w:outlineLvl w:val="5"/>
    </w:pPr>
  </w:style>
  <w:style w:type="paragraph" w:styleId="Heading7">
    <w:name w:val="heading 7"/>
    <w:basedOn w:val="Heading6"/>
    <w:next w:val="Normal"/>
    <w:link w:val="Heading7Char"/>
    <w:qFormat/>
    <w:rsid w:val="00650DF0"/>
    <w:pPr>
      <w:outlineLvl w:val="6"/>
    </w:pPr>
  </w:style>
  <w:style w:type="paragraph" w:styleId="Heading8">
    <w:name w:val="heading 8"/>
    <w:basedOn w:val="Heading6"/>
    <w:next w:val="Normal"/>
    <w:link w:val="Heading8Char"/>
    <w:qFormat/>
    <w:rsid w:val="00650DF0"/>
    <w:pPr>
      <w:outlineLvl w:val="7"/>
    </w:pPr>
  </w:style>
  <w:style w:type="paragraph" w:styleId="Heading9">
    <w:name w:val="heading 9"/>
    <w:basedOn w:val="Heading6"/>
    <w:next w:val="Normal"/>
    <w:link w:val="Heading9Char"/>
    <w:qFormat/>
    <w:rsid w:val="00650DF0"/>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0DF0"/>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650DF0"/>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650DF0"/>
  </w:style>
  <w:style w:type="paragraph" w:customStyle="1" w:styleId="Headingb">
    <w:name w:val="Heading_b"/>
    <w:basedOn w:val="Heading3"/>
    <w:next w:val="Normal"/>
    <w:link w:val="HeadingbChar"/>
    <w:rsid w:val="00650DF0"/>
    <w:pPr>
      <w:spacing w:before="160"/>
      <w:ind w:left="0" w:firstLine="0"/>
      <w:outlineLvl w:val="9"/>
    </w:pPr>
  </w:style>
  <w:style w:type="paragraph" w:customStyle="1" w:styleId="Headingi">
    <w:name w:val="Heading_i"/>
    <w:basedOn w:val="Heading3"/>
    <w:next w:val="Normal"/>
    <w:link w:val="HeadingiChar"/>
    <w:rsid w:val="00650DF0"/>
    <w:pPr>
      <w:spacing w:before="160"/>
      <w:ind w:left="0" w:firstLine="0"/>
    </w:pPr>
    <w:rPr>
      <w:b w:val="0"/>
      <w:i/>
    </w:rPr>
  </w:style>
  <w:style w:type="character" w:customStyle="1" w:styleId="href">
    <w:name w:val="href"/>
    <w:basedOn w:val="DefaultParagraphFont"/>
    <w:rsid w:val="00650DF0"/>
  </w:style>
  <w:style w:type="paragraph" w:customStyle="1" w:styleId="enumlev1">
    <w:name w:val="enumlev1"/>
    <w:basedOn w:val="Normal"/>
    <w:link w:val="enumlev1Char"/>
    <w:rsid w:val="00650DF0"/>
    <w:pPr>
      <w:spacing w:before="80"/>
      <w:ind w:left="794" w:hanging="794"/>
    </w:pPr>
  </w:style>
  <w:style w:type="paragraph" w:customStyle="1" w:styleId="enumlev2">
    <w:name w:val="enumlev2"/>
    <w:basedOn w:val="enumlev1"/>
    <w:link w:val="enumlev2Char"/>
    <w:rsid w:val="00650DF0"/>
    <w:pPr>
      <w:ind w:left="1191" w:hanging="397"/>
    </w:pPr>
  </w:style>
  <w:style w:type="paragraph" w:customStyle="1" w:styleId="enumlev3">
    <w:name w:val="enumlev3"/>
    <w:basedOn w:val="enumlev2"/>
    <w:rsid w:val="00650DF0"/>
    <w:pPr>
      <w:ind w:left="1588"/>
    </w:pPr>
  </w:style>
  <w:style w:type="paragraph" w:customStyle="1" w:styleId="Normalaftertitle">
    <w:name w:val="Normal_after_title"/>
    <w:basedOn w:val="Normal"/>
    <w:next w:val="Normal"/>
    <w:link w:val="NormalaftertitleChar"/>
    <w:rsid w:val="00650DF0"/>
    <w:pPr>
      <w:spacing w:before="320"/>
    </w:pPr>
  </w:style>
  <w:style w:type="paragraph" w:customStyle="1" w:styleId="Note">
    <w:name w:val="Note"/>
    <w:basedOn w:val="Normal"/>
    <w:link w:val="NoteChar"/>
    <w:rsid w:val="00650DF0"/>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650DF0"/>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650DF0"/>
    <w:pPr>
      <w:spacing w:before="240"/>
    </w:pPr>
    <w:rPr>
      <w:sz w:val="22"/>
      <w:lang w:val="es-ES_tradnl"/>
    </w:rPr>
  </w:style>
  <w:style w:type="paragraph" w:customStyle="1" w:styleId="Recref">
    <w:name w:val="Rec_ref"/>
    <w:basedOn w:val="Normal"/>
    <w:next w:val="Recdate"/>
    <w:rsid w:val="00650DF0"/>
    <w:pPr>
      <w:jc w:val="center"/>
    </w:pPr>
  </w:style>
  <w:style w:type="paragraph" w:customStyle="1" w:styleId="Recdate">
    <w:name w:val="Rec_date"/>
    <w:basedOn w:val="Recref"/>
    <w:next w:val="Normalaftertitle"/>
    <w:rsid w:val="00650DF0"/>
    <w:pPr>
      <w:jc w:val="right"/>
    </w:pPr>
  </w:style>
  <w:style w:type="paragraph" w:customStyle="1" w:styleId="AnnexNoTitle">
    <w:name w:val="Annex_NoTitle"/>
    <w:basedOn w:val="Normal"/>
    <w:next w:val="Normalaftertitle"/>
    <w:link w:val="AnnexNoTitleChar"/>
    <w:rsid w:val="00650DF0"/>
    <w:pPr>
      <w:keepNext/>
      <w:keepLines/>
      <w:spacing w:before="480" w:after="80"/>
      <w:jc w:val="center"/>
    </w:pPr>
    <w:rPr>
      <w:b/>
      <w:sz w:val="28"/>
    </w:rPr>
  </w:style>
  <w:style w:type="paragraph" w:customStyle="1" w:styleId="AppendixNoTitle">
    <w:name w:val="Appendix_NoTitle"/>
    <w:basedOn w:val="AnnexNoTitle"/>
    <w:next w:val="Normal"/>
    <w:rsid w:val="00650DF0"/>
  </w:style>
  <w:style w:type="paragraph" w:customStyle="1" w:styleId="Tablefin">
    <w:name w:val="Table_fin"/>
    <w:basedOn w:val="Normal"/>
    <w:next w:val="Normal"/>
    <w:rsid w:val="00650DF0"/>
    <w:pPr>
      <w:spacing w:before="0"/>
    </w:pPr>
    <w:rPr>
      <w:sz w:val="20"/>
    </w:rPr>
  </w:style>
  <w:style w:type="paragraph" w:customStyle="1" w:styleId="Tablehead">
    <w:name w:val="Table_head"/>
    <w:basedOn w:val="Normal"/>
    <w:next w:val="Normal"/>
    <w:link w:val="TableheadChar"/>
    <w:rsid w:val="00650DF0"/>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650D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650DF0"/>
    <w:pPr>
      <w:keepNext/>
      <w:spacing w:before="360" w:after="120"/>
      <w:jc w:val="center"/>
    </w:pPr>
  </w:style>
  <w:style w:type="paragraph" w:customStyle="1" w:styleId="Tabletext">
    <w:name w:val="Table_text"/>
    <w:basedOn w:val="Normal"/>
    <w:link w:val="TabletextChar"/>
    <w:rsid w:val="00650D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rsid w:val="00650DF0"/>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650DF0"/>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650DF0"/>
    <w:pPr>
      <w:ind w:left="794"/>
    </w:pPr>
  </w:style>
  <w:style w:type="paragraph" w:customStyle="1" w:styleId="Figurelegend">
    <w:name w:val="Figure_legend"/>
    <w:basedOn w:val="Normal"/>
    <w:rsid w:val="00650DF0"/>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0"/>
    <w:rsid w:val="00650DF0"/>
    <w:pPr>
      <w:keepNext/>
      <w:keepLines/>
      <w:spacing w:before="480" w:after="80"/>
      <w:jc w:val="center"/>
    </w:pPr>
    <w:rPr>
      <w:caps/>
      <w:sz w:val="18"/>
    </w:rPr>
  </w:style>
  <w:style w:type="paragraph" w:customStyle="1" w:styleId="tocpart">
    <w:name w:val="tocpart"/>
    <w:basedOn w:val="Normal"/>
    <w:rsid w:val="00650DF0"/>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650DF0"/>
    <w:pPr>
      <w:keepNext/>
      <w:keepLines/>
      <w:spacing w:before="480"/>
      <w:jc w:val="center"/>
    </w:pPr>
    <w:rPr>
      <w:sz w:val="28"/>
    </w:rPr>
  </w:style>
  <w:style w:type="paragraph" w:customStyle="1" w:styleId="Arttitle">
    <w:name w:val="Art_title"/>
    <w:basedOn w:val="Normal"/>
    <w:next w:val="Normalaftertitle"/>
    <w:link w:val="ArttitleChar"/>
    <w:rsid w:val="00650DF0"/>
    <w:pPr>
      <w:keepNext/>
      <w:keepLines/>
      <w:spacing w:before="240"/>
      <w:jc w:val="center"/>
    </w:pPr>
    <w:rPr>
      <w:b/>
      <w:sz w:val="28"/>
    </w:rPr>
  </w:style>
  <w:style w:type="paragraph" w:customStyle="1" w:styleId="Blanc">
    <w:name w:val="Blanc"/>
    <w:basedOn w:val="Normal"/>
    <w:next w:val="Tabletext"/>
    <w:link w:val="BlancChar"/>
    <w:rsid w:val="00650DF0"/>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rsid w:val="00650DF0"/>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650DF0"/>
    <w:pPr>
      <w:keepNext/>
      <w:keepLines/>
      <w:spacing w:before="160"/>
      <w:ind w:left="794"/>
    </w:pPr>
    <w:rPr>
      <w:i/>
    </w:rPr>
  </w:style>
  <w:style w:type="paragraph" w:customStyle="1" w:styleId="ChapNo">
    <w:name w:val="Chap_No"/>
    <w:basedOn w:val="ArtNo"/>
    <w:next w:val="Chaptitle"/>
    <w:rsid w:val="00650DF0"/>
    <w:rPr>
      <w:b/>
    </w:rPr>
  </w:style>
  <w:style w:type="paragraph" w:customStyle="1" w:styleId="Chaptitle">
    <w:name w:val="Chap_title"/>
    <w:basedOn w:val="Arttitle"/>
    <w:next w:val="Normalaftertitle"/>
    <w:rsid w:val="00650DF0"/>
  </w:style>
  <w:style w:type="character" w:styleId="FootnoteReference">
    <w:name w:val="footnote reference"/>
    <w:basedOn w:val="DefaultParagraphFont"/>
    <w:rsid w:val="00650DF0"/>
    <w:rPr>
      <w:position w:val="6"/>
      <w:sz w:val="18"/>
    </w:rPr>
  </w:style>
  <w:style w:type="paragraph" w:styleId="FootnoteText">
    <w:name w:val="footnote text"/>
    <w:basedOn w:val="Normal"/>
    <w:link w:val="FootnoteTextChar"/>
    <w:rsid w:val="00650DF0"/>
    <w:pPr>
      <w:keepLines/>
      <w:tabs>
        <w:tab w:val="left" w:pos="255"/>
      </w:tabs>
      <w:ind w:left="255" w:hanging="255"/>
    </w:pPr>
    <w:rPr>
      <w:sz w:val="22"/>
    </w:rPr>
  </w:style>
  <w:style w:type="paragraph" w:styleId="Index1">
    <w:name w:val="index 1"/>
    <w:basedOn w:val="Normal"/>
    <w:next w:val="Normal"/>
    <w:rsid w:val="00650DF0"/>
  </w:style>
  <w:style w:type="paragraph" w:styleId="Index2">
    <w:name w:val="index 2"/>
    <w:basedOn w:val="Normal"/>
    <w:next w:val="Normal"/>
    <w:rsid w:val="00650DF0"/>
    <w:pPr>
      <w:ind w:left="283"/>
    </w:pPr>
  </w:style>
  <w:style w:type="paragraph" w:styleId="Index3">
    <w:name w:val="index 3"/>
    <w:basedOn w:val="Normal"/>
    <w:next w:val="Normal"/>
    <w:rsid w:val="00650DF0"/>
    <w:pPr>
      <w:ind w:left="566"/>
    </w:pPr>
  </w:style>
  <w:style w:type="paragraph" w:styleId="IndexHeading">
    <w:name w:val="index heading"/>
    <w:basedOn w:val="Normal"/>
    <w:next w:val="Index1"/>
    <w:rsid w:val="00650DF0"/>
  </w:style>
  <w:style w:type="paragraph" w:customStyle="1" w:styleId="Line">
    <w:name w:val="Line"/>
    <w:basedOn w:val="Normal"/>
    <w:next w:val="Normal"/>
    <w:rsid w:val="00650DF0"/>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650DF0"/>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650DF0"/>
  </w:style>
  <w:style w:type="paragraph" w:customStyle="1" w:styleId="Partref">
    <w:name w:val="Part_ref"/>
    <w:basedOn w:val="Normal"/>
    <w:next w:val="Normal"/>
    <w:rsid w:val="00650DF0"/>
    <w:pPr>
      <w:keepNext/>
      <w:keepLines/>
      <w:spacing w:after="280"/>
      <w:jc w:val="center"/>
    </w:pPr>
  </w:style>
  <w:style w:type="paragraph" w:customStyle="1" w:styleId="Parttitle">
    <w:name w:val="Part_title"/>
    <w:basedOn w:val="Normal"/>
    <w:next w:val="Normalaftertitle"/>
    <w:rsid w:val="00650DF0"/>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650DF0"/>
  </w:style>
  <w:style w:type="paragraph" w:customStyle="1" w:styleId="QuestionNo">
    <w:name w:val="Question_No"/>
    <w:basedOn w:val="RecNo"/>
    <w:next w:val="Normal"/>
    <w:rsid w:val="00650DF0"/>
  </w:style>
  <w:style w:type="paragraph" w:customStyle="1" w:styleId="Questionref">
    <w:name w:val="Question_ref"/>
    <w:basedOn w:val="Recref"/>
    <w:next w:val="Questiondate"/>
    <w:rsid w:val="00650DF0"/>
  </w:style>
  <w:style w:type="paragraph" w:customStyle="1" w:styleId="Questiontitle">
    <w:name w:val="Question_title"/>
    <w:basedOn w:val="Normal"/>
    <w:next w:val="Questionref"/>
    <w:rsid w:val="00650DF0"/>
  </w:style>
  <w:style w:type="paragraph" w:customStyle="1" w:styleId="Reftext">
    <w:name w:val="Ref_text"/>
    <w:basedOn w:val="Normal"/>
    <w:rsid w:val="00650DF0"/>
    <w:pPr>
      <w:ind w:left="794" w:hanging="794"/>
    </w:pPr>
    <w:rPr>
      <w:sz w:val="22"/>
    </w:rPr>
  </w:style>
  <w:style w:type="paragraph" w:customStyle="1" w:styleId="Reftitle">
    <w:name w:val="Ref_title"/>
    <w:basedOn w:val="Normal"/>
    <w:next w:val="Reftext"/>
    <w:rsid w:val="00650DF0"/>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650DF0"/>
  </w:style>
  <w:style w:type="paragraph" w:customStyle="1" w:styleId="RepNo">
    <w:name w:val="Rep_No"/>
    <w:basedOn w:val="RecNo"/>
    <w:next w:val="Reptitle"/>
    <w:rsid w:val="00650DF0"/>
  </w:style>
  <w:style w:type="paragraph" w:customStyle="1" w:styleId="Repref">
    <w:name w:val="Rep_ref"/>
    <w:basedOn w:val="Recref"/>
    <w:next w:val="Repdate"/>
    <w:rsid w:val="00650DF0"/>
  </w:style>
  <w:style w:type="paragraph" w:customStyle="1" w:styleId="Reptitle">
    <w:name w:val="Rep_title"/>
    <w:basedOn w:val="Rectitle"/>
    <w:next w:val="Repref"/>
    <w:rsid w:val="00650DF0"/>
  </w:style>
  <w:style w:type="paragraph" w:customStyle="1" w:styleId="Resdate">
    <w:name w:val="Res_date"/>
    <w:basedOn w:val="Recdate"/>
    <w:next w:val="Normalaftertitle"/>
    <w:rsid w:val="00650DF0"/>
  </w:style>
  <w:style w:type="paragraph" w:customStyle="1" w:styleId="ResNo">
    <w:name w:val="Res_No"/>
    <w:basedOn w:val="RecNo"/>
    <w:next w:val="Restitle"/>
    <w:rsid w:val="00650DF0"/>
  </w:style>
  <w:style w:type="paragraph" w:customStyle="1" w:styleId="Resref">
    <w:name w:val="Res_ref"/>
    <w:basedOn w:val="Recref"/>
    <w:next w:val="Resdate"/>
    <w:rsid w:val="00650DF0"/>
  </w:style>
  <w:style w:type="paragraph" w:customStyle="1" w:styleId="Restitle">
    <w:name w:val="Res_title"/>
    <w:basedOn w:val="Normal"/>
    <w:next w:val="Resref"/>
    <w:link w:val="RestitleChar"/>
    <w:rsid w:val="00650DF0"/>
    <w:pPr>
      <w:spacing w:before="240"/>
      <w:jc w:val="center"/>
    </w:pPr>
    <w:rPr>
      <w:b/>
      <w:sz w:val="28"/>
    </w:rPr>
  </w:style>
  <w:style w:type="paragraph" w:customStyle="1" w:styleId="SectionNo">
    <w:name w:val="Section_No"/>
    <w:basedOn w:val="Normal"/>
    <w:next w:val="Normal"/>
    <w:rsid w:val="00650DF0"/>
  </w:style>
  <w:style w:type="paragraph" w:customStyle="1" w:styleId="Sectiontitle">
    <w:name w:val="Section_title"/>
    <w:basedOn w:val="Normal"/>
    <w:next w:val="Normalaftertitle"/>
    <w:rsid w:val="00650DF0"/>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650DF0"/>
    <w:pPr>
      <w:tabs>
        <w:tab w:val="clear" w:pos="794"/>
        <w:tab w:val="clear" w:pos="1191"/>
        <w:tab w:val="clear" w:pos="1588"/>
        <w:tab w:val="clear" w:pos="1985"/>
        <w:tab w:val="right" w:pos="9611"/>
      </w:tabs>
    </w:pPr>
    <w:rPr>
      <w:i/>
    </w:rPr>
  </w:style>
  <w:style w:type="paragraph" w:styleId="TOC1">
    <w:name w:val="toc 1"/>
    <w:basedOn w:val="Normal"/>
    <w:rsid w:val="00650DF0"/>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650DF0"/>
    <w:pPr>
      <w:tabs>
        <w:tab w:val="clear" w:pos="567"/>
        <w:tab w:val="left" w:pos="1276"/>
      </w:tabs>
      <w:spacing w:before="160"/>
      <w:ind w:left="1276" w:hanging="709"/>
    </w:pPr>
  </w:style>
  <w:style w:type="paragraph" w:styleId="TOC3">
    <w:name w:val="toc 3"/>
    <w:basedOn w:val="TOC2"/>
    <w:rsid w:val="00650DF0"/>
    <w:pPr>
      <w:tabs>
        <w:tab w:val="clear" w:pos="1276"/>
        <w:tab w:val="left" w:pos="2155"/>
      </w:tabs>
      <w:ind w:left="2155" w:hanging="879"/>
    </w:pPr>
  </w:style>
  <w:style w:type="paragraph" w:styleId="TOC4">
    <w:name w:val="toc 4"/>
    <w:basedOn w:val="TOC3"/>
    <w:rsid w:val="00650DF0"/>
    <w:pPr>
      <w:tabs>
        <w:tab w:val="left" w:pos="3261"/>
      </w:tabs>
      <w:spacing w:before="80"/>
      <w:ind w:left="3261" w:hanging="993"/>
    </w:pPr>
  </w:style>
  <w:style w:type="paragraph" w:styleId="TOC5">
    <w:name w:val="toc 5"/>
    <w:basedOn w:val="TOC4"/>
    <w:rsid w:val="00650DF0"/>
  </w:style>
  <w:style w:type="paragraph" w:styleId="TOC6">
    <w:name w:val="toc 6"/>
    <w:basedOn w:val="TOC4"/>
    <w:rsid w:val="00650DF0"/>
  </w:style>
  <w:style w:type="paragraph" w:styleId="TOC7">
    <w:name w:val="toc 7"/>
    <w:basedOn w:val="TOC4"/>
    <w:rsid w:val="00650DF0"/>
  </w:style>
  <w:style w:type="paragraph" w:styleId="TOC8">
    <w:name w:val="toc 8"/>
    <w:basedOn w:val="TOC4"/>
    <w:rsid w:val="00650DF0"/>
  </w:style>
  <w:style w:type="paragraph" w:customStyle="1" w:styleId="Rectitle">
    <w:name w:val="Rec_title"/>
    <w:basedOn w:val="Normal"/>
    <w:next w:val="Recref"/>
    <w:link w:val="RectitleChar"/>
    <w:rsid w:val="00650DF0"/>
    <w:pPr>
      <w:keepNext/>
      <w:keepLines/>
      <w:spacing w:before="240"/>
      <w:jc w:val="center"/>
    </w:pPr>
    <w:rPr>
      <w:b/>
      <w:sz w:val="28"/>
    </w:rPr>
  </w:style>
  <w:style w:type="paragraph" w:customStyle="1" w:styleId="Annexref">
    <w:name w:val="Annex_ref"/>
    <w:basedOn w:val="Normal"/>
    <w:next w:val="Normalaftertitle"/>
    <w:rsid w:val="00650DF0"/>
    <w:pPr>
      <w:keepNext/>
      <w:keepLines/>
      <w:spacing w:after="280"/>
      <w:jc w:val="center"/>
    </w:pPr>
  </w:style>
  <w:style w:type="paragraph" w:customStyle="1" w:styleId="Appendixref">
    <w:name w:val="Appendix_ref"/>
    <w:basedOn w:val="Annexref"/>
    <w:next w:val="Normalaftertitle"/>
    <w:rsid w:val="00650DF0"/>
  </w:style>
  <w:style w:type="paragraph" w:customStyle="1" w:styleId="Figuretitle">
    <w:name w:val="Figure_title"/>
    <w:basedOn w:val="Normal"/>
    <w:next w:val="Figure"/>
    <w:link w:val="FiguretitleChar"/>
    <w:rsid w:val="00650DF0"/>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rsid w:val="00650DF0"/>
    <w:pPr>
      <w:keepNext/>
      <w:spacing w:before="0" w:after="120"/>
      <w:jc w:val="center"/>
    </w:pPr>
    <w:rPr>
      <w:b/>
    </w:rPr>
  </w:style>
  <w:style w:type="paragraph" w:customStyle="1" w:styleId="Summary">
    <w:name w:val="Summary"/>
    <w:basedOn w:val="Normal"/>
    <w:next w:val="Normalaftertitle"/>
    <w:autoRedefine/>
    <w:rsid w:val="009C2ABF"/>
    <w:rPr>
      <w:sz w:val="22"/>
      <w:lang w:val="es-ES_tradnl"/>
    </w:rPr>
  </w:style>
  <w:style w:type="paragraph" w:customStyle="1" w:styleId="TableLegendNote">
    <w:name w:val="Table_Legend_Note"/>
    <w:basedOn w:val="Tablelegend"/>
    <w:next w:val="Tablelegend"/>
    <w:rsid w:val="00650DF0"/>
    <w:pPr>
      <w:ind w:left="-85" w:firstLine="0"/>
    </w:pPr>
    <w:rPr>
      <w:lang w:val="en-US"/>
    </w:rPr>
  </w:style>
  <w:style w:type="paragraph" w:customStyle="1" w:styleId="Figure">
    <w:name w:val="Figure"/>
    <w:basedOn w:val="FigureNo"/>
    <w:next w:val="Normal"/>
    <w:link w:val="FigureChar"/>
    <w:rsid w:val="00650DF0"/>
    <w:pPr>
      <w:keepNext w:val="0"/>
      <w:spacing w:before="0" w:after="240"/>
    </w:pPr>
  </w:style>
  <w:style w:type="character" w:customStyle="1" w:styleId="Heading1Char">
    <w:name w:val="Heading 1 Char"/>
    <w:basedOn w:val="DefaultParagraphFont"/>
    <w:link w:val="Heading1"/>
    <w:rsid w:val="00F03260"/>
    <w:rPr>
      <w:b/>
      <w:sz w:val="24"/>
      <w:lang w:val="en-GB" w:eastAsia="en-US"/>
    </w:rPr>
  </w:style>
  <w:style w:type="character" w:styleId="Hyperlink">
    <w:name w:val="Hyperlink"/>
    <w:aliases w:val="超级链接,ECC Hyperlink,CEO_Hyperlink"/>
    <w:basedOn w:val="DefaultParagraphFont"/>
    <w:uiPriority w:val="99"/>
    <w:unhideWhenUsed/>
    <w:qFormat/>
    <w:rsid w:val="00F03260"/>
    <w:rPr>
      <w:color w:val="0000FF"/>
      <w:u w:val="single"/>
    </w:rPr>
  </w:style>
  <w:style w:type="paragraph" w:customStyle="1" w:styleId="CoverNumber">
    <w:name w:val="Cover Number"/>
    <w:basedOn w:val="Normal"/>
    <w:qFormat/>
    <w:rsid w:val="00F03260"/>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F03260"/>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F03260"/>
    <w:pPr>
      <w:widowControl w:val="0"/>
      <w:tabs>
        <w:tab w:val="clear" w:pos="794"/>
        <w:tab w:val="clear" w:pos="1191"/>
        <w:tab w:val="clear" w:pos="1588"/>
        <w:tab w:val="clear" w:pos="1985"/>
      </w:tabs>
      <w:overflowPunct/>
      <w:adjustRightInd/>
      <w:spacing w:before="241" w:line="242"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F03260"/>
    <w:pPr>
      <w:widowControl w:val="0"/>
      <w:tabs>
        <w:tab w:val="clear" w:pos="794"/>
        <w:tab w:val="clear" w:pos="1191"/>
        <w:tab w:val="clear" w:pos="1588"/>
        <w:tab w:val="clear" w:pos="1985"/>
      </w:tabs>
      <w:overflowPunct/>
      <w:adjustRightInd/>
      <w:spacing w:before="338" w:line="242"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HeaderChar">
    <w:name w:val="Header Char"/>
    <w:basedOn w:val="DefaultParagraphFont"/>
    <w:link w:val="Header"/>
    <w:uiPriority w:val="99"/>
    <w:rsid w:val="00F03260"/>
    <w:rPr>
      <w:sz w:val="24"/>
      <w:lang w:val="en-GB" w:eastAsia="en-US"/>
    </w:rPr>
  </w:style>
  <w:style w:type="table" w:styleId="TableGrid">
    <w:name w:val="Table Grid"/>
    <w:basedOn w:val="TableNormal"/>
    <w:uiPriority w:val="39"/>
    <w:qFormat/>
    <w:rsid w:val="00F0326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0DF0"/>
    <w:rPr>
      <w:color w:val="605E5C"/>
      <w:shd w:val="clear" w:color="auto" w:fill="E1DFDD"/>
    </w:rPr>
  </w:style>
  <w:style w:type="character" w:styleId="CommentReference">
    <w:name w:val="annotation reference"/>
    <w:basedOn w:val="DefaultParagraphFont"/>
    <w:unhideWhenUsed/>
    <w:rsid w:val="0075039F"/>
    <w:rPr>
      <w:sz w:val="16"/>
      <w:szCs w:val="16"/>
    </w:rPr>
  </w:style>
  <w:style w:type="paragraph" w:styleId="CommentText">
    <w:name w:val="annotation text"/>
    <w:basedOn w:val="Normal"/>
    <w:link w:val="CommentTextChar"/>
    <w:unhideWhenUsed/>
    <w:rsid w:val="0075039F"/>
    <w:rPr>
      <w:sz w:val="20"/>
    </w:rPr>
  </w:style>
  <w:style w:type="character" w:customStyle="1" w:styleId="CommentTextChar">
    <w:name w:val="Comment Text Char"/>
    <w:basedOn w:val="DefaultParagraphFont"/>
    <w:link w:val="CommentText"/>
    <w:rsid w:val="0075039F"/>
    <w:rPr>
      <w:lang w:val="en-GB" w:eastAsia="en-US"/>
    </w:rPr>
  </w:style>
  <w:style w:type="paragraph" w:styleId="CommentSubject">
    <w:name w:val="annotation subject"/>
    <w:basedOn w:val="CommentText"/>
    <w:next w:val="CommentText"/>
    <w:link w:val="CommentSubjectChar"/>
    <w:unhideWhenUsed/>
    <w:rsid w:val="0075039F"/>
    <w:rPr>
      <w:b/>
      <w:bCs/>
    </w:rPr>
  </w:style>
  <w:style w:type="character" w:customStyle="1" w:styleId="CommentSubjectChar">
    <w:name w:val="Comment Subject Char"/>
    <w:basedOn w:val="CommentTextChar"/>
    <w:link w:val="CommentSubject"/>
    <w:rsid w:val="0075039F"/>
    <w:rPr>
      <w:b/>
      <w:bCs/>
      <w:lang w:val="en-GB" w:eastAsia="en-US"/>
    </w:rPr>
  </w:style>
  <w:style w:type="character" w:customStyle="1" w:styleId="Heading3Char">
    <w:name w:val="Heading 3 Char"/>
    <w:basedOn w:val="DefaultParagraphFont"/>
    <w:link w:val="Heading3"/>
    <w:locked/>
    <w:rsid w:val="00FA11D3"/>
    <w:rPr>
      <w:b/>
      <w:sz w:val="24"/>
      <w:lang w:val="en-GB" w:eastAsia="en-US"/>
    </w:rPr>
  </w:style>
  <w:style w:type="character" w:customStyle="1" w:styleId="FooterChar">
    <w:name w:val="Footer Char"/>
    <w:basedOn w:val="DefaultParagraphFont"/>
    <w:link w:val="Footer"/>
    <w:qFormat/>
    <w:rsid w:val="00FA11D3"/>
    <w:rPr>
      <w:noProof/>
      <w:sz w:val="18"/>
      <w:lang w:val="en-GB" w:eastAsia="en-US"/>
    </w:rPr>
  </w:style>
  <w:style w:type="paragraph" w:customStyle="1" w:styleId="DateCover">
    <w:name w:val="Date Cover"/>
    <w:basedOn w:val="Normal"/>
    <w:qFormat/>
    <w:rsid w:val="00FA11D3"/>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TitleCover">
    <w:name w:val="Title Cover"/>
    <w:basedOn w:val="Normal"/>
    <w:qFormat/>
    <w:rsid w:val="00FA11D3"/>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Artheading">
    <w:name w:val="Art_heading"/>
    <w:basedOn w:val="Normal"/>
    <w:next w:val="Normal"/>
    <w:rsid w:val="00FA11D3"/>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rsid w:val="00FA11D3"/>
    <w:rPr>
      <w:vertAlign w:val="superscript"/>
    </w:rPr>
  </w:style>
  <w:style w:type="paragraph" w:customStyle="1" w:styleId="Figurewithouttitle">
    <w:name w:val="Figure_without_title"/>
    <w:basedOn w:val="FigureNo"/>
    <w:next w:val="Normal"/>
    <w:rsid w:val="00FA11D3"/>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rsid w:val="00FA11D3"/>
    <w:pPr>
      <w:overflowPunct/>
      <w:autoSpaceDE/>
      <w:autoSpaceDN/>
      <w:adjustRightInd/>
      <w:spacing w:before="40"/>
      <w:jc w:val="left"/>
      <w:textAlignment w:val="auto"/>
    </w:pPr>
    <w:rPr>
      <w:noProof w:val="0"/>
      <w:sz w:val="16"/>
    </w:rPr>
  </w:style>
  <w:style w:type="paragraph" w:customStyle="1" w:styleId="Source">
    <w:name w:val="Source"/>
    <w:basedOn w:val="Normal"/>
    <w:next w:val="Normal"/>
    <w:link w:val="SourceChar"/>
    <w:qFormat/>
    <w:rsid w:val="00FA11D3"/>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FooterSpecial">
    <w:name w:val="Footer Special"/>
    <w:basedOn w:val="Footer"/>
    <w:rsid w:val="00FA11D3"/>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rsid w:val="00FA11D3"/>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qFormat/>
    <w:rsid w:val="00FA11D3"/>
    <w:pPr>
      <w:tabs>
        <w:tab w:val="left" w:pos="567"/>
        <w:tab w:val="left" w:pos="1701"/>
        <w:tab w:val="left" w:pos="2835"/>
      </w:tabs>
      <w:spacing w:before="240"/>
    </w:pPr>
    <w:rPr>
      <w:b w:val="0"/>
      <w:caps/>
    </w:rPr>
  </w:style>
  <w:style w:type="paragraph" w:customStyle="1" w:styleId="Title2">
    <w:name w:val="Title 2"/>
    <w:basedOn w:val="Source"/>
    <w:next w:val="Normal"/>
    <w:rsid w:val="00FA11D3"/>
    <w:pPr>
      <w:overflowPunct/>
      <w:autoSpaceDE/>
      <w:autoSpaceDN/>
      <w:adjustRightInd/>
      <w:spacing w:before="480"/>
      <w:textAlignment w:val="auto"/>
    </w:pPr>
    <w:rPr>
      <w:b w:val="0"/>
      <w:caps/>
    </w:rPr>
  </w:style>
  <w:style w:type="paragraph" w:customStyle="1" w:styleId="Title3">
    <w:name w:val="Title 3"/>
    <w:basedOn w:val="Title2"/>
    <w:next w:val="Normal"/>
    <w:rsid w:val="00FA11D3"/>
    <w:pPr>
      <w:spacing w:before="240"/>
    </w:pPr>
    <w:rPr>
      <w:caps w:val="0"/>
    </w:rPr>
  </w:style>
  <w:style w:type="paragraph" w:customStyle="1" w:styleId="Title4">
    <w:name w:val="Title 4"/>
    <w:basedOn w:val="Title3"/>
    <w:next w:val="Heading1"/>
    <w:rsid w:val="00FA11D3"/>
    <w:rPr>
      <w:b/>
    </w:rPr>
  </w:style>
  <w:style w:type="character" w:customStyle="1" w:styleId="Appdef">
    <w:name w:val="App_def"/>
    <w:basedOn w:val="DefaultParagraphFont"/>
    <w:rsid w:val="00FA11D3"/>
    <w:rPr>
      <w:rFonts w:ascii="Times New Roman" w:hAnsi="Times New Roman"/>
      <w:b/>
    </w:rPr>
  </w:style>
  <w:style w:type="character" w:customStyle="1" w:styleId="Appref">
    <w:name w:val="App_ref"/>
    <w:basedOn w:val="DefaultParagraphFont"/>
    <w:rsid w:val="00FA11D3"/>
  </w:style>
  <w:style w:type="character" w:customStyle="1" w:styleId="Artdef">
    <w:name w:val="Art_def"/>
    <w:basedOn w:val="DefaultParagraphFont"/>
    <w:rsid w:val="00FA11D3"/>
    <w:rPr>
      <w:rFonts w:ascii="Times New Roman" w:hAnsi="Times New Roman"/>
      <w:b/>
    </w:rPr>
  </w:style>
  <w:style w:type="character" w:customStyle="1" w:styleId="Artref">
    <w:name w:val="Art_ref"/>
    <w:basedOn w:val="DefaultParagraphFont"/>
    <w:rsid w:val="00FA11D3"/>
  </w:style>
  <w:style w:type="character" w:customStyle="1" w:styleId="Tablefreq">
    <w:name w:val="Table_freq"/>
    <w:basedOn w:val="DefaultParagraphFont"/>
    <w:rsid w:val="00FA11D3"/>
    <w:rPr>
      <w:b/>
      <w:color w:val="auto"/>
      <w:sz w:val="20"/>
    </w:rPr>
  </w:style>
  <w:style w:type="paragraph" w:customStyle="1" w:styleId="Formal">
    <w:name w:val="Formal"/>
    <w:basedOn w:val="ASN1"/>
    <w:rsid w:val="00FA11D3"/>
    <w:pPr>
      <w:tabs>
        <w:tab w:val="left" w:pos="1871"/>
      </w:tabs>
      <w:jc w:val="left"/>
    </w:pPr>
    <w:rPr>
      <w:rFonts w:ascii="Times New Roman Bold" w:hAnsi="Times New Roman Bold"/>
      <w:b w:val="0"/>
    </w:rPr>
  </w:style>
  <w:style w:type="paragraph" w:customStyle="1" w:styleId="Section1">
    <w:name w:val="Section_1"/>
    <w:basedOn w:val="Normal"/>
    <w:rsid w:val="00FA11D3"/>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rsid w:val="00FA11D3"/>
    <w:rPr>
      <w:b w:val="0"/>
      <w:i/>
    </w:rPr>
  </w:style>
  <w:style w:type="paragraph" w:customStyle="1" w:styleId="AnnexNo">
    <w:name w:val="Annex_No"/>
    <w:basedOn w:val="Normal"/>
    <w:next w:val="Normal"/>
    <w:link w:val="AnnexNoChar"/>
    <w:rsid w:val="00FA11D3"/>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rsid w:val="00FA11D3"/>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rsid w:val="00FA11D3"/>
  </w:style>
  <w:style w:type="paragraph" w:customStyle="1" w:styleId="Appendixtitle">
    <w:name w:val="Appendix_title"/>
    <w:basedOn w:val="Annextitle"/>
    <w:next w:val="Normal"/>
    <w:rsid w:val="00FA11D3"/>
  </w:style>
  <w:style w:type="paragraph" w:customStyle="1" w:styleId="Border">
    <w:name w:val="Border"/>
    <w:basedOn w:val="Normal"/>
    <w:rsid w:val="00FA11D3"/>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FA11D3"/>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rsid w:val="00FA11D3"/>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rsid w:val="00FA11D3"/>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rsid w:val="00FA11D3"/>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rsid w:val="00FA11D3"/>
  </w:style>
  <w:style w:type="paragraph" w:customStyle="1" w:styleId="Normalaftertitle0">
    <w:name w:val="Normal after title"/>
    <w:basedOn w:val="Normal"/>
    <w:next w:val="Normal"/>
    <w:rsid w:val="00FA11D3"/>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rsid w:val="00FA11D3"/>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FA11D3"/>
    <w:pPr>
      <w:tabs>
        <w:tab w:val="clear" w:pos="794"/>
        <w:tab w:val="clear" w:pos="1191"/>
        <w:tab w:val="left" w:pos="1134"/>
      </w:tabs>
      <w:jc w:val="left"/>
    </w:pPr>
  </w:style>
  <w:style w:type="paragraph" w:customStyle="1" w:styleId="Section3">
    <w:name w:val="Section_3"/>
    <w:basedOn w:val="Section1"/>
    <w:rsid w:val="00FA11D3"/>
    <w:rPr>
      <w:b w:val="0"/>
    </w:rPr>
  </w:style>
  <w:style w:type="paragraph" w:customStyle="1" w:styleId="TableTextS5">
    <w:name w:val="Table_TextS5"/>
    <w:basedOn w:val="Normal"/>
    <w:rsid w:val="00FA11D3"/>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FA11D3"/>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FA11D3"/>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FA11D3"/>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FA11D3"/>
  </w:style>
  <w:style w:type="paragraph" w:customStyle="1" w:styleId="Committee">
    <w:name w:val="Committee"/>
    <w:basedOn w:val="Normal"/>
    <w:qFormat/>
    <w:rsid w:val="00FA11D3"/>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character" w:customStyle="1" w:styleId="FootnoteTextChar">
    <w:name w:val="Footnote Text Char"/>
    <w:basedOn w:val="DefaultParagraphFont"/>
    <w:link w:val="FootnoteText"/>
    <w:qFormat/>
    <w:rsid w:val="00FA11D3"/>
    <w:rPr>
      <w:sz w:val="22"/>
      <w:lang w:val="en-GB" w:eastAsia="en-US"/>
    </w:rPr>
  </w:style>
  <w:style w:type="paragraph" w:customStyle="1" w:styleId="Normalend">
    <w:name w:val="Normal_end"/>
    <w:basedOn w:val="Normal"/>
    <w:next w:val="Normal"/>
    <w:qFormat/>
    <w:rsid w:val="00FA11D3"/>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FA11D3"/>
    <w:pPr>
      <w:keepNext/>
      <w:keepLines/>
    </w:pPr>
  </w:style>
  <w:style w:type="paragraph" w:customStyle="1" w:styleId="Subsection1">
    <w:name w:val="Subsection_1"/>
    <w:basedOn w:val="Section1"/>
    <w:next w:val="Normalaftertitle0"/>
    <w:qFormat/>
    <w:rsid w:val="00FA11D3"/>
  </w:style>
  <w:style w:type="paragraph" w:customStyle="1" w:styleId="Volumetitle">
    <w:name w:val="Volume_title"/>
    <w:basedOn w:val="Normal"/>
    <w:qFormat/>
    <w:rsid w:val="00FA11D3"/>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FA11D3"/>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FA11D3"/>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FA11D3"/>
    <w:rPr>
      <w:rFonts w:ascii="Times New Roman" w:hAnsi="Times New Roman"/>
      <w:b w:val="0"/>
    </w:rPr>
  </w:style>
  <w:style w:type="paragraph" w:customStyle="1" w:styleId="Tablesplit">
    <w:name w:val="Table_split"/>
    <w:basedOn w:val="Tabletext"/>
    <w:qFormat/>
    <w:rsid w:val="00FA11D3"/>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rPr>
  </w:style>
  <w:style w:type="paragraph" w:customStyle="1" w:styleId="Methodheading1">
    <w:name w:val="Method_heading1"/>
    <w:basedOn w:val="Heading1"/>
    <w:next w:val="Normal"/>
    <w:qFormat/>
    <w:rsid w:val="00FA11D3"/>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FA11D3"/>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FA11D3"/>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FA11D3"/>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FA11D3"/>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rsid w:val="00FA11D3"/>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rsid w:val="00FA11D3"/>
    <w:rPr>
      <w:rFonts w:ascii="Times New Roman Bold" w:hAnsi="Times New Roman Bold"/>
      <w:b/>
      <w:sz w:val="18"/>
      <w:lang w:val="en-GB" w:eastAsia="en-US"/>
    </w:rPr>
  </w:style>
  <w:style w:type="paragraph" w:customStyle="1" w:styleId="Figurewithlegend">
    <w:name w:val="Figure_with_legend"/>
    <w:basedOn w:val="Figure"/>
    <w:rsid w:val="00FA11D3"/>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rsid w:val="00FA11D3"/>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rsid w:val="00FA11D3"/>
    <w:rPr>
      <w:sz w:val="24"/>
      <w:lang w:val="en-GB" w:eastAsia="en-US"/>
    </w:rPr>
  </w:style>
  <w:style w:type="character" w:customStyle="1" w:styleId="Heading4Char">
    <w:name w:val="Heading 4 Char"/>
    <w:basedOn w:val="DefaultParagraphFont"/>
    <w:link w:val="Heading4"/>
    <w:locked/>
    <w:rsid w:val="00FA11D3"/>
    <w:rPr>
      <w:b/>
      <w:sz w:val="24"/>
      <w:lang w:val="en-GB" w:eastAsia="en-US"/>
    </w:rPr>
  </w:style>
  <w:style w:type="paragraph" w:customStyle="1" w:styleId="FooterSpecial0">
    <w:name w:val="Footer Special_0"/>
    <w:basedOn w:val="Footer"/>
    <w:rsid w:val="00FA11D3"/>
    <w:pPr>
      <w:tabs>
        <w:tab w:val="left" w:pos="567"/>
        <w:tab w:val="left" w:pos="1134"/>
        <w:tab w:val="left" w:pos="1701"/>
        <w:tab w:val="left" w:pos="2268"/>
        <w:tab w:val="left" w:pos="2835"/>
        <w:tab w:val="left" w:pos="5954"/>
        <w:tab w:val="right" w:pos="9639"/>
      </w:tabs>
    </w:pPr>
    <w:rPr>
      <w:noProof w:val="0"/>
      <w:sz w:val="16"/>
    </w:rPr>
  </w:style>
  <w:style w:type="character" w:customStyle="1" w:styleId="SourceChar">
    <w:name w:val="Source Char"/>
    <w:basedOn w:val="DefaultParagraphFont"/>
    <w:link w:val="Source"/>
    <w:locked/>
    <w:rsid w:val="00FA11D3"/>
    <w:rPr>
      <w:b/>
      <w:sz w:val="28"/>
      <w:lang w:val="en-GB" w:eastAsia="en-US"/>
    </w:rPr>
  </w:style>
  <w:style w:type="character" w:customStyle="1" w:styleId="Title1Char">
    <w:name w:val="Title 1 Char"/>
    <w:basedOn w:val="SourceChar"/>
    <w:link w:val="Title1"/>
    <w:locked/>
    <w:rsid w:val="00FA11D3"/>
    <w:rPr>
      <w:b w:val="0"/>
      <w:caps/>
      <w:sz w:val="28"/>
      <w:lang w:val="en-GB" w:eastAsia="en-US"/>
    </w:rPr>
  </w:style>
  <w:style w:type="character" w:customStyle="1" w:styleId="HeadingbChar">
    <w:name w:val="Heading_b Char"/>
    <w:basedOn w:val="DefaultParagraphFont"/>
    <w:link w:val="Headingb"/>
    <w:qFormat/>
    <w:locked/>
    <w:rsid w:val="00FA11D3"/>
    <w:rPr>
      <w:b/>
      <w:sz w:val="24"/>
      <w:lang w:val="en-GB" w:eastAsia="en-US"/>
    </w:rPr>
  </w:style>
  <w:style w:type="character" w:customStyle="1" w:styleId="enumlev1Char">
    <w:name w:val="enumlev1 Char"/>
    <w:basedOn w:val="DefaultParagraphFont"/>
    <w:link w:val="enumlev1"/>
    <w:qFormat/>
    <w:locked/>
    <w:rsid w:val="00FA11D3"/>
    <w:rPr>
      <w:sz w:val="24"/>
      <w:lang w:val="en-GB" w:eastAsia="en-US"/>
    </w:rPr>
  </w:style>
  <w:style w:type="character" w:customStyle="1" w:styleId="NormalaftertitleChar">
    <w:name w:val="Normal_after_title Char"/>
    <w:basedOn w:val="DefaultParagraphFont"/>
    <w:link w:val="Normalaftertitle"/>
    <w:locked/>
    <w:rsid w:val="00FA11D3"/>
    <w:rPr>
      <w:sz w:val="24"/>
      <w:lang w:val="en-GB" w:eastAsia="en-US"/>
    </w:rPr>
  </w:style>
  <w:style w:type="character" w:customStyle="1" w:styleId="MentionUnresolved">
    <w:name w:val="Mention Unresolved"/>
    <w:basedOn w:val="DefaultParagraphFont"/>
    <w:uiPriority w:val="99"/>
    <w:semiHidden/>
    <w:unhideWhenUsed/>
    <w:rsid w:val="00FA11D3"/>
    <w:rPr>
      <w:color w:val="605E5C"/>
      <w:shd w:val="clear" w:color="auto" w:fill="E1DFDD"/>
    </w:rPr>
  </w:style>
  <w:style w:type="character" w:customStyle="1" w:styleId="RectitleChar">
    <w:name w:val="Rec_title Char"/>
    <w:link w:val="Rectitle"/>
    <w:locked/>
    <w:rsid w:val="00FA11D3"/>
    <w:rPr>
      <w:b/>
      <w:sz w:val="28"/>
      <w:lang w:val="en-GB" w:eastAsia="en-US"/>
    </w:rPr>
  </w:style>
  <w:style w:type="character" w:customStyle="1" w:styleId="Heading2Char">
    <w:name w:val="Heading 2 Char"/>
    <w:basedOn w:val="DefaultParagraphFont"/>
    <w:link w:val="Heading2"/>
    <w:rsid w:val="00FA11D3"/>
    <w:rPr>
      <w:b/>
      <w:sz w:val="24"/>
      <w:lang w:val="en-GB" w:eastAsia="en-US"/>
    </w:rPr>
  </w:style>
  <w:style w:type="character" w:customStyle="1" w:styleId="UnresolvedMention1">
    <w:name w:val="Unresolved Mention1"/>
    <w:basedOn w:val="DefaultParagraphFont"/>
    <w:uiPriority w:val="99"/>
    <w:semiHidden/>
    <w:unhideWhenUsed/>
    <w:rsid w:val="00FA11D3"/>
    <w:rPr>
      <w:color w:val="605E5C"/>
      <w:shd w:val="clear" w:color="auto" w:fill="E1DFDD"/>
    </w:rPr>
  </w:style>
  <w:style w:type="character" w:customStyle="1" w:styleId="Recdef">
    <w:name w:val="Rec_def"/>
    <w:basedOn w:val="DefaultParagraphFont"/>
    <w:rsid w:val="00FA11D3"/>
    <w:rPr>
      <w:b/>
    </w:rPr>
  </w:style>
  <w:style w:type="character" w:customStyle="1" w:styleId="Resdef">
    <w:name w:val="Res_def"/>
    <w:basedOn w:val="DefaultParagraphFont"/>
    <w:rsid w:val="00FA11D3"/>
    <w:rPr>
      <w:rFonts w:ascii="Times New Roman" w:hAnsi="Times New Roman"/>
      <w:b/>
    </w:rPr>
  </w:style>
  <w:style w:type="paragraph" w:styleId="Caption">
    <w:name w:val="caption"/>
    <w:aliases w:val="cap,cap1,cap2,cap11,Caption Char,Caption Char1 Char,cap Char Char1,Caption Char Char1 Char,cap Char2"/>
    <w:basedOn w:val="Normal"/>
    <w:next w:val="Normal"/>
    <w:link w:val="CaptionChar1"/>
    <w:unhideWhenUsed/>
    <w:qFormat/>
    <w:rsid w:val="00FA11D3"/>
    <w:pPr>
      <w:tabs>
        <w:tab w:val="clear" w:pos="794"/>
        <w:tab w:val="clear" w:pos="1191"/>
        <w:tab w:val="clear" w:pos="1588"/>
        <w:tab w:val="clear" w:pos="1985"/>
        <w:tab w:val="left" w:pos="1134"/>
        <w:tab w:val="left" w:pos="1871"/>
        <w:tab w:val="left" w:pos="2268"/>
      </w:tabs>
      <w:spacing w:before="0" w:after="200"/>
      <w:jc w:val="left"/>
    </w:pPr>
    <w:rPr>
      <w:i/>
      <w:iCs/>
      <w:color w:val="1F497D" w:themeColor="text2"/>
      <w:sz w:val="18"/>
      <w:szCs w:val="18"/>
    </w:rPr>
  </w:style>
  <w:style w:type="character" w:customStyle="1" w:styleId="BalloonTextChar">
    <w:name w:val="Balloon Text Char"/>
    <w:basedOn w:val="DefaultParagraphFont"/>
    <w:link w:val="BalloonText"/>
    <w:uiPriority w:val="99"/>
    <w:rsid w:val="00FA11D3"/>
    <w:rPr>
      <w:rFonts w:ascii="Segoe UI" w:hAnsi="Segoe UI" w:cs="Segoe UI"/>
      <w:sz w:val="18"/>
      <w:szCs w:val="18"/>
      <w:lang w:val="en-GB" w:eastAsia="en-US"/>
    </w:rPr>
  </w:style>
  <w:style w:type="paragraph" w:styleId="BalloonText">
    <w:name w:val="Balloon Text"/>
    <w:basedOn w:val="Normal"/>
    <w:link w:val="BalloonTextChar"/>
    <w:uiPriority w:val="99"/>
    <w:unhideWhenUsed/>
    <w:rsid w:val="00FA11D3"/>
    <w:pPr>
      <w:tabs>
        <w:tab w:val="clear" w:pos="794"/>
        <w:tab w:val="clear" w:pos="1191"/>
        <w:tab w:val="clear" w:pos="1588"/>
        <w:tab w:val="clear" w:pos="1985"/>
        <w:tab w:val="left" w:pos="1134"/>
        <w:tab w:val="left" w:pos="1871"/>
        <w:tab w:val="left" w:pos="2268"/>
      </w:tabs>
      <w:spacing w:before="0"/>
      <w:jc w:val="left"/>
    </w:pPr>
    <w:rPr>
      <w:rFonts w:ascii="Segoe UI" w:hAnsi="Segoe UI" w:cs="Segoe UI"/>
      <w:sz w:val="18"/>
      <w:szCs w:val="18"/>
    </w:rPr>
  </w:style>
  <w:style w:type="character" w:customStyle="1" w:styleId="BalloonTextChar1">
    <w:name w:val="Balloon Text Char1"/>
    <w:basedOn w:val="DefaultParagraphFont"/>
    <w:rsid w:val="00FA11D3"/>
    <w:rPr>
      <w:rFonts w:ascii="Segoe UI" w:hAnsi="Segoe UI" w:cs="Segoe UI"/>
      <w:sz w:val="18"/>
      <w:szCs w:val="18"/>
      <w:lang w:val="en-GB" w:eastAsia="en-US"/>
    </w:rPr>
  </w:style>
  <w:style w:type="paragraph" w:styleId="NormalWeb">
    <w:name w:val="Normal (Web)"/>
    <w:basedOn w:val="Normal"/>
    <w:uiPriority w:val="99"/>
    <w:unhideWhenUsed/>
    <w:qFormat/>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eastAsia="en-GB"/>
    </w:rPr>
  </w:style>
  <w:style w:type="character" w:customStyle="1" w:styleId="normal0020tablechar">
    <w:name w:val="normal_0020table__char"/>
    <w:basedOn w:val="DefaultParagraphFont"/>
    <w:rsid w:val="00FA11D3"/>
  </w:style>
  <w:style w:type="paragraph" w:customStyle="1" w:styleId="at">
    <w:name w:val="at"/>
    <w:rsid w:val="00FA11D3"/>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lang w:val="en-GB" w:eastAsia="en-US"/>
    </w:rPr>
  </w:style>
  <w:style w:type="paragraph" w:styleId="Revision">
    <w:name w:val="Revision"/>
    <w:hidden/>
    <w:uiPriority w:val="99"/>
    <w:rsid w:val="00FA11D3"/>
    <w:rPr>
      <w:sz w:val="24"/>
      <w:lang w:val="en-GB" w:eastAsia="en-US"/>
    </w:rPr>
  </w:style>
  <w:style w:type="character" w:styleId="FollowedHyperlink">
    <w:name w:val="FollowedHyperlink"/>
    <w:basedOn w:val="DefaultParagraphFont"/>
    <w:unhideWhenUsed/>
    <w:rsid w:val="00FA11D3"/>
    <w:rPr>
      <w:color w:val="800080" w:themeColor="followedHyperlink"/>
      <w:u w:val="single"/>
    </w:rPr>
  </w:style>
  <w:style w:type="character" w:styleId="PlaceholderText">
    <w:name w:val="Placeholder Text"/>
    <w:basedOn w:val="DefaultParagraphFont"/>
    <w:uiPriority w:val="99"/>
    <w:rsid w:val="00FA11D3"/>
    <w:rPr>
      <w:color w:val="808080"/>
    </w:rPr>
  </w:style>
  <w:style w:type="character" w:customStyle="1" w:styleId="MentionUnresolved0">
    <w:name w:val="Mention Unresolved_0"/>
    <w:basedOn w:val="DefaultParagraphFont"/>
    <w:uiPriority w:val="99"/>
    <w:semiHidden/>
    <w:unhideWhenUsed/>
    <w:rsid w:val="00FA11D3"/>
    <w:rPr>
      <w:color w:val="605E5C"/>
      <w:shd w:val="clear" w:color="auto" w:fill="E1DFDD"/>
    </w:rPr>
  </w:style>
  <w:style w:type="character" w:styleId="Emphasis">
    <w:name w:val="Emphasis"/>
    <w:basedOn w:val="DefaultParagraphFont"/>
    <w:qFormat/>
    <w:rsid w:val="00FA11D3"/>
    <w:rPr>
      <w:i/>
      <w:iCs/>
    </w:rPr>
  </w:style>
  <w:style w:type="paragraph" w:styleId="ListParagraph">
    <w:name w:val="List Paragraph"/>
    <w:aliases w:val="- Bullets,1st level - Bullet List Paragraph,Lettre d'introduction,Normal bullet 2,Bullet list,Numbered List,Lista1,Task Body,Viñetas (Inicio Parrafo),3 Txt tabla,Zerrenda-paragrafoa,Lista viñetas,列出段落"/>
    <w:basedOn w:val="Normal"/>
    <w:link w:val="ListParagraphChar"/>
    <w:uiPriority w:val="34"/>
    <w:qFormat/>
    <w:rsid w:val="00FA11D3"/>
    <w:pPr>
      <w:tabs>
        <w:tab w:val="clear" w:pos="794"/>
        <w:tab w:val="clear" w:pos="1191"/>
        <w:tab w:val="clear" w:pos="1588"/>
        <w:tab w:val="clear" w:pos="1985"/>
        <w:tab w:val="left" w:pos="1134"/>
        <w:tab w:val="left" w:pos="1871"/>
        <w:tab w:val="left" w:pos="2268"/>
      </w:tabs>
      <w:ind w:left="720"/>
      <w:contextualSpacing/>
      <w:jc w:val="left"/>
    </w:pPr>
  </w:style>
  <w:style w:type="character" w:customStyle="1" w:styleId="Mentionnonrsolue1">
    <w:name w:val="Mention non résolue1"/>
    <w:basedOn w:val="DefaultParagraphFont"/>
    <w:uiPriority w:val="99"/>
    <w:semiHidden/>
    <w:unhideWhenUsed/>
    <w:rsid w:val="00FA11D3"/>
    <w:rPr>
      <w:color w:val="605E5C"/>
      <w:shd w:val="clear" w:color="auto" w:fill="E1DFDD"/>
    </w:rPr>
  </w:style>
  <w:style w:type="character" w:customStyle="1" w:styleId="Heading5Char">
    <w:name w:val="Heading 5 Char"/>
    <w:basedOn w:val="DefaultParagraphFont"/>
    <w:link w:val="Heading5"/>
    <w:locked/>
    <w:rsid w:val="00FA11D3"/>
    <w:rPr>
      <w:b/>
      <w:sz w:val="24"/>
      <w:lang w:val="en-GB" w:eastAsia="en-US"/>
    </w:rPr>
  </w:style>
  <w:style w:type="character" w:customStyle="1" w:styleId="Heading6Char">
    <w:name w:val="Heading 6 Char"/>
    <w:basedOn w:val="DefaultParagraphFont"/>
    <w:link w:val="Heading6"/>
    <w:locked/>
    <w:rsid w:val="00FA11D3"/>
    <w:rPr>
      <w:b/>
      <w:sz w:val="24"/>
      <w:lang w:val="en-GB" w:eastAsia="en-US"/>
    </w:rPr>
  </w:style>
  <w:style w:type="character" w:customStyle="1" w:styleId="Heading7Char">
    <w:name w:val="Heading 7 Char"/>
    <w:basedOn w:val="DefaultParagraphFont"/>
    <w:link w:val="Heading7"/>
    <w:locked/>
    <w:rsid w:val="00FA11D3"/>
    <w:rPr>
      <w:b/>
      <w:sz w:val="24"/>
      <w:lang w:val="en-GB" w:eastAsia="en-US"/>
    </w:rPr>
  </w:style>
  <w:style w:type="character" w:customStyle="1" w:styleId="Heading8Char">
    <w:name w:val="Heading 8 Char"/>
    <w:basedOn w:val="DefaultParagraphFont"/>
    <w:link w:val="Heading8"/>
    <w:locked/>
    <w:rsid w:val="00FA11D3"/>
    <w:rPr>
      <w:b/>
      <w:sz w:val="24"/>
      <w:lang w:val="en-GB" w:eastAsia="en-US"/>
    </w:rPr>
  </w:style>
  <w:style w:type="character" w:customStyle="1" w:styleId="Heading9Char">
    <w:name w:val="Heading 9 Char"/>
    <w:basedOn w:val="DefaultParagraphFont"/>
    <w:link w:val="Heading9"/>
    <w:locked/>
    <w:rsid w:val="00FA11D3"/>
    <w:rPr>
      <w:b/>
      <w:sz w:val="24"/>
      <w:lang w:val="en-GB" w:eastAsia="en-US"/>
    </w:rPr>
  </w:style>
  <w:style w:type="character" w:customStyle="1" w:styleId="BalloonTextChar11">
    <w:name w:val="Balloon Text Char11"/>
    <w:basedOn w:val="DefaultParagraphFont"/>
    <w:rsid w:val="00FA11D3"/>
    <w:rPr>
      <w:rFonts w:ascii="Segoe UI" w:hAnsi="Segoe UI" w:cs="Segoe UI"/>
      <w:sz w:val="18"/>
      <w:szCs w:val="18"/>
      <w:lang w:val="en-GB" w:eastAsia="en-US"/>
    </w:rPr>
  </w:style>
  <w:style w:type="character" w:customStyle="1" w:styleId="NoteChar">
    <w:name w:val="Note Char"/>
    <w:basedOn w:val="DefaultParagraphFont"/>
    <w:link w:val="Note"/>
    <w:locked/>
    <w:rsid w:val="00FA11D3"/>
    <w:rPr>
      <w:sz w:val="22"/>
      <w:lang w:val="en-GB" w:eastAsia="en-US"/>
    </w:rPr>
  </w:style>
  <w:style w:type="character" w:customStyle="1" w:styleId="CallChar">
    <w:name w:val="Call Char"/>
    <w:link w:val="Call"/>
    <w:locked/>
    <w:rsid w:val="00FA11D3"/>
    <w:rPr>
      <w:i/>
      <w:sz w:val="24"/>
      <w:lang w:val="en-GB" w:eastAsia="en-US"/>
    </w:rPr>
  </w:style>
  <w:style w:type="character" w:customStyle="1" w:styleId="RecNoChar">
    <w:name w:val="Rec_No Char"/>
    <w:link w:val="RecNo"/>
    <w:locked/>
    <w:rsid w:val="00FA11D3"/>
    <w:rPr>
      <w:sz w:val="28"/>
      <w:lang w:val="en-GB" w:eastAsia="en-US"/>
    </w:rPr>
  </w:style>
  <w:style w:type="paragraph" w:customStyle="1" w:styleId="Before">
    <w:name w:val="Before"/>
    <w:basedOn w:val="RecNo"/>
    <w:rsid w:val="00FA11D3"/>
    <w:pPr>
      <w:spacing w:before="0"/>
    </w:pPr>
  </w:style>
  <w:style w:type="paragraph" w:customStyle="1" w:styleId="SpecialFooter">
    <w:name w:val="Special Footer"/>
    <w:basedOn w:val="Footer"/>
    <w:rsid w:val="00FA11D3"/>
    <w:pPr>
      <w:tabs>
        <w:tab w:val="left" w:pos="567"/>
        <w:tab w:val="left" w:pos="1134"/>
        <w:tab w:val="left" w:pos="1701"/>
        <w:tab w:val="left" w:pos="2268"/>
        <w:tab w:val="left" w:pos="2835"/>
        <w:tab w:val="left" w:pos="5954"/>
        <w:tab w:val="right" w:pos="9639"/>
      </w:tabs>
    </w:pPr>
    <w:rPr>
      <w:rFonts w:eastAsia="MS Mincho"/>
      <w:noProof w:val="0"/>
      <w:sz w:val="16"/>
    </w:rPr>
  </w:style>
  <w:style w:type="character" w:customStyle="1" w:styleId="TableheadChar">
    <w:name w:val="Table_head Char"/>
    <w:link w:val="Tablehead"/>
    <w:qFormat/>
    <w:locked/>
    <w:rsid w:val="00FA11D3"/>
    <w:rPr>
      <w:b/>
      <w:sz w:val="22"/>
      <w:lang w:val="en-GB" w:eastAsia="en-US"/>
    </w:rPr>
  </w:style>
  <w:style w:type="character" w:customStyle="1" w:styleId="TableNoChar">
    <w:name w:val="Table_No Char"/>
    <w:link w:val="TableNo"/>
    <w:rsid w:val="00FA11D3"/>
    <w:rPr>
      <w:sz w:val="24"/>
      <w:lang w:val="en-GB" w:eastAsia="en-US"/>
    </w:rPr>
  </w:style>
  <w:style w:type="character" w:customStyle="1" w:styleId="TabletextChar">
    <w:name w:val="Table_text Char"/>
    <w:link w:val="Tabletext"/>
    <w:qFormat/>
    <w:locked/>
    <w:rsid w:val="00FA11D3"/>
    <w:rPr>
      <w:sz w:val="22"/>
      <w:lang w:val="en-GB" w:eastAsia="en-US"/>
    </w:rPr>
  </w:style>
  <w:style w:type="character" w:customStyle="1" w:styleId="TabletitleChar">
    <w:name w:val="Table_title Char"/>
    <w:link w:val="Tabletitle"/>
    <w:qFormat/>
    <w:rsid w:val="00FA11D3"/>
    <w:rPr>
      <w:b/>
      <w:sz w:val="24"/>
      <w:lang w:val="en-GB" w:eastAsia="en-US"/>
    </w:rPr>
  </w:style>
  <w:style w:type="character" w:customStyle="1" w:styleId="FigureChar">
    <w:name w:val="Figure Char"/>
    <w:aliases w:val="fig Char"/>
    <w:link w:val="Figure"/>
    <w:rsid w:val="00FA11D3"/>
    <w:rPr>
      <w:caps/>
      <w:sz w:val="18"/>
      <w:lang w:val="en-GB" w:eastAsia="en-US"/>
    </w:rPr>
  </w:style>
  <w:style w:type="character" w:customStyle="1" w:styleId="FigureNo0">
    <w:name w:val="Figure_No (文字)"/>
    <w:link w:val="FigureNo"/>
    <w:rsid w:val="00FA11D3"/>
    <w:rPr>
      <w:caps/>
      <w:sz w:val="18"/>
      <w:lang w:val="en-GB" w:eastAsia="en-US"/>
    </w:rPr>
  </w:style>
  <w:style w:type="character" w:customStyle="1" w:styleId="TablelegendChar">
    <w:name w:val="Table_legend Char"/>
    <w:link w:val="Tablelegend"/>
    <w:locked/>
    <w:rsid w:val="00FA11D3"/>
    <w:rPr>
      <w:sz w:val="22"/>
      <w:lang w:val="en-GB" w:eastAsia="en-US"/>
    </w:rPr>
  </w:style>
  <w:style w:type="paragraph" w:styleId="Title">
    <w:name w:val="Title"/>
    <w:basedOn w:val="Normal"/>
    <w:link w:val="TitleChar"/>
    <w:uiPriority w:val="10"/>
    <w:qFormat/>
    <w:rsid w:val="00FA11D3"/>
    <w:pPr>
      <w:tabs>
        <w:tab w:val="clear" w:pos="794"/>
        <w:tab w:val="clear" w:pos="1191"/>
        <w:tab w:val="clear" w:pos="1588"/>
        <w:tab w:val="clear" w:pos="1985"/>
      </w:tabs>
      <w:overflowPunct/>
      <w:autoSpaceDE/>
      <w:autoSpaceDN/>
      <w:adjustRightInd/>
      <w:spacing w:before="0"/>
      <w:jc w:val="center"/>
      <w:textAlignment w:val="auto"/>
    </w:pPr>
    <w:rPr>
      <w:rFonts w:eastAsia="MS Mincho"/>
      <w:b/>
      <w:bCs/>
      <w:szCs w:val="24"/>
      <w:lang w:val="en-US"/>
    </w:rPr>
  </w:style>
  <w:style w:type="character" w:customStyle="1" w:styleId="TitleChar">
    <w:name w:val="Title Char"/>
    <w:basedOn w:val="DefaultParagraphFont"/>
    <w:link w:val="Title"/>
    <w:uiPriority w:val="10"/>
    <w:rsid w:val="00FA11D3"/>
    <w:rPr>
      <w:rFonts w:eastAsia="MS Mincho"/>
      <w:b/>
      <w:bCs/>
      <w:sz w:val="24"/>
      <w:szCs w:val="24"/>
      <w:lang w:eastAsia="en-US"/>
    </w:rPr>
  </w:style>
  <w:style w:type="paragraph" w:styleId="BodyText">
    <w:name w:val="Body Text"/>
    <w:basedOn w:val="Normal"/>
    <w:link w:val="BodyTextChar"/>
    <w:qFormat/>
    <w:rsid w:val="00FA11D3"/>
    <w:pPr>
      <w:tabs>
        <w:tab w:val="clear" w:pos="794"/>
        <w:tab w:val="clear" w:pos="1191"/>
        <w:tab w:val="clear" w:pos="1588"/>
        <w:tab w:val="clear" w:pos="1985"/>
      </w:tabs>
      <w:overflowPunct/>
      <w:autoSpaceDE/>
      <w:autoSpaceDN/>
      <w:adjustRightInd/>
      <w:spacing w:before="0"/>
      <w:jc w:val="left"/>
      <w:textAlignment w:val="auto"/>
    </w:pPr>
    <w:rPr>
      <w:rFonts w:eastAsia="MS Mincho"/>
      <w:b/>
      <w:bCs/>
      <w:szCs w:val="24"/>
      <w:lang w:val="en-US"/>
    </w:rPr>
  </w:style>
  <w:style w:type="character" w:customStyle="1" w:styleId="BodyTextChar">
    <w:name w:val="Body Text Char"/>
    <w:basedOn w:val="DefaultParagraphFont"/>
    <w:link w:val="BodyText"/>
    <w:rsid w:val="00FA11D3"/>
    <w:rPr>
      <w:rFonts w:eastAsia="MS Mincho"/>
      <w:b/>
      <w:bCs/>
      <w:sz w:val="24"/>
      <w:szCs w:val="24"/>
      <w:lang w:eastAsia="en-US"/>
    </w:rPr>
  </w:style>
  <w:style w:type="paragraph" w:styleId="Subtitle">
    <w:name w:val="Subtitle"/>
    <w:basedOn w:val="Normal"/>
    <w:link w:val="SubtitleChar"/>
    <w:uiPriority w:val="11"/>
    <w:qFormat/>
    <w:rsid w:val="00FA11D3"/>
    <w:pPr>
      <w:tabs>
        <w:tab w:val="clear" w:pos="794"/>
        <w:tab w:val="clear" w:pos="1191"/>
        <w:tab w:val="clear" w:pos="1588"/>
        <w:tab w:val="clear" w:pos="1985"/>
      </w:tabs>
      <w:overflowPunct/>
      <w:autoSpaceDE/>
      <w:autoSpaceDN/>
      <w:adjustRightInd/>
      <w:spacing w:before="0"/>
      <w:jc w:val="left"/>
      <w:textAlignment w:val="auto"/>
    </w:pPr>
    <w:rPr>
      <w:rFonts w:eastAsia="MS Mincho"/>
      <w:szCs w:val="24"/>
      <w:u w:val="single"/>
      <w:lang w:val="en-US"/>
    </w:rPr>
  </w:style>
  <w:style w:type="character" w:customStyle="1" w:styleId="SubtitleChar">
    <w:name w:val="Subtitle Char"/>
    <w:basedOn w:val="DefaultParagraphFont"/>
    <w:link w:val="Subtitle"/>
    <w:uiPriority w:val="11"/>
    <w:rsid w:val="00FA11D3"/>
    <w:rPr>
      <w:rFonts w:eastAsia="MS Mincho"/>
      <w:sz w:val="24"/>
      <w:szCs w:val="24"/>
      <w:u w:val="single"/>
      <w:lang w:eastAsia="en-US"/>
    </w:rPr>
  </w:style>
  <w:style w:type="paragraph" w:styleId="BlockText">
    <w:name w:val="Block Text"/>
    <w:basedOn w:val="Normal"/>
    <w:uiPriority w:val="99"/>
    <w:rsid w:val="00FA11D3"/>
    <w:pPr>
      <w:tabs>
        <w:tab w:val="clear" w:pos="794"/>
        <w:tab w:val="clear" w:pos="1191"/>
        <w:tab w:val="clear" w:pos="1588"/>
        <w:tab w:val="clear" w:pos="1985"/>
        <w:tab w:val="left" w:pos="1170"/>
      </w:tabs>
      <w:overflowPunct/>
      <w:autoSpaceDE/>
      <w:autoSpaceDN/>
      <w:adjustRightInd/>
      <w:spacing w:before="0"/>
      <w:ind w:left="720" w:right="720"/>
      <w:jc w:val="left"/>
      <w:textAlignment w:val="auto"/>
    </w:pPr>
    <w:rPr>
      <w:rFonts w:ascii="Arial" w:eastAsia="MS Mincho" w:hAnsi="Arial" w:cs="Arial"/>
      <w:sz w:val="22"/>
      <w:szCs w:val="24"/>
      <w:lang w:val="en-US"/>
    </w:rPr>
  </w:style>
  <w:style w:type="paragraph" w:styleId="BodyText2">
    <w:name w:val="Body Text 2"/>
    <w:basedOn w:val="Normal"/>
    <w:link w:val="BodyText2Char"/>
    <w:rsid w:val="00FA11D3"/>
    <w:pPr>
      <w:tabs>
        <w:tab w:val="clear" w:pos="794"/>
        <w:tab w:val="clear" w:pos="1191"/>
        <w:tab w:val="clear" w:pos="1588"/>
        <w:tab w:val="clear" w:pos="1985"/>
        <w:tab w:val="left" w:pos="1080"/>
      </w:tabs>
      <w:overflowPunct/>
      <w:autoSpaceDE/>
      <w:autoSpaceDN/>
      <w:adjustRightInd/>
      <w:spacing w:before="0"/>
      <w:jc w:val="left"/>
      <w:textAlignment w:val="auto"/>
    </w:pPr>
    <w:rPr>
      <w:rFonts w:ascii="Arial" w:eastAsia="MS Mincho" w:hAnsi="Arial" w:cs="Arial"/>
      <w:sz w:val="22"/>
      <w:szCs w:val="24"/>
      <w:lang w:val="en-US"/>
    </w:rPr>
  </w:style>
  <w:style w:type="character" w:customStyle="1" w:styleId="BodyText2Char">
    <w:name w:val="Body Text 2 Char"/>
    <w:basedOn w:val="DefaultParagraphFont"/>
    <w:link w:val="BodyText2"/>
    <w:rsid w:val="00FA11D3"/>
    <w:rPr>
      <w:rFonts w:ascii="Arial" w:eastAsia="MS Mincho" w:hAnsi="Arial" w:cs="Arial"/>
      <w:sz w:val="22"/>
      <w:szCs w:val="24"/>
      <w:lang w:eastAsia="en-US"/>
    </w:rPr>
  </w:style>
  <w:style w:type="paragraph" w:styleId="BodyText3">
    <w:name w:val="Body Text 3"/>
    <w:basedOn w:val="Normal"/>
    <w:link w:val="BodyText3Char"/>
    <w:rsid w:val="00FA11D3"/>
    <w:pPr>
      <w:tabs>
        <w:tab w:val="clear" w:pos="794"/>
        <w:tab w:val="clear" w:pos="1191"/>
        <w:tab w:val="clear" w:pos="1588"/>
        <w:tab w:val="clear" w:pos="1985"/>
      </w:tabs>
      <w:overflowPunct/>
      <w:autoSpaceDE/>
      <w:autoSpaceDN/>
      <w:adjustRightInd/>
      <w:spacing w:before="0"/>
      <w:jc w:val="left"/>
      <w:textAlignment w:val="auto"/>
    </w:pPr>
    <w:rPr>
      <w:rFonts w:ascii="Arial" w:eastAsia="MS Mincho" w:hAnsi="Arial" w:cs="Arial"/>
      <w:color w:val="00FF00"/>
      <w:sz w:val="22"/>
      <w:szCs w:val="24"/>
      <w:lang w:val="en-US"/>
    </w:rPr>
  </w:style>
  <w:style w:type="character" w:customStyle="1" w:styleId="BodyText3Char">
    <w:name w:val="Body Text 3 Char"/>
    <w:basedOn w:val="DefaultParagraphFont"/>
    <w:link w:val="BodyText3"/>
    <w:rsid w:val="00FA11D3"/>
    <w:rPr>
      <w:rFonts w:ascii="Arial" w:eastAsia="MS Mincho" w:hAnsi="Arial" w:cs="Arial"/>
      <w:color w:val="00FF00"/>
      <w:sz w:val="22"/>
      <w:szCs w:val="24"/>
      <w:lang w:eastAsia="en-US"/>
    </w:rPr>
  </w:style>
  <w:style w:type="paragraph" w:styleId="BodyTextIndent">
    <w:name w:val="Body Text Indent"/>
    <w:basedOn w:val="Normal"/>
    <w:link w:val="BodyTextIndentChar"/>
    <w:uiPriority w:val="99"/>
    <w:rsid w:val="00FA11D3"/>
    <w:pPr>
      <w:tabs>
        <w:tab w:val="clear" w:pos="794"/>
        <w:tab w:val="clear" w:pos="1191"/>
        <w:tab w:val="clear" w:pos="1588"/>
        <w:tab w:val="clear" w:pos="1985"/>
      </w:tabs>
      <w:overflowPunct/>
      <w:autoSpaceDE/>
      <w:autoSpaceDN/>
      <w:adjustRightInd/>
      <w:spacing w:before="0"/>
      <w:ind w:firstLine="720"/>
      <w:jc w:val="left"/>
      <w:textAlignment w:val="auto"/>
    </w:pPr>
    <w:rPr>
      <w:rFonts w:ascii="Arial" w:eastAsia="MS Mincho" w:hAnsi="Arial" w:cs="Arial"/>
      <w:sz w:val="22"/>
      <w:szCs w:val="24"/>
      <w:lang w:val="en-US"/>
    </w:rPr>
  </w:style>
  <w:style w:type="character" w:customStyle="1" w:styleId="BodyTextIndentChar">
    <w:name w:val="Body Text Indent Char"/>
    <w:basedOn w:val="DefaultParagraphFont"/>
    <w:link w:val="BodyTextIndent"/>
    <w:uiPriority w:val="99"/>
    <w:rsid w:val="00FA11D3"/>
    <w:rPr>
      <w:rFonts w:ascii="Arial" w:eastAsia="MS Mincho" w:hAnsi="Arial" w:cs="Arial"/>
      <w:sz w:val="22"/>
      <w:szCs w:val="24"/>
      <w:lang w:eastAsia="en-US"/>
    </w:rPr>
  </w:style>
  <w:style w:type="paragraph" w:styleId="BodyTextIndent2">
    <w:name w:val="Body Text Indent 2"/>
    <w:basedOn w:val="Normal"/>
    <w:link w:val="BodyTextIndent2Char"/>
    <w:uiPriority w:val="99"/>
    <w:rsid w:val="00FA11D3"/>
    <w:pPr>
      <w:tabs>
        <w:tab w:val="clear" w:pos="794"/>
        <w:tab w:val="clear" w:pos="1191"/>
        <w:tab w:val="clear" w:pos="1588"/>
        <w:tab w:val="clear" w:pos="1985"/>
      </w:tabs>
      <w:overflowPunct/>
      <w:spacing w:before="0"/>
      <w:ind w:left="180"/>
      <w:jc w:val="left"/>
      <w:textAlignment w:val="auto"/>
    </w:pPr>
    <w:rPr>
      <w:rFonts w:eastAsia="MS Mincho"/>
      <w:szCs w:val="24"/>
      <w:lang w:val="en-US"/>
    </w:rPr>
  </w:style>
  <w:style w:type="character" w:customStyle="1" w:styleId="BodyTextIndent2Char">
    <w:name w:val="Body Text Indent 2 Char"/>
    <w:basedOn w:val="DefaultParagraphFont"/>
    <w:link w:val="BodyTextIndent2"/>
    <w:uiPriority w:val="99"/>
    <w:rsid w:val="00FA11D3"/>
    <w:rPr>
      <w:rFonts w:eastAsia="MS Mincho"/>
      <w:sz w:val="24"/>
      <w:szCs w:val="24"/>
      <w:lang w:eastAsia="en-US"/>
    </w:rPr>
  </w:style>
  <w:style w:type="paragraph" w:customStyle="1" w:styleId="TableTitle0">
    <w:name w:val="Table_Title"/>
    <w:basedOn w:val="Normal"/>
    <w:next w:val="Normal"/>
    <w:uiPriority w:val="99"/>
    <w:rsid w:val="00FA11D3"/>
    <w:pPr>
      <w:keepNext/>
      <w:tabs>
        <w:tab w:val="clear" w:pos="794"/>
        <w:tab w:val="clear" w:pos="1191"/>
        <w:tab w:val="clear" w:pos="1588"/>
        <w:tab w:val="clear" w:pos="1985"/>
      </w:tabs>
      <w:spacing w:before="0" w:after="113"/>
      <w:jc w:val="center"/>
    </w:pPr>
    <w:rPr>
      <w:rFonts w:eastAsia="MS Mincho"/>
      <w:b/>
      <w:sz w:val="18"/>
    </w:rPr>
  </w:style>
  <w:style w:type="paragraph" w:styleId="BodyTextIndent3">
    <w:name w:val="Body Text Indent 3"/>
    <w:basedOn w:val="Normal"/>
    <w:link w:val="BodyTextIndent3Char"/>
    <w:uiPriority w:val="99"/>
    <w:rsid w:val="00FA11D3"/>
    <w:pPr>
      <w:widowControl w:val="0"/>
      <w:tabs>
        <w:tab w:val="clear" w:pos="794"/>
        <w:tab w:val="clear" w:pos="1191"/>
        <w:tab w:val="clear" w:pos="1588"/>
        <w:tab w:val="clear" w:pos="1985"/>
      </w:tabs>
      <w:overflowPunct/>
      <w:autoSpaceDE/>
      <w:autoSpaceDN/>
      <w:adjustRightInd/>
      <w:spacing w:before="0"/>
      <w:ind w:left="525" w:hangingChars="250" w:hanging="525"/>
      <w:textAlignment w:val="auto"/>
    </w:pPr>
    <w:rPr>
      <w:rFonts w:ascii="Century" w:eastAsia="MS Mincho" w:hAnsi="Century"/>
      <w:kern w:val="2"/>
      <w:sz w:val="21"/>
      <w:szCs w:val="24"/>
      <w:lang w:val="en-US" w:eastAsia="ja-JP"/>
    </w:rPr>
  </w:style>
  <w:style w:type="character" w:customStyle="1" w:styleId="BodyTextIndent3Char">
    <w:name w:val="Body Text Indent 3 Char"/>
    <w:basedOn w:val="DefaultParagraphFont"/>
    <w:link w:val="BodyTextIndent3"/>
    <w:uiPriority w:val="99"/>
    <w:rsid w:val="00FA11D3"/>
    <w:rPr>
      <w:rFonts w:ascii="Century" w:eastAsia="MS Mincho" w:hAnsi="Century"/>
      <w:kern w:val="2"/>
      <w:sz w:val="21"/>
      <w:szCs w:val="24"/>
      <w:lang w:eastAsia="ja-JP"/>
    </w:rPr>
  </w:style>
  <w:style w:type="paragraph" w:styleId="PlainText">
    <w:name w:val="Plain Text"/>
    <w:basedOn w:val="Normal"/>
    <w:link w:val="PlainTextChar"/>
    <w:uiPriority w:val="99"/>
    <w:rsid w:val="00FA11D3"/>
    <w:pPr>
      <w:tabs>
        <w:tab w:val="clear" w:pos="794"/>
        <w:tab w:val="clear" w:pos="1191"/>
        <w:tab w:val="clear" w:pos="1588"/>
        <w:tab w:val="clear" w:pos="1985"/>
      </w:tabs>
      <w:spacing w:before="0"/>
      <w:jc w:val="left"/>
    </w:pPr>
    <w:rPr>
      <w:rFonts w:ascii="Courier New" w:eastAsia="MS Mincho" w:hAnsi="Courier New"/>
      <w:sz w:val="20"/>
      <w:lang w:val="en-US"/>
    </w:rPr>
  </w:style>
  <w:style w:type="character" w:customStyle="1" w:styleId="PlainTextChar">
    <w:name w:val="Plain Text Char"/>
    <w:basedOn w:val="DefaultParagraphFont"/>
    <w:link w:val="PlainText"/>
    <w:uiPriority w:val="99"/>
    <w:rsid w:val="00FA11D3"/>
    <w:rPr>
      <w:rFonts w:ascii="Courier New" w:eastAsia="MS Mincho" w:hAnsi="Courier New"/>
      <w:lang w:eastAsia="en-US"/>
    </w:rPr>
  </w:style>
  <w:style w:type="character" w:styleId="Strong">
    <w:name w:val="Strong"/>
    <w:qFormat/>
    <w:rsid w:val="00FA11D3"/>
    <w:rPr>
      <w:rFonts w:cs="Times New Roman"/>
      <w:b/>
      <w:bCs/>
    </w:rPr>
  </w:style>
  <w:style w:type="paragraph" w:styleId="Date">
    <w:name w:val="Date"/>
    <w:basedOn w:val="Normal"/>
    <w:next w:val="Normal"/>
    <w:link w:val="DateChar"/>
    <w:uiPriority w:val="99"/>
    <w:rsid w:val="00FA11D3"/>
    <w:pPr>
      <w:jc w:val="left"/>
    </w:pPr>
    <w:rPr>
      <w:rFonts w:eastAsia="MS Mincho"/>
    </w:rPr>
  </w:style>
  <w:style w:type="character" w:customStyle="1" w:styleId="DateChar">
    <w:name w:val="Date Char"/>
    <w:basedOn w:val="DefaultParagraphFont"/>
    <w:link w:val="Date"/>
    <w:uiPriority w:val="99"/>
    <w:rsid w:val="00FA11D3"/>
    <w:rPr>
      <w:rFonts w:eastAsia="MS Mincho"/>
      <w:sz w:val="24"/>
      <w:lang w:val="en-GB" w:eastAsia="en-US"/>
    </w:rPr>
  </w:style>
  <w:style w:type="paragraph" w:styleId="HTMLPreformatted">
    <w:name w:val="HTML Preformatted"/>
    <w:basedOn w:val="Normal"/>
    <w:link w:val="HTMLPreformattedChar"/>
    <w:uiPriority w:val="99"/>
    <w:rsid w:val="00FA11D3"/>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MS Gothic" w:eastAsia="MS Gothic" w:hAnsi="MS Gothic" w:cs="MS Gothic"/>
      <w:szCs w:val="24"/>
      <w:lang w:val="en-US" w:eastAsia="ja-JP"/>
    </w:rPr>
  </w:style>
  <w:style w:type="character" w:customStyle="1" w:styleId="HTMLPreformattedChar">
    <w:name w:val="HTML Preformatted Char"/>
    <w:basedOn w:val="DefaultParagraphFont"/>
    <w:link w:val="HTMLPreformatted"/>
    <w:uiPriority w:val="99"/>
    <w:rsid w:val="00FA11D3"/>
    <w:rPr>
      <w:rFonts w:ascii="MS Gothic" w:eastAsia="MS Gothic" w:hAnsi="MS Gothic" w:cs="MS Gothic"/>
      <w:sz w:val="24"/>
      <w:szCs w:val="24"/>
      <w:lang w:eastAsia="ja-JP"/>
    </w:rPr>
  </w:style>
  <w:style w:type="paragraph" w:styleId="TOC9">
    <w:name w:val="toc 9"/>
    <w:basedOn w:val="Normal"/>
    <w:next w:val="Normal"/>
    <w:uiPriority w:val="99"/>
    <w:rsid w:val="00FA11D3"/>
    <w:pPr>
      <w:tabs>
        <w:tab w:val="clear" w:pos="794"/>
        <w:tab w:val="clear" w:pos="1191"/>
        <w:tab w:val="clear" w:pos="1588"/>
        <w:tab w:val="clear" w:pos="1985"/>
        <w:tab w:val="right" w:leader="dot" w:pos="8640"/>
      </w:tabs>
      <w:overflowPunct/>
      <w:autoSpaceDE/>
      <w:autoSpaceDN/>
      <w:adjustRightInd/>
      <w:spacing w:before="240"/>
      <w:ind w:left="1600"/>
      <w:textAlignment w:val="auto"/>
    </w:pPr>
    <w:rPr>
      <w:rFonts w:ascii="Times" w:eastAsia="MS Mincho" w:hAnsi="Times"/>
      <w:sz w:val="20"/>
      <w:lang w:val="en-US"/>
    </w:rPr>
  </w:style>
  <w:style w:type="paragraph" w:styleId="DocumentMap">
    <w:name w:val="Document Map"/>
    <w:basedOn w:val="Normal"/>
    <w:link w:val="DocumentMapChar"/>
    <w:uiPriority w:val="99"/>
    <w:rsid w:val="00FA11D3"/>
    <w:pPr>
      <w:shd w:val="clear" w:color="auto" w:fill="000080"/>
      <w:tabs>
        <w:tab w:val="clear" w:pos="794"/>
        <w:tab w:val="clear" w:pos="1191"/>
        <w:tab w:val="clear" w:pos="1588"/>
        <w:tab w:val="clear" w:pos="1985"/>
      </w:tabs>
      <w:overflowPunct/>
      <w:autoSpaceDE/>
      <w:autoSpaceDN/>
      <w:adjustRightInd/>
      <w:spacing w:before="240"/>
      <w:textAlignment w:val="auto"/>
    </w:pPr>
    <w:rPr>
      <w:rFonts w:ascii="Tahoma" w:eastAsia="MS Mincho" w:hAnsi="Tahoma" w:cs="Tahoma"/>
      <w:sz w:val="20"/>
      <w:lang w:val="en-US"/>
    </w:rPr>
  </w:style>
  <w:style w:type="character" w:customStyle="1" w:styleId="DocumentMapChar">
    <w:name w:val="Document Map Char"/>
    <w:basedOn w:val="DefaultParagraphFont"/>
    <w:link w:val="DocumentMap"/>
    <w:uiPriority w:val="99"/>
    <w:rsid w:val="00FA11D3"/>
    <w:rPr>
      <w:rFonts w:ascii="Tahoma" w:eastAsia="MS Mincho" w:hAnsi="Tahoma" w:cs="Tahoma"/>
      <w:shd w:val="clear" w:color="auto" w:fill="000080"/>
      <w:lang w:eastAsia="en-US"/>
    </w:rPr>
  </w:style>
  <w:style w:type="paragraph" w:customStyle="1" w:styleId="Revision1">
    <w:name w:val="Revision1"/>
    <w:hidden/>
    <w:uiPriority w:val="99"/>
    <w:semiHidden/>
    <w:rsid w:val="00FA11D3"/>
    <w:rPr>
      <w:rFonts w:ascii="Times" w:eastAsia="MS Mincho" w:hAnsi="Times"/>
      <w:lang w:eastAsia="en-US"/>
    </w:rPr>
  </w:style>
  <w:style w:type="paragraph" w:styleId="EndnoteText">
    <w:name w:val="endnote text"/>
    <w:basedOn w:val="Normal"/>
    <w:link w:val="EndnoteTextChar"/>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character" w:customStyle="1" w:styleId="EndnoteTextChar">
    <w:name w:val="Endnote Text Char"/>
    <w:basedOn w:val="DefaultParagraphFont"/>
    <w:link w:val="EndnoteText"/>
    <w:rsid w:val="00FA11D3"/>
    <w:rPr>
      <w:rFonts w:ascii="Times" w:eastAsia="MS Mincho" w:hAnsi="Times"/>
      <w:lang w:eastAsia="en-US"/>
    </w:rPr>
  </w:style>
  <w:style w:type="paragraph" w:styleId="List">
    <w:name w:val="List"/>
    <w:basedOn w:val="Normal"/>
    <w:rsid w:val="00FA11D3"/>
    <w:pPr>
      <w:ind w:left="283" w:hanging="283"/>
      <w:jc w:val="left"/>
    </w:pPr>
    <w:rPr>
      <w:rFonts w:eastAsia="MS Mincho"/>
    </w:rPr>
  </w:style>
  <w:style w:type="character" w:customStyle="1" w:styleId="AnnexNoChar">
    <w:name w:val="Annex_No Char"/>
    <w:link w:val="AnnexNo"/>
    <w:locked/>
    <w:rsid w:val="00FA11D3"/>
    <w:rPr>
      <w:caps/>
      <w:sz w:val="28"/>
      <w:lang w:val="en-GB" w:eastAsia="en-US"/>
    </w:rPr>
  </w:style>
  <w:style w:type="numbering" w:styleId="111111">
    <w:name w:val="Outline List 2"/>
    <w:basedOn w:val="NoList"/>
    <w:uiPriority w:val="99"/>
    <w:unhideWhenUsed/>
    <w:rsid w:val="00FA11D3"/>
    <w:pPr>
      <w:numPr>
        <w:numId w:val="1"/>
      </w:numPr>
    </w:pPr>
  </w:style>
  <w:style w:type="character" w:customStyle="1" w:styleId="CaptionChar1">
    <w:name w:val="Caption Char1"/>
    <w:aliases w:val="cap Char,cap1 Char,cap2 Char,cap11 Char,Caption Char Char,Caption Char1 Char Char,cap Char Char1 Char,Caption Char Char1 Char Char,cap Char2 Char"/>
    <w:link w:val="Caption"/>
    <w:rsid w:val="00FA11D3"/>
    <w:rPr>
      <w:i/>
      <w:iCs/>
      <w:color w:val="1F497D" w:themeColor="text2"/>
      <w:sz w:val="18"/>
      <w:szCs w:val="18"/>
      <w:lang w:val="en-GB" w:eastAsia="en-US"/>
    </w:rPr>
  </w:style>
  <w:style w:type="character" w:customStyle="1" w:styleId="HeadingiChar">
    <w:name w:val="Heading_i Char"/>
    <w:basedOn w:val="DefaultParagraphFont"/>
    <w:link w:val="Headingi"/>
    <w:locked/>
    <w:rsid w:val="00FA11D3"/>
    <w:rPr>
      <w:i/>
      <w:sz w:val="24"/>
      <w:lang w:val="en-GB" w:eastAsia="en-US"/>
    </w:rPr>
  </w:style>
  <w:style w:type="character" w:customStyle="1" w:styleId="ArttitleChar">
    <w:name w:val="Art_title Char"/>
    <w:basedOn w:val="DefaultParagraphFont"/>
    <w:link w:val="Arttitle"/>
    <w:locked/>
    <w:rsid w:val="00FA11D3"/>
    <w:rPr>
      <w:b/>
      <w:sz w:val="28"/>
      <w:lang w:val="en-GB" w:eastAsia="en-US"/>
    </w:rPr>
  </w:style>
  <w:style w:type="character" w:customStyle="1" w:styleId="RestitleChar">
    <w:name w:val="Res_title Char"/>
    <w:basedOn w:val="DefaultParagraphFont"/>
    <w:link w:val="Restitle"/>
    <w:locked/>
    <w:rsid w:val="00FA11D3"/>
    <w:rPr>
      <w:b/>
      <w:sz w:val="28"/>
      <w:lang w:val="en-GB" w:eastAsia="en-US"/>
    </w:rPr>
  </w:style>
  <w:style w:type="paragraph" w:customStyle="1" w:styleId="1">
    <w:name w:val="変更箇所1"/>
    <w:hidden/>
    <w:semiHidden/>
    <w:rsid w:val="00FA11D3"/>
    <w:rPr>
      <w:rFonts w:eastAsia="SimSun"/>
      <w:sz w:val="24"/>
      <w:lang w:val="en-GB" w:eastAsia="en-US"/>
    </w:rPr>
  </w:style>
  <w:style w:type="character" w:customStyle="1" w:styleId="NormalIndentChar">
    <w:name w:val="Normal Indent Char"/>
    <w:basedOn w:val="DefaultParagraphFont"/>
    <w:link w:val="NormalIndent"/>
    <w:rsid w:val="00FA11D3"/>
    <w:rPr>
      <w:sz w:val="24"/>
      <w:lang w:val="en-GB" w:eastAsia="en-US"/>
    </w:rPr>
  </w:style>
  <w:style w:type="character" w:customStyle="1" w:styleId="ListParagraphChar">
    <w:name w:val="List Paragraph Char"/>
    <w:aliases w:val="- Bullets Char,1st level - Bullet List Paragraph Char,Lettre d'introduction Char,Normal bullet 2 Char,Bullet list Char,Numbered List Char,Lista1 Char,Task Body Char,Viñetas (Inicio Parrafo) Char,3 Txt tabla Char,Lista viñetas Char"/>
    <w:basedOn w:val="DefaultParagraphFont"/>
    <w:link w:val="ListParagraph"/>
    <w:uiPriority w:val="34"/>
    <w:qFormat/>
    <w:rsid w:val="00FA11D3"/>
    <w:rPr>
      <w:sz w:val="24"/>
      <w:lang w:val="en-GB" w:eastAsia="en-US"/>
    </w:rPr>
  </w:style>
  <w:style w:type="paragraph" w:styleId="BodyTextFirstIndent">
    <w:name w:val="Body Text First Indent"/>
    <w:basedOn w:val="BodyText"/>
    <w:link w:val="BodyTextFirstIndentChar"/>
    <w:rsid w:val="00FA11D3"/>
    <w:pPr>
      <w:tabs>
        <w:tab w:val="left" w:pos="1134"/>
        <w:tab w:val="left" w:pos="1871"/>
        <w:tab w:val="left" w:pos="2268"/>
      </w:tabs>
      <w:overflowPunct w:val="0"/>
      <w:autoSpaceDE w:val="0"/>
      <w:autoSpaceDN w:val="0"/>
      <w:adjustRightInd w:val="0"/>
      <w:spacing w:before="120" w:after="120"/>
      <w:ind w:firstLineChars="100" w:firstLine="420"/>
      <w:textAlignment w:val="baseline"/>
    </w:pPr>
    <w:rPr>
      <w:rFonts w:eastAsiaTheme="minorEastAsia"/>
      <w:b w:val="0"/>
      <w:bCs w:val="0"/>
      <w:szCs w:val="20"/>
      <w:lang w:val="en-GB"/>
    </w:rPr>
  </w:style>
  <w:style w:type="character" w:customStyle="1" w:styleId="BodyTextFirstIndentChar">
    <w:name w:val="Body Text First Indent Char"/>
    <w:basedOn w:val="BodyTextChar"/>
    <w:link w:val="BodyTextFirstIndent"/>
    <w:rsid w:val="00FA11D3"/>
    <w:rPr>
      <w:rFonts w:eastAsiaTheme="minorEastAsia"/>
      <w:b w:val="0"/>
      <w:bCs w:val="0"/>
      <w:sz w:val="24"/>
      <w:szCs w:val="24"/>
      <w:lang w:val="en-GB" w:eastAsia="en-US"/>
    </w:rPr>
  </w:style>
  <w:style w:type="paragraph" w:styleId="TOCHeading">
    <w:name w:val="TOC Heading"/>
    <w:basedOn w:val="Heading1"/>
    <w:next w:val="Normal"/>
    <w:uiPriority w:val="39"/>
    <w:semiHidden/>
    <w:unhideWhenUsed/>
    <w:qFormat/>
    <w:rsid w:val="00FA11D3"/>
    <w:pPr>
      <w:tabs>
        <w:tab w:val="clear" w:pos="794"/>
        <w:tab w:val="clear" w:pos="1191"/>
        <w:tab w:val="clear" w:pos="1588"/>
        <w:tab w:val="clear" w:pos="1985"/>
      </w:tabs>
      <w:overflowPunct/>
      <w:autoSpaceDE/>
      <w:autoSpaceDN/>
      <w:adjustRightInd/>
      <w:spacing w:before="240" w:line="256"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enumlev2Char">
    <w:name w:val="enumlev2 Char"/>
    <w:basedOn w:val="DefaultParagraphFont"/>
    <w:link w:val="enumlev2"/>
    <w:locked/>
    <w:rsid w:val="00FA11D3"/>
    <w:rPr>
      <w:sz w:val="24"/>
      <w:lang w:val="en-GB" w:eastAsia="en-US"/>
    </w:rPr>
  </w:style>
  <w:style w:type="character" w:customStyle="1" w:styleId="EquationlegendChar">
    <w:name w:val="Equation_legend Char"/>
    <w:basedOn w:val="DefaultParagraphFont"/>
    <w:link w:val="Equationlegend"/>
    <w:locked/>
    <w:rsid w:val="00FA11D3"/>
    <w:rPr>
      <w:sz w:val="24"/>
      <w:lang w:eastAsia="en-US"/>
    </w:rPr>
  </w:style>
  <w:style w:type="character" w:customStyle="1" w:styleId="EquationChar">
    <w:name w:val="Equation Char"/>
    <w:link w:val="Equation"/>
    <w:locked/>
    <w:rsid w:val="00FA11D3"/>
    <w:rPr>
      <w:sz w:val="24"/>
      <w:lang w:val="en-GB" w:eastAsia="en-US"/>
    </w:rPr>
  </w:style>
  <w:style w:type="character" w:customStyle="1" w:styleId="BlancChar">
    <w:name w:val="Blanc Char"/>
    <w:basedOn w:val="DefaultParagraphFont"/>
    <w:link w:val="Blanc"/>
    <w:rsid w:val="00FA11D3"/>
    <w:rPr>
      <w:sz w:val="16"/>
      <w:lang w:val="en-GB" w:eastAsia="en-US"/>
    </w:rPr>
  </w:style>
  <w:style w:type="character" w:customStyle="1" w:styleId="FigureNoChar">
    <w:name w:val="Figure_No Char"/>
    <w:locked/>
    <w:rsid w:val="00FA11D3"/>
    <w:rPr>
      <w:caps/>
      <w:sz w:val="18"/>
      <w:lang w:val="fr-FR" w:eastAsia="en-US"/>
    </w:rPr>
  </w:style>
  <w:style w:type="character" w:customStyle="1" w:styleId="CommentSubjectChar1">
    <w:name w:val="Comment Subject Char1"/>
    <w:basedOn w:val="CommentTextChar"/>
    <w:rsid w:val="00FA11D3"/>
    <w:rPr>
      <w:rFonts w:ascii="Times New Roman" w:eastAsia="MS Mincho" w:hAnsi="Times New Roman"/>
      <w:b/>
      <w:bCs/>
      <w:lang w:val="en-GB" w:eastAsia="en-US"/>
    </w:rPr>
  </w:style>
  <w:style w:type="character" w:customStyle="1" w:styleId="PlainTextChar1">
    <w:name w:val="Plain Text Char1"/>
    <w:basedOn w:val="DefaultParagraphFont"/>
    <w:uiPriority w:val="99"/>
    <w:rsid w:val="00FA11D3"/>
    <w:rPr>
      <w:rFonts w:ascii="Courier New" w:eastAsia="MS Mincho" w:hAnsi="Courier New"/>
      <w:lang w:eastAsia="en-US"/>
    </w:rPr>
  </w:style>
  <w:style w:type="table" w:customStyle="1" w:styleId="TableGrid1">
    <w:name w:val="Table Grid1"/>
    <w:basedOn w:val="TableNormal"/>
    <w:next w:val="TableGrid"/>
    <w:uiPriority w:val="99"/>
    <w:rsid w:val="00FA11D3"/>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Char1">
    <w:name w:val="Date Char1"/>
    <w:basedOn w:val="DefaultParagraphFont"/>
    <w:uiPriority w:val="99"/>
    <w:rsid w:val="00FA11D3"/>
    <w:rPr>
      <w:rFonts w:ascii="Times New Roman" w:eastAsia="MS Mincho" w:hAnsi="Times New Roman"/>
      <w:sz w:val="24"/>
      <w:lang w:val="en-GB" w:eastAsia="en-US"/>
    </w:rPr>
  </w:style>
  <w:style w:type="character" w:customStyle="1" w:styleId="HTMLPreformattedChar1">
    <w:name w:val="HTML Preformatted Char1"/>
    <w:basedOn w:val="DefaultParagraphFont"/>
    <w:uiPriority w:val="99"/>
    <w:rsid w:val="00FA11D3"/>
    <w:rPr>
      <w:rFonts w:ascii="MS Gothic" w:eastAsia="MS Gothic" w:hAnsi="MS Gothic" w:cs="MS Gothic"/>
      <w:sz w:val="24"/>
      <w:szCs w:val="24"/>
      <w:lang w:eastAsia="ja-JP"/>
    </w:rPr>
  </w:style>
  <w:style w:type="character" w:customStyle="1" w:styleId="DocumentMapChar1">
    <w:name w:val="Document Map Char1"/>
    <w:basedOn w:val="DefaultParagraphFont"/>
    <w:uiPriority w:val="99"/>
    <w:rsid w:val="00FA11D3"/>
    <w:rPr>
      <w:rFonts w:ascii="Tahoma" w:eastAsia="MS Mincho" w:hAnsi="Tahoma" w:cs="Tahoma"/>
      <w:shd w:val="clear" w:color="auto" w:fill="000080"/>
      <w:lang w:eastAsia="en-US"/>
    </w:rPr>
  </w:style>
  <w:style w:type="paragraph" w:styleId="TableofFigures">
    <w:name w:val="table of figures"/>
    <w:basedOn w:val="Normal"/>
    <w:next w:val="Normal"/>
    <w:uiPriority w:val="99"/>
    <w:rsid w:val="00FA11D3"/>
    <w:pPr>
      <w:tabs>
        <w:tab w:val="clear" w:pos="794"/>
        <w:tab w:val="clear" w:pos="1191"/>
        <w:tab w:val="clear" w:pos="1588"/>
        <w:tab w:val="clear" w:pos="1985"/>
      </w:tabs>
      <w:overflowPunct/>
      <w:autoSpaceDE/>
      <w:autoSpaceDN/>
      <w:adjustRightInd/>
      <w:spacing w:before="240"/>
      <w:ind w:left="400" w:hanging="400"/>
      <w:textAlignment w:val="auto"/>
    </w:pPr>
    <w:rPr>
      <w:rFonts w:ascii="Times" w:eastAsia="MS Mincho" w:hAnsi="Times"/>
      <w:sz w:val="20"/>
      <w:lang w:val="en-US"/>
    </w:rPr>
  </w:style>
  <w:style w:type="character" w:customStyle="1" w:styleId="EndnoteTextChar2">
    <w:name w:val="Endnote Text Char2"/>
    <w:basedOn w:val="DefaultParagraphFont"/>
    <w:uiPriority w:val="99"/>
    <w:rsid w:val="00FA11D3"/>
    <w:rPr>
      <w:rFonts w:ascii="Times" w:eastAsia="MS Mincho" w:hAnsi="Times"/>
      <w:lang w:eastAsia="en-US"/>
    </w:rPr>
  </w:style>
  <w:style w:type="table" w:styleId="LightShading-Accent1">
    <w:name w:val="Light Shading Accent 1"/>
    <w:basedOn w:val="TableNormal"/>
    <w:uiPriority w:val="60"/>
    <w:rsid w:val="00FA11D3"/>
    <w:rPr>
      <w:rFonts w:eastAsia="SimSu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未解決のメンション1"/>
    <w:basedOn w:val="DefaultParagraphFont"/>
    <w:uiPriority w:val="99"/>
    <w:semiHidden/>
    <w:unhideWhenUsed/>
    <w:rsid w:val="00FA11D3"/>
    <w:rPr>
      <w:color w:val="605E5C"/>
      <w:shd w:val="clear" w:color="auto" w:fill="E1DFDD"/>
    </w:rPr>
  </w:style>
  <w:style w:type="character" w:customStyle="1" w:styleId="AnnexNoTitleChar">
    <w:name w:val="Annex_NoTitle Char"/>
    <w:basedOn w:val="DefaultParagraphFont"/>
    <w:link w:val="AnnexNoTitle"/>
    <w:qFormat/>
    <w:locked/>
    <w:rsid w:val="00FA11D3"/>
    <w:rPr>
      <w:b/>
      <w:sz w:val="28"/>
      <w:lang w:val="en-GB" w:eastAsia="en-US"/>
    </w:rPr>
  </w:style>
  <w:style w:type="character" w:customStyle="1" w:styleId="TableNo0">
    <w:name w:val="Table_No Знак"/>
    <w:locked/>
    <w:rsid w:val="00FA11D3"/>
    <w:rPr>
      <w:rFonts w:ascii="Times New Roman" w:hAnsi="Times New Roman"/>
      <w:caps/>
      <w:lang w:val="en-GB" w:eastAsia="en-US"/>
    </w:rPr>
  </w:style>
  <w:style w:type="character" w:customStyle="1" w:styleId="Tabletitle1">
    <w:name w:val="Table_title Знак"/>
    <w:locked/>
    <w:rsid w:val="00FA11D3"/>
    <w:rPr>
      <w:rFonts w:ascii="Times New Roman Bold" w:hAnsi="Times New Roman Bold"/>
      <w:b/>
      <w:lang w:val="en-GB" w:eastAsia="en-US"/>
    </w:rPr>
  </w:style>
  <w:style w:type="paragraph" w:customStyle="1" w:styleId="text">
    <w:name w:val="text"/>
    <w:basedOn w:val="Normal"/>
    <w:rsid w:val="00FA11D3"/>
    <w:pPr>
      <w:tabs>
        <w:tab w:val="clear" w:pos="794"/>
        <w:tab w:val="clear" w:pos="1191"/>
        <w:tab w:val="clear" w:pos="1588"/>
        <w:tab w:val="clear" w:pos="1985"/>
      </w:tabs>
      <w:overflowPunct/>
      <w:autoSpaceDE/>
      <w:autoSpaceDN/>
      <w:adjustRightInd/>
      <w:spacing w:before="0" w:line="240" w:lineRule="exact"/>
      <w:ind w:firstLine="187"/>
      <w:textAlignment w:val="auto"/>
    </w:pPr>
    <w:rPr>
      <w:rFonts w:eastAsia="PMingLiU"/>
      <w:sz w:val="20"/>
      <w:lang w:val="en-US" w:eastAsia="zh-CN"/>
    </w:rPr>
  </w:style>
  <w:style w:type="character" w:customStyle="1" w:styleId="MTDisplayEquationChar">
    <w:name w:val="MTDisplayEquation Char"/>
    <w:basedOn w:val="DefaultParagraphFont"/>
    <w:link w:val="MTDisplayEquation"/>
    <w:locked/>
    <w:rsid w:val="00FA11D3"/>
    <w:rPr>
      <w:sz w:val="24"/>
      <w:lang w:val="en-GB" w:eastAsia="en-US"/>
    </w:rPr>
  </w:style>
  <w:style w:type="paragraph" w:customStyle="1" w:styleId="MTDisplayEquation">
    <w:name w:val="MTDisplayEquation"/>
    <w:basedOn w:val="Normal"/>
    <w:next w:val="Normal"/>
    <w:link w:val="MTDisplayEquationChar"/>
    <w:rsid w:val="00FA11D3"/>
    <w:pPr>
      <w:tabs>
        <w:tab w:val="clear" w:pos="794"/>
        <w:tab w:val="clear" w:pos="1191"/>
        <w:tab w:val="clear" w:pos="1588"/>
        <w:tab w:val="clear" w:pos="1985"/>
        <w:tab w:val="center" w:pos="4820"/>
        <w:tab w:val="right" w:pos="9640"/>
      </w:tabs>
      <w:jc w:val="left"/>
      <w:textAlignment w:val="auto"/>
    </w:pPr>
  </w:style>
  <w:style w:type="paragraph" w:customStyle="1" w:styleId="Text0">
    <w:name w:val="Text"/>
    <w:basedOn w:val="Normal"/>
    <w:uiPriority w:val="99"/>
    <w:rsid w:val="00FA11D3"/>
    <w:pPr>
      <w:widowControl w:val="0"/>
      <w:suppressAutoHyphens/>
      <w:overflowPunct/>
      <w:autoSpaceDN/>
      <w:adjustRightInd/>
      <w:spacing w:before="0" w:line="252" w:lineRule="auto"/>
      <w:ind w:firstLine="202"/>
      <w:textAlignment w:val="auto"/>
    </w:pPr>
    <w:rPr>
      <w:rFonts w:eastAsia="MS Mincho" w:cs="CG Times"/>
      <w:sz w:val="20"/>
      <w:lang w:val="en-US" w:eastAsia="ar-SA"/>
    </w:rPr>
  </w:style>
  <w:style w:type="paragraph" w:customStyle="1" w:styleId="sectionhead1">
    <w:name w:val="section head (1)"/>
    <w:basedOn w:val="Normal"/>
    <w:rsid w:val="00FA11D3"/>
    <w:pPr>
      <w:tabs>
        <w:tab w:val="clear" w:pos="794"/>
        <w:tab w:val="clear" w:pos="1191"/>
        <w:tab w:val="clear" w:pos="1588"/>
        <w:tab w:val="clear" w:pos="1985"/>
        <w:tab w:val="num" w:pos="720"/>
      </w:tabs>
      <w:overflowPunct/>
      <w:autoSpaceDE/>
      <w:autoSpaceDN/>
      <w:adjustRightInd/>
      <w:spacing w:after="120" w:line="216" w:lineRule="auto"/>
      <w:ind w:left="720" w:hanging="720"/>
      <w:jc w:val="center"/>
      <w:textAlignment w:val="auto"/>
    </w:pPr>
    <w:rPr>
      <w:rFonts w:eastAsia="SimSun"/>
      <w:smallCaps/>
      <w:sz w:val="20"/>
      <w:lang w:val="en-US" w:eastAsia="zh-CN"/>
    </w:rPr>
  </w:style>
  <w:style w:type="table" w:customStyle="1" w:styleId="11">
    <w:name w:val="表 (格子)1"/>
    <w:basedOn w:val="TableNormal"/>
    <w:next w:val="TableGrid"/>
    <w:rsid w:val="00FA11D3"/>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urceCarattere">
    <w:name w:val="Source Carattere"/>
    <w:basedOn w:val="DefaultParagraphFont"/>
    <w:locked/>
    <w:rsid w:val="00FA11D3"/>
    <w:rPr>
      <w:rFonts w:ascii="Times New Roman" w:hAnsi="Times New Roman"/>
      <w:b/>
      <w:sz w:val="28"/>
      <w:lang w:val="en-GB" w:eastAsia="en-US"/>
    </w:rPr>
  </w:style>
  <w:style w:type="paragraph" w:customStyle="1" w:styleId="xl24">
    <w:name w:val="xl24"/>
    <w:basedOn w:val="Normal"/>
    <w:uiPriority w:val="99"/>
    <w:rsid w:val="00FA11D3"/>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25">
    <w:name w:val="xl25"/>
    <w:basedOn w:val="Normal"/>
    <w:uiPriority w:val="99"/>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26">
    <w:name w:val="xl26"/>
    <w:basedOn w:val="Normal"/>
    <w:uiPriority w:val="99"/>
    <w:rsid w:val="00FA11D3"/>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7">
    <w:name w:val="xl27"/>
    <w:basedOn w:val="Normal"/>
    <w:uiPriority w:val="99"/>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8">
    <w:name w:val="xl28"/>
    <w:basedOn w:val="Normal"/>
    <w:uiPriority w:val="99"/>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9">
    <w:name w:val="xl29"/>
    <w:basedOn w:val="Normal"/>
    <w:uiPriority w:val="99"/>
    <w:rsid w:val="00FA11D3"/>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30">
    <w:name w:val="xl30"/>
    <w:basedOn w:val="Normal"/>
    <w:uiPriority w:val="99"/>
    <w:rsid w:val="00FA11D3"/>
    <w:pPr>
      <w:pBdr>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1">
    <w:name w:val="xl31"/>
    <w:basedOn w:val="Normal"/>
    <w:uiPriority w:val="99"/>
    <w:rsid w:val="00FA11D3"/>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2">
    <w:name w:val="xl32"/>
    <w:basedOn w:val="Normal"/>
    <w:uiPriority w:val="99"/>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3">
    <w:name w:val="xl33"/>
    <w:basedOn w:val="Normal"/>
    <w:uiPriority w:val="99"/>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4">
    <w:name w:val="xl34"/>
    <w:basedOn w:val="Normal"/>
    <w:uiPriority w:val="99"/>
    <w:rsid w:val="00FA11D3"/>
    <w:pPr>
      <w:pBdr>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5">
    <w:name w:val="xl35"/>
    <w:basedOn w:val="Normal"/>
    <w:uiPriority w:val="99"/>
    <w:rsid w:val="00FA11D3"/>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6">
    <w:name w:val="xl36"/>
    <w:basedOn w:val="Normal"/>
    <w:uiPriority w:val="99"/>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7">
    <w:name w:val="xl37"/>
    <w:basedOn w:val="Normal"/>
    <w:uiPriority w:val="99"/>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8">
    <w:name w:val="xl38"/>
    <w:basedOn w:val="Normal"/>
    <w:uiPriority w:val="99"/>
    <w:rsid w:val="00FA11D3"/>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9">
    <w:name w:val="xl39"/>
    <w:basedOn w:val="Normal"/>
    <w:uiPriority w:val="99"/>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40">
    <w:name w:val="xl40"/>
    <w:basedOn w:val="Normal"/>
    <w:uiPriority w:val="99"/>
    <w:rsid w:val="00FA11D3"/>
    <w:pPr>
      <w:pBdr>
        <w:top w:val="single" w:sz="4" w:space="0" w:color="auto"/>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1">
    <w:name w:val="xl41"/>
    <w:basedOn w:val="Normal"/>
    <w:uiPriority w:val="99"/>
    <w:rsid w:val="00FA11D3"/>
    <w:pPr>
      <w:pBdr>
        <w:top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2">
    <w:name w:val="xl42"/>
    <w:basedOn w:val="Normal"/>
    <w:uiPriority w:val="99"/>
    <w:rsid w:val="00FA11D3"/>
    <w:pPr>
      <w:pBdr>
        <w:top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3">
    <w:name w:val="xl43"/>
    <w:basedOn w:val="Normal"/>
    <w:uiPriority w:val="99"/>
    <w:rsid w:val="00FA11D3"/>
    <w:pP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4">
    <w:name w:val="xl44"/>
    <w:basedOn w:val="Normal"/>
    <w:uiPriority w:val="99"/>
    <w:rsid w:val="00FA11D3"/>
    <w:pPr>
      <w:pBdr>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5">
    <w:name w:val="xl45"/>
    <w:basedOn w:val="Normal"/>
    <w:uiPriority w:val="99"/>
    <w:rsid w:val="00FA11D3"/>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6">
    <w:name w:val="xl46"/>
    <w:basedOn w:val="Normal"/>
    <w:uiPriority w:val="99"/>
    <w:rsid w:val="00FA11D3"/>
    <w:pPr>
      <w:pBdr>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7">
    <w:name w:val="xl47"/>
    <w:basedOn w:val="Normal"/>
    <w:uiPriority w:val="99"/>
    <w:rsid w:val="00FA11D3"/>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character" w:customStyle="1" w:styleId="FootnoteTextChar2">
    <w:name w:val="Footnote Text Char2"/>
    <w:aliases w:val="DNV-FT Char1,ALTS FOOTNOTE Char1,Footnote Text Char1 Char1,Footnote Text Char Char1 Char1,Footnote Text Char4 Char Char Char1,Footnote Text Char1 Char1 Char1 Char Char1,Footnote Text Char Char1 Char1 Char Char Char1"/>
    <w:basedOn w:val="DefaultParagraphFont"/>
    <w:uiPriority w:val="99"/>
    <w:locked/>
    <w:rsid w:val="00FA11D3"/>
    <w:rPr>
      <w:rFonts w:cs="Times New Roman"/>
      <w:lang w:val="en-US" w:eastAsia="en-US" w:bidi="ar-SA"/>
    </w:rPr>
  </w:style>
  <w:style w:type="paragraph" w:customStyle="1" w:styleId="Style0">
    <w:name w:val="Style0"/>
    <w:uiPriority w:val="99"/>
    <w:rsid w:val="00FA11D3"/>
    <w:pPr>
      <w:autoSpaceDE w:val="0"/>
      <w:autoSpaceDN w:val="0"/>
      <w:adjustRightInd w:val="0"/>
    </w:pPr>
    <w:rPr>
      <w:rFonts w:ascii="Arial" w:eastAsia="MS Mincho" w:hAnsi="Arial"/>
      <w:sz w:val="24"/>
      <w:szCs w:val="24"/>
      <w:lang w:eastAsia="en-US"/>
    </w:rPr>
  </w:style>
  <w:style w:type="paragraph" w:customStyle="1" w:styleId="Char1CharChar1Char">
    <w:name w:val="Char1 Char Char1 Char"/>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Table">
    <w:name w:val="Table_#"/>
    <w:basedOn w:val="Normal"/>
    <w:next w:val="TableTitle0"/>
    <w:uiPriority w:val="99"/>
    <w:rsid w:val="00FA11D3"/>
    <w:pPr>
      <w:keepNext/>
      <w:tabs>
        <w:tab w:val="clear" w:pos="794"/>
        <w:tab w:val="clear" w:pos="1191"/>
        <w:tab w:val="clear" w:pos="1588"/>
        <w:tab w:val="clear" w:pos="1985"/>
      </w:tabs>
      <w:spacing w:before="567" w:after="113"/>
      <w:jc w:val="center"/>
    </w:pPr>
    <w:rPr>
      <w:rFonts w:eastAsia="MS Mincho"/>
      <w:sz w:val="18"/>
    </w:rPr>
  </w:style>
  <w:style w:type="paragraph" w:customStyle="1" w:styleId="TableText0">
    <w:name w:val="Table_Text"/>
    <w:basedOn w:val="TableLegend0"/>
    <w:rsid w:val="00FA11D3"/>
    <w:pPr>
      <w:spacing w:before="100" w:after="100" w:line="190" w:lineRule="exact"/>
      <w:ind w:left="0" w:right="0"/>
    </w:pPr>
  </w:style>
  <w:style w:type="paragraph" w:customStyle="1" w:styleId="TableLegend0">
    <w:name w:val="Table_Legend"/>
    <w:basedOn w:val="Normal"/>
    <w:next w:val="Normal"/>
    <w:uiPriority w:val="99"/>
    <w:rsid w:val="00FA11D3"/>
    <w:pPr>
      <w:keepNext/>
      <w:spacing w:before="86" w:line="199" w:lineRule="exact"/>
      <w:ind w:left="-85" w:right="-85"/>
    </w:pPr>
    <w:rPr>
      <w:rFonts w:eastAsia="MS Mincho"/>
      <w:sz w:val="18"/>
    </w:rPr>
  </w:style>
  <w:style w:type="paragraph" w:customStyle="1" w:styleId="headingb0">
    <w:name w:val="heading_b"/>
    <w:basedOn w:val="Heading3"/>
    <w:next w:val="Normal"/>
    <w:uiPriority w:val="99"/>
    <w:rsid w:val="00FA11D3"/>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bCs/>
      <w:sz w:val="28"/>
      <w:szCs w:val="24"/>
    </w:rPr>
  </w:style>
  <w:style w:type="paragraph" w:customStyle="1" w:styleId="RecNoBR">
    <w:name w:val="Rec_No_BR"/>
    <w:basedOn w:val="Normal"/>
    <w:next w:val="Normal"/>
    <w:rsid w:val="00FA11D3"/>
    <w:pPr>
      <w:keepNext/>
      <w:keepLines/>
      <w:spacing w:before="480"/>
      <w:jc w:val="center"/>
    </w:pPr>
    <w:rPr>
      <w:rFonts w:eastAsia="MS Mincho"/>
      <w:caps/>
      <w:sz w:val="28"/>
    </w:rPr>
  </w:style>
  <w:style w:type="character" w:customStyle="1" w:styleId="Title1Carattere">
    <w:name w:val="Title 1 Carattere"/>
    <w:basedOn w:val="SourceCarattere"/>
    <w:locked/>
    <w:rsid w:val="00FA11D3"/>
    <w:rPr>
      <w:rFonts w:ascii="Times New Roman" w:hAnsi="Times New Roman"/>
      <w:b w:val="0"/>
      <w:caps/>
      <w:sz w:val="28"/>
      <w:lang w:val="en-GB" w:eastAsia="en-US"/>
    </w:rPr>
  </w:style>
  <w:style w:type="character" w:customStyle="1" w:styleId="Heading4Char1">
    <w:name w:val="Heading 4 Char1"/>
    <w:aliases w:val="h4 Char1,Heading 14 Char1,Heading 141 Char1,Heading 142 Char1,4 Char1,H4 Char1,h41 Char1,H41 Char1,H42 Char1,h42 Char1,H43 Char1,h43 Char1,H411 Char1,h411 Char1,H421 Char1,h421 Char1,H44 Char1,h44 Char1,H412 Char1,h412 Char1,H422 Char1"/>
    <w:uiPriority w:val="99"/>
    <w:locked/>
    <w:rsid w:val="00FA11D3"/>
    <w:rPr>
      <w:rFonts w:ascii="Times New Roman" w:hAnsi="Times New Roman" w:cs="Times New Roman"/>
      <w:b/>
      <w:sz w:val="24"/>
      <w:lang w:val="en-GB" w:eastAsia="en-US"/>
    </w:rPr>
  </w:style>
  <w:style w:type="character" w:customStyle="1" w:styleId="Heading5Char1">
    <w:name w:val="Heading 5 Char1"/>
    <w:aliases w:val="T5 Char1,TITRE 5 Char1,Überschrift 51 Char1,†berschrift 51 Char1,Überschrift 5 Char1,h5 Char1"/>
    <w:uiPriority w:val="99"/>
    <w:locked/>
    <w:rsid w:val="00FA11D3"/>
    <w:rPr>
      <w:rFonts w:ascii="Times New Roman" w:hAnsi="Times New Roman" w:cs="Times New Roman"/>
      <w:b/>
      <w:sz w:val="24"/>
      <w:lang w:val="en-GB" w:eastAsia="en-US"/>
    </w:rPr>
  </w:style>
  <w:style w:type="character" w:customStyle="1" w:styleId="Heading6Char1">
    <w:name w:val="Heading 6 Char1"/>
    <w:aliases w:val="第五层条 Char1,H6 Char1,第六层条目 Char1,Legal Level 1. Char1,BOD 4 Char1,Bullet list Char1,h6 Char1,Third Subheading Char1,PIM 6 Char1,Bullet (Single Lines) Char1,h61 Char1,heading 61 Char1,L6 Char1,标题6 Char Char2,标题6 Char2,标题6 Char Char Char1"/>
    <w:uiPriority w:val="99"/>
    <w:locked/>
    <w:rsid w:val="00FA11D3"/>
    <w:rPr>
      <w:rFonts w:ascii="Times New Roman" w:hAnsi="Times New Roman" w:cs="Times New Roman"/>
      <w:b/>
      <w:sz w:val="24"/>
      <w:lang w:val="en-GB" w:eastAsia="en-US"/>
    </w:rPr>
  </w:style>
  <w:style w:type="character" w:customStyle="1" w:styleId="Heading7Char1">
    <w:name w:val="Heading 7 Char1"/>
    <w:uiPriority w:val="99"/>
    <w:locked/>
    <w:rsid w:val="00FA11D3"/>
    <w:rPr>
      <w:rFonts w:ascii="Times New Roman" w:hAnsi="Times New Roman" w:cs="Times New Roman"/>
      <w:b/>
      <w:sz w:val="24"/>
      <w:lang w:val="en-GB" w:eastAsia="en-US"/>
    </w:rPr>
  </w:style>
  <w:style w:type="character" w:customStyle="1" w:styleId="Heading8Char1">
    <w:name w:val="Heading 8 Char1"/>
    <w:uiPriority w:val="99"/>
    <w:locked/>
    <w:rsid w:val="00FA11D3"/>
    <w:rPr>
      <w:rFonts w:ascii="Times New Roman" w:hAnsi="Times New Roman" w:cs="Times New Roman"/>
      <w:b/>
      <w:sz w:val="24"/>
      <w:lang w:val="en-GB" w:eastAsia="en-US"/>
    </w:rPr>
  </w:style>
  <w:style w:type="character" w:customStyle="1" w:styleId="Heading9Char1">
    <w:name w:val="Heading 9 Char1"/>
    <w:uiPriority w:val="99"/>
    <w:locked/>
    <w:rsid w:val="00FA11D3"/>
    <w:rPr>
      <w:rFonts w:ascii="Times New Roman" w:hAnsi="Times New Roman" w:cs="Times New Roman"/>
      <w:b/>
      <w:sz w:val="24"/>
      <w:lang w:val="en-GB" w:eastAsia="en-US"/>
    </w:rPr>
  </w:style>
  <w:style w:type="character" w:customStyle="1" w:styleId="HeaderChar1">
    <w:name w:val="Header Char1"/>
    <w:aliases w:val="encabezado Char1"/>
    <w:uiPriority w:val="99"/>
    <w:locked/>
    <w:rsid w:val="00FA11D3"/>
    <w:rPr>
      <w:rFonts w:ascii="Times New Roman" w:hAnsi="Times New Roman" w:cs="Times New Roman"/>
      <w:sz w:val="18"/>
      <w:lang w:val="en-GB" w:eastAsia="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locked/>
    <w:rsid w:val="00FA11D3"/>
    <w:rPr>
      <w:rFonts w:ascii="Times New Roman" w:hAnsi="Times New Roman" w:cs="Times New Roman"/>
      <w:b/>
      <w:sz w:val="28"/>
      <w:lang w:val="en-GB" w:eastAsia="en-US"/>
    </w:rPr>
  </w:style>
  <w:style w:type="character" w:customStyle="1" w:styleId="Heading2Char1">
    <w:name w:val="Heading 2 Char1"/>
    <w:aliases w:val="título 2 Char1,h2 Char1,UNDERRUBRIK 1-2 Char1,H2 Char1,h21 Char1,Heading Two Char1,R2 Char1,l2 Char1,2 Char1,level 2 Char1,Titre 2P Char1,Titre2P Char1,Sub-section Char1,Head 2 Char1,List level 2 Char1,Sub-Heading Char1,A Char1,h:2 Char"/>
    <w:uiPriority w:val="99"/>
    <w:locked/>
    <w:rsid w:val="00FA11D3"/>
    <w:rPr>
      <w:rFonts w:ascii="Times New Roman" w:hAnsi="Times New Roman" w:cs="Times New Roman"/>
      <w:b/>
      <w:sz w:val="24"/>
      <w:lang w:val="en-GB" w:eastAsia="en-US"/>
    </w:rPr>
  </w:style>
  <w:style w:type="character" w:customStyle="1" w:styleId="Heading3Char1">
    <w:name w:val="Heading 3 Char1"/>
    <w:aliases w:val="3 Char1,h3 Char1,Memo Heading 3 Char1,H3 Char1,h31 Char1,título 3 Char1,Titre 3 Char1,l3 Char1,list 3 Char1,Head 3 Char1,h32 Char1,h33 Char1,h34 Char1,h35 Char1,h36 Char1,h37 Char1,h38 Char1,h311 Char1,h321 Char1,h331 Char1,h341 Char2"/>
    <w:uiPriority w:val="99"/>
    <w:locked/>
    <w:rsid w:val="00FA11D3"/>
    <w:rPr>
      <w:rFonts w:ascii="Times New Roman" w:hAnsi="Times New Roman" w:cs="Times New Roman"/>
      <w:b/>
      <w:sz w:val="24"/>
      <w:lang w:val="en-GB" w:eastAsia="en-US"/>
    </w:rPr>
  </w:style>
  <w:style w:type="character" w:customStyle="1" w:styleId="FooterChar1">
    <w:name w:val="Footer Char1"/>
    <w:aliases w:val="footer odd Char1,pie de página Char1,footer1 Char1,footer odd1 Char1,footer5 Char1,footer odd4 Char1,footer odd2 Char1,footer2 Char1,footer odd3 Char1,footer11 Char1,footer odd11 Char1,footer51 Char1,footer odd41 Char1,footer odd21 Char1"/>
    <w:uiPriority w:val="99"/>
    <w:locked/>
    <w:rsid w:val="00FA11D3"/>
    <w:rPr>
      <w:rFonts w:ascii="Times New Roman" w:hAnsi="Times New Roman" w:cs="Times New Roman"/>
      <w:caps/>
      <w:noProof/>
      <w:sz w:val="16"/>
      <w:lang w:val="en-GB" w:eastAsia="en-US"/>
    </w:rPr>
  </w:style>
  <w:style w:type="paragraph" w:customStyle="1" w:styleId="FigureLegend0">
    <w:name w:val="Figure_Legend"/>
    <w:basedOn w:val="TableLegend0"/>
    <w:next w:val="FigureRemark"/>
    <w:uiPriority w:val="99"/>
    <w:rsid w:val="00FA11D3"/>
    <w:pPr>
      <w:jc w:val="left"/>
    </w:pPr>
  </w:style>
  <w:style w:type="paragraph" w:customStyle="1" w:styleId="FigureRemark">
    <w:name w:val="Figure_Remark"/>
    <w:basedOn w:val="TableLegend0"/>
    <w:uiPriority w:val="99"/>
    <w:rsid w:val="00FA11D3"/>
    <w:pPr>
      <w:tabs>
        <w:tab w:val="clear" w:pos="794"/>
        <w:tab w:val="clear" w:pos="1191"/>
        <w:tab w:val="clear" w:pos="1588"/>
        <w:tab w:val="clear" w:pos="1985"/>
        <w:tab w:val="center" w:pos="284"/>
      </w:tabs>
      <w:spacing w:before="142"/>
    </w:pPr>
  </w:style>
  <w:style w:type="paragraph" w:customStyle="1" w:styleId="Figure0">
    <w:name w:val="Figure_#"/>
    <w:basedOn w:val="Table"/>
    <w:next w:val="FigureTitle0"/>
    <w:uiPriority w:val="99"/>
    <w:rsid w:val="00FA11D3"/>
  </w:style>
  <w:style w:type="paragraph" w:customStyle="1" w:styleId="FigureTitle0">
    <w:name w:val="Figure_Title"/>
    <w:basedOn w:val="TableTitle0"/>
    <w:next w:val="FigureLegend0"/>
    <w:uiPriority w:val="99"/>
    <w:rsid w:val="00FA11D3"/>
    <w:pPr>
      <w:spacing w:after="240"/>
    </w:pPr>
  </w:style>
  <w:style w:type="paragraph" w:customStyle="1" w:styleId="Annex">
    <w:name w:val="Annex_#"/>
    <w:basedOn w:val="Normal"/>
    <w:next w:val="AnnexRef0"/>
    <w:uiPriority w:val="99"/>
    <w:rsid w:val="00FA11D3"/>
    <w:pPr>
      <w:tabs>
        <w:tab w:val="clear" w:pos="794"/>
        <w:tab w:val="clear" w:pos="1191"/>
        <w:tab w:val="clear" w:pos="1588"/>
        <w:tab w:val="clear" w:pos="1985"/>
        <w:tab w:val="center" w:pos="4849"/>
        <w:tab w:val="right" w:pos="9696"/>
      </w:tabs>
      <w:spacing w:before="720" w:after="68"/>
      <w:jc w:val="center"/>
    </w:pPr>
    <w:rPr>
      <w:rFonts w:eastAsia="MS Mincho"/>
      <w:sz w:val="20"/>
    </w:rPr>
  </w:style>
  <w:style w:type="paragraph" w:customStyle="1" w:styleId="AnnexRef0">
    <w:name w:val="Annex_Ref"/>
    <w:basedOn w:val="Normal"/>
    <w:next w:val="AnnexTitle0"/>
    <w:uiPriority w:val="99"/>
    <w:rsid w:val="00FA11D3"/>
    <w:pPr>
      <w:tabs>
        <w:tab w:val="clear" w:pos="794"/>
        <w:tab w:val="clear" w:pos="1191"/>
        <w:tab w:val="clear" w:pos="1588"/>
        <w:tab w:val="clear" w:pos="1985"/>
        <w:tab w:val="center" w:pos="4849"/>
        <w:tab w:val="right" w:pos="9696"/>
      </w:tabs>
      <w:spacing w:before="0"/>
      <w:jc w:val="center"/>
    </w:pPr>
    <w:rPr>
      <w:rFonts w:eastAsia="MS Mincho"/>
      <w:sz w:val="20"/>
    </w:rPr>
  </w:style>
  <w:style w:type="paragraph" w:customStyle="1" w:styleId="AnnexTitle0">
    <w:name w:val="Annex_Title"/>
    <w:basedOn w:val="Normal"/>
    <w:next w:val="Normalaftertitle0"/>
    <w:uiPriority w:val="99"/>
    <w:rsid w:val="00FA11D3"/>
    <w:pPr>
      <w:tabs>
        <w:tab w:val="clear" w:pos="794"/>
        <w:tab w:val="clear" w:pos="1191"/>
        <w:tab w:val="clear" w:pos="1588"/>
        <w:tab w:val="clear" w:pos="1985"/>
        <w:tab w:val="left" w:pos="4849"/>
        <w:tab w:val="right" w:pos="9696"/>
      </w:tabs>
      <w:spacing w:before="136" w:after="200"/>
      <w:jc w:val="center"/>
    </w:pPr>
    <w:rPr>
      <w:rFonts w:eastAsia="MS Mincho"/>
      <w:b/>
    </w:rPr>
  </w:style>
  <w:style w:type="paragraph" w:customStyle="1" w:styleId="Appendix">
    <w:name w:val="Appendix_#"/>
    <w:basedOn w:val="Annex"/>
    <w:next w:val="AppendixRef0"/>
    <w:uiPriority w:val="99"/>
    <w:rsid w:val="00FA11D3"/>
  </w:style>
  <w:style w:type="paragraph" w:customStyle="1" w:styleId="AppendixRef0">
    <w:name w:val="Appendix_Ref"/>
    <w:basedOn w:val="AnnexRef0"/>
    <w:next w:val="AppendixTitle0"/>
    <w:uiPriority w:val="99"/>
    <w:rsid w:val="00FA11D3"/>
  </w:style>
  <w:style w:type="paragraph" w:customStyle="1" w:styleId="AppendixTitle0">
    <w:name w:val="Appendix_Title"/>
    <w:basedOn w:val="AnnexTitle0"/>
    <w:next w:val="Normal"/>
    <w:uiPriority w:val="99"/>
    <w:rsid w:val="00FA11D3"/>
  </w:style>
  <w:style w:type="paragraph" w:customStyle="1" w:styleId="RefTitle0">
    <w:name w:val="Ref_Title"/>
    <w:basedOn w:val="Normal"/>
    <w:next w:val="RefText0"/>
    <w:uiPriority w:val="99"/>
    <w:rsid w:val="00FA11D3"/>
    <w:pPr>
      <w:keepNext/>
      <w:keepLines/>
      <w:tabs>
        <w:tab w:val="clear" w:pos="794"/>
        <w:tab w:val="clear" w:pos="1191"/>
        <w:tab w:val="clear" w:pos="1588"/>
        <w:tab w:val="clear" w:pos="1985"/>
      </w:tabs>
      <w:spacing w:before="600"/>
      <w:jc w:val="center"/>
    </w:pPr>
    <w:rPr>
      <w:rFonts w:eastAsia="MS Mincho"/>
      <w:sz w:val="18"/>
    </w:rPr>
  </w:style>
  <w:style w:type="paragraph" w:customStyle="1" w:styleId="RefText0">
    <w:name w:val="Ref_Text"/>
    <w:basedOn w:val="Normal"/>
    <w:uiPriority w:val="99"/>
    <w:rsid w:val="00FA11D3"/>
    <w:pPr>
      <w:spacing w:before="136"/>
      <w:ind w:left="567" w:hanging="567"/>
    </w:pPr>
    <w:rPr>
      <w:rFonts w:eastAsia="MS Mincho"/>
      <w:sz w:val="18"/>
    </w:rPr>
  </w:style>
  <w:style w:type="paragraph" w:customStyle="1" w:styleId="listitem">
    <w:name w:val="listitem"/>
    <w:basedOn w:val="Normal"/>
    <w:uiPriority w:val="99"/>
    <w:rsid w:val="00FA11D3"/>
    <w:pPr>
      <w:keepLines/>
      <w:spacing w:before="0"/>
      <w:jc w:val="left"/>
    </w:pPr>
    <w:rPr>
      <w:rFonts w:eastAsia="MS Mincho"/>
      <w:sz w:val="20"/>
    </w:rPr>
  </w:style>
  <w:style w:type="paragraph" w:customStyle="1" w:styleId="Rec">
    <w:name w:val="Rec_#"/>
    <w:basedOn w:val="Normal"/>
    <w:next w:val="RecTitle0"/>
    <w:uiPriority w:val="99"/>
    <w:rsid w:val="00FA11D3"/>
    <w:pPr>
      <w:keepNext/>
      <w:keepLines/>
      <w:tabs>
        <w:tab w:val="clear" w:pos="794"/>
        <w:tab w:val="clear" w:pos="1191"/>
        <w:tab w:val="clear" w:pos="1588"/>
        <w:tab w:val="clear" w:pos="1985"/>
        <w:tab w:val="center" w:pos="4849"/>
        <w:tab w:val="right" w:pos="9696"/>
      </w:tabs>
      <w:spacing w:before="720"/>
      <w:jc w:val="center"/>
    </w:pPr>
    <w:rPr>
      <w:rFonts w:eastAsia="MS Mincho"/>
      <w:sz w:val="20"/>
    </w:rPr>
  </w:style>
  <w:style w:type="paragraph" w:customStyle="1" w:styleId="RecTitle0">
    <w:name w:val="Rec_Title"/>
    <w:basedOn w:val="Rec"/>
    <w:next w:val="RecTitleRef"/>
    <w:rsid w:val="00FA11D3"/>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cTitleRef">
    <w:name w:val="Rec_Title/Ref"/>
    <w:basedOn w:val="RecTitle0"/>
    <w:next w:val="RecTitleDate"/>
    <w:uiPriority w:val="99"/>
    <w:rsid w:val="00FA11D3"/>
    <w:pPr>
      <w:widowControl/>
      <w:ind w:left="0" w:firstLineChars="0" w:firstLine="0"/>
      <w:jc w:val="left"/>
    </w:pPr>
    <w:rPr>
      <w:rFonts w:ascii="Times New Roman" w:eastAsia="Times New Roman" w:hAnsi="Times New Roman"/>
      <w:kern w:val="0"/>
      <w:sz w:val="24"/>
      <w:lang w:eastAsia="en-US"/>
    </w:rPr>
  </w:style>
  <w:style w:type="paragraph" w:customStyle="1" w:styleId="RecTitleDate">
    <w:name w:val="Rec_Title/Date"/>
    <w:basedOn w:val="RecTitleRef"/>
    <w:next w:val="headfoot"/>
    <w:rsid w:val="00FA11D3"/>
    <w:pPr>
      <w:keepNext/>
      <w:keepLines/>
      <w:tabs>
        <w:tab w:val="right" w:pos="9696"/>
      </w:tabs>
      <w:overflowPunct w:val="0"/>
      <w:autoSpaceDE w:val="0"/>
      <w:autoSpaceDN w:val="0"/>
      <w:adjustRightInd w:val="0"/>
      <w:spacing w:before="136"/>
      <w:jc w:val="right"/>
      <w:textAlignment w:val="baseline"/>
    </w:pPr>
    <w:rPr>
      <w:rFonts w:eastAsia="MS Mincho"/>
      <w:sz w:val="20"/>
      <w:szCs w:val="20"/>
      <w:lang w:val="en-GB"/>
    </w:rPr>
  </w:style>
  <w:style w:type="paragraph" w:customStyle="1" w:styleId="headfoot">
    <w:name w:val="head_foot"/>
    <w:basedOn w:val="Normal"/>
    <w:next w:val="Normalaftertitle0"/>
    <w:rsid w:val="00FA11D3"/>
    <w:pPr>
      <w:tabs>
        <w:tab w:val="clear" w:pos="794"/>
        <w:tab w:val="clear" w:pos="1191"/>
        <w:tab w:val="clear" w:pos="1588"/>
        <w:tab w:val="clear" w:pos="1985"/>
      </w:tabs>
      <w:spacing w:before="0"/>
    </w:pPr>
    <w:rPr>
      <w:rFonts w:eastAsia="MS Mincho"/>
      <w:b/>
      <w:color w:val="FFFFFF"/>
      <w:sz w:val="8"/>
    </w:rPr>
  </w:style>
  <w:style w:type="paragraph" w:customStyle="1" w:styleId="call0">
    <w:name w:val="call"/>
    <w:basedOn w:val="Normal"/>
    <w:next w:val="Normal"/>
    <w:rsid w:val="00FA11D3"/>
    <w:pPr>
      <w:keepNext/>
      <w:keepLines/>
      <w:tabs>
        <w:tab w:val="clear" w:pos="1191"/>
        <w:tab w:val="clear" w:pos="1588"/>
        <w:tab w:val="clear" w:pos="1985"/>
      </w:tabs>
      <w:spacing w:before="227"/>
      <w:ind w:left="794"/>
      <w:jc w:val="left"/>
    </w:pPr>
    <w:rPr>
      <w:rFonts w:eastAsia="MS Mincho"/>
      <w:i/>
      <w:sz w:val="20"/>
    </w:rPr>
  </w:style>
  <w:style w:type="paragraph" w:customStyle="1" w:styleId="deftitle">
    <w:name w:val="def title"/>
    <w:basedOn w:val="Heading2"/>
    <w:next w:val="deftexte"/>
    <w:uiPriority w:val="99"/>
    <w:rsid w:val="00FA11D3"/>
    <w:pPr>
      <w:tabs>
        <w:tab w:val="clear" w:pos="1191"/>
        <w:tab w:val="clear" w:pos="1588"/>
        <w:tab w:val="clear" w:pos="1985"/>
      </w:tabs>
      <w:spacing w:before="313"/>
      <w:outlineLvl w:val="9"/>
    </w:pPr>
    <w:rPr>
      <w:rFonts w:eastAsia="MS Mincho"/>
      <w:sz w:val="22"/>
    </w:rPr>
  </w:style>
  <w:style w:type="paragraph" w:customStyle="1" w:styleId="deftexte">
    <w:name w:val="def texte"/>
    <w:basedOn w:val="Normal"/>
    <w:uiPriority w:val="99"/>
    <w:rsid w:val="00FA11D3"/>
    <w:pPr>
      <w:spacing w:before="136"/>
    </w:pPr>
    <w:rPr>
      <w:rFonts w:eastAsia="MS Mincho"/>
      <w:sz w:val="20"/>
    </w:rPr>
  </w:style>
  <w:style w:type="paragraph" w:customStyle="1" w:styleId="Section">
    <w:name w:val="Section #"/>
    <w:basedOn w:val="Normal"/>
    <w:next w:val="Sectiontitle0"/>
    <w:uiPriority w:val="99"/>
    <w:rsid w:val="00FA11D3"/>
    <w:pPr>
      <w:keepNext/>
      <w:keepLines/>
      <w:pageBreakBefore/>
      <w:tabs>
        <w:tab w:val="clear" w:pos="794"/>
        <w:tab w:val="clear" w:pos="1191"/>
        <w:tab w:val="clear" w:pos="1588"/>
        <w:tab w:val="clear" w:pos="1985"/>
        <w:tab w:val="left" w:pos="1474"/>
      </w:tabs>
      <w:spacing w:before="0"/>
      <w:ind w:left="1474" w:hanging="1474"/>
      <w:jc w:val="left"/>
    </w:pPr>
    <w:rPr>
      <w:rFonts w:eastAsia="MS Mincho"/>
      <w:sz w:val="20"/>
    </w:rPr>
  </w:style>
  <w:style w:type="paragraph" w:customStyle="1" w:styleId="Sectiontitle0">
    <w:name w:val="Section title"/>
    <w:basedOn w:val="Section"/>
    <w:next w:val="Rec"/>
    <w:uiPriority w:val="99"/>
    <w:rsid w:val="00FA11D3"/>
    <w:pPr>
      <w:pageBreakBefore w:val="0"/>
      <w:tabs>
        <w:tab w:val="clear" w:pos="1474"/>
        <w:tab w:val="left" w:pos="794"/>
        <w:tab w:val="left" w:pos="1191"/>
        <w:tab w:val="left" w:pos="1588"/>
        <w:tab w:val="left" w:pos="1985"/>
      </w:tabs>
      <w:spacing w:before="480"/>
      <w:ind w:left="0" w:firstLine="0"/>
      <w:jc w:val="center"/>
    </w:pPr>
    <w:rPr>
      <w:caps/>
      <w:sz w:val="28"/>
    </w:rPr>
  </w:style>
  <w:style w:type="paragraph" w:customStyle="1" w:styleId="heading">
    <w:name w:val="heading"/>
    <w:basedOn w:val="Heading2"/>
    <w:uiPriority w:val="99"/>
    <w:rsid w:val="00FA11D3"/>
    <w:pPr>
      <w:tabs>
        <w:tab w:val="clear" w:pos="1985"/>
      </w:tabs>
      <w:spacing w:before="313"/>
      <w:outlineLvl w:val="9"/>
    </w:pPr>
    <w:rPr>
      <w:rFonts w:eastAsia="MS Mincho"/>
      <w:sz w:val="22"/>
    </w:rPr>
  </w:style>
  <w:style w:type="paragraph" w:customStyle="1" w:styleId="Line1">
    <w:name w:val="Line_1"/>
    <w:basedOn w:val="Normal"/>
    <w:next w:val="Normal"/>
    <w:uiPriority w:val="99"/>
    <w:rsid w:val="00FA11D3"/>
    <w:pPr>
      <w:pBdr>
        <w:top w:val="dashed" w:sz="6" w:space="1" w:color="auto"/>
      </w:pBdr>
      <w:tabs>
        <w:tab w:val="clear" w:pos="794"/>
        <w:tab w:val="clear" w:pos="1191"/>
        <w:tab w:val="clear" w:pos="1588"/>
        <w:tab w:val="clear" w:pos="1985"/>
      </w:tabs>
      <w:spacing w:before="240"/>
      <w:ind w:left="3997" w:right="3997"/>
      <w:jc w:val="center"/>
    </w:pPr>
    <w:rPr>
      <w:rFonts w:eastAsia="MS Mincho"/>
      <w:sz w:val="20"/>
    </w:rPr>
  </w:style>
  <w:style w:type="paragraph" w:customStyle="1" w:styleId="Part">
    <w:name w:val="Part_#"/>
    <w:basedOn w:val="Annex"/>
    <w:next w:val="PartRef0"/>
    <w:uiPriority w:val="99"/>
    <w:rsid w:val="00FA11D3"/>
  </w:style>
  <w:style w:type="paragraph" w:customStyle="1" w:styleId="PartRef0">
    <w:name w:val="Part_Ref"/>
    <w:basedOn w:val="AnnexRef0"/>
    <w:uiPriority w:val="99"/>
    <w:rsid w:val="00FA11D3"/>
  </w:style>
  <w:style w:type="paragraph" w:customStyle="1" w:styleId="PartTitle0">
    <w:name w:val="Part_Title"/>
    <w:basedOn w:val="AnnexTitle0"/>
    <w:next w:val="Normalaftertitle0"/>
    <w:uiPriority w:val="99"/>
    <w:rsid w:val="00FA11D3"/>
  </w:style>
  <w:style w:type="paragraph" w:customStyle="1" w:styleId="Rep">
    <w:name w:val="Rep_#"/>
    <w:basedOn w:val="Rec"/>
    <w:next w:val="RepTitle0"/>
    <w:uiPriority w:val="99"/>
    <w:rsid w:val="00FA11D3"/>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pTitle0">
    <w:name w:val="Rep_Title"/>
    <w:basedOn w:val="RecTitle0"/>
    <w:next w:val="RepTitleRef"/>
    <w:uiPriority w:val="99"/>
    <w:rsid w:val="00FA11D3"/>
    <w:pPr>
      <w:widowControl/>
      <w:ind w:left="0" w:firstLineChars="0" w:firstLine="0"/>
      <w:jc w:val="left"/>
    </w:pPr>
    <w:rPr>
      <w:rFonts w:ascii="Times New Roman" w:eastAsia="Times New Roman" w:hAnsi="Times New Roman"/>
      <w:kern w:val="0"/>
      <w:sz w:val="24"/>
      <w:lang w:eastAsia="en-US"/>
    </w:rPr>
  </w:style>
  <w:style w:type="paragraph" w:customStyle="1" w:styleId="RepTitleRef">
    <w:name w:val="Rep_Title/Ref"/>
    <w:basedOn w:val="RecTitleRef"/>
    <w:next w:val="RepTitleDate"/>
    <w:uiPriority w:val="99"/>
    <w:rsid w:val="00FA11D3"/>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RepTitleDate">
    <w:name w:val="Rep_Title/Date"/>
    <w:basedOn w:val="RecTitleDate"/>
    <w:next w:val="headfoot"/>
    <w:uiPriority w:val="99"/>
    <w:rsid w:val="00FA11D3"/>
  </w:style>
  <w:style w:type="paragraph" w:customStyle="1" w:styleId="RefDoc">
    <w:name w:val="Ref_Doc"/>
    <w:basedOn w:val="RefText0"/>
    <w:next w:val="RefText0"/>
    <w:uiPriority w:val="99"/>
    <w:rsid w:val="00FA11D3"/>
    <w:pPr>
      <w:spacing w:before="227"/>
    </w:pPr>
    <w:rPr>
      <w:i/>
    </w:rPr>
  </w:style>
  <w:style w:type="paragraph" w:customStyle="1" w:styleId="Question">
    <w:name w:val="Question_#"/>
    <w:basedOn w:val="Rec"/>
    <w:next w:val="QuestionTitle0"/>
    <w:uiPriority w:val="99"/>
    <w:rsid w:val="00FA11D3"/>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QuestionTitle0">
    <w:name w:val="Question_Title"/>
    <w:basedOn w:val="RecTitle0"/>
    <w:next w:val="QuestionTitleRef"/>
    <w:uiPriority w:val="99"/>
    <w:rsid w:val="00FA11D3"/>
    <w:pPr>
      <w:widowControl/>
      <w:ind w:left="0" w:firstLineChars="0" w:firstLine="0"/>
      <w:jc w:val="left"/>
    </w:pPr>
    <w:rPr>
      <w:rFonts w:ascii="Times New Roman" w:eastAsia="Times New Roman" w:hAnsi="Times New Roman"/>
      <w:kern w:val="0"/>
      <w:sz w:val="24"/>
      <w:lang w:eastAsia="en-US"/>
    </w:rPr>
  </w:style>
  <w:style w:type="paragraph" w:customStyle="1" w:styleId="QuestionTitleRef">
    <w:name w:val="Question_Title/Ref"/>
    <w:basedOn w:val="RecTitleRef"/>
    <w:next w:val="QuestionTitleDate"/>
    <w:uiPriority w:val="99"/>
    <w:rsid w:val="00FA11D3"/>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QuestionTitleDate">
    <w:name w:val="Question_Title/Date"/>
    <w:basedOn w:val="RecTitleDate"/>
    <w:next w:val="headfoot"/>
    <w:uiPriority w:val="99"/>
    <w:rsid w:val="00FA11D3"/>
  </w:style>
  <w:style w:type="paragraph" w:customStyle="1" w:styleId="Res">
    <w:name w:val="Res_#"/>
    <w:basedOn w:val="Rec"/>
    <w:next w:val="ResTitle0"/>
    <w:uiPriority w:val="99"/>
    <w:rsid w:val="00FA11D3"/>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sTitle0">
    <w:name w:val="Res_Title"/>
    <w:basedOn w:val="RecTitle0"/>
    <w:next w:val="ResTitleRef"/>
    <w:uiPriority w:val="99"/>
    <w:rsid w:val="00FA11D3"/>
    <w:pPr>
      <w:widowControl/>
      <w:ind w:left="0" w:firstLineChars="0" w:firstLine="0"/>
      <w:jc w:val="left"/>
    </w:pPr>
    <w:rPr>
      <w:rFonts w:ascii="Times New Roman" w:eastAsia="Times New Roman" w:hAnsi="Times New Roman"/>
      <w:kern w:val="0"/>
      <w:sz w:val="24"/>
      <w:lang w:eastAsia="en-US"/>
    </w:rPr>
  </w:style>
  <w:style w:type="paragraph" w:customStyle="1" w:styleId="ResTitleRef">
    <w:name w:val="Res_Title/Ref"/>
    <w:basedOn w:val="RecTitleRef"/>
    <w:next w:val="ResTitleDate"/>
    <w:uiPriority w:val="99"/>
    <w:rsid w:val="00FA11D3"/>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ResTitleDate">
    <w:name w:val="Res_Title/Date"/>
    <w:basedOn w:val="RecTitleDate"/>
    <w:next w:val="headfoot"/>
    <w:uiPriority w:val="99"/>
    <w:rsid w:val="00FA11D3"/>
  </w:style>
  <w:style w:type="paragraph" w:customStyle="1" w:styleId="Style">
    <w:name w:val="Style"/>
    <w:basedOn w:val="Normal"/>
    <w:uiPriority w:val="99"/>
    <w:rsid w:val="00FA11D3"/>
    <w:pPr>
      <w:tabs>
        <w:tab w:val="center" w:pos="4196"/>
        <w:tab w:val="left" w:pos="9242"/>
        <w:tab w:val="center" w:pos="12587"/>
      </w:tabs>
      <w:spacing w:before="340" w:line="318" w:lineRule="atLeast"/>
      <w:ind w:right="618"/>
    </w:pPr>
    <w:rPr>
      <w:rFonts w:eastAsia="MS Mincho"/>
      <w:i/>
      <w:sz w:val="28"/>
    </w:rPr>
  </w:style>
  <w:style w:type="paragraph" w:customStyle="1" w:styleId="Sectionsous">
    <w:name w:val="Section_sous"/>
    <w:basedOn w:val="Section"/>
    <w:next w:val="Rec"/>
    <w:uiPriority w:val="99"/>
    <w:rsid w:val="00FA11D3"/>
    <w:pPr>
      <w:pageBreakBefore w:val="0"/>
      <w:tabs>
        <w:tab w:val="clear" w:pos="1474"/>
        <w:tab w:val="left" w:pos="794"/>
        <w:tab w:val="left" w:pos="1191"/>
        <w:tab w:val="left" w:pos="1588"/>
        <w:tab w:val="left" w:pos="1985"/>
      </w:tabs>
      <w:spacing w:before="480"/>
      <w:ind w:left="0" w:firstLine="0"/>
      <w:jc w:val="center"/>
    </w:pPr>
    <w:rPr>
      <w:caps/>
      <w:sz w:val="28"/>
    </w:rPr>
  </w:style>
  <w:style w:type="paragraph" w:customStyle="1" w:styleId="CCI">
    <w:name w:val="CCI"/>
    <w:basedOn w:val="Normal"/>
    <w:next w:val="call0"/>
    <w:uiPriority w:val="99"/>
    <w:rsid w:val="00FA11D3"/>
    <w:pPr>
      <w:keepNext/>
      <w:keepLines/>
      <w:tabs>
        <w:tab w:val="clear" w:pos="794"/>
        <w:tab w:val="clear" w:pos="1191"/>
        <w:tab w:val="clear" w:pos="1588"/>
        <w:tab w:val="clear" w:pos="1985"/>
      </w:tabs>
      <w:spacing w:before="199"/>
    </w:pPr>
    <w:rPr>
      <w:rFonts w:eastAsia="MS Mincho"/>
      <w:sz w:val="20"/>
    </w:rPr>
  </w:style>
  <w:style w:type="paragraph" w:customStyle="1" w:styleId="Fig">
    <w:name w:val="Fig"/>
    <w:basedOn w:val="Figure"/>
    <w:next w:val="Fig0"/>
    <w:uiPriority w:val="99"/>
    <w:rsid w:val="00FA11D3"/>
    <w:pPr>
      <w:keepLines w:val="0"/>
      <w:spacing w:before="136" w:after="0"/>
    </w:pPr>
    <w:rPr>
      <w:rFonts w:eastAsia="MS Mincho"/>
      <w:caps w:val="0"/>
      <w:sz w:val="20"/>
      <w:lang w:val="en-US"/>
    </w:rPr>
  </w:style>
  <w:style w:type="paragraph" w:customStyle="1" w:styleId="Fig0">
    <w:name w:val="Fig_#"/>
    <w:basedOn w:val="Fig"/>
    <w:next w:val="Normal"/>
    <w:uiPriority w:val="99"/>
    <w:rsid w:val="00FA11D3"/>
    <w:pPr>
      <w:jc w:val="left"/>
    </w:pPr>
    <w:rPr>
      <w:color w:val="FFFFFF"/>
    </w:rPr>
  </w:style>
  <w:style w:type="paragraph" w:customStyle="1" w:styleId="heading13">
    <w:name w:val="heading 13"/>
    <w:basedOn w:val="Heading3"/>
    <w:uiPriority w:val="99"/>
    <w:rsid w:val="00FA11D3"/>
    <w:pPr>
      <w:tabs>
        <w:tab w:val="clear" w:pos="794"/>
        <w:tab w:val="clear" w:pos="1191"/>
        <w:tab w:val="clear" w:pos="1588"/>
        <w:tab w:val="clear" w:pos="1985"/>
        <w:tab w:val="left" w:pos="1077"/>
        <w:tab w:val="right" w:pos="9696"/>
      </w:tabs>
      <w:spacing w:before="240"/>
      <w:ind w:left="1077" w:hanging="1077"/>
      <w:outlineLvl w:val="9"/>
    </w:pPr>
    <w:rPr>
      <w:rFonts w:eastAsia="MS Mincho"/>
      <w:b w:val="0"/>
      <w:i/>
      <w:sz w:val="20"/>
    </w:rPr>
  </w:style>
  <w:style w:type="paragraph" w:customStyle="1" w:styleId="Head">
    <w:name w:val="Head"/>
    <w:basedOn w:val="Normal"/>
    <w:uiPriority w:val="99"/>
    <w:rsid w:val="00FA11D3"/>
    <w:pPr>
      <w:tabs>
        <w:tab w:val="clear" w:pos="794"/>
        <w:tab w:val="clear" w:pos="1191"/>
        <w:tab w:val="clear" w:pos="1588"/>
        <w:tab w:val="clear" w:pos="1985"/>
        <w:tab w:val="left" w:pos="6663"/>
      </w:tabs>
      <w:spacing w:before="0"/>
      <w:jc w:val="left"/>
    </w:pPr>
    <w:rPr>
      <w:rFonts w:eastAsia="MS Mincho"/>
      <w:b/>
      <w:color w:val="FFFFFF"/>
      <w:sz w:val="8"/>
    </w:rPr>
  </w:style>
  <w:style w:type="paragraph" w:customStyle="1" w:styleId="meeting">
    <w:name w:val="meeting"/>
    <w:basedOn w:val="Head"/>
    <w:next w:val="Head"/>
    <w:uiPriority w:val="99"/>
    <w:rsid w:val="00FA11D3"/>
    <w:pPr>
      <w:tabs>
        <w:tab w:val="left" w:pos="7371"/>
      </w:tabs>
      <w:spacing w:after="560"/>
    </w:pPr>
  </w:style>
  <w:style w:type="paragraph" w:customStyle="1" w:styleId="foot">
    <w:name w:val="foot"/>
    <w:basedOn w:val="headfoot"/>
    <w:uiPriority w:val="99"/>
    <w:rsid w:val="00FA11D3"/>
    <w:rPr>
      <w:lang w:val="fr-FR"/>
    </w:rPr>
  </w:style>
  <w:style w:type="paragraph" w:customStyle="1" w:styleId="TableHead0">
    <w:name w:val="Table_Head"/>
    <w:basedOn w:val="TableText0"/>
    <w:uiPriority w:val="99"/>
    <w:rsid w:val="00FA11D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2"/>
    </w:rPr>
  </w:style>
  <w:style w:type="paragraph" w:customStyle="1" w:styleId="TH">
    <w:name w:val="TH"/>
    <w:next w:val="Normal"/>
    <w:link w:val="THChar"/>
    <w:qFormat/>
    <w:rsid w:val="00FA11D3"/>
    <w:pPr>
      <w:keepNext/>
      <w:keepLines/>
      <w:widowControl w:val="0"/>
      <w:overflowPunct w:val="0"/>
      <w:autoSpaceDE w:val="0"/>
      <w:autoSpaceDN w:val="0"/>
      <w:adjustRightInd w:val="0"/>
      <w:spacing w:after="240" w:line="240" w:lineRule="atLeast"/>
      <w:jc w:val="center"/>
      <w:textAlignment w:val="baseline"/>
    </w:pPr>
    <w:rPr>
      <w:rFonts w:ascii="Univers (W1)" w:eastAsia="MS Mincho" w:hAnsi="Univers (W1)"/>
      <w:lang w:val="en-AU" w:eastAsia="en-US"/>
    </w:rPr>
  </w:style>
  <w:style w:type="paragraph" w:customStyle="1" w:styleId="TF">
    <w:name w:val="TF"/>
    <w:aliases w:val="left"/>
    <w:next w:val="Normal"/>
    <w:link w:val="TFChar"/>
    <w:qFormat/>
    <w:rsid w:val="00FA11D3"/>
    <w:pPr>
      <w:keepLines/>
      <w:widowControl w:val="0"/>
      <w:overflowPunct w:val="0"/>
      <w:autoSpaceDE w:val="0"/>
      <w:autoSpaceDN w:val="0"/>
      <w:adjustRightInd w:val="0"/>
      <w:spacing w:before="240" w:after="240" w:line="240" w:lineRule="atLeast"/>
      <w:jc w:val="center"/>
      <w:textAlignment w:val="baseline"/>
    </w:pPr>
    <w:rPr>
      <w:rFonts w:ascii="Univers (W1)" w:eastAsia="MS Mincho" w:hAnsi="Univers (W1)"/>
      <w:lang w:val="en-AU" w:eastAsia="en-US"/>
    </w:rPr>
  </w:style>
  <w:style w:type="paragraph" w:customStyle="1" w:styleId="Infodoc">
    <w:name w:val="Infodoc"/>
    <w:basedOn w:val="Normal"/>
    <w:uiPriority w:val="99"/>
    <w:rsid w:val="00FA11D3"/>
    <w:pPr>
      <w:tabs>
        <w:tab w:val="clear" w:pos="794"/>
        <w:tab w:val="clear" w:pos="1191"/>
        <w:tab w:val="clear" w:pos="1588"/>
        <w:tab w:val="clear" w:pos="1985"/>
        <w:tab w:val="left" w:pos="1418"/>
      </w:tabs>
      <w:spacing w:before="0"/>
      <w:ind w:left="1418" w:hanging="1418"/>
      <w:jc w:val="left"/>
    </w:pPr>
    <w:rPr>
      <w:rFonts w:eastAsia="MS Mincho"/>
    </w:rPr>
  </w:style>
  <w:style w:type="paragraph" w:customStyle="1" w:styleId="Keywords">
    <w:name w:val="Keywords"/>
    <w:basedOn w:val="Normal"/>
    <w:uiPriority w:val="99"/>
    <w:rsid w:val="00FA11D3"/>
    <w:pPr>
      <w:tabs>
        <w:tab w:val="clear" w:pos="1191"/>
        <w:tab w:val="clear" w:pos="1588"/>
      </w:tabs>
      <w:ind w:left="794" w:hanging="794"/>
      <w:jc w:val="left"/>
    </w:pPr>
    <w:rPr>
      <w:rFonts w:eastAsia="MS Mincho"/>
    </w:rPr>
  </w:style>
  <w:style w:type="paragraph" w:customStyle="1" w:styleId="WP">
    <w:name w:val="WP"/>
    <w:next w:val="Normal"/>
    <w:uiPriority w:val="99"/>
    <w:rsid w:val="00FA11D3"/>
    <w:pPr>
      <w:widowControl w:val="0"/>
      <w:overflowPunct w:val="0"/>
      <w:autoSpaceDE w:val="0"/>
      <w:autoSpaceDN w:val="0"/>
      <w:adjustRightInd w:val="0"/>
      <w:spacing w:line="240" w:lineRule="atLeast"/>
      <w:jc w:val="both"/>
      <w:textAlignment w:val="baseline"/>
    </w:pPr>
    <w:rPr>
      <w:rFonts w:ascii="Univers (W1)" w:eastAsia="MS Mincho" w:hAnsi="Univers (W1)"/>
      <w:lang w:val="en-AU" w:eastAsia="en-US"/>
    </w:rPr>
  </w:style>
  <w:style w:type="paragraph" w:customStyle="1" w:styleId="TAH">
    <w:name w:val="TAH"/>
    <w:basedOn w:val="Normal"/>
    <w:link w:val="TAHCar"/>
    <w:qFormat/>
    <w:rsid w:val="00FA11D3"/>
    <w:pPr>
      <w:keepNext/>
      <w:keepLines/>
      <w:widowControl w:val="0"/>
      <w:tabs>
        <w:tab w:val="clear" w:pos="794"/>
        <w:tab w:val="clear" w:pos="1191"/>
        <w:tab w:val="clear" w:pos="1588"/>
        <w:tab w:val="clear" w:pos="1985"/>
      </w:tabs>
      <w:spacing w:before="12" w:after="12" w:line="240" w:lineRule="atLeast"/>
      <w:ind w:left="57" w:right="57"/>
      <w:jc w:val="center"/>
    </w:pPr>
    <w:rPr>
      <w:rFonts w:ascii="Univers (W1)" w:eastAsia="MS Mincho" w:hAnsi="Univers (W1)"/>
      <w:b/>
      <w:sz w:val="20"/>
      <w:lang w:val="en-AU"/>
    </w:rPr>
  </w:style>
  <w:style w:type="paragraph" w:customStyle="1" w:styleId="TAL">
    <w:name w:val="TAL"/>
    <w:basedOn w:val="Normal"/>
    <w:link w:val="TALChar"/>
    <w:qFormat/>
    <w:rsid w:val="00FA11D3"/>
    <w:pPr>
      <w:keepNext/>
      <w:keepLines/>
      <w:widowControl w:val="0"/>
      <w:tabs>
        <w:tab w:val="clear" w:pos="794"/>
        <w:tab w:val="clear" w:pos="1191"/>
        <w:tab w:val="clear" w:pos="1588"/>
        <w:tab w:val="clear" w:pos="1985"/>
      </w:tabs>
      <w:spacing w:before="12" w:after="12" w:line="240" w:lineRule="atLeast"/>
      <w:ind w:left="57" w:right="57"/>
      <w:jc w:val="left"/>
    </w:pPr>
    <w:rPr>
      <w:rFonts w:ascii="Univers (W1)" w:eastAsia="MS Mincho" w:hAnsi="Univers (W1)"/>
      <w:sz w:val="20"/>
      <w:lang w:val="en-AU"/>
    </w:rPr>
  </w:style>
  <w:style w:type="paragraph" w:customStyle="1" w:styleId="TAC">
    <w:name w:val="TAC"/>
    <w:basedOn w:val="Normal"/>
    <w:link w:val="TACChar"/>
    <w:qFormat/>
    <w:rsid w:val="00FA11D3"/>
    <w:pPr>
      <w:keepNext/>
      <w:keepLines/>
      <w:widowControl w:val="0"/>
      <w:tabs>
        <w:tab w:val="clear" w:pos="794"/>
        <w:tab w:val="clear" w:pos="1191"/>
        <w:tab w:val="clear" w:pos="1588"/>
        <w:tab w:val="clear" w:pos="1985"/>
      </w:tabs>
      <w:spacing w:before="12" w:after="12" w:line="240" w:lineRule="atLeast"/>
      <w:ind w:left="57" w:right="57"/>
      <w:jc w:val="center"/>
    </w:pPr>
    <w:rPr>
      <w:rFonts w:ascii="Univers (W1)" w:eastAsia="MS Mincho" w:hAnsi="Univers (W1)"/>
      <w:sz w:val="20"/>
      <w:lang w:val="en-AU"/>
    </w:rPr>
  </w:style>
  <w:style w:type="character" w:customStyle="1" w:styleId="TableNoCharChar">
    <w:name w:val="Table_No Char Char"/>
    <w:uiPriority w:val="99"/>
    <w:locked/>
    <w:rsid w:val="00FA11D3"/>
    <w:rPr>
      <w:rFonts w:ascii="Times New Roman" w:eastAsia="MS Mincho" w:hAnsi="Times New Roman"/>
      <w:caps/>
      <w:lang w:val="en-GB" w:eastAsia="en-US"/>
    </w:rPr>
  </w:style>
  <w:style w:type="character" w:customStyle="1" w:styleId="NormalaftertitleCharChar">
    <w:name w:val="Normal_after_title Char Char"/>
    <w:uiPriority w:val="99"/>
    <w:locked/>
    <w:rsid w:val="00FA11D3"/>
    <w:rPr>
      <w:rFonts w:cs="Times New Roman"/>
      <w:sz w:val="24"/>
      <w:lang w:val="en-GB" w:eastAsia="en-US" w:bidi="ar-SA"/>
    </w:rPr>
  </w:style>
  <w:style w:type="character" w:customStyle="1" w:styleId="enumlev1CharChar">
    <w:name w:val="enumlev1 Char Char"/>
    <w:uiPriority w:val="99"/>
    <w:locked/>
    <w:rsid w:val="00FA11D3"/>
    <w:rPr>
      <w:rFonts w:cs="Times New Roman"/>
      <w:sz w:val="24"/>
      <w:lang w:val="en-GB" w:eastAsia="en-US" w:bidi="ar-SA"/>
    </w:rPr>
  </w:style>
  <w:style w:type="character" w:customStyle="1" w:styleId="CommentTextChar1">
    <w:name w:val="Comment Text Char1"/>
    <w:locked/>
    <w:rsid w:val="00FA11D3"/>
    <w:rPr>
      <w:rFonts w:ascii="Times New Roman" w:hAnsi="Times New Roman" w:cs="Times New Roman"/>
      <w:lang w:val="en-GB" w:eastAsia="en-US"/>
    </w:rPr>
  </w:style>
  <w:style w:type="paragraph" w:customStyle="1" w:styleId="1CharChar">
    <w:name w:val="(文字) (文字)1 Char Char"/>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character" w:customStyle="1" w:styleId="BodyTextChar1">
    <w:name w:val="Body Text Char1"/>
    <w:uiPriority w:val="99"/>
    <w:locked/>
    <w:rsid w:val="00FA11D3"/>
    <w:rPr>
      <w:rFonts w:ascii="Times New Roman" w:hAnsi="Times New Roman" w:cs="Times New Roman"/>
      <w:kern w:val="2"/>
      <w:sz w:val="24"/>
      <w:szCs w:val="24"/>
      <w:lang w:eastAsia="ja-JP"/>
    </w:rPr>
  </w:style>
  <w:style w:type="character" w:customStyle="1" w:styleId="BodyTextIndentChar1">
    <w:name w:val="Body Text Indent Char1"/>
    <w:uiPriority w:val="99"/>
    <w:locked/>
    <w:rsid w:val="00FA11D3"/>
    <w:rPr>
      <w:rFonts w:ascii="Times New Roman" w:hAnsi="Times New Roman" w:cs="Times New Roman"/>
      <w:b/>
      <w:kern w:val="2"/>
      <w:sz w:val="24"/>
      <w:szCs w:val="24"/>
      <w:lang w:eastAsia="ja-JP"/>
    </w:rPr>
  </w:style>
  <w:style w:type="character" w:customStyle="1" w:styleId="BodyTextIndent3Char1">
    <w:name w:val="Body Text Indent 3 Char1"/>
    <w:uiPriority w:val="99"/>
    <w:locked/>
    <w:rsid w:val="00FA11D3"/>
    <w:rPr>
      <w:rFonts w:ascii="Century" w:hAnsi="Century" w:cs="Times New Roman"/>
      <w:kern w:val="2"/>
      <w:sz w:val="24"/>
      <w:szCs w:val="24"/>
      <w:lang w:eastAsia="ja-JP"/>
    </w:rPr>
  </w:style>
  <w:style w:type="character" w:customStyle="1" w:styleId="FootnoteCharacters">
    <w:name w:val="Footnote Characters"/>
    <w:uiPriority w:val="99"/>
    <w:rsid w:val="00FA11D3"/>
    <w:rPr>
      <w:vertAlign w:val="superscript"/>
    </w:rPr>
  </w:style>
  <w:style w:type="paragraph" w:customStyle="1" w:styleId="MEP">
    <w:name w:val="MEP"/>
    <w:basedOn w:val="Normal"/>
    <w:uiPriority w:val="99"/>
    <w:rsid w:val="00FA11D3"/>
    <w:pPr>
      <w:tabs>
        <w:tab w:val="clear" w:pos="794"/>
        <w:tab w:val="clear" w:pos="1191"/>
        <w:tab w:val="clear" w:pos="1588"/>
        <w:tab w:val="clear" w:pos="1985"/>
        <w:tab w:val="left" w:pos="1134"/>
        <w:tab w:val="left" w:pos="1871"/>
        <w:tab w:val="left" w:pos="2268"/>
      </w:tabs>
      <w:spacing w:before="240"/>
    </w:pPr>
    <w:rPr>
      <w:rFonts w:eastAsia="MS Mincho"/>
    </w:rPr>
  </w:style>
  <w:style w:type="character" w:customStyle="1" w:styleId="BodyText2Char1">
    <w:name w:val="Body Text 2 Char1"/>
    <w:uiPriority w:val="99"/>
    <w:locked/>
    <w:rsid w:val="00FA11D3"/>
    <w:rPr>
      <w:rFonts w:ascii="Arial" w:hAnsi="Arial" w:cs="Times New Roman"/>
      <w:color w:val="000000"/>
      <w:sz w:val="16"/>
      <w:lang w:eastAsia="en-US"/>
    </w:rPr>
  </w:style>
  <w:style w:type="character" w:customStyle="1" w:styleId="BodyText3Char1">
    <w:name w:val="Body Text 3 Char1"/>
    <w:uiPriority w:val="99"/>
    <w:locked/>
    <w:rsid w:val="00FA11D3"/>
    <w:rPr>
      <w:rFonts w:ascii="Times New Roman" w:hAnsi="Times New Roman" w:cs="Times New Roman"/>
      <w:sz w:val="16"/>
      <w:szCs w:val="16"/>
      <w:lang w:val="en-GB" w:eastAsia="en-US"/>
    </w:rPr>
  </w:style>
  <w:style w:type="paragraph" w:customStyle="1" w:styleId="headingi0">
    <w:name w:val="heading_i"/>
    <w:basedOn w:val="Heading3"/>
    <w:next w:val="Normal"/>
    <w:uiPriority w:val="99"/>
    <w:rsid w:val="00FA11D3"/>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b w:val="0"/>
      <w:i/>
      <w:sz w:val="28"/>
      <w:lang w:val="en-CA"/>
    </w:rPr>
  </w:style>
  <w:style w:type="paragraph" w:customStyle="1" w:styleId="AnnexNotitle0">
    <w:name w:val="Annex_No &amp; title"/>
    <w:basedOn w:val="Normal"/>
    <w:next w:val="Normal"/>
    <w:rsid w:val="00FA11D3"/>
    <w:pPr>
      <w:keepNext/>
      <w:keepLines/>
      <w:spacing w:before="480"/>
      <w:jc w:val="center"/>
    </w:pPr>
    <w:rPr>
      <w:rFonts w:eastAsia="MS Mincho"/>
      <w:b/>
      <w:sz w:val="28"/>
    </w:rPr>
  </w:style>
  <w:style w:type="paragraph" w:customStyle="1" w:styleId="1CarCar">
    <w:name w:val="(文字) (文字)1 Car Car (文字) (文字)"/>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Default">
    <w:name w:val="Default"/>
    <w:rsid w:val="00FA11D3"/>
    <w:pPr>
      <w:autoSpaceDE w:val="0"/>
      <w:autoSpaceDN w:val="0"/>
      <w:adjustRightInd w:val="0"/>
    </w:pPr>
    <w:rPr>
      <w:rFonts w:eastAsia="SimSun"/>
      <w:color w:val="000000"/>
      <w:sz w:val="24"/>
      <w:szCs w:val="24"/>
    </w:rPr>
  </w:style>
  <w:style w:type="character" w:customStyle="1" w:styleId="2">
    <w:name w:val="(文字) (文字)2"/>
    <w:uiPriority w:val="99"/>
    <w:rsid w:val="00FA11D3"/>
    <w:rPr>
      <w:rFonts w:cs="Times New Roman"/>
      <w:b/>
      <w:sz w:val="24"/>
      <w:lang w:val="en-GB" w:eastAsia="en-US" w:bidi="ar-SA"/>
    </w:rPr>
  </w:style>
  <w:style w:type="paragraph" w:customStyle="1" w:styleId="CharChar3">
    <w:name w:val="Char Char3"/>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paragraph">
    <w:name w:val="paragraph"/>
    <w:basedOn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FA11D3"/>
    <w:pPr>
      <w:keepLines/>
      <w:tabs>
        <w:tab w:val="num" w:pos="907"/>
      </w:tabs>
      <w:spacing w:after="120"/>
      <w:ind w:left="907" w:hanging="36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FA11D3"/>
    <w:pPr>
      <w:tabs>
        <w:tab w:val="clear" w:pos="907"/>
        <w:tab w:val="num" w:pos="1267"/>
      </w:tabs>
      <w:ind w:left="1267"/>
      <w:outlineLvl w:val="1"/>
    </w:pPr>
  </w:style>
  <w:style w:type="paragraph" w:customStyle="1" w:styleId="IEEEStdsNumberedListLevel3">
    <w:name w:val="IEEEStds Numbered List Level 3"/>
    <w:basedOn w:val="IEEEStdsNumberedListLevel2"/>
    <w:uiPriority w:val="99"/>
    <w:rsid w:val="00FA11D3"/>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FA11D3"/>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FA11D3"/>
    <w:pPr>
      <w:tabs>
        <w:tab w:val="clear" w:pos="2347"/>
        <w:tab w:val="num" w:pos="2880"/>
      </w:tabs>
      <w:ind w:left="2880" w:hanging="533"/>
      <w:outlineLvl w:val="4"/>
    </w:pPr>
  </w:style>
  <w:style w:type="paragraph" w:customStyle="1" w:styleId="CharChar3Char">
    <w:name w:val="Char Char3 Char"/>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Subject">
    <w:name w:val="Subject"/>
    <w:basedOn w:val="Normal"/>
    <w:next w:val="Source"/>
    <w:uiPriority w:val="99"/>
    <w:rsid w:val="00FA11D3"/>
    <w:pPr>
      <w:tabs>
        <w:tab w:val="clear" w:pos="794"/>
        <w:tab w:val="clear" w:pos="1191"/>
        <w:tab w:val="clear" w:pos="1588"/>
        <w:tab w:val="clear" w:pos="1985"/>
        <w:tab w:val="left" w:pos="720"/>
      </w:tabs>
      <w:spacing w:before="0"/>
      <w:jc w:val="left"/>
    </w:pPr>
    <w:rPr>
      <w:rFonts w:eastAsia="MS Mincho"/>
      <w:lang w:val="en-CA" w:eastAsia="ja-JP"/>
    </w:rPr>
  </w:style>
  <w:style w:type="paragraph" w:customStyle="1" w:styleId="Texte">
    <w:name w:val="Texte"/>
    <w:basedOn w:val="Normal"/>
    <w:uiPriority w:val="99"/>
    <w:rsid w:val="00FA11D3"/>
    <w:pPr>
      <w:tabs>
        <w:tab w:val="clear" w:pos="794"/>
        <w:tab w:val="clear" w:pos="1191"/>
        <w:tab w:val="clear" w:pos="1588"/>
        <w:tab w:val="clear" w:pos="1985"/>
      </w:tabs>
      <w:overflowPunct/>
      <w:autoSpaceDE/>
      <w:autoSpaceDN/>
      <w:adjustRightInd/>
      <w:textAlignment w:val="auto"/>
    </w:pPr>
    <w:rPr>
      <w:rFonts w:eastAsia="MS Mincho"/>
      <w:color w:val="000000"/>
      <w:szCs w:val="24"/>
      <w:lang w:val="en-US" w:eastAsia="fr-FR"/>
    </w:rPr>
  </w:style>
  <w:style w:type="paragraph" w:customStyle="1" w:styleId="TAN">
    <w:name w:val="TAN"/>
    <w:basedOn w:val="TAL"/>
    <w:uiPriority w:val="99"/>
    <w:rsid w:val="00FA11D3"/>
    <w:pPr>
      <w:widowControl/>
      <w:spacing w:before="0" w:after="0" w:line="240" w:lineRule="auto"/>
      <w:ind w:left="851" w:right="0" w:hanging="851"/>
    </w:pPr>
    <w:rPr>
      <w:rFonts w:ascii="Arial" w:hAnsi="Arial"/>
      <w:sz w:val="18"/>
      <w:lang w:val="en-GB"/>
    </w:rPr>
  </w:style>
  <w:style w:type="paragraph" w:customStyle="1" w:styleId="QuestionNoBR">
    <w:name w:val="Question_No_BR"/>
    <w:basedOn w:val="Normal"/>
    <w:next w:val="Questiontitle"/>
    <w:rsid w:val="00FA11D3"/>
    <w:pPr>
      <w:keepNext/>
      <w:keepLines/>
      <w:suppressAutoHyphens/>
      <w:autoSpaceDN/>
      <w:adjustRightInd/>
      <w:spacing w:before="480"/>
      <w:jc w:val="center"/>
    </w:pPr>
    <w:rPr>
      <w:rFonts w:eastAsia="MS Mincho"/>
      <w:caps/>
      <w:kern w:val="1"/>
      <w:sz w:val="28"/>
      <w:szCs w:val="28"/>
      <w:lang w:eastAsia="ar-SA"/>
    </w:rPr>
  </w:style>
  <w:style w:type="character" w:customStyle="1" w:styleId="Hyperlink1">
    <w:name w:val="Hyperlink1"/>
    <w:uiPriority w:val="99"/>
    <w:rsid w:val="00FA11D3"/>
    <w:rPr>
      <w:color w:val="0000FF"/>
    </w:rPr>
  </w:style>
  <w:style w:type="character" w:customStyle="1" w:styleId="TitleChar1">
    <w:name w:val="Title Char1"/>
    <w:locked/>
    <w:rsid w:val="00FA11D3"/>
    <w:rPr>
      <w:rFonts w:ascii="Arial" w:hAnsi="Arial" w:cs="Times New Roman"/>
      <w:b/>
      <w:bCs/>
      <w:sz w:val="22"/>
      <w:lang w:eastAsia="en-US"/>
    </w:rPr>
  </w:style>
  <w:style w:type="paragraph" w:customStyle="1" w:styleId="covertext">
    <w:name w:val="cover text"/>
    <w:basedOn w:val="Normal"/>
    <w:uiPriority w:val="99"/>
    <w:rsid w:val="00FA11D3"/>
    <w:pPr>
      <w:widowControl w:val="0"/>
      <w:tabs>
        <w:tab w:val="clear" w:pos="794"/>
        <w:tab w:val="clear" w:pos="1191"/>
        <w:tab w:val="clear" w:pos="1588"/>
        <w:tab w:val="clear" w:pos="1985"/>
      </w:tabs>
      <w:suppressAutoHyphens/>
      <w:overflowPunct/>
      <w:autoSpaceDE/>
      <w:autoSpaceDN/>
      <w:adjustRightInd/>
      <w:spacing w:after="120"/>
      <w:jc w:val="left"/>
      <w:textAlignment w:val="auto"/>
    </w:pPr>
    <w:rPr>
      <w:rFonts w:ascii="Times" w:eastAsia="MS Mincho" w:hAnsi="Times"/>
      <w:lang w:val="en-US"/>
    </w:rPr>
  </w:style>
  <w:style w:type="paragraph" w:customStyle="1" w:styleId="StyleHeading2NotBold">
    <w:name w:val="Style Heading 2 + Not Bold"/>
    <w:basedOn w:val="Heading2"/>
    <w:uiPriority w:val="99"/>
    <w:rsid w:val="00FA11D3"/>
    <w:pPr>
      <w:keepLines w:val="0"/>
      <w:numPr>
        <w:ilvl w:val="1"/>
      </w:numPr>
      <w:tabs>
        <w:tab w:val="clear" w:pos="794"/>
        <w:tab w:val="clear" w:pos="1191"/>
        <w:tab w:val="clear" w:pos="1588"/>
        <w:tab w:val="clear" w:pos="1985"/>
        <w:tab w:val="num" w:pos="432"/>
      </w:tabs>
      <w:overflowPunct/>
      <w:autoSpaceDE/>
      <w:autoSpaceDN/>
      <w:adjustRightInd/>
      <w:spacing w:before="120"/>
      <w:ind w:left="1224" w:hanging="1224"/>
      <w:textAlignment w:val="auto"/>
    </w:pPr>
    <w:rPr>
      <w:rFonts w:ascii="Arial" w:eastAsia="MS Mincho" w:hAnsi="Arial"/>
      <w:i/>
      <w:iCs/>
      <w:sz w:val="22"/>
      <w:szCs w:val="22"/>
      <w:lang w:val="en-US"/>
    </w:rPr>
  </w:style>
  <w:style w:type="paragraph" w:customStyle="1" w:styleId="StyleRecNoBefore12pt">
    <w:name w:val="Style Rec_No + Before:  12 pt"/>
    <w:basedOn w:val="RecNo"/>
    <w:uiPriority w:val="99"/>
    <w:rsid w:val="00FA11D3"/>
    <w:pPr>
      <w:keepNext w:val="0"/>
      <w:keepLines w:val="0"/>
      <w:tabs>
        <w:tab w:val="left" w:pos="1170"/>
      </w:tabs>
      <w:overflowPunct/>
      <w:autoSpaceDE/>
      <w:autoSpaceDN/>
      <w:adjustRightInd/>
      <w:spacing w:before="0"/>
      <w:ind w:left="720" w:right="720"/>
      <w:jc w:val="left"/>
      <w:textAlignment w:val="auto"/>
    </w:pPr>
    <w:rPr>
      <w:rFonts w:ascii="Arial" w:eastAsia="MS Mincho" w:hAnsi="Arial" w:cs="Arial"/>
      <w:sz w:val="22"/>
      <w:szCs w:val="24"/>
      <w:lang w:val="en-US"/>
    </w:rPr>
  </w:style>
  <w:style w:type="character" w:customStyle="1" w:styleId="Style14ptBoldItalic">
    <w:name w:val="Style 14 pt Bold Italic"/>
    <w:uiPriority w:val="99"/>
    <w:rsid w:val="00FA11D3"/>
    <w:rPr>
      <w:rFonts w:ascii="Arial" w:hAnsi="Arial" w:cs="Times New Roman"/>
      <w:b/>
      <w:bCs/>
      <w:i/>
      <w:iCs/>
      <w:sz w:val="28"/>
    </w:rPr>
  </w:style>
  <w:style w:type="paragraph" w:customStyle="1" w:styleId="picture">
    <w:name w:val="picture"/>
    <w:basedOn w:val="Normal"/>
    <w:uiPriority w:val="99"/>
    <w:rsid w:val="00FA11D3"/>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BodyTextItalic">
    <w:name w:val="Body Text Italic"/>
    <w:basedOn w:val="BodyText"/>
    <w:uiPriority w:val="99"/>
    <w:rsid w:val="00FA11D3"/>
    <w:pPr>
      <w:spacing w:after="120"/>
      <w:ind w:firstLine="720"/>
      <w:jc w:val="both"/>
    </w:pPr>
    <w:rPr>
      <w:i/>
      <w:lang w:val="ru-RU" w:eastAsia="ru-RU"/>
    </w:rPr>
  </w:style>
  <w:style w:type="character" w:customStyle="1" w:styleId="BodyTextItalicChar">
    <w:name w:val="Body Text Italic Char"/>
    <w:uiPriority w:val="99"/>
    <w:rsid w:val="00FA11D3"/>
    <w:rPr>
      <w:rFonts w:cs="Times New Roman"/>
      <w:b/>
      <w:bCs/>
      <w:i/>
      <w:sz w:val="24"/>
      <w:szCs w:val="24"/>
      <w:lang w:val="ru-RU" w:eastAsia="ru-RU" w:bidi="ar-SA"/>
    </w:rPr>
  </w:style>
  <w:style w:type="paragraph" w:customStyle="1" w:styleId="BodyTextNoIndent">
    <w:name w:val="Body Text No Indent"/>
    <w:basedOn w:val="BodyText"/>
    <w:uiPriority w:val="99"/>
    <w:rsid w:val="00FA11D3"/>
    <w:pPr>
      <w:spacing w:after="120"/>
      <w:jc w:val="both"/>
    </w:pPr>
    <w:rPr>
      <w:b w:val="0"/>
      <w:bCs w:val="0"/>
    </w:rPr>
  </w:style>
  <w:style w:type="paragraph" w:customStyle="1" w:styleId="equation0">
    <w:name w:val="equation"/>
    <w:basedOn w:val="BodyText"/>
    <w:uiPriority w:val="99"/>
    <w:rsid w:val="00FA11D3"/>
    <w:pPr>
      <w:tabs>
        <w:tab w:val="center" w:pos="4680"/>
        <w:tab w:val="right" w:pos="9360"/>
      </w:tabs>
      <w:spacing w:before="120" w:after="120"/>
    </w:pPr>
    <w:rPr>
      <w:lang w:val="ru-RU" w:eastAsia="ru-RU"/>
    </w:rPr>
  </w:style>
  <w:style w:type="character" w:customStyle="1" w:styleId="equationChar0">
    <w:name w:val="equation Char"/>
    <w:uiPriority w:val="99"/>
    <w:rsid w:val="00FA11D3"/>
    <w:rPr>
      <w:rFonts w:cs="Times New Roman"/>
      <w:b/>
      <w:bCs/>
      <w:sz w:val="24"/>
      <w:szCs w:val="24"/>
      <w:lang w:val="ru-RU" w:eastAsia="ru-RU" w:bidi="ar-SA"/>
    </w:rPr>
  </w:style>
  <w:style w:type="paragraph" w:customStyle="1" w:styleId="StyleBodyTextSymbolsymbol">
    <w:name w:val="Style Body Text + Symbol (symbol)"/>
    <w:basedOn w:val="BodyText"/>
    <w:uiPriority w:val="99"/>
    <w:rsid w:val="00FA11D3"/>
    <w:pPr>
      <w:spacing w:after="120"/>
      <w:ind w:firstLine="720"/>
      <w:jc w:val="both"/>
    </w:pPr>
    <w:rPr>
      <w:rFonts w:ascii="Symbol" w:hAnsi="Symbol"/>
      <w:b w:val="0"/>
      <w:bCs w:val="0"/>
      <w:i/>
    </w:rPr>
  </w:style>
  <w:style w:type="character" w:customStyle="1" w:styleId="StyleBodyTextSymbolsymbolChar">
    <w:name w:val="Style Body Text + Symbol (symbol) Char"/>
    <w:uiPriority w:val="99"/>
    <w:rsid w:val="00FA11D3"/>
    <w:rPr>
      <w:rFonts w:ascii="Symbol" w:hAnsi="Symbol" w:cs="Times New Roman"/>
      <w:b/>
      <w:bCs/>
      <w:i/>
      <w:sz w:val="24"/>
      <w:szCs w:val="24"/>
      <w:lang w:val="en-US" w:eastAsia="en-US" w:bidi="ar-SA"/>
    </w:rPr>
  </w:style>
  <w:style w:type="paragraph" w:customStyle="1" w:styleId="Figurecaption">
    <w:name w:val="Figure caption"/>
    <w:basedOn w:val="BodyText"/>
    <w:uiPriority w:val="99"/>
    <w:rsid w:val="00FA11D3"/>
    <w:pPr>
      <w:spacing w:before="120" w:after="240"/>
      <w:jc w:val="both"/>
    </w:pPr>
    <w:rPr>
      <w:rFonts w:ascii="Arial" w:hAnsi="Arial"/>
      <w:b w:val="0"/>
      <w:bCs w:val="0"/>
      <w:sz w:val="20"/>
    </w:rPr>
  </w:style>
  <w:style w:type="character" w:customStyle="1" w:styleId="FigurecaptionChar">
    <w:name w:val="Figure caption Char"/>
    <w:uiPriority w:val="99"/>
    <w:rsid w:val="00FA11D3"/>
    <w:rPr>
      <w:rFonts w:ascii="Arial" w:hAnsi="Arial" w:cs="Times New Roman"/>
      <w:b/>
      <w:bCs/>
      <w:sz w:val="24"/>
      <w:szCs w:val="24"/>
      <w:lang w:val="en-US" w:eastAsia="en-US" w:bidi="ar-SA"/>
    </w:rPr>
  </w:style>
  <w:style w:type="paragraph" w:customStyle="1" w:styleId="ReferencesText">
    <w:name w:val="References Text"/>
    <w:basedOn w:val="BodyText"/>
    <w:uiPriority w:val="99"/>
    <w:rsid w:val="00FA11D3"/>
    <w:pPr>
      <w:tabs>
        <w:tab w:val="left" w:pos="720"/>
      </w:tabs>
      <w:ind w:left="720" w:hanging="720"/>
      <w:jc w:val="both"/>
    </w:pPr>
    <w:rPr>
      <w:b w:val="0"/>
      <w:bCs w:val="0"/>
    </w:rPr>
  </w:style>
  <w:style w:type="paragraph" w:customStyle="1" w:styleId="equationArial">
    <w:name w:val="equation + Arial"/>
    <w:aliases w:val="Centered"/>
    <w:basedOn w:val="equation0"/>
    <w:uiPriority w:val="99"/>
    <w:rsid w:val="00FA11D3"/>
    <w:pPr>
      <w:jc w:val="center"/>
    </w:pPr>
    <w:rPr>
      <w:rFonts w:ascii="Arial" w:hAnsi="Arial" w:cs="Arial"/>
    </w:rPr>
  </w:style>
  <w:style w:type="paragraph" w:customStyle="1" w:styleId="Char">
    <w:name w:val="Char"/>
    <w:basedOn w:val="Normal"/>
    <w:uiPriority w:val="99"/>
    <w:rsid w:val="00FA11D3"/>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character" w:customStyle="1" w:styleId="MemoHeading3Char2">
    <w:name w:val="Memo Heading 3 Char2"/>
    <w:aliases w:val="H3 Char2,h3 Char3,h31 Char2,3 Char2,h 3 Char,3rd level Char,subsect Char,0H Char,l3 Char2,list 3 Char2,Head 3 Char2,h32 Char2,h33 Char2,h34 Char2,h35 Char2,h36 Char2,h37 Char2,h38 Char2,h311 Char2,h321 Char2,h331 Char2,h341 Char1"/>
    <w:uiPriority w:val="99"/>
    <w:rsid w:val="00FA11D3"/>
    <w:rPr>
      <w:rFonts w:cs="Times New Roman"/>
      <w:b/>
      <w:sz w:val="24"/>
      <w:lang w:val="en-GB" w:eastAsia="en-US" w:bidi="ar-SA"/>
    </w:rPr>
  </w:style>
  <w:style w:type="character" w:customStyle="1" w:styleId="TableTextChar0">
    <w:name w:val="Table_Text Char"/>
    <w:uiPriority w:val="99"/>
    <w:rsid w:val="00FA11D3"/>
    <w:rPr>
      <w:rFonts w:eastAsia="MS Mincho" w:cs="Times New Roman"/>
      <w:sz w:val="22"/>
      <w:lang w:val="en-GB" w:eastAsia="en-US" w:bidi="ar-SA"/>
    </w:rPr>
  </w:style>
  <w:style w:type="paragraph" w:customStyle="1" w:styleId="CarattereCarattere">
    <w:name w:val="Carattere Carattere"/>
    <w:uiPriority w:val="99"/>
    <w:semiHidden/>
    <w:rsid w:val="00FA11D3"/>
    <w:pPr>
      <w:keepNext/>
      <w:tabs>
        <w:tab w:val="num" w:pos="851"/>
      </w:tabs>
      <w:autoSpaceDE w:val="0"/>
      <w:autoSpaceDN w:val="0"/>
      <w:adjustRightInd w:val="0"/>
      <w:spacing w:before="60" w:after="60"/>
      <w:ind w:left="851" w:hanging="851"/>
      <w:jc w:val="both"/>
    </w:pPr>
    <w:rPr>
      <w:rFonts w:ascii="Arial" w:eastAsia="SimSun" w:hAnsi="Arial" w:cs="Arial"/>
      <w:color w:val="0000FF"/>
      <w:kern w:val="2"/>
    </w:rPr>
  </w:style>
  <w:style w:type="paragraph" w:customStyle="1" w:styleId="FootnoteTextA">
    <w:name w:val="Footnote Text A"/>
    <w:uiPriority w:val="99"/>
    <w:rsid w:val="00FA11D3"/>
    <w:pPr>
      <w:keepLines/>
      <w:tabs>
        <w:tab w:val="left" w:pos="255"/>
        <w:tab w:val="left" w:pos="794"/>
        <w:tab w:val="left" w:pos="1191"/>
        <w:tab w:val="left" w:pos="1588"/>
        <w:tab w:val="left" w:pos="1985"/>
      </w:tabs>
      <w:spacing w:before="120"/>
      <w:ind w:left="255" w:hanging="255"/>
      <w:jc w:val="both"/>
    </w:pPr>
    <w:rPr>
      <w:rFonts w:eastAsia="ヒラギノ角ゴ Pro W3"/>
      <w:color w:val="000000"/>
      <w:sz w:val="22"/>
      <w:lang w:val="fr-FR" w:eastAsia="ja-JP"/>
    </w:rPr>
  </w:style>
  <w:style w:type="character" w:customStyle="1" w:styleId="apple-style-span">
    <w:name w:val="apple-style-span"/>
    <w:uiPriority w:val="99"/>
    <w:rsid w:val="00FA11D3"/>
    <w:rPr>
      <w:rFonts w:cs="Times New Roman"/>
    </w:rPr>
  </w:style>
  <w:style w:type="paragraph" w:customStyle="1" w:styleId="listitem0">
    <w:name w:val="list item"/>
    <w:basedOn w:val="Normal"/>
    <w:uiPriority w:val="99"/>
    <w:rsid w:val="00FA11D3"/>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FA11D3"/>
    <w:pPr>
      <w:ind w:left="1080"/>
    </w:pPr>
  </w:style>
  <w:style w:type="paragraph" w:customStyle="1" w:styleId="listitem3">
    <w:name w:val="list item 3"/>
    <w:basedOn w:val="listitem2"/>
    <w:uiPriority w:val="99"/>
    <w:rsid w:val="00FA11D3"/>
    <w:pPr>
      <w:ind w:left="1620"/>
    </w:pPr>
  </w:style>
  <w:style w:type="paragraph" w:customStyle="1" w:styleId="ListParagraph1">
    <w:name w:val="List Paragraph1"/>
    <w:basedOn w:val="listitem0"/>
    <w:next w:val="listitem0"/>
    <w:uiPriority w:val="99"/>
    <w:rsid w:val="00FA11D3"/>
    <w:pPr>
      <w:spacing w:before="200"/>
      <w:ind w:firstLine="0"/>
    </w:pPr>
  </w:style>
  <w:style w:type="paragraph" w:customStyle="1" w:styleId="listparagraph2">
    <w:name w:val="list paragraph 2"/>
    <w:basedOn w:val="listitem2"/>
    <w:next w:val="listitem2"/>
    <w:uiPriority w:val="99"/>
    <w:rsid w:val="00FA11D3"/>
    <w:pPr>
      <w:spacing w:before="200"/>
      <w:ind w:firstLine="0"/>
    </w:pPr>
  </w:style>
  <w:style w:type="paragraph" w:customStyle="1" w:styleId="listparagraph3">
    <w:name w:val="list paragraph 3"/>
    <w:basedOn w:val="listitem3"/>
    <w:next w:val="listitem3"/>
    <w:uiPriority w:val="99"/>
    <w:rsid w:val="00FA11D3"/>
  </w:style>
  <w:style w:type="paragraph" w:customStyle="1" w:styleId="note0">
    <w:name w:val="note"/>
    <w:basedOn w:val="Normal"/>
    <w:next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Title10">
    <w:name w:val="Title1"/>
    <w:basedOn w:val="Normal"/>
    <w:next w:val="Heading1"/>
    <w:uiPriority w:val="10"/>
    <w:qFormat/>
    <w:rsid w:val="00FA11D3"/>
    <w:pPr>
      <w:tabs>
        <w:tab w:val="clear" w:pos="794"/>
        <w:tab w:val="clear" w:pos="1191"/>
        <w:tab w:val="clear" w:pos="1588"/>
        <w:tab w:val="clear" w:pos="1985"/>
      </w:tabs>
      <w:overflowPunct/>
      <w:autoSpaceDE/>
      <w:autoSpaceDN/>
      <w:adjustRightInd/>
      <w:spacing w:before="480" w:after="960"/>
      <w:jc w:val="left"/>
      <w:textAlignment w:val="auto"/>
    </w:pPr>
    <w:rPr>
      <w:rFonts w:ascii="Helvetica" w:eastAsia="MS Mincho" w:hAnsi="Helvetica"/>
      <w:b/>
      <w:sz w:val="36"/>
      <w:lang w:val="en-US"/>
    </w:rPr>
  </w:style>
  <w:style w:type="paragraph" w:customStyle="1" w:styleId="annex0">
    <w:name w:val="annex"/>
    <w:basedOn w:val="Title10"/>
    <w:uiPriority w:val="99"/>
    <w:rsid w:val="00FA11D3"/>
    <w:pPr>
      <w:spacing w:before="0" w:after="0"/>
      <w:jc w:val="both"/>
    </w:pPr>
  </w:style>
  <w:style w:type="paragraph" w:customStyle="1" w:styleId="computercode">
    <w:name w:val="computer code"/>
    <w:basedOn w:val="Normal"/>
    <w:uiPriority w:val="99"/>
    <w:rsid w:val="00FA11D3"/>
    <w:pPr>
      <w:tabs>
        <w:tab w:val="clear" w:pos="794"/>
        <w:tab w:val="clear" w:pos="1191"/>
        <w:tab w:val="clear" w:pos="1588"/>
        <w:tab w:val="clear" w:pos="1985"/>
      </w:tabs>
      <w:overflowPunct/>
      <w:autoSpaceDE/>
      <w:autoSpaceDN/>
      <w:adjustRightInd/>
      <w:spacing w:before="0"/>
      <w:textAlignment w:val="auto"/>
    </w:pPr>
    <w:rPr>
      <w:rFonts w:ascii="Courier" w:eastAsia="MS Mincho" w:hAnsi="Courier"/>
      <w:sz w:val="20"/>
      <w:lang w:val="en-US"/>
    </w:rPr>
  </w:style>
  <w:style w:type="paragraph" w:customStyle="1" w:styleId="indentedlist">
    <w:name w:val="indented list"/>
    <w:basedOn w:val="listitem0"/>
    <w:uiPriority w:val="99"/>
    <w:rsid w:val="00FA11D3"/>
    <w:pPr>
      <w:ind w:left="900" w:hanging="900"/>
    </w:pPr>
  </w:style>
  <w:style w:type="paragraph" w:customStyle="1" w:styleId="Caption1">
    <w:name w:val="Caption1"/>
    <w:basedOn w:val="Normal"/>
    <w:link w:val="captionChar"/>
    <w:uiPriority w:val="99"/>
    <w:rsid w:val="00FA11D3"/>
    <w:pPr>
      <w:tabs>
        <w:tab w:val="clear" w:pos="794"/>
        <w:tab w:val="clear" w:pos="1191"/>
        <w:tab w:val="clear" w:pos="1588"/>
        <w:tab w:val="clear" w:pos="1985"/>
      </w:tabs>
      <w:overflowPunct/>
      <w:autoSpaceDE/>
      <w:autoSpaceDN/>
      <w:adjustRightInd/>
      <w:spacing w:before="240"/>
      <w:jc w:val="center"/>
      <w:textAlignment w:val="auto"/>
    </w:pPr>
    <w:rPr>
      <w:rFonts w:ascii="Helvetica" w:eastAsia="MS Mincho" w:hAnsi="Helvetica"/>
      <w:b/>
      <w:sz w:val="20"/>
      <w:lang w:val="en-US"/>
    </w:rPr>
  </w:style>
  <w:style w:type="paragraph" w:customStyle="1" w:styleId="reference">
    <w:name w:val="reference"/>
    <w:basedOn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definition">
    <w:name w:val="definition"/>
    <w:basedOn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Bibliography1">
    <w:name w:val="Bibliography1"/>
    <w:basedOn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member">
    <w:name w:val="member"/>
    <w:basedOn w:val="Normal"/>
    <w:uiPriority w:val="99"/>
    <w:rsid w:val="00FA11D3"/>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BodyText0">
    <w:name w:val="#BodyText"/>
    <w:uiPriority w:val="99"/>
    <w:rsid w:val="00FA11D3"/>
    <w:pPr>
      <w:spacing w:before="120" w:line="240" w:lineRule="atLeast"/>
      <w:jc w:val="both"/>
    </w:pPr>
    <w:rPr>
      <w:rFonts w:eastAsia="MS Mincho"/>
      <w:color w:val="000000"/>
      <w:sz w:val="22"/>
      <w:lang w:val="en-GB" w:eastAsia="en-US"/>
    </w:rPr>
  </w:style>
  <w:style w:type="paragraph" w:customStyle="1" w:styleId="ParagraphNumbered">
    <w:name w:val="Paragraph_Numbered"/>
    <w:basedOn w:val="Normal"/>
    <w:uiPriority w:val="99"/>
    <w:rsid w:val="00FA11D3"/>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paragraph" w:customStyle="1" w:styleId="ParaNum">
    <w:name w:val="ParaNum"/>
    <w:basedOn w:val="Normal"/>
    <w:uiPriority w:val="99"/>
    <w:rsid w:val="00FA11D3"/>
    <w:pPr>
      <w:widowControl w:val="0"/>
      <w:tabs>
        <w:tab w:val="clear" w:pos="794"/>
        <w:tab w:val="clear" w:pos="1191"/>
        <w:tab w:val="clear" w:pos="1588"/>
        <w:tab w:val="clear" w:pos="1985"/>
        <w:tab w:val="num" w:pos="1080"/>
      </w:tabs>
      <w:overflowPunct/>
      <w:autoSpaceDE/>
      <w:autoSpaceDN/>
      <w:adjustRightInd/>
      <w:spacing w:before="0" w:after="220"/>
      <w:ind w:firstLine="720"/>
      <w:textAlignment w:val="auto"/>
    </w:pPr>
    <w:rPr>
      <w:rFonts w:eastAsia="MS Mincho"/>
      <w:kern w:val="28"/>
      <w:sz w:val="22"/>
      <w:lang w:val="en-US"/>
    </w:rPr>
  </w:style>
  <w:style w:type="character" w:customStyle="1" w:styleId="MemoHeading3">
    <w:name w:val="Memo Heading 3 (文字)"/>
    <w:aliases w:val="H3 (文字),h3 (文字),h31 (文字),3 (文字),l3 (文字),list 3 (文字),Head 3 (文字),h32 (文字),h33 (文字),h34 (文字),h35 (文字),h36 (文字),h37 (文字),h38 (文字),h311 (文字),h321 (文字),h331 (文字),h341 (文字),h351 (文字),h361 (文字),h371 (文字),h39 (文字),h312 (文字),h322 (文字)"/>
    <w:uiPriority w:val="99"/>
    <w:rsid w:val="00FA11D3"/>
    <w:rPr>
      <w:rFonts w:eastAsia="Batang" w:cs="Times New Roman"/>
      <w:b/>
      <w:sz w:val="24"/>
      <w:lang w:val="en-GB" w:eastAsia="en-US" w:bidi="ar-SA"/>
    </w:rPr>
  </w:style>
  <w:style w:type="character" w:customStyle="1" w:styleId="pagetitle">
    <w:name w:val="pagetitle"/>
    <w:uiPriority w:val="99"/>
    <w:rsid w:val="00FA11D3"/>
    <w:rPr>
      <w:rFonts w:cs="Times New Roman"/>
    </w:rPr>
  </w:style>
  <w:style w:type="character" w:customStyle="1" w:styleId="FootnoteTextChar2Char">
    <w:name w:val="Footnote Text Char2 Char"/>
    <w:aliases w:val="Footnote Text Char1 Char Char,Footnote Text Char2 Char1 Char Char,Footnote Text Char1 Char Char Char1 Char Char,Footnote Text Char Char Char Char Char1 Char Char,footnote text Char Char"/>
    <w:uiPriority w:val="99"/>
    <w:rsid w:val="00FA11D3"/>
    <w:rPr>
      <w:rFonts w:cs="Times New Roman"/>
      <w:sz w:val="22"/>
      <w:lang w:val="en-GB" w:eastAsia="en-US" w:bidi="ar-SA"/>
    </w:rPr>
  </w:style>
  <w:style w:type="character" w:customStyle="1" w:styleId="Teletype">
    <w:name w:val="Teletype"/>
    <w:uiPriority w:val="99"/>
    <w:rsid w:val="00FA11D3"/>
    <w:rPr>
      <w:rFonts w:ascii="Courier" w:hAnsi="Courier"/>
      <w:sz w:val="20"/>
    </w:rPr>
  </w:style>
  <w:style w:type="character" w:customStyle="1" w:styleId="captionChar">
    <w:name w:val="caption Char"/>
    <w:link w:val="Caption1"/>
    <w:uiPriority w:val="99"/>
    <w:locked/>
    <w:rsid w:val="00FA11D3"/>
    <w:rPr>
      <w:rFonts w:ascii="Helvetica" w:eastAsia="MS Mincho" w:hAnsi="Helvetica"/>
      <w:b/>
      <w:lang w:eastAsia="en-US"/>
    </w:rPr>
  </w:style>
  <w:style w:type="paragraph" w:customStyle="1" w:styleId="DefTerm">
    <w:name w:val="Def Term"/>
    <w:basedOn w:val="Normal"/>
    <w:next w:val="Definition0"/>
    <w:uiPriority w:val="99"/>
    <w:rsid w:val="00FA11D3"/>
    <w:pPr>
      <w:keepNext/>
      <w:tabs>
        <w:tab w:val="clear" w:pos="794"/>
        <w:tab w:val="clear" w:pos="1191"/>
        <w:tab w:val="clear" w:pos="1588"/>
        <w:tab w:val="clear" w:pos="1985"/>
      </w:tabs>
      <w:overflowPunct/>
      <w:autoSpaceDE/>
      <w:autoSpaceDN/>
      <w:adjustRightInd/>
      <w:spacing w:before="240" w:after="60"/>
      <w:jc w:val="left"/>
      <w:textAlignment w:val="auto"/>
    </w:pPr>
    <w:rPr>
      <w:rFonts w:eastAsia="MS Mincho"/>
      <w:b/>
      <w:szCs w:val="24"/>
      <w:lang w:val="en-US"/>
    </w:rPr>
  </w:style>
  <w:style w:type="paragraph" w:customStyle="1" w:styleId="Definition0">
    <w:name w:val="Definition"/>
    <w:basedOn w:val="Normal"/>
    <w:uiPriority w:val="99"/>
    <w:rsid w:val="00FA11D3"/>
    <w:pPr>
      <w:tabs>
        <w:tab w:val="clear" w:pos="794"/>
        <w:tab w:val="clear" w:pos="1191"/>
        <w:tab w:val="clear" w:pos="1588"/>
        <w:tab w:val="clear" w:pos="1985"/>
      </w:tabs>
      <w:overflowPunct/>
      <w:autoSpaceDE/>
      <w:autoSpaceDN/>
      <w:adjustRightInd/>
      <w:spacing w:before="0"/>
      <w:jc w:val="left"/>
      <w:textAlignment w:val="auto"/>
    </w:pPr>
    <w:rPr>
      <w:rFonts w:eastAsia="MS Mincho"/>
      <w:szCs w:val="24"/>
      <w:lang w:val="en-US"/>
    </w:rPr>
  </w:style>
  <w:style w:type="character" w:customStyle="1" w:styleId="IEEEStdsDefTermsNumbers">
    <w:name w:val="IEEEStds DefTerms+Numbers"/>
    <w:uiPriority w:val="99"/>
    <w:rsid w:val="00FA11D3"/>
    <w:rPr>
      <w:b/>
    </w:rPr>
  </w:style>
  <w:style w:type="paragraph" w:customStyle="1" w:styleId="IEEEStdsParagraph">
    <w:name w:val="IEEEStds Paragraph"/>
    <w:link w:val="IEEEStdsParagraphChar"/>
    <w:uiPriority w:val="99"/>
    <w:rsid w:val="00FA11D3"/>
    <w:pPr>
      <w:spacing w:before="120" w:line="360" w:lineRule="auto"/>
      <w:jc w:val="both"/>
    </w:pPr>
    <w:rPr>
      <w:rFonts w:eastAsia="MS Mincho"/>
      <w:sz w:val="24"/>
      <w:lang w:eastAsia="en-US"/>
    </w:rPr>
  </w:style>
  <w:style w:type="paragraph" w:customStyle="1" w:styleId="IEEEStdsDefinitions">
    <w:name w:val="IEEEStds Definitions"/>
    <w:next w:val="IEEEStdsParagraph"/>
    <w:link w:val="IEEEStdsDefinitionsChar"/>
    <w:uiPriority w:val="99"/>
    <w:rsid w:val="00FA11D3"/>
    <w:pPr>
      <w:keepLines/>
      <w:spacing w:before="120" w:after="120"/>
    </w:pPr>
    <w:rPr>
      <w:rFonts w:eastAsia="MS Mincho"/>
      <w:lang w:eastAsia="en-US"/>
    </w:rPr>
  </w:style>
  <w:style w:type="character" w:customStyle="1" w:styleId="IEEEStdsDefinitionsChar">
    <w:name w:val="IEEEStds Definitions Char"/>
    <w:link w:val="IEEEStdsDefinitions"/>
    <w:uiPriority w:val="99"/>
    <w:locked/>
    <w:rsid w:val="00FA11D3"/>
    <w:rPr>
      <w:rFonts w:eastAsia="MS Mincho"/>
      <w:lang w:eastAsia="en-US"/>
    </w:rPr>
  </w:style>
  <w:style w:type="character" w:customStyle="1" w:styleId="IEEEStdsParagraphChar">
    <w:name w:val="IEEEStds Paragraph Char"/>
    <w:link w:val="IEEEStdsParagraph"/>
    <w:uiPriority w:val="99"/>
    <w:locked/>
    <w:rsid w:val="00FA11D3"/>
    <w:rPr>
      <w:rFonts w:eastAsia="MS Mincho"/>
      <w:sz w:val="24"/>
      <w:lang w:eastAsia="en-US"/>
    </w:rPr>
  </w:style>
  <w:style w:type="paragraph" w:customStyle="1" w:styleId="ecmsonormal">
    <w:name w:val="ec_msonormal"/>
    <w:basedOn w:val="Normal"/>
    <w:uiPriority w:val="99"/>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2">
    <w:name w:val="xl22"/>
    <w:basedOn w:val="Normal"/>
    <w:uiPriority w:val="99"/>
    <w:rsid w:val="00FA11D3"/>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3">
    <w:name w:val="xl23"/>
    <w:basedOn w:val="Normal"/>
    <w:uiPriority w:val="99"/>
    <w:rsid w:val="00FA11D3"/>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ascii="Tahoma" w:eastAsia="MS Mincho" w:hAnsi="Tahoma" w:cs="Tahoma"/>
      <w:i/>
      <w:iCs/>
      <w:szCs w:val="24"/>
      <w:lang w:val="en-US"/>
    </w:rPr>
  </w:style>
  <w:style w:type="paragraph" w:customStyle="1" w:styleId="IEEEStdsHeader">
    <w:name w:val="IEEEStds Header"/>
    <w:basedOn w:val="Normal"/>
    <w:uiPriority w:val="99"/>
    <w:rsid w:val="00FA11D3"/>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FA11D3"/>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FA11D3"/>
    <w:rPr>
      <w:rFonts w:ascii="Arial" w:eastAsia="MS Mincho" w:hAnsi="Arial"/>
      <w:lang w:eastAsia="en-US"/>
    </w:rPr>
  </w:style>
  <w:style w:type="paragraph" w:customStyle="1" w:styleId="IEEEStdsKeywords">
    <w:name w:val="IEEEStds Keywords"/>
    <w:next w:val="IEEEStdsParagraph"/>
    <w:uiPriority w:val="99"/>
    <w:rsid w:val="00FA11D3"/>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FA11D3"/>
    <w:pPr>
      <w:spacing w:before="360" w:after="240"/>
    </w:pPr>
    <w:rPr>
      <w:rFonts w:ascii="Arial" w:eastAsia="MS Mincho" w:hAnsi="Arial"/>
      <w:b/>
      <w:noProof/>
      <w:sz w:val="24"/>
      <w:lang w:eastAsia="en-US"/>
    </w:rPr>
  </w:style>
  <w:style w:type="paragraph" w:customStyle="1" w:styleId="IEEEStdsFooter">
    <w:name w:val="IEEEStds Footer"/>
    <w:basedOn w:val="Footer"/>
    <w:uiPriority w:val="99"/>
    <w:rsid w:val="00FA11D3"/>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FA11D3"/>
    <w:rPr>
      <w:b/>
    </w:rPr>
  </w:style>
  <w:style w:type="character" w:customStyle="1" w:styleId="IEEEStdsAbstractHeader">
    <w:name w:val="IEEEStds Abstract Header"/>
    <w:uiPriority w:val="99"/>
    <w:rsid w:val="00FA11D3"/>
    <w:rPr>
      <w:b/>
    </w:rPr>
  </w:style>
  <w:style w:type="character" w:customStyle="1" w:styleId="IEEEStdsAbstractBodyChar">
    <w:name w:val="IEEEStds Abstract Body Char"/>
    <w:link w:val="IEEEStdsAbstractBody"/>
    <w:uiPriority w:val="99"/>
    <w:locked/>
    <w:rsid w:val="00FA11D3"/>
    <w:rPr>
      <w:rFonts w:ascii="Arial" w:eastAsia="MS Mincho" w:hAnsi="Arial"/>
      <w:lang w:eastAsia="en-US"/>
    </w:rPr>
  </w:style>
  <w:style w:type="character" w:customStyle="1" w:styleId="IEEEStdsLevel1frontmatterChar">
    <w:name w:val="IEEEStds Level 1 (front matter) Char"/>
    <w:link w:val="IEEEStdsLevel1frontmatter"/>
    <w:uiPriority w:val="99"/>
    <w:locked/>
    <w:rsid w:val="00FA11D3"/>
    <w:rPr>
      <w:rFonts w:ascii="Arial" w:eastAsia="MS Mincho" w:hAnsi="Arial"/>
      <w:b/>
      <w:noProof/>
      <w:sz w:val="24"/>
      <w:lang w:eastAsia="en-US"/>
    </w:rPr>
  </w:style>
  <w:style w:type="paragraph" w:customStyle="1" w:styleId="IEEEStdsCopyrightPage3">
    <w:name w:val="IEEEStds Copyright Page 3"/>
    <w:basedOn w:val="Normal"/>
    <w:uiPriority w:val="99"/>
    <w:rsid w:val="00FA11D3"/>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StyleIEEEStdsParagraph10pt">
    <w:name w:val="Style IEEEStds Paragraph + 10 pt"/>
    <w:basedOn w:val="IEEEStdsParagraph"/>
    <w:link w:val="StyleIEEEStdsParagraph10ptChar"/>
    <w:autoRedefine/>
    <w:uiPriority w:val="99"/>
    <w:rsid w:val="00FA11D3"/>
    <w:pPr>
      <w:spacing w:before="0" w:after="120" w:line="240" w:lineRule="auto"/>
    </w:pPr>
    <w:rPr>
      <w:sz w:val="18"/>
      <w:szCs w:val="18"/>
    </w:rPr>
  </w:style>
  <w:style w:type="character" w:customStyle="1" w:styleId="StyleIEEEStdsParagraph10ptChar">
    <w:name w:val="Style IEEEStds Paragraph + 10 pt Char"/>
    <w:link w:val="StyleIEEEStdsParagraph10pt"/>
    <w:uiPriority w:val="99"/>
    <w:locked/>
    <w:rsid w:val="00FA11D3"/>
    <w:rPr>
      <w:rFonts w:eastAsia="MS Mincho"/>
      <w:sz w:val="18"/>
      <w:szCs w:val="18"/>
      <w:lang w:eastAsia="en-US"/>
    </w:rPr>
  </w:style>
  <w:style w:type="paragraph" w:customStyle="1" w:styleId="IEEEStdsParticipantsList">
    <w:name w:val="IEEEStds Participants List"/>
    <w:uiPriority w:val="99"/>
    <w:rsid w:val="00FA11D3"/>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FA11D3"/>
    <w:pPr>
      <w:keepLines/>
      <w:tabs>
        <w:tab w:val="num" w:pos="360"/>
        <w:tab w:val="left" w:pos="403"/>
        <w:tab w:val="num" w:pos="720"/>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FA11D3"/>
    <w:pPr>
      <w:keepLines/>
      <w:tabs>
        <w:tab w:val="num" w:pos="0"/>
        <w:tab w:val="left" w:pos="360"/>
        <w:tab w:val="num" w:pos="720"/>
      </w:tabs>
      <w:suppressAutoHyphens/>
      <w:spacing w:before="0" w:after="120" w:line="240" w:lineRule="auto"/>
      <w:ind w:left="720" w:hanging="360"/>
      <w:jc w:val="center"/>
    </w:pPr>
    <w:rPr>
      <w:rFonts w:ascii="Arial" w:hAnsi="Arial"/>
      <w:b/>
      <w:sz w:val="20"/>
    </w:rPr>
  </w:style>
  <w:style w:type="paragraph" w:customStyle="1" w:styleId="IEEEStdsBibliographicEntry">
    <w:name w:val="IEEEStds Bibliographic Entry"/>
    <w:basedOn w:val="IEEEStdsParagraph"/>
    <w:uiPriority w:val="99"/>
    <w:rsid w:val="00FA11D3"/>
    <w:pPr>
      <w:tabs>
        <w:tab w:val="num" w:pos="360"/>
        <w:tab w:val="num" w:pos="420"/>
        <w:tab w:val="left" w:pos="540"/>
        <w:tab w:val="num" w:pos="643"/>
        <w:tab w:val="num" w:pos="1080"/>
        <w:tab w:val="num" w:pos="1200"/>
      </w:tabs>
      <w:spacing w:before="0" w:after="240" w:line="240" w:lineRule="auto"/>
      <w:ind w:left="360" w:hanging="360"/>
    </w:pPr>
    <w:rPr>
      <w:sz w:val="20"/>
    </w:rPr>
  </w:style>
  <w:style w:type="paragraph" w:customStyle="1" w:styleId="IEEEStdsUnorderedList">
    <w:name w:val="IEEEStds Unordered List"/>
    <w:uiPriority w:val="99"/>
    <w:rsid w:val="00FA11D3"/>
    <w:pPr>
      <w:tabs>
        <w:tab w:val="num" w:pos="640"/>
        <w:tab w:val="left" w:pos="1080"/>
        <w:tab w:val="left" w:pos="1512"/>
        <w:tab w:val="left" w:pos="1958"/>
        <w:tab w:val="left" w:pos="2405"/>
      </w:tabs>
      <w:spacing w:before="60" w:after="60"/>
      <w:ind w:left="648" w:hanging="446"/>
      <w:jc w:val="both"/>
    </w:pPr>
    <w:rPr>
      <w:rFonts w:eastAsia="MS Mincho"/>
      <w:noProof/>
      <w:lang w:eastAsia="en-US"/>
    </w:rPr>
  </w:style>
  <w:style w:type="character" w:customStyle="1" w:styleId="bodycopyblack1">
    <w:name w:val="bodycopyblack1"/>
    <w:uiPriority w:val="99"/>
    <w:rsid w:val="00FA11D3"/>
    <w:rPr>
      <w:rFonts w:ascii="Arial" w:hAnsi="Arial" w:cs="Arial"/>
      <w:color w:val="000000"/>
      <w:spacing w:val="0"/>
      <w:sz w:val="15"/>
      <w:szCs w:val="15"/>
    </w:rPr>
  </w:style>
  <w:style w:type="character" w:customStyle="1" w:styleId="enumlev10">
    <w:name w:val="enumlev1 Знак"/>
    <w:uiPriority w:val="99"/>
    <w:locked/>
    <w:rsid w:val="00FA11D3"/>
    <w:rPr>
      <w:rFonts w:cs="Times New Roman"/>
      <w:sz w:val="24"/>
      <w:lang w:val="en-GB" w:eastAsia="en-US" w:bidi="ar-SA"/>
    </w:rPr>
  </w:style>
  <w:style w:type="character" w:customStyle="1" w:styleId="alias1">
    <w:name w:val="alias1"/>
    <w:uiPriority w:val="99"/>
    <w:rsid w:val="00FA11D3"/>
    <w:rPr>
      <w:rFonts w:cs="Times New Roman"/>
      <w:sz w:val="20"/>
      <w:szCs w:val="20"/>
    </w:rPr>
  </w:style>
  <w:style w:type="paragraph" w:customStyle="1" w:styleId="a">
    <w:name w:val="文献"/>
    <w:basedOn w:val="BodyText"/>
    <w:uiPriority w:val="99"/>
    <w:rsid w:val="00FA11D3"/>
    <w:pPr>
      <w:widowControl w:val="0"/>
      <w:tabs>
        <w:tab w:val="num" w:pos="510"/>
      </w:tabs>
      <w:snapToGrid w:val="0"/>
      <w:spacing w:afterLines="20" w:line="200" w:lineRule="exact"/>
      <w:ind w:left="426" w:hanging="369"/>
      <w:jc w:val="both"/>
    </w:pPr>
    <w:rPr>
      <w:b w:val="0"/>
      <w:bCs w:val="0"/>
      <w:kern w:val="2"/>
      <w:sz w:val="18"/>
      <w:lang w:eastAsia="ja-JP"/>
    </w:rPr>
  </w:style>
  <w:style w:type="character" w:customStyle="1" w:styleId="trans">
    <w:name w:val="trans"/>
    <w:rsid w:val="00FA11D3"/>
    <w:rPr>
      <w:rFonts w:cs="Times New Roman"/>
    </w:rPr>
  </w:style>
  <w:style w:type="paragraph" w:customStyle="1" w:styleId="ListParagraph20">
    <w:name w:val="List Paragraph2"/>
    <w:basedOn w:val="listitem0"/>
    <w:next w:val="listitem0"/>
    <w:uiPriority w:val="99"/>
    <w:rsid w:val="00FA11D3"/>
    <w:pPr>
      <w:spacing w:before="200"/>
      <w:ind w:firstLine="0"/>
    </w:pPr>
  </w:style>
  <w:style w:type="paragraph" w:customStyle="1" w:styleId="Title20">
    <w:name w:val="Title2"/>
    <w:basedOn w:val="Normal"/>
    <w:next w:val="Heading1"/>
    <w:uiPriority w:val="99"/>
    <w:rsid w:val="00FA11D3"/>
    <w:pPr>
      <w:tabs>
        <w:tab w:val="clear" w:pos="794"/>
        <w:tab w:val="clear" w:pos="1191"/>
        <w:tab w:val="clear" w:pos="1588"/>
        <w:tab w:val="clear" w:pos="1985"/>
      </w:tabs>
      <w:overflowPunct/>
      <w:autoSpaceDE/>
      <w:autoSpaceDN/>
      <w:adjustRightInd/>
      <w:spacing w:before="480" w:after="960"/>
      <w:jc w:val="left"/>
      <w:textAlignment w:val="auto"/>
    </w:pPr>
    <w:rPr>
      <w:rFonts w:ascii="Helvetica" w:eastAsia="MS Mincho" w:hAnsi="Helvetica"/>
      <w:b/>
      <w:sz w:val="36"/>
      <w:lang w:val="en-US"/>
    </w:rPr>
  </w:style>
  <w:style w:type="paragraph" w:customStyle="1" w:styleId="Bibliography2">
    <w:name w:val="Bibliography2"/>
    <w:basedOn w:val="Normal"/>
    <w:uiPriority w:val="99"/>
    <w:rsid w:val="00FA11D3"/>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numbering" w:customStyle="1" w:styleId="Style1">
    <w:name w:val="Style1"/>
    <w:rsid w:val="00FA11D3"/>
    <w:pPr>
      <w:numPr>
        <w:numId w:val="2"/>
      </w:numPr>
    </w:pPr>
  </w:style>
  <w:style w:type="paragraph" w:customStyle="1" w:styleId="a0">
    <w:name w:val="+"/>
    <w:basedOn w:val="Normal"/>
    <w:rsid w:val="00FA11D3"/>
    <w:pPr>
      <w:tabs>
        <w:tab w:val="clear" w:pos="794"/>
        <w:tab w:val="clear" w:pos="1191"/>
        <w:tab w:val="clear" w:pos="1588"/>
        <w:tab w:val="clear" w:pos="1985"/>
        <w:tab w:val="left" w:pos="1134"/>
        <w:tab w:val="left" w:pos="1871"/>
        <w:tab w:val="left" w:pos="2268"/>
      </w:tabs>
      <w:jc w:val="left"/>
    </w:pPr>
    <w:rPr>
      <w:rFonts w:eastAsia="MS Mincho"/>
      <w:sz w:val="20"/>
    </w:rPr>
  </w:style>
  <w:style w:type="character" w:customStyle="1" w:styleId="AnnexNoTitleChar1">
    <w:name w:val="Annex_NoTitle Char1"/>
    <w:basedOn w:val="DefaultParagraphFont"/>
    <w:locked/>
    <w:rsid w:val="00FA11D3"/>
    <w:rPr>
      <w:b/>
      <w:sz w:val="28"/>
      <w:lang w:val="fr-FR" w:eastAsia="en-US"/>
    </w:rPr>
  </w:style>
  <w:style w:type="paragraph" w:customStyle="1" w:styleId="a1">
    <w:name w:val="바탕글"/>
    <w:basedOn w:val="Normal"/>
    <w:rsid w:val="00FA11D3"/>
    <w:pPr>
      <w:widowControl w:val="0"/>
      <w:tabs>
        <w:tab w:val="clear" w:pos="794"/>
        <w:tab w:val="clear" w:pos="1191"/>
        <w:tab w:val="clear" w:pos="1588"/>
        <w:tab w:val="clear" w:pos="1985"/>
      </w:tabs>
      <w:wordWrap w:val="0"/>
      <w:overflowPunct/>
      <w:adjustRightInd/>
      <w:spacing w:before="0" w:line="384" w:lineRule="auto"/>
    </w:pPr>
    <w:rPr>
      <w:rFonts w:ascii="Gulim" w:eastAsia="Gulim" w:hAnsi="Gulim" w:cs="Gulim"/>
      <w:color w:val="000000"/>
      <w:sz w:val="20"/>
      <w:lang w:val="en-US" w:eastAsia="ko-KR"/>
    </w:rPr>
  </w:style>
  <w:style w:type="paragraph" w:customStyle="1" w:styleId="IEEEParagraph">
    <w:name w:val="IEEE Paragraph"/>
    <w:basedOn w:val="Normal"/>
    <w:link w:val="IEEEParagraphChar"/>
    <w:rsid w:val="00FA11D3"/>
    <w:pPr>
      <w:tabs>
        <w:tab w:val="clear" w:pos="794"/>
        <w:tab w:val="clear" w:pos="1191"/>
        <w:tab w:val="clear" w:pos="1588"/>
        <w:tab w:val="clear" w:pos="1985"/>
      </w:tabs>
      <w:overflowPunct/>
      <w:autoSpaceDE/>
      <w:autoSpaceDN/>
      <w:snapToGrid w:val="0"/>
      <w:spacing w:before="0"/>
      <w:ind w:firstLine="216"/>
      <w:textAlignment w:val="auto"/>
    </w:pPr>
    <w:rPr>
      <w:rFonts w:eastAsia="SimSun"/>
      <w:szCs w:val="24"/>
      <w:lang w:val="en-AU"/>
    </w:rPr>
  </w:style>
  <w:style w:type="character" w:customStyle="1" w:styleId="IEEEParagraphChar">
    <w:name w:val="IEEE Paragraph Char"/>
    <w:link w:val="IEEEParagraph"/>
    <w:rsid w:val="00FA11D3"/>
    <w:rPr>
      <w:rFonts w:eastAsia="SimSun"/>
      <w:sz w:val="24"/>
      <w:szCs w:val="24"/>
      <w:lang w:val="en-AU" w:eastAsia="en-US"/>
    </w:rPr>
  </w:style>
  <w:style w:type="table" w:customStyle="1" w:styleId="5">
    <w:name w:val="网格型5"/>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9"/>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3"/>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4"/>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5"/>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6"/>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网格型27"/>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8"/>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9"/>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0"/>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3"/>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4"/>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5"/>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6"/>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网格型37"/>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9"/>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0"/>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3"/>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网格型44"/>
    <w:basedOn w:val="TableNormal"/>
    <w:next w:val="TableGrid"/>
    <w:uiPriority w:val="59"/>
    <w:rsid w:val="00FA11D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DefaultParagraphFont"/>
    <w:rsid w:val="00FA11D3"/>
    <w:rPr>
      <w:vanish/>
      <w:color w:val="FF0000"/>
    </w:rPr>
  </w:style>
  <w:style w:type="paragraph" w:customStyle="1" w:styleId="Paragraph0">
    <w:name w:val="Paragraph"/>
    <w:basedOn w:val="Normal"/>
    <w:autoRedefine/>
    <w:rsid w:val="00FA11D3"/>
    <w:pPr>
      <w:tabs>
        <w:tab w:val="clear" w:pos="794"/>
        <w:tab w:val="clear" w:pos="1191"/>
        <w:tab w:val="clear" w:pos="1588"/>
        <w:tab w:val="clear" w:pos="1985"/>
      </w:tabs>
      <w:overflowPunct/>
      <w:autoSpaceDE/>
      <w:autoSpaceDN/>
      <w:adjustRightInd/>
      <w:spacing w:before="0" w:line="360" w:lineRule="auto"/>
      <w:ind w:firstLine="426"/>
      <w:textAlignment w:val="auto"/>
    </w:pPr>
    <w:rPr>
      <w:rFonts w:eastAsiaTheme="minorEastAsia"/>
      <w:spacing w:val="-2"/>
      <w:kern w:val="6"/>
      <w:szCs w:val="24"/>
      <w:lang w:val="en-CA" w:eastAsia="zh-CN"/>
    </w:rPr>
  </w:style>
  <w:style w:type="character" w:customStyle="1" w:styleId="fontstyle01">
    <w:name w:val="fontstyle01"/>
    <w:basedOn w:val="DefaultParagraphFont"/>
    <w:rsid w:val="00FA11D3"/>
    <w:rPr>
      <w:rFonts w:ascii="TimesNewRomanPSMT" w:hAnsi="TimesNewRomanPSMT" w:hint="default"/>
      <w:b w:val="0"/>
      <w:bCs w:val="0"/>
      <w:i w:val="0"/>
      <w:iCs w:val="0"/>
      <w:color w:val="000000"/>
      <w:sz w:val="20"/>
      <w:szCs w:val="20"/>
    </w:rPr>
  </w:style>
  <w:style w:type="paragraph" w:customStyle="1" w:styleId="TableTitle2">
    <w:name w:val="Table Title"/>
    <w:basedOn w:val="Normal"/>
    <w:autoRedefine/>
    <w:qFormat/>
    <w:rsid w:val="00FA11D3"/>
    <w:pPr>
      <w:tabs>
        <w:tab w:val="clear" w:pos="794"/>
        <w:tab w:val="clear" w:pos="1191"/>
        <w:tab w:val="clear" w:pos="1588"/>
        <w:tab w:val="clear" w:pos="1985"/>
      </w:tabs>
      <w:overflowPunct/>
      <w:autoSpaceDE/>
      <w:autoSpaceDN/>
      <w:adjustRightInd/>
      <w:spacing w:before="0"/>
      <w:textAlignment w:val="auto"/>
    </w:pPr>
    <w:rPr>
      <w:rFonts w:ascii="Arial" w:eastAsia="SimHei" w:hAnsi="Arial"/>
      <w:sz w:val="22"/>
      <w:szCs w:val="16"/>
      <w:lang w:val="en-US"/>
    </w:rPr>
  </w:style>
  <w:style w:type="paragraph" w:customStyle="1" w:styleId="AppendixNotitle0">
    <w:name w:val="Appendix_No &amp; title"/>
    <w:basedOn w:val="AnnexNotitle0"/>
    <w:next w:val="Normalaftertitle"/>
    <w:rsid w:val="00FA11D3"/>
    <w:rPr>
      <w:lang w:val="fr-FR"/>
    </w:rPr>
  </w:style>
  <w:style w:type="paragraph" w:customStyle="1" w:styleId="FigureNotitle">
    <w:name w:val="Figure_No &amp; title"/>
    <w:basedOn w:val="Normal"/>
    <w:next w:val="Normalaftertitle"/>
    <w:rsid w:val="00FA11D3"/>
    <w:pPr>
      <w:keepLines/>
      <w:spacing w:before="240" w:after="120"/>
      <w:jc w:val="center"/>
    </w:pPr>
    <w:rPr>
      <w:rFonts w:eastAsia="MS Mincho"/>
      <w:b/>
    </w:rPr>
  </w:style>
  <w:style w:type="paragraph" w:customStyle="1" w:styleId="TableNotitle">
    <w:name w:val="Table_No &amp; title"/>
    <w:basedOn w:val="Normal"/>
    <w:next w:val="Tablehead"/>
    <w:rsid w:val="00FA11D3"/>
    <w:pPr>
      <w:keepNext/>
      <w:keepLines/>
      <w:spacing w:before="360" w:after="120"/>
      <w:jc w:val="center"/>
    </w:pPr>
    <w:rPr>
      <w:rFonts w:eastAsia="MS Mincho"/>
      <w:b/>
    </w:rPr>
  </w:style>
  <w:style w:type="paragraph" w:customStyle="1" w:styleId="FooterQP">
    <w:name w:val="Footer_QP"/>
    <w:basedOn w:val="Normal"/>
    <w:rsid w:val="00FA11D3"/>
    <w:pPr>
      <w:tabs>
        <w:tab w:val="clear" w:pos="794"/>
        <w:tab w:val="clear" w:pos="1191"/>
        <w:tab w:val="clear" w:pos="1588"/>
        <w:tab w:val="clear" w:pos="1985"/>
        <w:tab w:val="left" w:pos="907"/>
        <w:tab w:val="right" w:pos="8789"/>
        <w:tab w:val="right" w:pos="9639"/>
      </w:tabs>
      <w:spacing w:before="0"/>
      <w:jc w:val="left"/>
    </w:pPr>
    <w:rPr>
      <w:rFonts w:eastAsia="MS Mincho"/>
      <w:b/>
      <w:sz w:val="22"/>
    </w:rPr>
  </w:style>
  <w:style w:type="paragraph" w:customStyle="1" w:styleId="RepNoBR">
    <w:name w:val="Rep_No_BR"/>
    <w:basedOn w:val="RecNoBR"/>
    <w:next w:val="Reptitle"/>
    <w:rsid w:val="00FA11D3"/>
    <w:rPr>
      <w:lang w:val="fr-FR"/>
    </w:rPr>
  </w:style>
  <w:style w:type="paragraph" w:customStyle="1" w:styleId="ResNoBR">
    <w:name w:val="Res_No_BR"/>
    <w:basedOn w:val="RecNoBR"/>
    <w:next w:val="Restitle"/>
    <w:rsid w:val="00FA11D3"/>
    <w:rPr>
      <w:lang w:val="fr-FR"/>
    </w:rPr>
  </w:style>
  <w:style w:type="paragraph" w:customStyle="1" w:styleId="TableNoBR">
    <w:name w:val="Table_No_BR"/>
    <w:basedOn w:val="Normal"/>
    <w:next w:val="TabletitleBR"/>
    <w:rsid w:val="00FA11D3"/>
    <w:pPr>
      <w:keepNext/>
      <w:spacing w:before="560" w:after="120"/>
      <w:jc w:val="center"/>
    </w:pPr>
    <w:rPr>
      <w:rFonts w:eastAsia="MS Mincho"/>
      <w:caps/>
    </w:rPr>
  </w:style>
  <w:style w:type="paragraph" w:customStyle="1" w:styleId="TabletitleBR">
    <w:name w:val="Table_title_BR"/>
    <w:basedOn w:val="Normal"/>
    <w:next w:val="Tablehead"/>
    <w:rsid w:val="00FA11D3"/>
    <w:pPr>
      <w:keepNext/>
      <w:keepLines/>
      <w:spacing w:before="0" w:after="120"/>
      <w:jc w:val="center"/>
    </w:pPr>
    <w:rPr>
      <w:rFonts w:eastAsia="MS Mincho"/>
      <w:b/>
    </w:rPr>
  </w:style>
  <w:style w:type="paragraph" w:customStyle="1" w:styleId="FiguretitleBR">
    <w:name w:val="Figure_title_BR"/>
    <w:basedOn w:val="TabletitleBR"/>
    <w:next w:val="Figurewithouttitle"/>
    <w:rsid w:val="00FA11D3"/>
    <w:pPr>
      <w:keepNext w:val="0"/>
      <w:spacing w:after="480"/>
    </w:pPr>
  </w:style>
  <w:style w:type="paragraph" w:customStyle="1" w:styleId="FigureNoBR">
    <w:name w:val="Figure_No_BR"/>
    <w:basedOn w:val="Normal"/>
    <w:next w:val="FiguretitleBR"/>
    <w:rsid w:val="00FA11D3"/>
    <w:pPr>
      <w:keepNext/>
      <w:keepLines/>
      <w:spacing w:before="480" w:after="120"/>
      <w:jc w:val="center"/>
    </w:pPr>
    <w:rPr>
      <w:rFonts w:eastAsia="MS Mincho"/>
      <w:caps/>
    </w:rPr>
  </w:style>
  <w:style w:type="paragraph" w:customStyle="1" w:styleId="TextBody">
    <w:name w:val="Text Body"/>
    <w:basedOn w:val="Normal"/>
    <w:rsid w:val="00FA11D3"/>
    <w:pPr>
      <w:widowControl w:val="0"/>
      <w:tabs>
        <w:tab w:val="clear" w:pos="794"/>
        <w:tab w:val="clear" w:pos="1191"/>
        <w:tab w:val="clear" w:pos="1588"/>
        <w:tab w:val="clear" w:pos="1985"/>
      </w:tabs>
      <w:suppressAutoHyphens/>
      <w:overflowPunct/>
      <w:autoSpaceDE/>
      <w:autoSpaceDN/>
      <w:adjustRightInd/>
      <w:spacing w:before="0" w:after="140" w:line="288" w:lineRule="auto"/>
      <w:jc w:val="left"/>
      <w:textAlignment w:val="auto"/>
    </w:pPr>
    <w:rPr>
      <w:rFonts w:ascii="Liberation Serif" w:eastAsia="Droid Sans Fallback" w:hAnsi="Liberation Serif" w:cs="FreeSans"/>
      <w:szCs w:val="24"/>
      <w:lang w:val="en-US" w:eastAsia="zh-CN" w:bidi="hi-IN"/>
    </w:rPr>
  </w:style>
  <w:style w:type="paragraph" w:customStyle="1" w:styleId="t3">
    <w:name w:val="t3"/>
    <w:basedOn w:val="Normal"/>
    <w:rsid w:val="00FA11D3"/>
    <w:pPr>
      <w:widowControl w:val="0"/>
      <w:tabs>
        <w:tab w:val="clear" w:pos="794"/>
        <w:tab w:val="clear" w:pos="1191"/>
        <w:tab w:val="clear" w:pos="1588"/>
        <w:tab w:val="clear" w:pos="1985"/>
      </w:tabs>
      <w:overflowPunct/>
      <w:spacing w:before="0" w:line="272" w:lineRule="atLeast"/>
      <w:jc w:val="left"/>
      <w:textAlignment w:val="auto"/>
    </w:pPr>
    <w:rPr>
      <w:rFonts w:eastAsia="MS Mincho"/>
      <w:szCs w:val="24"/>
      <w:lang w:val="en-US"/>
    </w:rPr>
  </w:style>
  <w:style w:type="paragraph" w:customStyle="1" w:styleId="font5">
    <w:name w:val="font5"/>
    <w:basedOn w:val="Normal"/>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font6">
    <w:name w:val="font6"/>
    <w:basedOn w:val="Normal"/>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font7">
    <w:name w:val="font7"/>
    <w:basedOn w:val="Normal"/>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xl66">
    <w:name w:val="xl66"/>
    <w:basedOn w:val="Normal"/>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FF0000"/>
      <w:szCs w:val="24"/>
      <w:lang w:val="en-US"/>
    </w:rPr>
  </w:style>
  <w:style w:type="paragraph" w:customStyle="1" w:styleId="xl67">
    <w:name w:val="xl67"/>
    <w:basedOn w:val="Normal"/>
    <w:rsid w:val="00FA11D3"/>
    <w:pPr>
      <w:pBdr>
        <w:top w:val="single" w:sz="4" w:space="0" w:color="auto"/>
        <w:left w:val="single" w:sz="4" w:space="0" w:color="auto"/>
        <w:bottom w:val="single" w:sz="4" w:space="0" w:color="auto"/>
        <w:right w:val="single" w:sz="4" w:space="0" w:color="auto"/>
      </w:pBdr>
      <w:shd w:val="clear" w:color="000000" w:fill="BFBFBF"/>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68">
    <w:name w:val="xl68"/>
    <w:basedOn w:val="Normal"/>
    <w:rsid w:val="00FA11D3"/>
    <w:pPr>
      <w:pBdr>
        <w:top w:val="single" w:sz="4" w:space="0" w:color="auto"/>
        <w:left w:val="single" w:sz="4" w:space="0" w:color="auto"/>
        <w:bottom w:val="single" w:sz="4" w:space="0" w:color="auto"/>
        <w:right w:val="single" w:sz="4" w:space="0" w:color="auto"/>
      </w:pBd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69">
    <w:name w:val="xl69"/>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0">
    <w:name w:val="xl70"/>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1">
    <w:name w:val="xl71"/>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2">
    <w:name w:val="xl72"/>
    <w:basedOn w:val="Normal"/>
    <w:rsid w:val="00FA11D3"/>
    <w:pPr>
      <w:pBdr>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3">
    <w:name w:val="xl73"/>
    <w:basedOn w:val="Normal"/>
    <w:rsid w:val="00FA11D3"/>
    <w:pPr>
      <w:pBdr>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4">
    <w:name w:val="xl74"/>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5">
    <w:name w:val="xl75"/>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76">
    <w:name w:val="xl76"/>
    <w:basedOn w:val="Normal"/>
    <w:rsid w:val="00FA11D3"/>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7">
    <w:name w:val="xl77"/>
    <w:basedOn w:val="Normal"/>
    <w:rsid w:val="00FA11D3"/>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78">
    <w:name w:val="xl78"/>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9">
    <w:name w:val="xl79"/>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0">
    <w:name w:val="xl80"/>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1">
    <w:name w:val="xl81"/>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2">
    <w:name w:val="xl82"/>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3">
    <w:name w:val="xl83"/>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4">
    <w:name w:val="xl84"/>
    <w:basedOn w:val="Normal"/>
    <w:rsid w:val="00FA11D3"/>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5">
    <w:name w:val="xl85"/>
    <w:basedOn w:val="Normal"/>
    <w:rsid w:val="00FA11D3"/>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6">
    <w:name w:val="xl86"/>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7">
    <w:name w:val="xl87"/>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88">
    <w:name w:val="xl88"/>
    <w:basedOn w:val="Normal"/>
    <w:rsid w:val="00FA11D3"/>
    <w:pP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89">
    <w:name w:val="xl89"/>
    <w:basedOn w:val="Normal"/>
    <w:rsid w:val="00FA11D3"/>
    <w:pPr>
      <w:pBdr>
        <w:top w:val="single" w:sz="4" w:space="0" w:color="auto"/>
        <w:left w:val="single" w:sz="4" w:space="0" w:color="auto"/>
        <w:bottom w:val="single" w:sz="4" w:space="0" w:color="auto"/>
        <w:right w:val="single" w:sz="4" w:space="0" w:color="auto"/>
      </w:pBd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90">
    <w:name w:val="xl90"/>
    <w:basedOn w:val="Normal"/>
    <w:rsid w:val="00FA11D3"/>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91">
    <w:name w:val="xl91"/>
    <w:basedOn w:val="Normal"/>
    <w:rsid w:val="00FA11D3"/>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character" w:customStyle="1" w:styleId="1a">
    <w:name w:val="文末脚注文字列 (文字)1"/>
    <w:basedOn w:val="DefaultParagraphFont"/>
    <w:uiPriority w:val="99"/>
    <w:semiHidden/>
    <w:rsid w:val="00FA11D3"/>
    <w:rPr>
      <w:sz w:val="24"/>
      <w:lang w:val="fr-FR" w:eastAsia="en-US"/>
    </w:rPr>
  </w:style>
  <w:style w:type="character" w:customStyle="1" w:styleId="EndnoteTextChar1">
    <w:name w:val="Endnote Text Char1"/>
    <w:basedOn w:val="DefaultParagraphFont"/>
    <w:semiHidden/>
    <w:rsid w:val="00FA11D3"/>
    <w:rPr>
      <w:lang w:val="fr-FR" w:eastAsia="en-US"/>
    </w:rPr>
  </w:style>
  <w:style w:type="paragraph" w:customStyle="1" w:styleId="body">
    <w:name w:val="body"/>
    <w:basedOn w:val="Normal"/>
    <w:rsid w:val="00FA11D3"/>
    <w:pPr>
      <w:widowControl w:val="0"/>
      <w:tabs>
        <w:tab w:val="clear" w:pos="794"/>
        <w:tab w:val="clear" w:pos="1191"/>
        <w:tab w:val="clear" w:pos="1588"/>
        <w:tab w:val="clear" w:pos="1985"/>
        <w:tab w:val="left" w:pos="400"/>
      </w:tabs>
      <w:overflowPunct/>
      <w:autoSpaceDE/>
      <w:autoSpaceDN/>
      <w:adjustRightInd/>
      <w:snapToGrid w:val="0"/>
      <w:spacing w:before="0" w:line="245" w:lineRule="auto"/>
      <w:textAlignment w:val="auto"/>
    </w:pPr>
    <w:rPr>
      <w:rFonts w:eastAsia="MS Mincho"/>
      <w:kern w:val="2"/>
      <w:sz w:val="20"/>
      <w:lang w:val="en-US" w:eastAsia="ja-JP"/>
    </w:rPr>
  </w:style>
  <w:style w:type="paragraph" w:customStyle="1" w:styleId="References">
    <w:name w:val="References"/>
    <w:basedOn w:val="Normal"/>
    <w:rsid w:val="00FA11D3"/>
    <w:pPr>
      <w:numPr>
        <w:numId w:val="3"/>
      </w:numPr>
      <w:tabs>
        <w:tab w:val="clear" w:pos="360"/>
        <w:tab w:val="clear" w:pos="794"/>
        <w:tab w:val="clear" w:pos="1191"/>
        <w:tab w:val="clear" w:pos="1588"/>
        <w:tab w:val="clear" w:pos="1985"/>
      </w:tabs>
      <w:overflowPunct/>
      <w:autoSpaceDE/>
      <w:autoSpaceDN/>
      <w:adjustRightInd/>
      <w:spacing w:before="0"/>
      <w:ind w:left="0" w:firstLine="0"/>
      <w:textAlignment w:val="auto"/>
    </w:pPr>
    <w:rPr>
      <w:rFonts w:eastAsia="MS Mincho"/>
      <w:sz w:val="16"/>
      <w:szCs w:val="16"/>
      <w:lang w:val="en-US"/>
    </w:rPr>
  </w:style>
  <w:style w:type="character" w:customStyle="1" w:styleId="texhtml">
    <w:name w:val="texhtml"/>
    <w:basedOn w:val="DefaultParagraphFont"/>
    <w:rsid w:val="00FA11D3"/>
  </w:style>
  <w:style w:type="paragraph" w:customStyle="1" w:styleId="StyleTabletext8ptRight-01cmBefore1ptAfter1">
    <w:name w:val="Style Table_text + 8 pt Right:  -0.1 cm Before:  1 pt After:  1 ..."/>
    <w:basedOn w:val="Tabletext"/>
    <w:rsid w:val="00FA11D3"/>
    <w:pPr>
      <w:spacing w:before="20" w:after="20" w:line="200" w:lineRule="exact"/>
      <w:ind w:right="-57"/>
      <w:jc w:val="left"/>
    </w:pPr>
    <w:rPr>
      <w:sz w:val="16"/>
    </w:rPr>
  </w:style>
  <w:style w:type="paragraph" w:customStyle="1" w:styleId="StyleTabletext8pt">
    <w:name w:val="Style Table_text + 8 pt"/>
    <w:basedOn w:val="Tabletext"/>
    <w:rsid w:val="00FA11D3"/>
    <w:pPr>
      <w:jc w:val="left"/>
    </w:pPr>
    <w:rPr>
      <w:sz w:val="16"/>
    </w:rPr>
  </w:style>
  <w:style w:type="paragraph" w:customStyle="1" w:styleId="StyleTabletext8ptBefore1ptAfter1ptLinespacing">
    <w:name w:val="Style Table_text + 8 pt Before:  1 pt After:  1 pt Line spacing:..."/>
    <w:basedOn w:val="Tabletext"/>
    <w:rsid w:val="00FA11D3"/>
    <w:pPr>
      <w:spacing w:before="20" w:after="20" w:line="200" w:lineRule="exact"/>
      <w:jc w:val="left"/>
    </w:pPr>
    <w:rPr>
      <w:sz w:val="16"/>
    </w:rPr>
  </w:style>
  <w:style w:type="character" w:customStyle="1" w:styleId="EquationeqChar">
    <w:name w:val="Equation.eq Char"/>
    <w:basedOn w:val="DefaultParagraphFont"/>
    <w:locked/>
    <w:rsid w:val="00FA11D3"/>
    <w:rPr>
      <w:sz w:val="24"/>
      <w:lang w:val="fr-FR" w:eastAsia="en-US"/>
    </w:rPr>
  </w:style>
  <w:style w:type="paragraph" w:customStyle="1" w:styleId="DocData">
    <w:name w:val="DocData"/>
    <w:basedOn w:val="Normal"/>
    <w:rsid w:val="00FA11D3"/>
    <w:pPr>
      <w:framePr w:hSpace="180" w:wrap="around" w:hAnchor="margin" w:y="-687"/>
      <w:shd w:val="solid" w:color="FFFFFF" w:fill="FFFFFF"/>
      <w:spacing w:before="0" w:line="240" w:lineRule="atLeast"/>
    </w:pPr>
    <w:rPr>
      <w:rFonts w:ascii="Verdana" w:hAnsi="Verdana"/>
      <w:b/>
      <w:sz w:val="20"/>
      <w:lang w:eastAsia="zh-CN"/>
    </w:rPr>
  </w:style>
  <w:style w:type="numbering" w:customStyle="1" w:styleId="NoList1">
    <w:name w:val="No List1"/>
    <w:next w:val="NoList"/>
    <w:uiPriority w:val="99"/>
    <w:semiHidden/>
    <w:unhideWhenUsed/>
    <w:rsid w:val="00FA11D3"/>
  </w:style>
  <w:style w:type="paragraph" w:customStyle="1" w:styleId="Subtitle1">
    <w:name w:val="Subtitle1"/>
    <w:basedOn w:val="Normal"/>
    <w:next w:val="Normal"/>
    <w:uiPriority w:val="11"/>
    <w:qFormat/>
    <w:rsid w:val="00FA11D3"/>
    <w:pPr>
      <w:numPr>
        <w:ilvl w:val="1"/>
      </w:numPr>
      <w:overflowPunct/>
      <w:autoSpaceDE/>
      <w:autoSpaceDN/>
      <w:adjustRightInd/>
      <w:spacing w:before="0" w:after="160" w:line="278" w:lineRule="auto"/>
      <w:textAlignment w:val="auto"/>
    </w:pPr>
    <w:rPr>
      <w:rFonts w:ascii="Aptos" w:hAnsi="Aptos"/>
      <w:color w:val="595959"/>
      <w:spacing w:val="15"/>
      <w:kern w:val="2"/>
      <w:sz w:val="28"/>
      <w:szCs w:val="28"/>
      <w:lang w:val="en-US"/>
      <w14:ligatures w14:val="standardContextual"/>
    </w:rPr>
  </w:style>
  <w:style w:type="paragraph" w:customStyle="1" w:styleId="Quote1">
    <w:name w:val="Quote1"/>
    <w:basedOn w:val="Normal"/>
    <w:next w:val="Normal"/>
    <w:uiPriority w:val="29"/>
    <w:qFormat/>
    <w:rsid w:val="00FA11D3"/>
    <w:pPr>
      <w:overflowPunct/>
      <w:autoSpaceDE/>
      <w:autoSpaceDN/>
      <w:adjustRightInd/>
      <w:spacing w:before="160" w:after="160" w:line="278" w:lineRule="auto"/>
      <w:jc w:val="center"/>
      <w:textAlignment w:val="auto"/>
    </w:pPr>
    <w:rPr>
      <w:rFonts w:ascii="Aptos" w:hAnsi="Aptos"/>
      <w:i/>
      <w:iCs/>
      <w:color w:val="404040"/>
      <w:kern w:val="2"/>
      <w:szCs w:val="24"/>
      <w:lang w:val="en-US"/>
      <w14:ligatures w14:val="standardContextual"/>
    </w:rPr>
  </w:style>
  <w:style w:type="character" w:customStyle="1" w:styleId="QuoteChar">
    <w:name w:val="Quote Char"/>
    <w:basedOn w:val="DefaultParagraphFont"/>
    <w:link w:val="Quote"/>
    <w:uiPriority w:val="29"/>
    <w:rsid w:val="00FA11D3"/>
    <w:rPr>
      <w:i/>
      <w:iCs/>
      <w:color w:val="404040"/>
    </w:rPr>
  </w:style>
  <w:style w:type="character" w:customStyle="1" w:styleId="IntenseEmphasis1">
    <w:name w:val="Intense Emphasis1"/>
    <w:basedOn w:val="DefaultParagraphFont"/>
    <w:uiPriority w:val="21"/>
    <w:qFormat/>
    <w:rsid w:val="00FA11D3"/>
    <w:rPr>
      <w:i/>
      <w:iCs/>
      <w:color w:val="0F4761"/>
    </w:rPr>
  </w:style>
  <w:style w:type="paragraph" w:customStyle="1" w:styleId="IntenseQuote1">
    <w:name w:val="Intense Quote1"/>
    <w:basedOn w:val="Normal"/>
    <w:next w:val="Normal"/>
    <w:uiPriority w:val="30"/>
    <w:qFormat/>
    <w:rsid w:val="00FA11D3"/>
    <w:pPr>
      <w:pBdr>
        <w:top w:val="single" w:sz="4" w:space="10" w:color="0F4761"/>
        <w:bottom w:val="single" w:sz="4" w:space="10" w:color="0F4761"/>
      </w:pBdr>
      <w:overflowPunct/>
      <w:autoSpaceDE/>
      <w:autoSpaceDN/>
      <w:adjustRightInd/>
      <w:spacing w:before="360" w:after="360" w:line="278" w:lineRule="auto"/>
      <w:ind w:left="864" w:right="864"/>
      <w:jc w:val="center"/>
      <w:textAlignment w:val="auto"/>
    </w:pPr>
    <w:rPr>
      <w:rFonts w:ascii="Aptos" w:hAnsi="Aptos"/>
      <w:i/>
      <w:iCs/>
      <w:color w:val="0F4761"/>
      <w:kern w:val="2"/>
      <w:szCs w:val="24"/>
      <w:lang w:val="en-US"/>
      <w14:ligatures w14:val="standardContextual"/>
    </w:rPr>
  </w:style>
  <w:style w:type="character" w:customStyle="1" w:styleId="IntenseQuoteChar">
    <w:name w:val="Intense Quote Char"/>
    <w:basedOn w:val="DefaultParagraphFont"/>
    <w:link w:val="IntenseQuote"/>
    <w:uiPriority w:val="30"/>
    <w:rsid w:val="00FA11D3"/>
    <w:rPr>
      <w:i/>
      <w:iCs/>
      <w:color w:val="0F4761"/>
    </w:rPr>
  </w:style>
  <w:style w:type="character" w:customStyle="1" w:styleId="IntenseReference1">
    <w:name w:val="Intense Reference1"/>
    <w:basedOn w:val="DefaultParagraphFont"/>
    <w:uiPriority w:val="32"/>
    <w:qFormat/>
    <w:rsid w:val="00FA11D3"/>
    <w:rPr>
      <w:b/>
      <w:bCs/>
      <w:smallCaps/>
      <w:color w:val="0F4761"/>
      <w:spacing w:val="5"/>
    </w:rPr>
  </w:style>
  <w:style w:type="paragraph" w:customStyle="1" w:styleId="TAR">
    <w:name w:val="TAR"/>
    <w:basedOn w:val="TAL"/>
    <w:qFormat/>
    <w:rsid w:val="00FA11D3"/>
    <w:pPr>
      <w:widowControl/>
      <w:tabs>
        <w:tab w:val="left" w:pos="794"/>
        <w:tab w:val="left" w:pos="1191"/>
        <w:tab w:val="left" w:pos="1588"/>
        <w:tab w:val="left" w:pos="1985"/>
      </w:tabs>
      <w:overflowPunct/>
      <w:autoSpaceDE/>
      <w:autoSpaceDN/>
      <w:adjustRightInd/>
      <w:spacing w:before="0" w:after="160" w:line="259" w:lineRule="auto"/>
      <w:ind w:left="0" w:right="0"/>
      <w:jc w:val="right"/>
      <w:textAlignment w:val="auto"/>
    </w:pPr>
    <w:rPr>
      <w:rFonts w:ascii="Arial" w:eastAsia="Aptos" w:hAnsi="Arial"/>
      <w:kern w:val="2"/>
      <w:sz w:val="18"/>
      <w:szCs w:val="22"/>
      <w:lang w:val="en-US"/>
      <w14:ligatures w14:val="standardContextual"/>
    </w:rPr>
  </w:style>
  <w:style w:type="character" w:customStyle="1" w:styleId="TALChar">
    <w:name w:val="TAL Char"/>
    <w:link w:val="TAL"/>
    <w:rsid w:val="00FA11D3"/>
    <w:rPr>
      <w:rFonts w:ascii="Univers (W1)" w:eastAsia="MS Mincho" w:hAnsi="Univers (W1)"/>
      <w:lang w:val="en-AU" w:eastAsia="en-US"/>
    </w:rPr>
  </w:style>
  <w:style w:type="character" w:customStyle="1" w:styleId="THChar">
    <w:name w:val="TH Char"/>
    <w:link w:val="TH"/>
    <w:qFormat/>
    <w:rsid w:val="00FA11D3"/>
    <w:rPr>
      <w:rFonts w:ascii="Univers (W1)" w:eastAsia="MS Mincho" w:hAnsi="Univers (W1)"/>
      <w:lang w:val="en-AU" w:eastAsia="en-US"/>
    </w:rPr>
  </w:style>
  <w:style w:type="character" w:customStyle="1" w:styleId="TFChar">
    <w:name w:val="TF Char"/>
    <w:link w:val="TF"/>
    <w:qFormat/>
    <w:rsid w:val="00FA11D3"/>
    <w:rPr>
      <w:rFonts w:ascii="Univers (W1)" w:eastAsia="MS Mincho" w:hAnsi="Univers (W1)"/>
      <w:lang w:val="en-AU" w:eastAsia="en-US"/>
    </w:rPr>
  </w:style>
  <w:style w:type="character" w:customStyle="1" w:styleId="TAHCar">
    <w:name w:val="TAH Car"/>
    <w:basedOn w:val="DefaultParagraphFont"/>
    <w:link w:val="TAH"/>
    <w:qFormat/>
    <w:locked/>
    <w:rsid w:val="00FA11D3"/>
    <w:rPr>
      <w:rFonts w:ascii="Univers (W1)" w:eastAsia="MS Mincho" w:hAnsi="Univers (W1)"/>
      <w:b/>
      <w:lang w:val="en-AU" w:eastAsia="en-US"/>
    </w:rPr>
  </w:style>
  <w:style w:type="character" w:customStyle="1" w:styleId="TACChar">
    <w:name w:val="TAC Char"/>
    <w:link w:val="TAC"/>
    <w:qFormat/>
    <w:rsid w:val="00FA11D3"/>
    <w:rPr>
      <w:rFonts w:ascii="Univers (W1)" w:eastAsia="MS Mincho" w:hAnsi="Univers (W1)"/>
      <w:lang w:val="en-AU" w:eastAsia="en-US"/>
    </w:rPr>
  </w:style>
  <w:style w:type="character" w:customStyle="1" w:styleId="FollowedHyperlink1">
    <w:name w:val="FollowedHyperlink1"/>
    <w:basedOn w:val="DefaultParagraphFont"/>
    <w:semiHidden/>
    <w:unhideWhenUsed/>
    <w:rsid w:val="00FA11D3"/>
    <w:rPr>
      <w:color w:val="96607D"/>
      <w:u w:val="single"/>
    </w:rPr>
  </w:style>
  <w:style w:type="character" w:customStyle="1" w:styleId="SubtitleChar1">
    <w:name w:val="Subtitle Char1"/>
    <w:basedOn w:val="DefaultParagraphFont"/>
    <w:rsid w:val="00FA11D3"/>
    <w:rPr>
      <w:rFonts w:asciiTheme="minorHAnsi" w:eastAsiaTheme="minorEastAsia" w:hAnsiTheme="minorHAnsi" w:cstheme="minorBidi"/>
      <w:color w:val="5A5A5A" w:themeColor="text1" w:themeTint="A5"/>
      <w:spacing w:val="15"/>
      <w:sz w:val="22"/>
      <w:szCs w:val="22"/>
      <w:lang w:val="en-GB" w:eastAsia="en-US"/>
    </w:rPr>
  </w:style>
  <w:style w:type="paragraph" w:styleId="Quote">
    <w:name w:val="Quote"/>
    <w:basedOn w:val="Normal"/>
    <w:next w:val="Normal"/>
    <w:link w:val="QuoteChar"/>
    <w:uiPriority w:val="29"/>
    <w:qFormat/>
    <w:rsid w:val="00FA11D3"/>
    <w:pPr>
      <w:spacing w:before="200" w:after="160"/>
      <w:ind w:left="864" w:right="864"/>
      <w:jc w:val="center"/>
    </w:pPr>
    <w:rPr>
      <w:i/>
      <w:iCs/>
      <w:color w:val="404040"/>
      <w:sz w:val="20"/>
      <w:lang w:val="en-US" w:eastAsia="zh-CN"/>
    </w:rPr>
  </w:style>
  <w:style w:type="character" w:customStyle="1" w:styleId="QuoteChar1">
    <w:name w:val="Quote Char1"/>
    <w:basedOn w:val="DefaultParagraphFont"/>
    <w:uiPriority w:val="29"/>
    <w:rsid w:val="00FA11D3"/>
    <w:rPr>
      <w:i/>
      <w:iCs/>
      <w:color w:val="404040" w:themeColor="text1" w:themeTint="BF"/>
      <w:sz w:val="24"/>
      <w:lang w:val="en-GB" w:eastAsia="en-US"/>
    </w:rPr>
  </w:style>
  <w:style w:type="character" w:styleId="IntenseEmphasis">
    <w:name w:val="Intense Emphasis"/>
    <w:basedOn w:val="DefaultParagraphFont"/>
    <w:uiPriority w:val="21"/>
    <w:qFormat/>
    <w:rsid w:val="00FA11D3"/>
    <w:rPr>
      <w:i/>
      <w:iCs/>
      <w:color w:val="4F81BD" w:themeColor="accent1"/>
    </w:rPr>
  </w:style>
  <w:style w:type="paragraph" w:styleId="IntenseQuote">
    <w:name w:val="Intense Quote"/>
    <w:basedOn w:val="Normal"/>
    <w:next w:val="Normal"/>
    <w:link w:val="IntenseQuoteChar"/>
    <w:uiPriority w:val="30"/>
    <w:qFormat/>
    <w:rsid w:val="00FA11D3"/>
    <w:pPr>
      <w:pBdr>
        <w:top w:val="single" w:sz="4" w:space="10" w:color="4F81BD" w:themeColor="accent1"/>
        <w:bottom w:val="single" w:sz="4" w:space="10" w:color="4F81BD" w:themeColor="accent1"/>
      </w:pBdr>
      <w:spacing w:before="360" w:after="360"/>
      <w:ind w:left="864" w:right="864"/>
      <w:jc w:val="center"/>
    </w:pPr>
    <w:rPr>
      <w:i/>
      <w:iCs/>
      <w:color w:val="0F4761"/>
      <w:sz w:val="20"/>
      <w:lang w:val="en-US" w:eastAsia="zh-CN"/>
    </w:rPr>
  </w:style>
  <w:style w:type="character" w:customStyle="1" w:styleId="IntenseQuoteChar1">
    <w:name w:val="Intense Quote Char1"/>
    <w:basedOn w:val="DefaultParagraphFont"/>
    <w:uiPriority w:val="30"/>
    <w:rsid w:val="00FA11D3"/>
    <w:rPr>
      <w:i/>
      <w:iCs/>
      <w:color w:val="4F81BD" w:themeColor="accent1"/>
      <w:sz w:val="24"/>
      <w:lang w:val="en-GB" w:eastAsia="en-US"/>
    </w:rPr>
  </w:style>
  <w:style w:type="character" w:styleId="IntenseReference">
    <w:name w:val="Intense Reference"/>
    <w:basedOn w:val="DefaultParagraphFont"/>
    <w:uiPriority w:val="32"/>
    <w:qFormat/>
    <w:rsid w:val="00FA11D3"/>
    <w:rPr>
      <w:b/>
      <w:bCs/>
      <w:smallCaps/>
      <w:color w:val="4F81BD" w:themeColor="accent1"/>
      <w:spacing w:val="5"/>
    </w:rPr>
  </w:style>
  <w:style w:type="numbering" w:customStyle="1" w:styleId="NoList2">
    <w:name w:val="No List2"/>
    <w:next w:val="NoList"/>
    <w:uiPriority w:val="99"/>
    <w:semiHidden/>
    <w:unhideWhenUsed/>
    <w:rsid w:val="00FA11D3"/>
  </w:style>
  <w:style w:type="numbering" w:customStyle="1" w:styleId="NoList3">
    <w:name w:val="No List3"/>
    <w:next w:val="NoList"/>
    <w:uiPriority w:val="99"/>
    <w:semiHidden/>
    <w:unhideWhenUsed/>
    <w:rsid w:val="00FA11D3"/>
  </w:style>
  <w:style w:type="character" w:customStyle="1" w:styleId="ui-provider">
    <w:name w:val="ui-provider"/>
    <w:basedOn w:val="DefaultParagraphFont"/>
    <w:rsid w:val="00FA11D3"/>
  </w:style>
  <w:style w:type="paragraph" w:customStyle="1" w:styleId="msonormal0">
    <w:name w:val="msonormal"/>
    <w:basedOn w:val="Normal"/>
    <w:rsid w:val="00FA11D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eastAsia="fr-FR"/>
    </w:rPr>
  </w:style>
  <w:style w:type="character" w:customStyle="1" w:styleId="TitreCar1">
    <w:name w:val="Titre Car1"/>
    <w:basedOn w:val="DefaultParagraphFont"/>
    <w:uiPriority w:val="10"/>
    <w:rsid w:val="00FA11D3"/>
    <w:rPr>
      <w:rFonts w:asciiTheme="majorHAnsi" w:eastAsiaTheme="majorEastAsia" w:hAnsiTheme="majorHAnsi" w:cstheme="majorBidi" w:hint="default"/>
      <w:spacing w:val="-10"/>
      <w:kern w:val="28"/>
      <w:sz w:val="56"/>
      <w:szCs w:val="56"/>
      <w:lang w:val="en-GB" w:eastAsia="en-US"/>
    </w:rPr>
  </w:style>
  <w:style w:type="character" w:customStyle="1" w:styleId="Sous-titreCar1">
    <w:name w:val="Sous-titre Car1"/>
    <w:basedOn w:val="DefaultParagraphFont"/>
    <w:uiPriority w:val="11"/>
    <w:rsid w:val="00FA11D3"/>
    <w:rPr>
      <w:rFonts w:asciiTheme="minorHAnsi" w:eastAsiaTheme="majorEastAsia" w:hAnsiTheme="minorHAnsi" w:cstheme="majorBidi" w:hint="default"/>
      <w:color w:val="595959" w:themeColor="text1" w:themeTint="A6"/>
      <w:spacing w:val="15"/>
      <w:sz w:val="28"/>
      <w:szCs w:val="28"/>
      <w:lang w:val="en-GB" w:eastAsia="en-US"/>
    </w:rPr>
  </w:style>
  <w:style w:type="character" w:customStyle="1" w:styleId="CitationCar1">
    <w:name w:val="Citation Car1"/>
    <w:basedOn w:val="DefaultParagraphFont"/>
    <w:uiPriority w:val="29"/>
    <w:rsid w:val="00FA11D3"/>
    <w:rPr>
      <w:i/>
      <w:iCs/>
      <w:color w:val="404040" w:themeColor="text1" w:themeTint="BF"/>
      <w:sz w:val="24"/>
      <w:lang w:val="en-GB" w:eastAsia="en-US"/>
    </w:rPr>
  </w:style>
  <w:style w:type="character" w:customStyle="1" w:styleId="CitationintenseCar1">
    <w:name w:val="Citation intense Car1"/>
    <w:basedOn w:val="DefaultParagraphFont"/>
    <w:uiPriority w:val="30"/>
    <w:rsid w:val="00FA11D3"/>
    <w:rPr>
      <w:i/>
      <w:iCs/>
      <w:color w:val="365F91" w:themeColor="accent1" w:themeShade="BF"/>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https://www.ccsa.org.cn/api/portalsFile/downloadOldFile?type=17&amp;oldFileUrl=NTN/SRIT/CCSA.3GPP.38.415.V18.1.0.docx" TargetMode="External"/><Relationship Id="rId170" Type="http://schemas.openxmlformats.org/officeDocument/2006/relationships/hyperlink" Target="https://www.tta.or.kr/eng/ttaSearchEngView.do?key=461&amp;searchStandardNo=TTAT.3G-38.201V18.0.0&amp;searchCate=TTAS" TargetMode="External"/><Relationship Id="rId987" Type="http://schemas.openxmlformats.org/officeDocument/2006/relationships/hyperlink" Target="https://www.ccsa.org.cn/api/portalsFile/downloadOldFile?type=17&amp;oldFileUrl=NTN/SRIT/CCSA.3GPP.36.412.V17.0.0.doc" TargetMode="External"/><Relationship Id="rId2668" Type="http://schemas.openxmlformats.org/officeDocument/2006/relationships/hyperlink" Target="https://www.ccsa.org.cn/api/portalsFile/downloadOldFile?type=17&amp;oldFileUrl=NTN/RIT/CCSA.3GPP.38.415.V18.1.0.docx" TargetMode="External"/><Relationship Id="rId847" Type="http://schemas.openxmlformats.org/officeDocument/2006/relationships/hyperlink" Target="https://www.tta.or.kr/eng/ttaSearchEngView.do?key=461&amp;searchStandardNo=TTAT.3G-38.321V18.3.0&amp;searchCate=TTAS" TargetMode="External"/><Relationship Id="rId1477" Type="http://schemas.openxmlformats.org/officeDocument/2006/relationships/hyperlink" Target="https://www.ccsa.org.cn/api/portalsFile/downloadOldFile?type=17&amp;oldFileUrl=NTN/SRIT/CCSA.3GPP.37.461.V18.0.0.docx" TargetMode="External"/><Relationship Id="rId1684" Type="http://schemas.openxmlformats.org/officeDocument/2006/relationships/hyperlink" Target="https://www.ccsa.org.cn/api/portalsFile/downloadOldFile?type=17&amp;oldFileUrl=NTN/SRIT/CCSA.3GPP.38.401.V17.10.0.docx" TargetMode="External"/><Relationship Id="rId1891" Type="http://schemas.openxmlformats.org/officeDocument/2006/relationships/hyperlink" Target="https://www.atis.org/3gpp-transpositions" TargetMode="External"/><Relationship Id="rId2528" Type="http://schemas.openxmlformats.org/officeDocument/2006/relationships/hyperlink" Target="https://www.etsi.org/deliver/etsi_ts/137400_137499/137470/17.00.00_60/ts_137470v170000p.pdf" TargetMode="External"/><Relationship Id="rId2735" Type="http://schemas.openxmlformats.org/officeDocument/2006/relationships/hyperlink" Target="https://members.tsdsi.in/s/RTCiNDkNwCixKmR" TargetMode="External"/><Relationship Id="rId707" Type="http://schemas.openxmlformats.org/officeDocument/2006/relationships/hyperlink" Target="https://www.tta.or.kr/eng/ttaSearchEngView.do?key=461&amp;searchStandardNo=TTAT.3G-38.300V17.10.0&amp;searchCate=TTAS" TargetMode="External"/><Relationship Id="rId914" Type="http://schemas.openxmlformats.org/officeDocument/2006/relationships/hyperlink" Target="https://www.etsi.org/deliver/etsi_ts/138300_138399/138355/18.03.00_60/ts_138355v180300p.pdf" TargetMode="External"/><Relationship Id="rId1337" Type="http://schemas.openxmlformats.org/officeDocument/2006/relationships/hyperlink" Target="https://www.etsi.org/deliver/etsi_ts/136400_136499/136461/17.00.00_60/ts_136461v170000p.pdf" TargetMode="External"/><Relationship Id="rId1544" Type="http://schemas.openxmlformats.org/officeDocument/2006/relationships/hyperlink" Target="https://www.etsi.org/deliver/etsi_ts/137400_137499/137471/18.00.00_60/ts_137471v180000p.pdf" TargetMode="External"/><Relationship Id="rId1751" Type="http://schemas.openxmlformats.org/officeDocument/2006/relationships/hyperlink" Target="https://www.ccsa.org.cn/api/portalsFile/downloadOldFile?type=17&amp;oldFileUrl=NTN/SRIT/CCSA.3GPP.38.412.V17.1.0.docx" TargetMode="External"/><Relationship Id="rId2802" Type="http://schemas.openxmlformats.org/officeDocument/2006/relationships/hyperlink" Target="https://atis.org/international-partnerships/3gpp/3gpp-specifications-published-as-atis-standards/" TargetMode="External"/><Relationship Id="rId43" Type="http://schemas.openxmlformats.org/officeDocument/2006/relationships/hyperlink" Target="https://www.atis.org/3gpp-transpositions" TargetMode="External"/><Relationship Id="rId1404" Type="http://schemas.openxmlformats.org/officeDocument/2006/relationships/hyperlink" Target="https://members.tsdsi.in/s/qd6jGpeES4mqrSZ" TargetMode="External"/><Relationship Id="rId1611" Type="http://schemas.openxmlformats.org/officeDocument/2006/relationships/hyperlink" Target="https://www.etsi.org/deliver/etsi_ts/137400_137499/137480/18.01.00_60/ts_137480v180100p.pdf" TargetMode="External"/><Relationship Id="rId497" Type="http://schemas.openxmlformats.org/officeDocument/2006/relationships/hyperlink" Target="https://members.tsdsi.in/s/WEjNxqmpX9qMHx4" TargetMode="External"/><Relationship Id="rId2178" Type="http://schemas.openxmlformats.org/officeDocument/2006/relationships/hyperlink" Target="https://members.tsdsi.in/s/yfzRcTegoeRwP5n" TargetMode="External"/><Relationship Id="rId2385" Type="http://schemas.openxmlformats.org/officeDocument/2006/relationships/hyperlink" Target="https://www.etsi.org/deliver/etsi_ts/137300_137399/137355/17.08.00_60/ts_137355v170800p.pdf" TargetMode="External"/><Relationship Id="rId357" Type="http://schemas.openxmlformats.org/officeDocument/2006/relationships/hyperlink" Target="https://www.tta.or.kr/eng/ttaSearchEngView.do?key=461&amp;searchStandardNo=TTAT.3G-36.304V17.5.0&amp;searchCate=TTAS" TargetMode="External"/><Relationship Id="rId1194" Type="http://schemas.openxmlformats.org/officeDocument/2006/relationships/hyperlink" Target="https://www.etsi.org/deliver/etsi_ts/136400_136499/136440/18.00.00_60/ts_136440v180000p.pdf" TargetMode="External"/><Relationship Id="rId2038" Type="http://schemas.openxmlformats.org/officeDocument/2006/relationships/hyperlink" Target="https://members.tsdsi.in/s/gZLS9AC32LdPMYM" TargetMode="External"/><Relationship Id="rId2592" Type="http://schemas.openxmlformats.org/officeDocument/2006/relationships/hyperlink" Target="https://atis.org/international-partnerships/3gpp/3gpp-specifications-published-as-atis-standards/" TargetMode="External"/><Relationship Id="rId217" Type="http://schemas.openxmlformats.org/officeDocument/2006/relationships/hyperlink" Target="https://www.ccsa.org.cn/api/portalsFile/downloadOldFile?type=17&amp;oldFileUrl=NTN/SRIT/CCSA.3GPP.38.212.V17.9.0.docx" TargetMode="External"/><Relationship Id="rId564" Type="http://schemas.openxmlformats.org/officeDocument/2006/relationships/hyperlink" Target="https://www.tta.or.kr/eng/ttaSearchEngView.do?key=461&amp;searchStandardNo=TTAT.3G-36.355V18.0.0&amp;searchCate=TTAS" TargetMode="External"/><Relationship Id="rId771" Type="http://schemas.openxmlformats.org/officeDocument/2006/relationships/hyperlink" Target="https://members.tsdsi.in/s/HxTbET5q2zKF4Xj" TargetMode="External"/><Relationship Id="rId2245" Type="http://schemas.openxmlformats.org/officeDocument/2006/relationships/hyperlink" Target="https://www.tta.or.kr/eng/ttaSearchEngView.do?key=461&amp;searchStandardNo=TTAT.3G-38.124V18.1.0&amp;searchCate=TTAS" TargetMode="External"/><Relationship Id="rId2452" Type="http://schemas.openxmlformats.org/officeDocument/2006/relationships/hyperlink" Target="https://www.tta.or.kr/eng/ttaSearchEngView.do?key=461&amp;searchStandardNo=TTAT.3G-38.314V18.0.0&amp;searchCate=TTAS" TargetMode="External"/><Relationship Id="rId424" Type="http://schemas.openxmlformats.org/officeDocument/2006/relationships/hyperlink" Target="https://atis.org/international-partnerships/3gpp/3gpp-specifications-published-as-atis-standards/" TargetMode="External"/><Relationship Id="rId631" Type="http://schemas.openxmlformats.org/officeDocument/2006/relationships/hyperlink" Target="https://www.atis.org/3gpp-transpositions" TargetMode="External"/><Relationship Id="rId1054" Type="http://schemas.openxmlformats.org/officeDocument/2006/relationships/hyperlink" Target="https://www.ccsa.org.cn/api/portalsFile/downloadOldFile?type=17&amp;oldFileUrl=NTN/SRIT/CCSA.3GPP.36.420.V17.0.0.doc" TargetMode="External"/><Relationship Id="rId1261" Type="http://schemas.openxmlformats.org/officeDocument/2006/relationships/hyperlink" Target="https://www.etsi.org/deliver/etsi_ts/136400_136499/136443/18.00.00_60/ts_136443v180000p.pdf" TargetMode="External"/><Relationship Id="rId2105" Type="http://schemas.openxmlformats.org/officeDocument/2006/relationships/hyperlink" Target="https://members.tsdsi.in/s/EKwYanY29ofHxNB" TargetMode="External"/><Relationship Id="rId2312" Type="http://schemas.openxmlformats.org/officeDocument/2006/relationships/hyperlink" Target="https://www.tta.or.kr/eng/ttaSearchEngView.do?key=461&amp;searchStandardNo=TTAT.3G-38.211V18.4.0&amp;searchCate=TTAS" TargetMode="External"/><Relationship Id="rId1121" Type="http://schemas.openxmlformats.org/officeDocument/2006/relationships/hyperlink" Target="https://www.etsi.org/deliver/etsi_ts/136400_136499/136423/17.07.00_60/ts_136423v170700p.pdf" TargetMode="External"/><Relationship Id="rId1938" Type="http://schemas.openxmlformats.org/officeDocument/2006/relationships/hyperlink" Target="https://www.ccsa.org.cn/api/portalsFile/downloadOldFile?type=17&amp;oldFileUrl=NTN/SRIT/CCSA.3GPP.38.424.V18.0.0.docx" TargetMode="External"/><Relationship Id="rId281" Type="http://schemas.openxmlformats.org/officeDocument/2006/relationships/hyperlink" Target="https://www.atis.org/3gpp-transpositions" TargetMode="External"/><Relationship Id="rId141" Type="http://schemas.openxmlformats.org/officeDocument/2006/relationships/hyperlink" Target="https://www.ccsa.org.cn/api/portalsFile/downloadOldFile?type=17&amp;oldFileUrl=NTN/SRIT/CCSA.3GPP.36.214.V18.0.0.docx" TargetMode="External"/><Relationship Id="rId7" Type="http://schemas.openxmlformats.org/officeDocument/2006/relationships/endnotes" Target="endnotes.xml"/><Relationship Id="rId2779" Type="http://schemas.openxmlformats.org/officeDocument/2006/relationships/hyperlink" Target="https://www.etsi.org/deliver/etsi_ts/138400_138499/138473/18.03.00_60/ts_138473v180300p.pdf" TargetMode="External"/><Relationship Id="rId958" Type="http://schemas.openxmlformats.org/officeDocument/2006/relationships/hyperlink" Target="https://www.etsi.org/deliver/etsi_ts/136400_136499/136410/18.00.00_60/ts_136410v180000p.pdf" TargetMode="External"/><Relationship Id="rId1588" Type="http://schemas.openxmlformats.org/officeDocument/2006/relationships/hyperlink" Target="https://www.etsi.org/deliver/etsi_ts/137400_137499/137473/18.00.00_60/ts_137473v180000p.pdf" TargetMode="External"/><Relationship Id="rId1795" Type="http://schemas.openxmlformats.org/officeDocument/2006/relationships/hyperlink" Target="https://www.ccsa.org.cn/api/portalsFile/downloadOldFile?type=17&amp;oldFileUrl=NTN/SRIT/CCSA.3GPP.38.414.V17.0.0.doc" TargetMode="External"/><Relationship Id="rId2639" Type="http://schemas.openxmlformats.org/officeDocument/2006/relationships/hyperlink" Target="https://www.etsi.org/deliver/etsi_ts/138400_138499/138412/18.01.00_60/ts_138412v180100p.pdf" TargetMode="External"/><Relationship Id="rId87" Type="http://schemas.openxmlformats.org/officeDocument/2006/relationships/hyperlink" Target="https://www.ccsa.org.cn/api/portalsFile/downloadOldFile?type=17&amp;oldFileUrl=NTN/SRIT/CCSA.3GPP.36.212.V17.1.0.docx" TargetMode="External"/><Relationship Id="rId818" Type="http://schemas.openxmlformats.org/officeDocument/2006/relationships/hyperlink" Target="https://www.ccsa.org.cn/api/portalsFile/downloadOldFile?type=17&amp;oldFileUrl=NTN/SRIT/CCSA.3GPP.38.314.V18.0.0.docx" TargetMode="External"/><Relationship Id="rId1448" Type="http://schemas.openxmlformats.org/officeDocument/2006/relationships/hyperlink" Target="https://members.tsdsi.in/s/6jndrFL9wmEZ9S9" TargetMode="External"/><Relationship Id="rId1655" Type="http://schemas.openxmlformats.org/officeDocument/2006/relationships/hyperlink" Target="https://www.etsi.org/deliver/etsi_ts/137400_137499/137482/18.01.00_60/ts_137482v180100p.pdf" TargetMode="External"/><Relationship Id="rId2706" Type="http://schemas.openxmlformats.org/officeDocument/2006/relationships/hyperlink" Target="https://www.tta.or.kr/eng/ttaSearchEngView.do?key=461&amp;searchStandardNo=TTAT.3G-38.423V17.10.0&amp;searchCate=TTAS" TargetMode="External"/><Relationship Id="rId1308" Type="http://schemas.openxmlformats.org/officeDocument/2006/relationships/hyperlink" Target="https://www.tta.or.kr/eng/ttaSearchEngView.do?key=461&amp;searchStandardNo=TTAT.3G-36.445V18.0.0&amp;searchCate=TTAS" TargetMode="External"/><Relationship Id="rId1862" Type="http://schemas.openxmlformats.org/officeDocument/2006/relationships/hyperlink" Target="https://www.etsi.org/deliver/etsi_ts/138400_138499/138421/17.00.00_60/ts_138421v170000p.pdf" TargetMode="External"/><Relationship Id="rId1515" Type="http://schemas.openxmlformats.org/officeDocument/2006/relationships/hyperlink" Target="https://www.tta.or.kr/eng/ttaSearchEngView.do?key=461&amp;searchStandardNo=TTAT.3G-37.470V17.0.0&amp;searchCate=TTAS" TargetMode="External"/><Relationship Id="rId1722" Type="http://schemas.openxmlformats.org/officeDocument/2006/relationships/hyperlink" Target="https://members.tsdsi.in/s/EgwtBJQPJ56SnPR" TargetMode="External"/><Relationship Id="rId14" Type="http://schemas.openxmlformats.org/officeDocument/2006/relationships/hyperlink" Target="https://www.itu.int/en/ITU-R/study-groups/Pages/itu-r-patent-information.aspx" TargetMode="External"/><Relationship Id="rId2289" Type="http://schemas.openxmlformats.org/officeDocument/2006/relationships/hyperlink" Target="https://www.ccsa.org.cn/api/portalsFile/downloadOldFile?type=17&amp;oldFileUrl=NTN/RIT/CCSA.3GPP.38.201.V18.0.0.doc" TargetMode="External"/><Relationship Id="rId2496" Type="http://schemas.openxmlformats.org/officeDocument/2006/relationships/hyperlink" Target="https://www.tta.or.kr/eng/ttaSearchEngView.do?key=461&amp;searchStandardNo=TTAT.3G-38.355V18.3.0&amp;searchCate=TTAS" TargetMode="External"/><Relationship Id="rId468" Type="http://schemas.openxmlformats.org/officeDocument/2006/relationships/hyperlink" Target="https://atis.org/international-partnerships/3gpp/3gpp-specifications-published-as-atis-standards/" TargetMode="External"/><Relationship Id="rId675" Type="http://schemas.openxmlformats.org/officeDocument/2006/relationships/hyperlink" Target="https://www.atis.org/3gpp-transpositions" TargetMode="External"/><Relationship Id="rId882" Type="http://schemas.openxmlformats.org/officeDocument/2006/relationships/hyperlink" Target="https://www.ccsa.org.cn/api/portalsFile/downloadOldFile?type=17&amp;oldFileUrl=NTN/SRIT/CCSA.3GPP.38.323.V18.3.0.docx" TargetMode="External"/><Relationship Id="rId1098" Type="http://schemas.openxmlformats.org/officeDocument/2006/relationships/hyperlink" Target="https://www.ccsa.org.cn/api/portalsFile/downloadOldFile?type=17&amp;oldFileUrl=NTN/SRIT/CCSA.3GPP.36.422.V17.1.0.docx" TargetMode="External"/><Relationship Id="rId2149" Type="http://schemas.openxmlformats.org/officeDocument/2006/relationships/hyperlink" Target="https://members.tsdsi.in/s/5qLJSTLBHZ888F8" TargetMode="External"/><Relationship Id="rId2356" Type="http://schemas.openxmlformats.org/officeDocument/2006/relationships/hyperlink" Target="https://members.tsdsi.in/s/LGt2C4iqeEtjdGY" TargetMode="External"/><Relationship Id="rId2563" Type="http://schemas.openxmlformats.org/officeDocument/2006/relationships/hyperlink" Target="https://www.ccsa.org.cn/api/portalsFile/downloadOldFile?type=17&amp;oldFileUrl=NTN/RIT/CCSA.3GPP.37.480.V17.2.0.docx" TargetMode="External"/><Relationship Id="rId2770" Type="http://schemas.openxmlformats.org/officeDocument/2006/relationships/hyperlink" Target="https://members.tsdsi.in/s/X79fCWCWe6iL7CC" TargetMode="External"/><Relationship Id="rId328" Type="http://schemas.openxmlformats.org/officeDocument/2006/relationships/hyperlink" Target="https://www.ccsa.org.cn/api/portalsFile/downloadOldFile?type=17&amp;oldFileUrl=NTN/SRIT/CCSA.3GPP.36.302.V17.0.0.docx" TargetMode="External"/><Relationship Id="rId535" Type="http://schemas.openxmlformats.org/officeDocument/2006/relationships/hyperlink" Target="https://www.atis.org/3gpp-transpositions" TargetMode="External"/><Relationship Id="rId742" Type="http://schemas.openxmlformats.org/officeDocument/2006/relationships/hyperlink" Target="https://www.atis.org/3gpp-transpositions" TargetMode="External"/><Relationship Id="rId1165" Type="http://schemas.openxmlformats.org/officeDocument/2006/relationships/hyperlink" Target="https://www.tta.or.kr/eng/ttaSearchEngView.do?key=461&amp;searchStandardNo=TTAT.3G-36.425V17.0.0&amp;searchCate=TTAS" TargetMode="External"/><Relationship Id="rId1372" Type="http://schemas.openxmlformats.org/officeDocument/2006/relationships/hyperlink" Target="https://members.tsdsi.in/s/j26CKHL3b47RJYE" TargetMode="External"/><Relationship Id="rId2009" Type="http://schemas.openxmlformats.org/officeDocument/2006/relationships/hyperlink" Target="https://www.tta.or.kr/eng/ttaSearchEngView.do?key=461&amp;searchStandardNo=TTAT.3G-38.470V18.3.0&amp;searchCate=TTAS" TargetMode="External"/><Relationship Id="rId2216" Type="http://schemas.openxmlformats.org/officeDocument/2006/relationships/hyperlink" Target="https://www.atis.org/3gpp-transpositions" TargetMode="External"/><Relationship Id="rId2423" Type="http://schemas.openxmlformats.org/officeDocument/2006/relationships/hyperlink" Target="https://atis.org/international-partnerships/3gpp/3gpp-specifications-published-as-atis-standards/" TargetMode="External"/><Relationship Id="rId2630" Type="http://schemas.openxmlformats.org/officeDocument/2006/relationships/hyperlink" Target="https://members.tsdsi.in/s/gXR47fd3goayfFt" TargetMode="External"/><Relationship Id="rId602" Type="http://schemas.openxmlformats.org/officeDocument/2006/relationships/hyperlink" Target="https://www.ccsa.org.cn/api/portalsFile/downloadOldFile?type=17&amp;oldFileUrl=NTN/SRIT/CCSA.3GPP.36.361.V18.0.0.doc" TargetMode="External"/><Relationship Id="rId1025" Type="http://schemas.openxmlformats.org/officeDocument/2006/relationships/hyperlink" Target="https://members.tsdsi.in/s/wNfAnyYdYGjXidc" TargetMode="External"/><Relationship Id="rId1232" Type="http://schemas.openxmlformats.org/officeDocument/2006/relationships/hyperlink" Target="https://www.tta.or.kr/eng/ttaSearchEngView.do?key=461&amp;searchStandardNo=TTAT.3G-36.442V17.0.0&amp;searchCate=TTAS" TargetMode="External"/><Relationship Id="rId185" Type="http://schemas.openxmlformats.org/officeDocument/2006/relationships/hyperlink" Target="https://www.ccsa.org.cn/api/portalsFile/downloadOldFile?type=17&amp;oldFileUrl=NTN/SRIT/CCSA.3GPP.38.202.V18.4.0.docx" TargetMode="External"/><Relationship Id="rId1909" Type="http://schemas.openxmlformats.org/officeDocument/2006/relationships/hyperlink" Target="https://members.tsdsi.in/s/rA5RC9ooSy7FZbH" TargetMode="External"/><Relationship Id="rId392" Type="http://schemas.openxmlformats.org/officeDocument/2006/relationships/hyperlink" Target="https://www.atis.org/3gpp-transpositions" TargetMode="External"/><Relationship Id="rId2073" Type="http://schemas.openxmlformats.org/officeDocument/2006/relationships/hyperlink" Target="https://www.tta.or.kr/eng/ttaSearchEngView.do?key=461&amp;searchStandardNo=TTAT.3G-38.473V18.3.0&amp;searchCate=TTAS" TargetMode="External"/><Relationship Id="rId2280" Type="http://schemas.openxmlformats.org/officeDocument/2006/relationships/hyperlink" Target="https://extranet.itu.int/rsg-meetings/sg4/wp4b/GCS/Documents/IMT-2020.SAT" TargetMode="External"/><Relationship Id="rId252" Type="http://schemas.openxmlformats.org/officeDocument/2006/relationships/hyperlink" Target="https://www.ccsa.org.cn/api/portalsFile/downloadOldFile?type=17&amp;oldFileUrl=NTN/SRIT/CCSA.3GPP.38.213.V18.4.0.docx" TargetMode="External"/><Relationship Id="rId2140" Type="http://schemas.openxmlformats.org/officeDocument/2006/relationships/hyperlink" Target="https://www.tta.or.kr/eng/ttaSearchEngView.do?key=461&amp;searchStandardNo=TTAT.3G-36.111V18.0.0&amp;searchCate=TTAS" TargetMode="External"/><Relationship Id="rId112" Type="http://schemas.openxmlformats.org/officeDocument/2006/relationships/hyperlink" Target="https://www.etsi.org/deliver/etsi_ts/136200_136299/136213/17.06.00_60/ts_136213v170600p.pdf" TargetMode="External"/><Relationship Id="rId1699" Type="http://schemas.openxmlformats.org/officeDocument/2006/relationships/hyperlink" Target="https://www.etsi.org/deliver/etsi_ts/138400_138499/138401/18.03.00_60/ts_138401v180300p.pdf" TargetMode="External"/><Relationship Id="rId2000" Type="http://schemas.openxmlformats.org/officeDocument/2006/relationships/hyperlink" Target="https://www.atis.org/3gpp-transpositions" TargetMode="External"/><Relationship Id="rId929" Type="http://schemas.openxmlformats.org/officeDocument/2006/relationships/hyperlink" Target="https://www.tta.or.kr/eng/ttaSearchEngView.do?key=461&amp;searchStandardNo=TTAT.3G-36.401V17.1.0&amp;searchCate=TTAS" TargetMode="External"/><Relationship Id="rId1559" Type="http://schemas.openxmlformats.org/officeDocument/2006/relationships/hyperlink" Target="https://www.tta.or.kr/eng/ttaSearchEngView.do?key=461&amp;searchStandardNo=TTAT.3G-37.472V17.0.0&amp;searchCate=TTAS" TargetMode="External"/><Relationship Id="rId1766" Type="http://schemas.openxmlformats.org/officeDocument/2006/relationships/hyperlink" Target="https://members.tsdsi.in/s/MX4xctn7PnBDtgA" TargetMode="External"/><Relationship Id="rId1973" Type="http://schemas.openxmlformats.org/officeDocument/2006/relationships/hyperlink" Target="https://members.tsdsi.in/s/RTCiNDkNwCixKmR" TargetMode="External"/><Relationship Id="rId2817" Type="http://schemas.openxmlformats.org/officeDocument/2006/relationships/hyperlink" Target="https://atis.org/international-partnerships/3gpp/3gpp-specifications-published-as-atis-standards/" TargetMode="External"/><Relationship Id="rId58" Type="http://schemas.openxmlformats.org/officeDocument/2006/relationships/hyperlink" Target="https://www.ccsa.org.cn/api/portalsFile/downloadOldFile?type=17&amp;oldFileUrl=NTN/SRIT/CCSA.3GPP.36.201.V18.0.0.docx" TargetMode="External"/><Relationship Id="rId1419" Type="http://schemas.openxmlformats.org/officeDocument/2006/relationships/hyperlink" Target="https://www.atis.org/3gpp-transpositions-Rel-17" TargetMode="External"/><Relationship Id="rId1626" Type="http://schemas.openxmlformats.org/officeDocument/2006/relationships/hyperlink" Target="https://www.tta.or.kr/eng/ttaSearchEngView.do?key=461&amp;searchStandardNo=TTAT.3G-37.481V17.0.0&amp;searchCate=TTAS" TargetMode="External"/><Relationship Id="rId1833" Type="http://schemas.openxmlformats.org/officeDocument/2006/relationships/hyperlink" Target="https://www.tta.or.kr/eng/ttaSearchEngView.do?key=461&amp;searchStandardNo=TTAT.3G-38.415V18.1.0&amp;searchCate=TTAS" TargetMode="External"/><Relationship Id="rId1900" Type="http://schemas.openxmlformats.org/officeDocument/2006/relationships/hyperlink" Target="https://www.tta.or.kr/eng/ttaSearchEngView.do?key=461&amp;searchStandardNo=TTAT.3G-38.422V18.1.0&amp;searchCate=TTAS" TargetMode="External"/><Relationship Id="rId579" Type="http://schemas.openxmlformats.org/officeDocument/2006/relationships/hyperlink" Target="https://www.ccsa.org.cn/api/portalsFile/downloadOldFile?type=17&amp;oldFileUrl=NTN/SRIT/CCSA.3GPP.36.360.V18.0.0.doc" TargetMode="External"/><Relationship Id="rId786" Type="http://schemas.openxmlformats.org/officeDocument/2006/relationships/hyperlink" Target="https://www.ccsa.org.cn/api/portalsFile/downloadOldFile?type=17&amp;oldFileUrl=NTN/SRIT/CCSA.3GPP.38.307.V17.13.0.docx" TargetMode="External"/><Relationship Id="rId993" Type="http://schemas.openxmlformats.org/officeDocument/2006/relationships/hyperlink" Target="https://members.tsdsi.in/s/5XWtFk7jRHmFeFD" TargetMode="External"/><Relationship Id="rId2467" Type="http://schemas.openxmlformats.org/officeDocument/2006/relationships/hyperlink" Target="https://www.tta.or.kr/eng/ttaSearchEngView.do?key=461&amp;searchStandardNo=TTAT.3G-38.322V17.4.0&amp;searchCate=TTAS" TargetMode="External"/><Relationship Id="rId2674" Type="http://schemas.openxmlformats.org/officeDocument/2006/relationships/hyperlink" Target="https://www.etsi.org/deliver/etsi_ts/138400_138499/138420/17.02.00_60/ts_138420v170200p.pdf" TargetMode="External"/><Relationship Id="rId439" Type="http://schemas.openxmlformats.org/officeDocument/2006/relationships/hyperlink" Target="https://www.ccsa.org.cn/api/portalsFile/downloadOldFile?type=17&amp;oldFileUrl=NTN/SRIT/CCSA.3GPP.36.314.V17.0.0.doc" TargetMode="External"/><Relationship Id="rId646" Type="http://schemas.openxmlformats.org/officeDocument/2006/relationships/hyperlink" Target="https://www.ccsa.org.cn/api/portalsFile/downloadOldFile?type=17&amp;oldFileUrl=NTN/SRIT/CCSA.3GPP.37.324.V18.0.0.docx" TargetMode="External"/><Relationship Id="rId1069" Type="http://schemas.openxmlformats.org/officeDocument/2006/relationships/hyperlink" Target="https://members.tsdsi.in/s/KBEYcKMEmts2T7Y" TargetMode="External"/><Relationship Id="rId1276" Type="http://schemas.openxmlformats.org/officeDocument/2006/relationships/hyperlink" Target="https://www.tta.or.kr/eng/ttaSearchEngView.do?key=461&amp;searchStandardNo=TTAT.3G-36.444V17.0.0&amp;searchCate=TTAS" TargetMode="External"/><Relationship Id="rId1483" Type="http://schemas.openxmlformats.org/officeDocument/2006/relationships/hyperlink" Target="https://www.tta.or.kr/eng/ttaSearchEngView.do?key=461&amp;searchStandardNo=TTAT.3G-37.461V18.0.0&amp;searchCate=TTAS" TargetMode="External"/><Relationship Id="rId2327" Type="http://schemas.openxmlformats.org/officeDocument/2006/relationships/hyperlink" Target="https://www.tta.or.kr/eng/ttaSearchEngView.do?key=461&amp;searchStandardNo=TTAT.3G-38.213V17.11.0&amp;searchCate=TTAS" TargetMode="External"/><Relationship Id="rId506" Type="http://schemas.openxmlformats.org/officeDocument/2006/relationships/hyperlink" Target="https://www.etsi.org/deliver/etsi_ts/136300_136399/136323/17.02.00_60/ts_136323v170200p.pdf" TargetMode="External"/><Relationship Id="rId853" Type="http://schemas.openxmlformats.org/officeDocument/2006/relationships/hyperlink" Target="https://www.etsi.org/deliver/etsi_ts/138300_138399/138322/17.04.00_60/ts_138322v170400p.pdf" TargetMode="External"/><Relationship Id="rId1136" Type="http://schemas.openxmlformats.org/officeDocument/2006/relationships/hyperlink" Target="https://www.atis.org/3gpp-transpositions" TargetMode="External"/><Relationship Id="rId1690" Type="http://schemas.openxmlformats.org/officeDocument/2006/relationships/hyperlink" Target="https://members.tsdsi.in/s/wBsXCCWRxfFSdXD" TargetMode="External"/><Relationship Id="rId2534" Type="http://schemas.openxmlformats.org/officeDocument/2006/relationships/hyperlink" Target="https://members.tsdsi.in/s/dtf6FW3Y9q9YSwR" TargetMode="External"/><Relationship Id="rId2741" Type="http://schemas.openxmlformats.org/officeDocument/2006/relationships/hyperlink" Target="https://www.tta.or.kr/eng/ttaSearchEngView.do?key=461&amp;searchStandardNo=TTAT.3G-38.455V18.3.0&amp;searchCate=TTAS" TargetMode="External"/><Relationship Id="rId713" Type="http://schemas.openxmlformats.org/officeDocument/2006/relationships/hyperlink" Target="https://www.etsi.org/deliver/etsi_ts/138300_138399/138300/18.03.00_60/ts_138300v180300p.pdf" TargetMode="External"/><Relationship Id="rId920" Type="http://schemas.openxmlformats.org/officeDocument/2006/relationships/hyperlink" Target="https://www.atis.org/3gpp-transpositions" TargetMode="External"/><Relationship Id="rId1343" Type="http://schemas.openxmlformats.org/officeDocument/2006/relationships/hyperlink" Target="https://www.atis.org/3gpp-transpositions" TargetMode="External"/><Relationship Id="rId1550" Type="http://schemas.openxmlformats.org/officeDocument/2006/relationships/hyperlink" Target="https://www.atis.org/3gpp-transpositions-Rel-17" TargetMode="External"/><Relationship Id="rId2601" Type="http://schemas.openxmlformats.org/officeDocument/2006/relationships/hyperlink" Target="https://www.tta.or.kr/eng/ttaSearchEngView.do?key=461&amp;searchStandardNo=TTAT.3G-37.483V18.2.0&amp;searchCate=TTAS" TargetMode="External"/><Relationship Id="rId1203" Type="http://schemas.openxmlformats.org/officeDocument/2006/relationships/hyperlink" Target="https://www.ccsa.org.cn/api/portalsFile/downloadOldFile?type=17&amp;oldFileUrl=NTN/SRIT/CCSA.3GPP.36.441.V17.0.0.d" TargetMode="External"/><Relationship Id="rId1410" Type="http://schemas.openxmlformats.org/officeDocument/2006/relationships/hyperlink" Target="https://www.ccsa.org.cn/api/portalsFile/downloadOldFile?type=17&amp;oldFileUrl=NTN/SRIT/CCSA.3GPP.36.464.V18.0.0.docx" TargetMode="External"/><Relationship Id="rId296" Type="http://schemas.openxmlformats.org/officeDocument/2006/relationships/hyperlink" Target="https://www.ccsa.org.cn/api/portalsFile/downloadOldFile?type=17&amp;oldFileUrl=NTN/SRIT/CCSA.3GPP.38.215.V18.3.0.docx" TargetMode="External"/><Relationship Id="rId2184" Type="http://schemas.openxmlformats.org/officeDocument/2006/relationships/hyperlink" Target="https://www.ccsa.org.cn/api/portalsFile/downloadOldFile?type=17&amp;oldFileUrl=NTN/SRIT/CCSA.3GPP.38.101-5.V17.9.0.docx" TargetMode="External"/><Relationship Id="rId2391" Type="http://schemas.openxmlformats.org/officeDocument/2006/relationships/hyperlink" Target="https://members.tsdsi.in/s/pRFAb4xwH26sdDH" TargetMode="External"/><Relationship Id="rId156" Type="http://schemas.openxmlformats.org/officeDocument/2006/relationships/hyperlink" Target="https://members.tsdsi.in/s/93kPQABXmpra9ec" TargetMode="External"/><Relationship Id="rId363" Type="http://schemas.openxmlformats.org/officeDocument/2006/relationships/hyperlink" Target="https://www.etsi.org/deliver/etsi_ts/136300_136399/136304/18.02.00_60/ts_136304v180200p.pdf" TargetMode="External"/><Relationship Id="rId570" Type="http://schemas.openxmlformats.org/officeDocument/2006/relationships/hyperlink" Target="https://www.ccsa.org.cn/api/portalsFile/downloadOldFile?type=17&amp;oldFileUrl=NTN/SRIT/CCSA.3GPP.36.360.V17.0.0.doc" TargetMode="External"/><Relationship Id="rId2044" Type="http://schemas.openxmlformats.org/officeDocument/2006/relationships/hyperlink" Target="https://www.ccsa.org.cn/api/portalsFile/downloadOldFile?type=17&amp;oldFileUrl=NTN/SRIT/CCSA.3GPP.38.472.V18.1.0.docx" TargetMode="External"/><Relationship Id="rId2251" Type="http://schemas.openxmlformats.org/officeDocument/2006/relationships/hyperlink" Target="https://www.etsi.org/deliver/etsi_ts/138100_138199/138133/17.15.00_60/ts_138133v171500p.pdf" TargetMode="External"/><Relationship Id="rId223" Type="http://schemas.openxmlformats.org/officeDocument/2006/relationships/hyperlink" Target="https://members.tsdsi.in/s/4oZBfKJ57RbTwzt" TargetMode="External"/><Relationship Id="rId430" Type="http://schemas.openxmlformats.org/officeDocument/2006/relationships/hyperlink" Target="https://www.etsi.org/deliver/etsi_ts/136300_136399/136307/18.05.00_60/ts_136307v180500p.pdf" TargetMode="External"/><Relationship Id="rId1060" Type="http://schemas.openxmlformats.org/officeDocument/2006/relationships/hyperlink" Target="https://www.tta.or.kr/eng/ttaSearchEngView.do?key=461&amp;searchStandardNo=TTAT.3G-36.420V17.0.0&amp;searchCate=TTAS" TargetMode="External"/><Relationship Id="rId2111" Type="http://schemas.openxmlformats.org/officeDocument/2006/relationships/hyperlink" Target="https://www.ccsa.org.cn/api/portalsFile/downloadOldFile?type=17&amp;oldFileUrl=NTN/SRIT/CCSA.3GPP.36.108.V18.7.0.docx" TargetMode="External"/><Relationship Id="rId1877" Type="http://schemas.openxmlformats.org/officeDocument/2006/relationships/hyperlink" Target="https://www.tta.or.kr/eng/ttaSearchEngView.do?key=461&amp;searchStandardNo=TTAT.3G-38.421V18.0.0&amp;searchCate=TTAS" TargetMode="External"/><Relationship Id="rId1737" Type="http://schemas.openxmlformats.org/officeDocument/2006/relationships/hyperlink" Target="https://www.atis.org/3gpp-transpositions%20-%20Rel-18" TargetMode="External"/><Relationship Id="rId1944" Type="http://schemas.openxmlformats.org/officeDocument/2006/relationships/hyperlink" Target="https://www.tta.or.kr/eng/ttaSearchEngView.do?key=461&amp;searchStandardNo=TTAT.3G-38.424V18.0.0&amp;searchCate=TTAS" TargetMode="External"/><Relationship Id="rId29" Type="http://schemas.openxmlformats.org/officeDocument/2006/relationships/hyperlink" Target="https://www.itu.int/rec/R-REC-M.2150/en" TargetMode="External"/><Relationship Id="rId1804" Type="http://schemas.openxmlformats.org/officeDocument/2006/relationships/hyperlink" Target="https://www.atis.org/3gpp-transpositions" TargetMode="External"/><Relationship Id="rId897" Type="http://schemas.openxmlformats.org/officeDocument/2006/relationships/hyperlink" Target="https://www.atis.org/3gpp-transpositions%20-%20Rel-18" TargetMode="External"/><Relationship Id="rId2578" Type="http://schemas.openxmlformats.org/officeDocument/2006/relationships/hyperlink" Target="https://www.ccsa.org.cn/api/portalsFile/downloadOldFile?type=17&amp;oldFileUrl=NTN/RIT/CCSA.3GPP.37.481.V18.0.0.docx" TargetMode="External"/><Relationship Id="rId2785" Type="http://schemas.openxmlformats.org/officeDocument/2006/relationships/hyperlink" Target="https://members.tsdsi.in/s/cjZABLoGzGwkyo3" TargetMode="External"/><Relationship Id="rId757" Type="http://schemas.openxmlformats.org/officeDocument/2006/relationships/hyperlink" Target="https://www.etsi.org/deliver/etsi_ts/138300_138399/138305/18.03.00_60/ts_138305v180300p.pdf" TargetMode="External"/><Relationship Id="rId964" Type="http://schemas.openxmlformats.org/officeDocument/2006/relationships/hyperlink" Target="https://www.atis.org/3gpp-transpositions" TargetMode="External"/><Relationship Id="rId1387" Type="http://schemas.openxmlformats.org/officeDocument/2006/relationships/hyperlink" Target="https://www.atis.org/3gpp-transpositions" TargetMode="External"/><Relationship Id="rId1594" Type="http://schemas.openxmlformats.org/officeDocument/2006/relationships/hyperlink" Target="https://www.atis.org/3gpp-transpositions-Rel-17" TargetMode="External"/><Relationship Id="rId2438" Type="http://schemas.openxmlformats.org/officeDocument/2006/relationships/hyperlink" Target="https://atis.org/international-partnerships/3gpp/3gpp-specifications-published-as-atis-standards/" TargetMode="External"/><Relationship Id="rId2645" Type="http://schemas.openxmlformats.org/officeDocument/2006/relationships/hyperlink" Target="https://members.tsdsi.in/s/ByqymZ2JemoKttY" TargetMode="External"/><Relationship Id="rId93" Type="http://schemas.openxmlformats.org/officeDocument/2006/relationships/hyperlink" Target="https://members.tsdsi.in/s/b5peAp4oKRTQdJL" TargetMode="External"/><Relationship Id="rId617" Type="http://schemas.openxmlformats.org/officeDocument/2006/relationships/hyperlink" Target="https://members.tsdsi.in/s/LGt2C4iqeEtjdGY" TargetMode="External"/><Relationship Id="rId824" Type="http://schemas.openxmlformats.org/officeDocument/2006/relationships/hyperlink" Target="https://members.tsdsi.in/s/PATWfHRzFDMPdG4" TargetMode="External"/><Relationship Id="rId1247" Type="http://schemas.openxmlformats.org/officeDocument/2006/relationships/hyperlink" Target="https://www.ccsa.org.cn/api/portalsFile/downloadOldFile?type=17&amp;oldFileUrl=NTN/SRIT/CCSA.3GPP.36.443.V17.0.1.doc" TargetMode="External"/><Relationship Id="rId1454" Type="http://schemas.openxmlformats.org/officeDocument/2006/relationships/hyperlink" Target="https://www.ccsa.org.cn/api/portalsFile/downloadOldFile?type=17&amp;oldFileUrl=NTN/SRIT/CCSA.3GPP.37.460.V18.0.0.docx" TargetMode="External"/><Relationship Id="rId1661" Type="http://schemas.openxmlformats.org/officeDocument/2006/relationships/hyperlink" Target="https://www.atis.org/3gpp-transpositions" TargetMode="External"/><Relationship Id="rId2505" Type="http://schemas.openxmlformats.org/officeDocument/2006/relationships/hyperlink" Target="https://members.tsdsi.in/s/xfEDfBBeKbyWi4H" TargetMode="External"/><Relationship Id="rId2712" Type="http://schemas.openxmlformats.org/officeDocument/2006/relationships/hyperlink" Target="https://atis.org/international-partnerships/3gpp/3gpp-specifications-published-as-atis-standards/" TargetMode="External"/><Relationship Id="rId1107" Type="http://schemas.openxmlformats.org/officeDocument/2006/relationships/hyperlink" Target="https://www.ccsa.org.cn/api/portalsFile/downloadOldFile?type=17&amp;oldFileUrl=NTN/SRIT/CCSA.3GPP.36.422.V18.1.0.docx" TargetMode="External"/><Relationship Id="rId1314" Type="http://schemas.openxmlformats.org/officeDocument/2006/relationships/hyperlink" Target="https://www.ccsa.org.cn/api/portalsFile/downloadOldFile?type=17&amp;oldFileUrl=NTN/SRIT/CCSA.3GPP.36.455.V17.1.0.doc" TargetMode="External"/><Relationship Id="rId1521" Type="http://schemas.openxmlformats.org/officeDocument/2006/relationships/hyperlink" Target="https://www.ccsa.org.cn/api/portalsFile/downloadOldFile?type=17&amp;oldFileUrl=NTN/SRIT/CCSA.3GPP.37.470.V18.0.0.docx" TargetMode="External"/><Relationship Id="rId20" Type="http://schemas.openxmlformats.org/officeDocument/2006/relationships/hyperlink" Target="https://www.itu.int/rec/R-REC-M.1224/en" TargetMode="External"/><Relationship Id="rId2088" Type="http://schemas.openxmlformats.org/officeDocument/2006/relationships/hyperlink" Target="https://www.ccsa.org.cn/api/portalsFile/downloadOldFile?type=17&amp;oldFileUrl=NTN/SRIT/CCSA.3GPP.38.474.V18.0.0.docx" TargetMode="External"/><Relationship Id="rId2295" Type="http://schemas.openxmlformats.org/officeDocument/2006/relationships/hyperlink" Target="https://www.etsi.org/deliver/etsi_ts/138200_138299/138202/17.05.00_60/ts_138202v170500p.pdf" TargetMode="External"/><Relationship Id="rId267" Type="http://schemas.openxmlformats.org/officeDocument/2006/relationships/hyperlink" Target="https://members.tsdsi.in/s/gZ4X5Lrz9TmXyfw" TargetMode="External"/><Relationship Id="rId474" Type="http://schemas.openxmlformats.org/officeDocument/2006/relationships/hyperlink" Target="https://www.etsi.org/deliver/etsi_ts/136300_136399/136321/18.03.00_60/ts_136321v180300p.pdf" TargetMode="External"/><Relationship Id="rId2155" Type="http://schemas.openxmlformats.org/officeDocument/2006/relationships/hyperlink" Target="https://www.ccsa.org.cn/api/portalsFile/downloadOldFile?type=17&amp;oldFileUrl=NTN/SRIT/CCSA.3GPP.36.124.V18.0.0.docx" TargetMode="External"/><Relationship Id="rId127" Type="http://schemas.openxmlformats.org/officeDocument/2006/relationships/hyperlink" Target="https://www.atis.org/3gpp-transpositions" TargetMode="External"/><Relationship Id="rId681" Type="http://schemas.openxmlformats.org/officeDocument/2006/relationships/hyperlink" Target="https://www.etsi.org/deliver/etsi_ts/137300_137399/137355/17.08.00_60/ts_137355v170800p.pdf" TargetMode="External"/><Relationship Id="rId2362" Type="http://schemas.openxmlformats.org/officeDocument/2006/relationships/hyperlink" Target="https://www.tta.or.kr/eng/ttaSearchEngView.do?key=461&amp;searchStandardNo=TTAT.3G-37.320V18.3.0&amp;searchCate=TTAS" TargetMode="External"/><Relationship Id="rId334" Type="http://schemas.openxmlformats.org/officeDocument/2006/relationships/hyperlink" Target="https://www.tta.or.kr/eng/ttaSearchEngView.do?key=461&amp;searchStandardNo=TTAT.3G-36.302V17.0.0&amp;searchCate=TTAS" TargetMode="External"/><Relationship Id="rId541" Type="http://schemas.openxmlformats.org/officeDocument/2006/relationships/hyperlink" Target="https://members.tsdsi.in/s/QiZ339bA9gWxADP" TargetMode="External"/><Relationship Id="rId1171" Type="http://schemas.openxmlformats.org/officeDocument/2006/relationships/hyperlink" Target="https://www.ccsa.org.cn/api/portalsFile/downloadOldFile?type=17&amp;oldFileUrl=NTN/SRIT/CCSA.3GPP.36.425.V18.0.0.docx" TargetMode="External"/><Relationship Id="rId2015" Type="http://schemas.openxmlformats.org/officeDocument/2006/relationships/hyperlink" Target="https://www.etsi.org/deliver/etsi_ts/138400_138499/138471/17.00.00_60/ts_138471v170000p.pdf" TargetMode="External"/><Relationship Id="rId2222" Type="http://schemas.openxmlformats.org/officeDocument/2006/relationships/hyperlink" Target="https://members.tsdsi.in/s/g9z2SM8qEnW63is" TargetMode="External"/><Relationship Id="rId401" Type="http://schemas.openxmlformats.org/officeDocument/2006/relationships/hyperlink" Target="https://www.tta.or.kr/eng/ttaSearchEngView.do?key=461&amp;searchStandardNo=TTAT.3G-36.306V17.7.0&amp;searchCate=TTAS" TargetMode="External"/><Relationship Id="rId1031" Type="http://schemas.openxmlformats.org/officeDocument/2006/relationships/hyperlink" Target="https://www.ccsa.org.cn/api/portalsFile/downloadOldFile?type=17&amp;oldFileUrl=NTN/SRIT/CCSA.3GPP.36.414.V17.0.0.doc" TargetMode="External"/><Relationship Id="rId1988" Type="http://schemas.openxmlformats.org/officeDocument/2006/relationships/hyperlink" Target="https://www.atis.org/3gpp-transpositions-Rel-17" TargetMode="External"/><Relationship Id="rId1848" Type="http://schemas.openxmlformats.org/officeDocument/2006/relationships/hyperlink" Target="https://www.ccsa.org.cn/api/portalsFile/downloadOldFile?type=17&amp;oldFileUrl=NTN/SRIT/CCSA.3GPP.38.420.V18.1.0.docx" TargetMode="External"/><Relationship Id="rId191" Type="http://schemas.openxmlformats.org/officeDocument/2006/relationships/hyperlink" Target="https://www.tta.or.kr/eng/ttaSearchEngView.do?key=461&amp;searchStandardNo=TTAT.3G-38.202V18.4.0&amp;searchCate=TTAS" TargetMode="External"/><Relationship Id="rId1708" Type="http://schemas.openxmlformats.org/officeDocument/2006/relationships/hyperlink" Target="https://www.ccsa.org.cn/api/portalsFile/downloadOldFile?type=17&amp;oldFileUrl=NTN/SRIT/CCSA.3GPP.38.410.V17.1.0.docx" TargetMode="External"/><Relationship Id="rId1915" Type="http://schemas.openxmlformats.org/officeDocument/2006/relationships/hyperlink" Target="https://www.ccsa.org.cn/api/portalsFile/downloadOldFile?type=17&amp;oldFileUrl=NTN/SRIT/CCSA.3GPP.38.423.V18.3.0.docx" TargetMode="External"/><Relationship Id="rId2689" Type="http://schemas.openxmlformats.org/officeDocument/2006/relationships/hyperlink" Target="https://www.etsi.org/deliver/etsi_ts/138400_138499/138421/18.00.00_60/ts_138421v180000p.pdf" TargetMode="External"/><Relationship Id="rId868" Type="http://schemas.openxmlformats.org/officeDocument/2006/relationships/hyperlink" Target="https://www.tta.or.kr/eng/ttaSearchEngView.do?key=461&amp;searchStandardNo=TTAT.3G-38.322V18.1.0&amp;searchCate=TTAS" TargetMode="External"/><Relationship Id="rId1498" Type="http://schemas.openxmlformats.org/officeDocument/2006/relationships/hyperlink" Target="https://www.ccsa.org.cn/api/portalsFile/downloadOldFile?type=17&amp;oldFileUrl=NTN/SRIT/CCSA.3GPP.37.462.V18.0.0.docx" TargetMode="External"/><Relationship Id="rId2549" Type="http://schemas.openxmlformats.org/officeDocument/2006/relationships/hyperlink" Target="https://members.tsdsi.in/s/d8cGE9pCSpkeJ2Q" TargetMode="External"/><Relationship Id="rId2756" Type="http://schemas.openxmlformats.org/officeDocument/2006/relationships/hyperlink" Target="https://www.tta.or.kr/eng/ttaSearchEngView.do?key=461&amp;searchStandardNo=TTAT.3G-38.471V17.0.0&amp;searchCate=TTAS" TargetMode="External"/><Relationship Id="rId728" Type="http://schemas.openxmlformats.org/officeDocument/2006/relationships/hyperlink" Target="https://www.tta.or.kr/eng/ttaSearchEngView.do?key=461&amp;searchStandardNo=TTAT.3G-38.304V17.9.0&amp;searchCate=TTAS" TargetMode="External"/><Relationship Id="rId935" Type="http://schemas.openxmlformats.org/officeDocument/2006/relationships/hyperlink" Target="https://www.etsi.org/deliver/etsi_ts/136400_136499/136401/18.01.00_60/ts_136401v180100p.pdf" TargetMode="External"/><Relationship Id="rId1358" Type="http://schemas.openxmlformats.org/officeDocument/2006/relationships/hyperlink" Target="https://www.etsi.org/deliver/etsi_ts/136400_136499/136462/17.00.00_60/ts_136462v170000p.pdf" TargetMode="External"/><Relationship Id="rId1565" Type="http://schemas.openxmlformats.org/officeDocument/2006/relationships/hyperlink" Target="https://www.ccsa.org.cn/api/portalsFile/downloadOldFile?type=17&amp;oldFileUrl=NTN/SRIT/CCSA.3GPP.37.472.V18.0.0.docx" TargetMode="External"/><Relationship Id="rId1772" Type="http://schemas.openxmlformats.org/officeDocument/2006/relationships/hyperlink" Target="https://www.ccsa.org.cn/api/portalsFile/downloadOldFile?type=17&amp;oldFileUrl=NTN/SRIT/CCSA.3GPP.38.413.V17.10.0.docx" TargetMode="External"/><Relationship Id="rId2409" Type="http://schemas.openxmlformats.org/officeDocument/2006/relationships/hyperlink" Target="https://www.ccsa.org.cn/api/portalsFile/downloadOldFile?type=17&amp;oldFileUrl=NTN/RIT/CCSA.3GPP.38.304.V18.3.0.docx" TargetMode="External"/><Relationship Id="rId2616" Type="http://schemas.openxmlformats.org/officeDocument/2006/relationships/hyperlink" Target="https://www.tta.or.kr/eng/ttaSearchEngView.do?key=461&amp;searchStandardNo=TTAT.3G-38.410V17.1.0&amp;searchCate=TTAS" TargetMode="External"/><Relationship Id="rId64" Type="http://schemas.openxmlformats.org/officeDocument/2006/relationships/hyperlink" Target="https://www.tta.or.kr/eng/ttaSearchEngView.do?key=461&amp;searchStandardNo=TTAT.3G-36.201V18.0.0&amp;searchCate=TTAS" TargetMode="External"/><Relationship Id="rId1218" Type="http://schemas.openxmlformats.org/officeDocument/2006/relationships/hyperlink" Target="https://members.tsdsi.in/s/rTW3NB3tsSPEQr5" TargetMode="External"/><Relationship Id="rId1425" Type="http://schemas.openxmlformats.org/officeDocument/2006/relationships/hyperlink" Target="https://www.etsi.org/deliver/etsi_ts/136400_136499/136465/17.00.00_60/ts_136465v170000p.pdf" TargetMode="External"/><Relationship Id="rId2823" Type="http://schemas.openxmlformats.org/officeDocument/2006/relationships/hyperlink" Target="https://www.ccsa.org.cn/api/portalsFile/downloadOldFile?type=17&amp;oldFileUrl=NTN/RIT/CCSA.3GPP.38.133.V17.15.0.zip" TargetMode="External"/><Relationship Id="rId1632" Type="http://schemas.openxmlformats.org/officeDocument/2006/relationships/hyperlink" Target="https://www.etsi.org/deliver/etsi_ts/137400_137499/137481/18.00.00_60/ts_137481v180000p.pdf" TargetMode="External"/><Relationship Id="rId2199" Type="http://schemas.openxmlformats.org/officeDocument/2006/relationships/hyperlink" Target="https://members.tsdsi.in/s/Nkk9DjiPdW6rcTc" TargetMode="External"/><Relationship Id="rId378" Type="http://schemas.openxmlformats.org/officeDocument/2006/relationships/hyperlink" Target="https://www.tta.or.kr/eng/ttaSearchEngView.do?key=461&amp;searchStandardNo=TTAT.3G-36.305V17.3.0&amp;searchCate=TTAS" TargetMode="External"/><Relationship Id="rId585" Type="http://schemas.openxmlformats.org/officeDocument/2006/relationships/hyperlink" Target="https://members.tsdsi.in/s/4bYAJqf8ZjSCtKA" TargetMode="External"/><Relationship Id="rId792" Type="http://schemas.openxmlformats.org/officeDocument/2006/relationships/hyperlink" Target="https://members.tsdsi.in/s/QcAXj9KKitCJr2Y" TargetMode="External"/><Relationship Id="rId2059" Type="http://schemas.openxmlformats.org/officeDocument/2006/relationships/hyperlink" Target="https://www.etsi.org/deliver/etsi_ts/138400_138499/138473/17.10.00_60/ts_138473v171000p.pdf" TargetMode="External"/><Relationship Id="rId2266" Type="http://schemas.openxmlformats.org/officeDocument/2006/relationships/header" Target="header6.xml"/><Relationship Id="rId2473" Type="http://schemas.openxmlformats.org/officeDocument/2006/relationships/hyperlink" Target="https://atis.org/international-partnerships/3gpp/3gpp-specifications-published-as-atis-standards/" TargetMode="External"/><Relationship Id="rId2680" Type="http://schemas.openxmlformats.org/officeDocument/2006/relationships/hyperlink" Target="https://members.tsdsi.in/s/8xqc5EdrpmmH4w9" TargetMode="External"/><Relationship Id="rId238" Type="http://schemas.openxmlformats.org/officeDocument/2006/relationships/hyperlink" Target="https://www.atis.org/3gpp-transpositions" TargetMode="External"/><Relationship Id="rId445" Type="http://schemas.openxmlformats.org/officeDocument/2006/relationships/hyperlink" Target="https://www.tta.or.kr/eng/ttaSearchEngView.do?key=461&amp;searchStandardNo=TTAT.3G-36.314V17.0.0&amp;searchCate=TTAS" TargetMode="External"/><Relationship Id="rId652" Type="http://schemas.openxmlformats.org/officeDocument/2006/relationships/hyperlink" Target="https://www.tta.or.kr/eng/ttaSearchEngView.do?key=461&amp;searchStandardNo=TTAT.3G-37.324V18.0.0&amp;searchCate=TTAS" TargetMode="External"/><Relationship Id="rId1075" Type="http://schemas.openxmlformats.org/officeDocument/2006/relationships/hyperlink" Target="https://www.ccsa.org.cn/api/portalsFile/downloadOldFile?type=17&amp;oldFileUrl=NTN/SRIT/CCSA.3GPP.36.421.V17.0.0.zip" TargetMode="External"/><Relationship Id="rId1282" Type="http://schemas.openxmlformats.org/officeDocument/2006/relationships/hyperlink" Target="https://www.etsi.org/deliver/etsi_ts/136400_136499/136444/18.00.00_60/ts_136444v180000p.pdf" TargetMode="External"/><Relationship Id="rId2126" Type="http://schemas.openxmlformats.org/officeDocument/2006/relationships/hyperlink" Target="https://www.etsi.org/deliver/etsi_ts/136100_136199/136111/17.00.00_60/ts_136111v170000p.pdf" TargetMode="External"/><Relationship Id="rId2333" Type="http://schemas.openxmlformats.org/officeDocument/2006/relationships/hyperlink" Target="https://atis.org/international-partnerships/3gpp/3gpp-specifications-published-as-atis-standards/" TargetMode="External"/><Relationship Id="rId2540" Type="http://schemas.openxmlformats.org/officeDocument/2006/relationships/hyperlink" Target="https://www.tta.or.kr/eng/ttaSearchEngView.do?key=461&amp;searchStandardNo=TTAT.3G-37.471V17.0.0&amp;searchCate=TTAS" TargetMode="External"/><Relationship Id="rId305" Type="http://schemas.openxmlformats.org/officeDocument/2006/relationships/hyperlink" Target="https://www.ccsa.org.cn/api/portalsFile/downloadOldFile?type=17&amp;oldFileUrl=NTN/SRIT/CCSA.3GPP.36.300.V17.9.0.docx" TargetMode="External"/><Relationship Id="rId512" Type="http://schemas.openxmlformats.org/officeDocument/2006/relationships/hyperlink" Target="https://atis.org/international-partnerships/3gpp/3gpp-specifications-published-as-atis-standards/" TargetMode="External"/><Relationship Id="rId1142" Type="http://schemas.openxmlformats.org/officeDocument/2006/relationships/hyperlink" Target="https://members.tsdsi.in/s/oXXYRaQjGoQBYNe" TargetMode="External"/><Relationship Id="rId2400" Type="http://schemas.openxmlformats.org/officeDocument/2006/relationships/hyperlink" Target="https://www.etsi.org/deliver/etsi_ts/138300_138399/138300/18.03.00_60/ts_138300v180300p.pdf" TargetMode="External"/><Relationship Id="rId1002" Type="http://schemas.openxmlformats.org/officeDocument/2006/relationships/hyperlink" Target="https://www.etsi.org/deliver/etsi_ts/136400_136499/136412/18.01.00_60/ts_136412v180100p.pdf" TargetMode="External"/><Relationship Id="rId1959" Type="http://schemas.openxmlformats.org/officeDocument/2006/relationships/hyperlink" Target="https://www.ccsa.org.cn/api/portalsFile/downloadOldFile?type=17&amp;oldFileUrl=NTN/SRIT/CCSA.3GPP.38.425.V18.1.0.docx" TargetMode="External"/><Relationship Id="rId1819" Type="http://schemas.openxmlformats.org/officeDocument/2006/relationships/hyperlink" Target="https://www.etsi.org/deliver/etsi_ts/138400_138499/138415/17.01.00_60/ts_138415v170100p.pdf" TargetMode="External"/><Relationship Id="rId2190" Type="http://schemas.openxmlformats.org/officeDocument/2006/relationships/hyperlink" Target="https://www.tta.or.kr/eng/ttaSearchEngView.do?key=461&amp;searchStandardNo=TTAT.3G-38.101-5V17.9.0&amp;searchCate=TTAS" TargetMode="External"/><Relationship Id="rId162" Type="http://schemas.openxmlformats.org/officeDocument/2006/relationships/hyperlink" Target="https://www.ccsa.org.cn/api/portalsFile/downloadOldFile?type=17&amp;oldFileUrl=NTN/SRIT/CCSA.3GPP.38.201.V18.0.0.doc" TargetMode="External"/><Relationship Id="rId2050" Type="http://schemas.openxmlformats.org/officeDocument/2006/relationships/hyperlink" Target="https://members.tsdsi.in/s/X79fCWCWe6iL7CC" TargetMode="External"/><Relationship Id="rId979" Type="http://schemas.openxmlformats.org/officeDocument/2006/relationships/hyperlink" Target="https://www.etsi.org/deliver/etsi_ts/136400_136499/136411/18.00.00_60/ts_136411v180000p.pdf" TargetMode="External"/><Relationship Id="rId839" Type="http://schemas.openxmlformats.org/officeDocument/2006/relationships/hyperlink" Target="https://www.atis.org/3gpp-transpositions" TargetMode="External"/><Relationship Id="rId1469" Type="http://schemas.openxmlformats.org/officeDocument/2006/relationships/hyperlink" Target="https://www.etsi.org/deliver/etsi_ts/137400_137499/137461/17.01.00_60/ts_137461v170100p.pdf" TargetMode="External"/><Relationship Id="rId1676" Type="http://schemas.openxmlformats.org/officeDocument/2006/relationships/hyperlink" Target="https://www.etsi.org/deliver/etsi_ts/137400_137499/137483/18.02.00_60/ts_137483v180200p.pdf" TargetMode="External"/><Relationship Id="rId1883" Type="http://schemas.openxmlformats.org/officeDocument/2006/relationships/hyperlink" Target="https://www.ccsa.org.cn/api/portalsFile/downloadOldFile?type=17&amp;oldFileUrl=NTN/SRIT/CCSA.3GPP.38.422.V17.1.0.docx" TargetMode="External"/><Relationship Id="rId2727" Type="http://schemas.openxmlformats.org/officeDocument/2006/relationships/hyperlink" Target="https://atis.org/international-partnerships/3gpp/3gpp-specifications-published-as-atis-standards/" TargetMode="External"/><Relationship Id="rId906" Type="http://schemas.openxmlformats.org/officeDocument/2006/relationships/hyperlink" Target="https://www.tta.or.kr/eng/ttaSearchEngView.do?key=461&amp;searchStandardNo=TTAT.3G-38.331V18.3.0&amp;searchCate=TTAS" TargetMode="External"/><Relationship Id="rId1329" Type="http://schemas.openxmlformats.org/officeDocument/2006/relationships/hyperlink" Target="https://www.tta.or.kr/eng/ttaSearchEngView.do?key=461&amp;searchStandardNo=TTAT.3G-36.455V18.1.0&amp;searchCate=TTAS" TargetMode="External"/><Relationship Id="rId1536" Type="http://schemas.openxmlformats.org/officeDocument/2006/relationships/hyperlink" Target="https://members.tsdsi.in/s/sWcmKcYgJPBfk7d" TargetMode="External"/><Relationship Id="rId1743" Type="http://schemas.openxmlformats.org/officeDocument/2006/relationships/hyperlink" Target="https://www.etsi.org/deliver/etsi_ts/138400_138499/138411/18.00.00_60/ts_138411v180000p.pdf" TargetMode="External"/><Relationship Id="rId1950" Type="http://schemas.openxmlformats.org/officeDocument/2006/relationships/hyperlink" Target="https://www.etsi.org/deliver/etsi_ts/138400_138499/138425/17.03.00_60/ts_138425v170300p.pdf" TargetMode="External"/><Relationship Id="rId35" Type="http://schemas.openxmlformats.org/officeDocument/2006/relationships/hyperlink" Target="https://www.itu.int/rec/R-REC-M.2150/en" TargetMode="External"/><Relationship Id="rId1603" Type="http://schemas.openxmlformats.org/officeDocument/2006/relationships/hyperlink" Target="https://www.tta.or.kr/eng/ttaSearchEngView.do?key=461&amp;searchStandardNo=TTAT.3G-37.480V17.2.0&amp;searchCate=TTAS" TargetMode="External"/><Relationship Id="rId1810" Type="http://schemas.openxmlformats.org/officeDocument/2006/relationships/hyperlink" Target="https://members.tsdsi.in/s/Sb68SfpMSAj8e28" TargetMode="External"/><Relationship Id="rId489" Type="http://schemas.openxmlformats.org/officeDocument/2006/relationships/hyperlink" Target="https://www.tta.or.kr/eng/ttaSearchEngView.do?key=461&amp;searchStandardNo=TTAT.3G-36.322V17.0.0&amp;searchCate=TTAS" TargetMode="External"/><Relationship Id="rId696" Type="http://schemas.openxmlformats.org/officeDocument/2006/relationships/hyperlink" Target="https://www.tta.or.kr/eng/ttaSearchEngView.do?key=461&amp;searchStandardNo=TTAT.3G-37.355V18.3.0&amp;searchCate=TTAS" TargetMode="External"/><Relationship Id="rId2377" Type="http://schemas.openxmlformats.org/officeDocument/2006/relationships/hyperlink" Target="https://www.tta.or.kr/eng/ttaSearchEngView.do?key=461&amp;searchStandardNo=TTAT.3G-37.340V17.7.0&amp;searchCate=TTAS" TargetMode="External"/><Relationship Id="rId2584" Type="http://schemas.openxmlformats.org/officeDocument/2006/relationships/hyperlink" Target="https://www.etsi.org/deliver/etsi_ts/137400_137499/137482/17.04.00_60/ts_137482v170400p.pdf" TargetMode="External"/><Relationship Id="rId2791" Type="http://schemas.openxmlformats.org/officeDocument/2006/relationships/hyperlink" Target="https://www.tta.or.kr/eng/ttaSearchEngView.do?key=461&amp;searchStandardNo=TTAT.3G-38.474V18.0.0&amp;searchCate=TTAS" TargetMode="External"/><Relationship Id="rId349" Type="http://schemas.openxmlformats.org/officeDocument/2006/relationships/hyperlink" Target="https://www.ccsa.org.cn/api/portalsFile/downloadOldFile?type=17&amp;oldFileUrl=NTN/SRIT/CCSA.3GPP.36.304.V17.5.0.docx" TargetMode="External"/><Relationship Id="rId556" Type="http://schemas.openxmlformats.org/officeDocument/2006/relationships/hyperlink" Target="https://www.atis.org/3gpp-transpositions" TargetMode="External"/><Relationship Id="rId763" Type="http://schemas.openxmlformats.org/officeDocument/2006/relationships/hyperlink" Target="https://www.atis.org/3gpp-transpositions" TargetMode="External"/><Relationship Id="rId1186" Type="http://schemas.openxmlformats.org/officeDocument/2006/relationships/hyperlink" Target="https://members.tsdsi.in/s/sSiEnGLTbX2SaYw" TargetMode="External"/><Relationship Id="rId1393" Type="http://schemas.openxmlformats.org/officeDocument/2006/relationships/hyperlink" Target="https://members.tsdsi.in/s/TzWDfeJGwyKY3dc" TargetMode="External"/><Relationship Id="rId2237" Type="http://schemas.openxmlformats.org/officeDocument/2006/relationships/hyperlink" Target="https://www.atis.org/3gpp-transpositions" TargetMode="External"/><Relationship Id="rId2444" Type="http://schemas.openxmlformats.org/officeDocument/2006/relationships/hyperlink" Target="https://www.ccsa.org.cn/api/portalsFile/downloadOldFile?type=17&amp;oldFileUrl=NTN/RIT/CCSA.3GPP.38.314.V17.5.0.docx" TargetMode="External"/><Relationship Id="rId209" Type="http://schemas.openxmlformats.org/officeDocument/2006/relationships/hyperlink" Target="https://www.etsi.org/deliver/etsi_ts/138200_138299/138211/18.04.00_60/ts_138211v180400p.pdf" TargetMode="External"/><Relationship Id="rId416" Type="http://schemas.openxmlformats.org/officeDocument/2006/relationships/hyperlink" Target="https://www.ccsa.org.cn/api/portalsFile/downloadOldFile?type=17&amp;oldFileUrl=NTN/SRIT/CCSA.3GPP.36.307.V17.7.0.docx" TargetMode="External"/><Relationship Id="rId970" Type="http://schemas.openxmlformats.org/officeDocument/2006/relationships/hyperlink" Target="https://members.tsdsi.in/s/Ky565mPKGTMCiSr" TargetMode="External"/><Relationship Id="rId1046" Type="http://schemas.openxmlformats.org/officeDocument/2006/relationships/hyperlink" Target="https://www.etsi.org/deliver/etsi_ts/136400_136499/136414/18.00.00_60/ts_136414v180000p.pdf" TargetMode="External"/><Relationship Id="rId1253" Type="http://schemas.openxmlformats.org/officeDocument/2006/relationships/hyperlink" Target="https://www.tta.or.kr/eng/ttaSearchEngView.do?key=461&amp;searchStandardNo=TTAT.3G-36.443V17.0.1&amp;searchCate=TTAS" TargetMode="External"/><Relationship Id="rId2651" Type="http://schemas.openxmlformats.org/officeDocument/2006/relationships/hyperlink" Target="https://www.tta.or.kr/eng/ttaSearchEngView.do?key=461&amp;searchStandardNo=TTAT.3G-38.413V18.3.0&amp;searchCate=TTAS" TargetMode="External"/><Relationship Id="rId623" Type="http://schemas.openxmlformats.org/officeDocument/2006/relationships/hyperlink" Target="https://www.ccsa.org.cn/api/portalsFile/downloadOldFile?type=17&amp;oldFileUrl=NTN/SRIT/CCSA.3GPP.37.320.V18.3.0.docx" TargetMode="External"/><Relationship Id="rId830" Type="http://schemas.openxmlformats.org/officeDocument/2006/relationships/hyperlink" Target="https://www.ccsa.org.cn/api/portalsFile/downloadOldFile?type=17&amp;oldFileUrl=NTN/SRIT/CCSA.3GPP.38.321.V17.10.0.docx" TargetMode="External"/><Relationship Id="rId1460" Type="http://schemas.openxmlformats.org/officeDocument/2006/relationships/hyperlink" Target="https://members.tsdsi.in/s/xfEDfBBeKbyWi4H" TargetMode="External"/><Relationship Id="rId2304" Type="http://schemas.openxmlformats.org/officeDocument/2006/relationships/hyperlink" Target="https://www.ccsa.org.cn/api/portalsFile/downloadOldFile?type=17&amp;oldFileUrl=NTN/RIT/CCSA.3GPP.38.211.V17.9.0.docx" TargetMode="External"/><Relationship Id="rId2511" Type="http://schemas.openxmlformats.org/officeDocument/2006/relationships/hyperlink" Target="https://atis.org/international-partnerships/3gpp/3gpp-specifications-published-as-atis-standards/" TargetMode="External"/><Relationship Id="rId1113" Type="http://schemas.openxmlformats.org/officeDocument/2006/relationships/hyperlink" Target="https://members.tsdsi.in/s/s7z34BwXxctCT2z" TargetMode="External"/><Relationship Id="rId1320" Type="http://schemas.openxmlformats.org/officeDocument/2006/relationships/hyperlink" Target="https://www.tta.or.kr/eng/ttaSearchEngView.do?key=461&amp;searchStandardNo=TTAT.3G-36.455V17.1.0&amp;searchCate=TTAS" TargetMode="External"/><Relationship Id="rId2094" Type="http://schemas.openxmlformats.org/officeDocument/2006/relationships/hyperlink" Target="https://www.tta.or.kr/eng/ttaSearchEngView.do?key=461&amp;searchStandardNo=TTAT.3G-38.474V18.0.0&amp;searchCate=TTAS" TargetMode="External"/><Relationship Id="rId273" Type="http://schemas.openxmlformats.org/officeDocument/2006/relationships/hyperlink" Target="https://www.ccsa.org.cn/api/portalsFile/downloadOldFile?type=17&amp;oldFileUrl=NTN/SRIT/CCSA.3GPP.38.214.V18.4.0.docx" TargetMode="External"/><Relationship Id="rId480" Type="http://schemas.openxmlformats.org/officeDocument/2006/relationships/hyperlink" Target="https://www.atis.org/3gpp-transpositions" TargetMode="External"/><Relationship Id="rId2161" Type="http://schemas.openxmlformats.org/officeDocument/2006/relationships/hyperlink" Target="https://members.tsdsi.in/s/TGnwkQKSq6aSBER" TargetMode="External"/><Relationship Id="rId133" Type="http://schemas.openxmlformats.org/officeDocument/2006/relationships/hyperlink" Target="https://www.etsi.org/deliver/etsi_ts/136200_136299/136214/17.00.00_60/ts_136214v170000p.pdf" TargetMode="External"/><Relationship Id="rId340" Type="http://schemas.openxmlformats.org/officeDocument/2006/relationships/hyperlink" Target="https://www.ccsa.org.cn/api/portalsFile/downloadOldFile?type=17&amp;oldFileUrl=NTN/SRIT/CCSA.3GPP.36.302.V18.0.0.docx" TargetMode="External"/><Relationship Id="rId2021" Type="http://schemas.openxmlformats.org/officeDocument/2006/relationships/hyperlink" Target="https://www.atis.org/3gpp-transpositions%20-%20Rel-18" TargetMode="External"/><Relationship Id="rId200" Type="http://schemas.openxmlformats.org/officeDocument/2006/relationships/hyperlink" Target="https://members.tsdsi.in/s/GPQQPQxrQwTiiwH" TargetMode="External"/><Relationship Id="rId1787" Type="http://schemas.openxmlformats.org/officeDocument/2006/relationships/hyperlink" Target="https://www.etsi.org/deliver/etsi_ts/138400_138499/138413/18.03.00_60/ts_138413v180300p.pdf" TargetMode="External"/><Relationship Id="rId1994" Type="http://schemas.openxmlformats.org/officeDocument/2006/relationships/hyperlink" Target="https://www.etsi.org/deliver/etsi_ts/138400_138499/138470/17.06.00_60/ts_138470v170600p.pdf" TargetMode="External"/><Relationship Id="rId2838" Type="http://schemas.openxmlformats.org/officeDocument/2006/relationships/fontTable" Target="fontTable.xml"/><Relationship Id="rId79" Type="http://schemas.openxmlformats.org/officeDocument/2006/relationships/hyperlink" Target="https://www.etsi.org/deliver/etsi_ts/136200_136299/136211/18.00.01_60/ts_136211v180001p.pdf" TargetMode="External"/><Relationship Id="rId1647" Type="http://schemas.openxmlformats.org/officeDocument/2006/relationships/hyperlink" Target="https://www.tta.or.kr/eng/ttaSearchEngView.do?key=461&amp;searchStandardNo=TTAT.3G-37.482V17.4.0&amp;searchCate=TTAS" TargetMode="External"/><Relationship Id="rId1854" Type="http://schemas.openxmlformats.org/officeDocument/2006/relationships/hyperlink" Target="https://members.tsdsi.in/s/8xqc5EdrpmmH4w9" TargetMode="External"/><Relationship Id="rId1507" Type="http://schemas.openxmlformats.org/officeDocument/2006/relationships/hyperlink" Target="https://www.atis.org/3gpp-transpositions" TargetMode="External"/><Relationship Id="rId1714" Type="http://schemas.openxmlformats.org/officeDocument/2006/relationships/hyperlink" Target="https://www.tta.or.kr/eng/ttaSearchEngView.do?key=461&amp;searchStandardNo=TTAT.3G-38.410V17.1.0&amp;searchCate=TTAS" TargetMode="External"/><Relationship Id="rId1921" Type="http://schemas.openxmlformats.org/officeDocument/2006/relationships/hyperlink" Target="https://www.tta.or.kr/eng/ttaSearchEngView.do?key=461&amp;searchStandardNo=TTAT.3G-38.423V18.3.0&amp;searchCate=TTAS" TargetMode="External"/><Relationship Id="rId2488" Type="http://schemas.openxmlformats.org/officeDocument/2006/relationships/hyperlink" Target="https://atis.org/international-partnerships/3gpp/3gpp-specifications-published-as-atis-standards/" TargetMode="External"/><Relationship Id="rId1297" Type="http://schemas.openxmlformats.org/officeDocument/2006/relationships/hyperlink" Target="https://www.tta.or.kr/eng/ttaSearchEngView.do?key=461&amp;searchStandardNo=TTAT.3G-36.445V17.0.0&amp;searchCate=TTAS" TargetMode="External"/><Relationship Id="rId2695" Type="http://schemas.openxmlformats.org/officeDocument/2006/relationships/hyperlink" Target="https://members.tsdsi.in/s/dfBCH326EjQNw6C" TargetMode="External"/><Relationship Id="rId667" Type="http://schemas.openxmlformats.org/officeDocument/2006/relationships/hyperlink" Target="https://www.ccsa.org.cn/api/portalsFile/downloadOldFile?type=17&amp;oldFileUrl=NTN/SRIT/CCSA.3GPP.37.340.V18.3.0.docx" TargetMode="External"/><Relationship Id="rId874" Type="http://schemas.openxmlformats.org/officeDocument/2006/relationships/hyperlink" Target="https://www.etsi.org/deliver/etsi_ts/138300_138399/138323/17.05.00_60/ts_138323v170500p.pdf" TargetMode="External"/><Relationship Id="rId2348" Type="http://schemas.openxmlformats.org/officeDocument/2006/relationships/hyperlink" Target="https://atis.org/international-partnerships/3gpp/3gpp-specifications-published-as-atis-standards/" TargetMode="External"/><Relationship Id="rId2555" Type="http://schemas.openxmlformats.org/officeDocument/2006/relationships/hyperlink" Target="https://www.tta.or.kr/eng/ttaSearchEngView.do?key=461&amp;searchStandardNo=TTAT.3G-37.472V18.0.0&amp;searchCate=TTAS" TargetMode="External"/><Relationship Id="rId2762" Type="http://schemas.openxmlformats.org/officeDocument/2006/relationships/hyperlink" Target="https://atis.org/international-partnerships/3gpp/3gpp-specifications-published-as-atis-standards/" TargetMode="External"/><Relationship Id="rId527" Type="http://schemas.openxmlformats.org/officeDocument/2006/relationships/hyperlink" Target="https://www.ccsa.org.cn/api/portalsFile/downloadOldFile?type=17&amp;oldFileUrl=NTN/SRIT/CCSA.3GPP.36.331.V17.10.0.docx" TargetMode="External"/><Relationship Id="rId734" Type="http://schemas.openxmlformats.org/officeDocument/2006/relationships/hyperlink" Target="https://www.ccsa.org.cn/api/portalsFile/downloadOldFile?type=17&amp;oldFileUrl=NTN/SRIT/CCSA.3GPP.38.304.V18.3.0.docx" TargetMode="External"/><Relationship Id="rId941" Type="http://schemas.openxmlformats.org/officeDocument/2006/relationships/hyperlink" Target="https://www.atis.org/3gpp-transpositions-Rel-17" TargetMode="External"/><Relationship Id="rId1157" Type="http://schemas.openxmlformats.org/officeDocument/2006/relationships/hyperlink" Target="https://www.atis.org/3gpp-transpositions-Rel-17" TargetMode="External"/><Relationship Id="rId1364" Type="http://schemas.openxmlformats.org/officeDocument/2006/relationships/hyperlink" Target="https://www.atis.org/3gpp-transpositions%20-%20Rel-18" TargetMode="External"/><Relationship Id="rId1571" Type="http://schemas.openxmlformats.org/officeDocument/2006/relationships/hyperlink" Target="https://www.tta.or.kr/eng/ttaSearchEngView.do?key=461&amp;searchStandardNo=TTAT.3G-37.472V18.0.0&amp;searchCate=TTAS" TargetMode="External"/><Relationship Id="rId2208" Type="http://schemas.openxmlformats.org/officeDocument/2006/relationships/hyperlink" Target="https://www.ccsa.org.cn/api/portalsFile/downloadOldFile?type=17&amp;oldFileUrl=NTN/SRIT/CCSA.3GPP.38.108.V17.9.0.docx" TargetMode="External"/><Relationship Id="rId2415" Type="http://schemas.openxmlformats.org/officeDocument/2006/relationships/hyperlink" Target="https://www.etsi.org/deliver/etsi_ts/138300_138399/138305/17.07.00_60/ts_138305v170700p.pdf" TargetMode="External"/><Relationship Id="rId2622" Type="http://schemas.openxmlformats.org/officeDocument/2006/relationships/hyperlink" Target="https://atis.org/international-partnerships/3gpp/3gpp-specifications-published-as-atis-standards/" TargetMode="External"/><Relationship Id="rId70" Type="http://schemas.openxmlformats.org/officeDocument/2006/relationships/hyperlink" Target="https://www.etsi.org/deliver/etsi_ts/136200_136299/136211/17.04.00_60/ts_136211v170400p.pdf" TargetMode="External"/><Relationship Id="rId801" Type="http://schemas.openxmlformats.org/officeDocument/2006/relationships/hyperlink" Target="https://www.etsi.org/deliver/etsi_ts/138300_138399/138307/18.02.00_60/ts_138307v180200p.pdf" TargetMode="External"/><Relationship Id="rId1017" Type="http://schemas.openxmlformats.org/officeDocument/2006/relationships/hyperlink" Target="https://www.tta.or.kr/eng/ttaSearchEngView.do?key=461&amp;searchStandardNo=TTAT.3G-36.413V17.6.0&amp;searchCate=TTAS" TargetMode="External"/><Relationship Id="rId1224" Type="http://schemas.openxmlformats.org/officeDocument/2006/relationships/hyperlink" Target="https://www.ccsa.org.cn/api/portalsFile/downloadOldFile?type=17&amp;oldFileUrl=NTN/SRIT/CCSA.3GPP.36.442.V17.0.0.doc" TargetMode="External"/><Relationship Id="rId1431" Type="http://schemas.openxmlformats.org/officeDocument/2006/relationships/hyperlink" Target="https://www.atis.org/3gpp-transpositions" TargetMode="External"/><Relationship Id="rId177" Type="http://schemas.openxmlformats.org/officeDocument/2006/relationships/hyperlink" Target="https://www.etsi.org/deliver/etsi_ts/138200_138299/138202/17.05.00_60/ts_138202v170500p.pdf" TargetMode="External"/><Relationship Id="rId384" Type="http://schemas.openxmlformats.org/officeDocument/2006/relationships/hyperlink" Target="https://www.ccsa.org.cn/api/portalsFile/downloadOldFile?type=17&amp;oldFileUrl=NTN/SRIT/CCSA.3GPP.36.305.V18.0.0.docx" TargetMode="External"/><Relationship Id="rId591" Type="http://schemas.openxmlformats.org/officeDocument/2006/relationships/hyperlink" Target="https://www.ccsa.org.cn/api/portalsFile/downloadOldFile?type=17&amp;oldFileUrl=NTN/SRIT/CCSA.3GPP.36.361.V17.0.0.doc" TargetMode="External"/><Relationship Id="rId2065" Type="http://schemas.openxmlformats.org/officeDocument/2006/relationships/hyperlink" Target="https://www.atis.org/3gpp-transpositions" TargetMode="External"/><Relationship Id="rId2272" Type="http://schemas.openxmlformats.org/officeDocument/2006/relationships/hyperlink" Target="https://www.itu.int/pub/R-RES-R.9/fr" TargetMode="External"/><Relationship Id="rId244" Type="http://schemas.openxmlformats.org/officeDocument/2006/relationships/hyperlink" Target="https://members.tsdsi.in/s/nEMrMFtkbAwPraZ" TargetMode="External"/><Relationship Id="rId1081" Type="http://schemas.openxmlformats.org/officeDocument/2006/relationships/hyperlink" Target="https://www.tta.or.kr/eng/ttaSearchEngView.do?key=461&amp;searchStandardNo=TTAT.3G-36.421V17.0.0&amp;searchCate=TTAS" TargetMode="External"/><Relationship Id="rId451" Type="http://schemas.openxmlformats.org/officeDocument/2006/relationships/hyperlink" Target="https://www.etsi.org/deliver/etsi_ts/136300_136399/136314/18.00.00_60/ts_136314v180000p.pdf" TargetMode="External"/><Relationship Id="rId2132" Type="http://schemas.openxmlformats.org/officeDocument/2006/relationships/hyperlink" Target="https://www.atis.org/3gpp-transpositions" TargetMode="External"/><Relationship Id="rId104" Type="http://schemas.openxmlformats.org/officeDocument/2006/relationships/hyperlink" Target="https://members.tsdsi.in/s/CaFcdB4aJaXGm7F" TargetMode="External"/><Relationship Id="rId311" Type="http://schemas.openxmlformats.org/officeDocument/2006/relationships/hyperlink" Target="https://members.tsdsi.in/s/tmN4Co2LgsT8zXo" TargetMode="External"/><Relationship Id="rId1898" Type="http://schemas.openxmlformats.org/officeDocument/2006/relationships/hyperlink" Target="https://members.tsdsi.in/s/nZxTcjDCJ8RyS5x" TargetMode="External"/><Relationship Id="rId1758" Type="http://schemas.openxmlformats.org/officeDocument/2006/relationships/hyperlink" Target="https://www.tta.or.kr/eng/ttaSearchEngView.do?key=461&amp;searchStandardNo=TTAT.3G-38.412V17.1.0&amp;searchCate=TTAS" TargetMode="External"/><Relationship Id="rId2809" Type="http://schemas.openxmlformats.org/officeDocument/2006/relationships/hyperlink" Target="https://www.etsi.org/deliver/etsi_ts/138100_138199/138108/18.04.00_60/ts_138108v180400p.pdf" TargetMode="External"/><Relationship Id="rId1965" Type="http://schemas.openxmlformats.org/officeDocument/2006/relationships/hyperlink" Target="https://www.tta.or.kr/eng/ttaSearchEngView.do?key=461&amp;searchStandardNo=TTAT.3G-38.425V18.1.0&amp;searchCate=TTAS" TargetMode="External"/><Relationship Id="rId1618" Type="http://schemas.openxmlformats.org/officeDocument/2006/relationships/hyperlink" Target="https://www.ccsa.org.cn/api/portalsFile/downloadOldFile?type=17&amp;oldFileUrl=NTN/SRIT/CCSA.3GPP.37.481.V17.0.0.doc" TargetMode="External"/><Relationship Id="rId1825" Type="http://schemas.openxmlformats.org/officeDocument/2006/relationships/hyperlink" Target="https://www.atis.org/3gpp-transpositions" TargetMode="External"/><Relationship Id="rId2599" Type="http://schemas.openxmlformats.org/officeDocument/2006/relationships/hyperlink" Target="https://www.etsi.org/deliver/etsi_ts/137400_137499/137483/18.02.00_60/ts_137483v180200p.pdf" TargetMode="External"/><Relationship Id="rId778" Type="http://schemas.openxmlformats.org/officeDocument/2006/relationships/hyperlink" Target="https://www.etsi.org/deliver/etsi_ts/138300_138399/138306/18.03.00_60/ts_138306v180300p.pdf" TargetMode="External"/><Relationship Id="rId985" Type="http://schemas.openxmlformats.org/officeDocument/2006/relationships/hyperlink" Target="https://www.atis.org/3gpp-transpositions-Rel-17" TargetMode="External"/><Relationship Id="rId2459" Type="http://schemas.openxmlformats.org/officeDocument/2006/relationships/hyperlink" Target="https://www.ccsa.org.cn/api/portalsFile/downloadOldFile?type=17&amp;oldFileUrl=NTN/RIT/CCSA.3GPP.38.321.V18.3.0.docx" TargetMode="External"/><Relationship Id="rId2666" Type="http://schemas.openxmlformats.org/officeDocument/2006/relationships/hyperlink" Target="https://www.tta.or.kr/eng/ttaSearchEngView.do?key=461&amp;searchStandardNo=TTAT.3G-38.415V17.1.0&amp;searchCate=TTAS" TargetMode="External"/><Relationship Id="rId638" Type="http://schemas.openxmlformats.org/officeDocument/2006/relationships/hyperlink" Target="https://members.tsdsi.in/s/mmFwPwzzXe3ECQt" TargetMode="External"/><Relationship Id="rId845" Type="http://schemas.openxmlformats.org/officeDocument/2006/relationships/hyperlink" Target="https://members.tsdsi.in/s/dpPHkgmy2ErRaXd" TargetMode="External"/><Relationship Id="rId1268" Type="http://schemas.openxmlformats.org/officeDocument/2006/relationships/hyperlink" Target="https://www.ccsa.org.cn/api/portalsFile/downloadOldFile?type=17&amp;oldFileUrl=NTN/SRIT/CCSA.3GPP.36.444.V17.0.0.doc" TargetMode="External"/><Relationship Id="rId1475" Type="http://schemas.openxmlformats.org/officeDocument/2006/relationships/hyperlink" Target="https://www.atis.org/3gpp-transpositions" TargetMode="External"/><Relationship Id="rId1682" Type="http://schemas.openxmlformats.org/officeDocument/2006/relationships/hyperlink" Target="https://www.atis.org/3gpp-transpositions-Rel-17" TargetMode="External"/><Relationship Id="rId2319" Type="http://schemas.openxmlformats.org/officeDocument/2006/relationships/hyperlink" Target="https://www.ccsa.org.cn/api/portalsFile/downloadOldFile?type=17&amp;oldFileUrl=NTN/RIT/CCSA.3GPP.38.212.V18.4.0.docx" TargetMode="External"/><Relationship Id="rId2526" Type="http://schemas.openxmlformats.org/officeDocument/2006/relationships/hyperlink" Target="https://atis.org/international-partnerships/3gpp/3gpp-specifications-published-as-atis-standards/" TargetMode="External"/><Relationship Id="rId2733" Type="http://schemas.openxmlformats.org/officeDocument/2006/relationships/hyperlink" Target="https://www.ccsa.org.cn/api/portalsFile/downloadOldFile?type=17&amp;oldFileUrl=NTN/RIT/CCSA.3GPP.38.455.V17.8.0.docx" TargetMode="External"/><Relationship Id="rId705" Type="http://schemas.openxmlformats.org/officeDocument/2006/relationships/hyperlink" Target="https://members.tsdsi.in/s/BdiKTkGfJEMCCCg" TargetMode="External"/><Relationship Id="rId1128" Type="http://schemas.openxmlformats.org/officeDocument/2006/relationships/hyperlink" Target="https://www.ccsa.org.cn/api/portalsFile/downloadOldFile?type=17&amp;oldFileUrl=NTN/SRIT/CCSA.3GPP.36.423.V18.2.0.docx" TargetMode="External"/><Relationship Id="rId1335" Type="http://schemas.openxmlformats.org/officeDocument/2006/relationships/hyperlink" Target="https://www.ccsa.org.cn/api/portalsFile/downloadOldFile?type=17&amp;oldFileUrl=NTN/SRIT/CCSA.3GPP.36.461.V17.0.0.doc" TargetMode="External"/><Relationship Id="rId1542" Type="http://schemas.openxmlformats.org/officeDocument/2006/relationships/hyperlink" Target="https://www.ccsa.org.cn/api/portalsFile/downloadOldFile?type=17&amp;oldFileUrl=NTN/SRIT/CCSA.3GPP.37.471.V18.0.0.docx" TargetMode="External"/><Relationship Id="rId912" Type="http://schemas.openxmlformats.org/officeDocument/2006/relationships/hyperlink" Target="https://www.ccsa.org.cn/api/portalsFile/downloadOldFile?type=17&amp;oldFileUrl=NTN/SRIT/CCSA.3GPP.38.355.V18.3.0.docx" TargetMode="External"/><Relationship Id="rId2800" Type="http://schemas.openxmlformats.org/officeDocument/2006/relationships/hyperlink" Target="https://members.tsdsi.in/s/Nkk9DjiPdW6rcTc" TargetMode="External"/><Relationship Id="rId41" Type="http://schemas.openxmlformats.org/officeDocument/2006/relationships/hyperlink" Target="https://www.itu.int/rec/R-REC-M.2150/en" TargetMode="External"/><Relationship Id="rId1402" Type="http://schemas.openxmlformats.org/officeDocument/2006/relationships/hyperlink" Target="https://www.etsi.org/deliver/etsi_ts/136400_136499/136464/17.00.00_60/ts_136464v170000p.pdf" TargetMode="External"/><Relationship Id="rId288" Type="http://schemas.openxmlformats.org/officeDocument/2006/relationships/hyperlink" Target="https://members.tsdsi.in/s/9YEB6gPeKdztmCj" TargetMode="External"/><Relationship Id="rId495" Type="http://schemas.openxmlformats.org/officeDocument/2006/relationships/hyperlink" Target="https://www.etsi.org/deliver/etsi_ts/136300_136399/136322/18.00.00_60/ts_136322v180000p.pdf" TargetMode="External"/><Relationship Id="rId2176" Type="http://schemas.openxmlformats.org/officeDocument/2006/relationships/hyperlink" Target="https://www.etsi.org/deliver/etsi_ts/136100_136199/136133/18.07.00_60/ts_136133v180700p.pdf" TargetMode="External"/><Relationship Id="rId2383" Type="http://schemas.openxmlformats.org/officeDocument/2006/relationships/hyperlink" Target="https://atis.org/international-partnerships/3gpp/3gpp-specifications-published-as-atis-standards/" TargetMode="External"/><Relationship Id="rId2590" Type="http://schemas.openxmlformats.org/officeDocument/2006/relationships/hyperlink" Target="https://members.tsdsi.in/s/zSE2siWb22oLoL9" TargetMode="External"/><Relationship Id="rId148" Type="http://schemas.openxmlformats.org/officeDocument/2006/relationships/hyperlink" Target="https://www.tta.or.kr/eng/ttaSearchEngView.do?key=461&amp;searchStandardNo=TTAT.3G-36.214V18.0.0&amp;searchCate=TTAS" TargetMode="External"/><Relationship Id="rId355" Type="http://schemas.openxmlformats.org/officeDocument/2006/relationships/hyperlink" Target="https://members.tsdsi.in/s/efd3yCJjHjkreY2" TargetMode="External"/><Relationship Id="rId562" Type="http://schemas.openxmlformats.org/officeDocument/2006/relationships/hyperlink" Target="https://members.tsdsi.in/s/LRdpGpAScWzmJTJ" TargetMode="External"/><Relationship Id="rId1192" Type="http://schemas.openxmlformats.org/officeDocument/2006/relationships/hyperlink" Target="https://www.ccsa.org.cn/api/portalsFile/downloadOldFile?type=17&amp;oldFileUrl=NTN/SRIT/CCSA.3GPP.36.440.V18.0.0.docx" TargetMode="External"/><Relationship Id="rId2036" Type="http://schemas.openxmlformats.org/officeDocument/2006/relationships/hyperlink" Target="https://www.etsi.org/deliver/etsi_ts/138400_138499/138472/17.02.00_60/ts_138472v170200p.pdf" TargetMode="External"/><Relationship Id="rId2243" Type="http://schemas.openxmlformats.org/officeDocument/2006/relationships/hyperlink" Target="https://members.tsdsi.in/s/LQPGzpDLHPfKCYS" TargetMode="External"/><Relationship Id="rId2450" Type="http://schemas.openxmlformats.org/officeDocument/2006/relationships/hyperlink" Target="https://www.etsi.org/deliver/etsi_ts/138300_138399/138314/18.00.00_60/ts_138314v180000p.pdf" TargetMode="External"/><Relationship Id="rId215" Type="http://schemas.openxmlformats.org/officeDocument/2006/relationships/hyperlink" Target="https://www.atis.org/3gpp-transpositions" TargetMode="External"/><Relationship Id="rId422" Type="http://schemas.openxmlformats.org/officeDocument/2006/relationships/hyperlink" Target="https://www.tta.or.kr/eng/ttaSearchEngView.do?key=461&amp;searchStandardNo=TTAT.3G-36.307V17.7.0&amp;searchCate=TTAS" TargetMode="External"/><Relationship Id="rId1052" Type="http://schemas.openxmlformats.org/officeDocument/2006/relationships/hyperlink" Target="https://www.atis.org/3gpp-transpositions" TargetMode="External"/><Relationship Id="rId2103" Type="http://schemas.openxmlformats.org/officeDocument/2006/relationships/hyperlink" Target="https://www.etsi.org/deliver/etsi_ts/136100_136199/136102/18.06.00_60/ts_136102v180600p.pdf" TargetMode="External"/><Relationship Id="rId2310" Type="http://schemas.openxmlformats.org/officeDocument/2006/relationships/hyperlink" Target="https://www.etsi.org/deliver/etsi_ts/138200_138299/138211/18.04.00_60/ts_138211v180400p.pdf" TargetMode="External"/><Relationship Id="rId1869" Type="http://schemas.openxmlformats.org/officeDocument/2006/relationships/hyperlink" Target="https://www.atis.org/3gpp-transpositions" TargetMode="External"/><Relationship Id="rId1729" Type="http://schemas.openxmlformats.org/officeDocument/2006/relationships/hyperlink" Target="https://www.ccsa.org.cn/api/portalsFile/downloadOldFile?type=17&amp;oldFileUrl=NTN/SRIT/CCSA.3GPP.38.411.V17.0.0.doc" TargetMode="External"/><Relationship Id="rId1936" Type="http://schemas.openxmlformats.org/officeDocument/2006/relationships/hyperlink" Target="https://www.ccsa.org.cn/api/portalsFile/downloadOldFile?type=17&amp;oldFileUrl=NTN/SRIT/CCSA.3GPP.38.424.V18.0.0.docx" TargetMode="External"/><Relationship Id="rId5" Type="http://schemas.openxmlformats.org/officeDocument/2006/relationships/webSettings" Target="webSettings.xml"/><Relationship Id="rId889" Type="http://schemas.openxmlformats.org/officeDocument/2006/relationships/hyperlink" Target="https://www.tta.or.kr/eng/ttaSearchEngView.do?key=461&amp;searchStandardNo=TTAT.3G-38.323V18.3.0&amp;searchCate=TTAS" TargetMode="External"/><Relationship Id="rId2777" Type="http://schemas.openxmlformats.org/officeDocument/2006/relationships/hyperlink" Target="https://atis.org/international-partnerships/3gpp/3gpp-specifications-published-as-atis-standards/" TargetMode="External"/><Relationship Id="rId749" Type="http://schemas.openxmlformats.org/officeDocument/2006/relationships/hyperlink" Target="https://members.tsdsi.in/s/HbasPzrcWYDC9Kr" TargetMode="External"/><Relationship Id="rId1379" Type="http://schemas.openxmlformats.org/officeDocument/2006/relationships/hyperlink" Target="https://www.ccsa.org.cn/api/portalsFile/downloadOldFile?type=17&amp;oldFileUrl=NTN/SRIT/CCSA.3GPP.36.463.V17.0.0.doc" TargetMode="External"/><Relationship Id="rId1586" Type="http://schemas.openxmlformats.org/officeDocument/2006/relationships/hyperlink" Target="https://www.ccsa.org.cn/api/portalsFile/downloadOldFile?type=17&amp;oldFileUrl=NTN/SRIT/CCSA.3GPP.37.473.V18.0.0.docx" TargetMode="External"/><Relationship Id="rId609" Type="http://schemas.openxmlformats.org/officeDocument/2006/relationships/hyperlink" Target="https://www.tta.or.kr/eng/ttaSearchEngView.do?key=461&amp;searchStandardNo=TTAT.3G-36.361V18.0.0&amp;searchCate=TTAS" TargetMode="External"/><Relationship Id="rId956" Type="http://schemas.openxmlformats.org/officeDocument/2006/relationships/hyperlink" Target="https://www.ccsa.org.cn/api/portalsFile/downloadOldFile?type=17&amp;oldFileUrl=NTN/SRIT/CCSA.3GPP.36.410.V18.0.0.docx" TargetMode="External"/><Relationship Id="rId1239" Type="http://schemas.openxmlformats.org/officeDocument/2006/relationships/hyperlink" Target="https://www.etsi.org/deliver/etsi_ts/136400_136499/136442/18.00.00_60/ts_136442v180000p.pdf" TargetMode="External"/><Relationship Id="rId1793" Type="http://schemas.openxmlformats.org/officeDocument/2006/relationships/hyperlink" Target="https://www.atis.org/3gpp-transpositions" TargetMode="External"/><Relationship Id="rId2637" Type="http://schemas.openxmlformats.org/officeDocument/2006/relationships/hyperlink" Target="https://atis.org/international-partnerships/3gpp/3gpp-specifications-published-as-atis-standards/" TargetMode="External"/><Relationship Id="rId85" Type="http://schemas.openxmlformats.org/officeDocument/2006/relationships/hyperlink" Target="https://www.atis.org/3gpp-transpositions" TargetMode="External"/><Relationship Id="rId816" Type="http://schemas.openxmlformats.org/officeDocument/2006/relationships/hyperlink" Target="https://atis.org/international-partnerships/3gpp/3gpp-specifications-published-as-atis-standards/" TargetMode="External"/><Relationship Id="rId1446" Type="http://schemas.openxmlformats.org/officeDocument/2006/relationships/hyperlink" Target="https://www.etsi.org/deliver/etsi_ts/137400_137499/137460/17.00.00_60/ts_137460v170000p.pdf" TargetMode="External"/><Relationship Id="rId1653" Type="http://schemas.openxmlformats.org/officeDocument/2006/relationships/hyperlink" Target="https://www.ccsa.org.cn/api/portalsFile/downloadOldFile?type=17&amp;oldFileUrl=NTN/SRIT/CCSA.3GPP.37.482.V18.1.0.docx" TargetMode="External"/><Relationship Id="rId1860" Type="http://schemas.openxmlformats.org/officeDocument/2006/relationships/hyperlink" Target="https://www.ccsa.org.cn/api/portalsFile/downloadOldFile?type=17&amp;oldFileUrl=NTN/SRIT/CCSA.3GPP.38.421.V17.0.0.doc" TargetMode="External"/><Relationship Id="rId2704" Type="http://schemas.openxmlformats.org/officeDocument/2006/relationships/hyperlink" Target="https://www.etsi.org/deliver/etsi_ts/138400_138499/138423/17.10.00_60/ts_138423v171000p.pdf" TargetMode="External"/><Relationship Id="rId1306" Type="http://schemas.openxmlformats.org/officeDocument/2006/relationships/hyperlink" Target="https://members.tsdsi.in/s/eganNzT6F4Qc2Rf" TargetMode="External"/><Relationship Id="rId1513" Type="http://schemas.openxmlformats.org/officeDocument/2006/relationships/hyperlink" Target="https://members.tsdsi.in/s/PAP6n6fkQcXgd5c" TargetMode="External"/><Relationship Id="rId1720" Type="http://schemas.openxmlformats.org/officeDocument/2006/relationships/hyperlink" Target="https://www.etsi.org/deliver/etsi_ts/138400_138499/138410/18.02.00_60/ts_138410v180200p.pdf" TargetMode="External"/><Relationship Id="rId12" Type="http://schemas.openxmlformats.org/officeDocument/2006/relationships/header" Target="header3.xml"/><Relationship Id="rId399" Type="http://schemas.openxmlformats.org/officeDocument/2006/relationships/hyperlink" Target="https://members.tsdsi.in/s/mx5y5XALCDRXCkt" TargetMode="External"/><Relationship Id="rId2287" Type="http://schemas.openxmlformats.org/officeDocument/2006/relationships/hyperlink" Target="https://www.tta.or.kr/eng/ttaSearchEngView.do?key=461&amp;searchStandardNo=TTAT.3G-38.201V17.0.0&amp;searchCate=TTAS" TargetMode="External"/><Relationship Id="rId2494" Type="http://schemas.openxmlformats.org/officeDocument/2006/relationships/hyperlink" Target="https://www.etsi.org/deliver/etsi_ts/138300_138399/138355/18.03.00_60/ts_138355v180300p.pdf" TargetMode="External"/><Relationship Id="rId259" Type="http://schemas.openxmlformats.org/officeDocument/2006/relationships/hyperlink" Target="https://www.atis.org/3gpp-transpositions" TargetMode="External"/><Relationship Id="rId466" Type="http://schemas.openxmlformats.org/officeDocument/2006/relationships/hyperlink" Target="https://www.tta.or.kr/eng/ttaSearchEngView.do?key=461&amp;searchStandardNo=TTAT.3G-36.321V17.7.0&amp;searchCate=TTAS" TargetMode="External"/><Relationship Id="rId673" Type="http://schemas.openxmlformats.org/officeDocument/2006/relationships/hyperlink" Target="https://www.tta.or.kr/eng/ttaSearchEngView.do?key=461&amp;searchStandardNo=TTAT.3G-37.340V18.3.0&amp;searchCate=TTAS" TargetMode="External"/><Relationship Id="rId880" Type="http://schemas.openxmlformats.org/officeDocument/2006/relationships/hyperlink" Target="https://atis.org/international-partnerships/3gpp/3gpp-specifications-published-as-atis-standards/" TargetMode="External"/><Relationship Id="rId1096" Type="http://schemas.openxmlformats.org/officeDocument/2006/relationships/hyperlink" Target="https://www.ccsa.org.cn/api/portalsFile/downloadOldFile?type=17&amp;oldFileUrl=NTN/SRIT/CCSA.3GPP.36.422.V17.1.0.docx" TargetMode="External"/><Relationship Id="rId2147" Type="http://schemas.openxmlformats.org/officeDocument/2006/relationships/hyperlink" Target="https://www.etsi.org/deliver/etsi_ts/136100_136199/136124/17.01.00_60/ts_136124v170100p.pdf" TargetMode="External"/><Relationship Id="rId2354" Type="http://schemas.openxmlformats.org/officeDocument/2006/relationships/hyperlink" Target="https://www.ccsa.org.cn/api/portalsFile/downloadOldFile?type=17&amp;oldFileUrl=NTN/RIT/CCSA.3GPP.37.320.V17.5.0.docx" TargetMode="External"/><Relationship Id="rId2561" Type="http://schemas.openxmlformats.org/officeDocument/2006/relationships/hyperlink" Target="https://www.tta.or.kr/eng/ttaSearchEngView.do?key=461&amp;searchStandardNo=TTAT.3G-37.473V18.0.0&amp;searchCate=TTAS" TargetMode="External"/><Relationship Id="rId119" Type="http://schemas.openxmlformats.org/officeDocument/2006/relationships/hyperlink" Target="https://www.ccsa.org.cn/api/portalsFile/downloadOldFile?type=17&amp;oldFileUrl=NTN/SRIT/CCSA.3GPP.36.213.V18.2.0.zip" TargetMode="External"/><Relationship Id="rId326" Type="http://schemas.openxmlformats.org/officeDocument/2006/relationships/hyperlink" Target="https://www.atis.org/3gpp-transpositions" TargetMode="External"/><Relationship Id="rId533" Type="http://schemas.openxmlformats.org/officeDocument/2006/relationships/hyperlink" Target="https://www.tta.or.kr/eng/ttaSearchEngView.do?key=461&amp;searchStandardNo=TTAT.3G-36.331V17.10.0&amp;searchCate=TTAS" TargetMode="External"/><Relationship Id="rId1163" Type="http://schemas.openxmlformats.org/officeDocument/2006/relationships/hyperlink" Target="https://members.tsdsi.in/s/oQBkSm9zJs2btQD" TargetMode="External"/><Relationship Id="rId1370" Type="http://schemas.openxmlformats.org/officeDocument/2006/relationships/hyperlink" Target="https://www.etsi.org/deliver/etsi_ts/136400_136499/136462/18.00.00_60/ts_136462v180000p.pdf" TargetMode="External"/><Relationship Id="rId2007" Type="http://schemas.openxmlformats.org/officeDocument/2006/relationships/hyperlink" Target="https://members.tsdsi.in/s/wiQewKCqdbRDBes" TargetMode="External"/><Relationship Id="rId2214" Type="http://schemas.openxmlformats.org/officeDocument/2006/relationships/hyperlink" Target="https://www.tta.or.kr/eng/ttaSearchEngView.do?key=461&amp;searchStandardNo=TTAT.3G-38.108V17.9.0&amp;searchCate=TTAS" TargetMode="External"/><Relationship Id="rId740" Type="http://schemas.openxmlformats.org/officeDocument/2006/relationships/hyperlink" Target="https://www.tta.or.kr/eng/ttaSearchEngView.do?key=461&amp;searchStandardNo=TTAT.3G-38.304V18.3.0&amp;searchCate=TTAS" TargetMode="External"/><Relationship Id="rId1023" Type="http://schemas.openxmlformats.org/officeDocument/2006/relationships/hyperlink" Target="https://www.etsi.org/deliver/etsi_ts/136400_136499/136413/18.02.00_60/ts_136413v180200p.pdf" TargetMode="External"/><Relationship Id="rId2421" Type="http://schemas.openxmlformats.org/officeDocument/2006/relationships/hyperlink" Target="https://members.tsdsi.in/s/G4zycCfDfbxN7gD" TargetMode="External"/><Relationship Id="rId600" Type="http://schemas.openxmlformats.org/officeDocument/2006/relationships/hyperlink" Target="https://www.atis.org/3gpp-transpositions" TargetMode="External"/><Relationship Id="rId1230" Type="http://schemas.openxmlformats.org/officeDocument/2006/relationships/hyperlink" Target="https://members.tsdsi.in/s/DHCoi9f3H4s4xiQ" TargetMode="External"/><Relationship Id="rId183" Type="http://schemas.openxmlformats.org/officeDocument/2006/relationships/hyperlink" Target="https://www.atis.org/3gpp-transpositions" TargetMode="External"/><Relationship Id="rId390" Type="http://schemas.openxmlformats.org/officeDocument/2006/relationships/hyperlink" Target="https://www.tta.or.kr/eng/ttaSearchEngView.do?key=461&amp;searchStandardNo=TTAT.3G-36.305V18.0.0&amp;searchCate=TTAS" TargetMode="External"/><Relationship Id="rId1907" Type="http://schemas.openxmlformats.org/officeDocument/2006/relationships/hyperlink" Target="https://www.etsi.org/deliver/etsi_ts/138400_138499/138423/17.10.00_60/ts_138423v171000p.pdf" TargetMode="External"/><Relationship Id="rId2071" Type="http://schemas.openxmlformats.org/officeDocument/2006/relationships/hyperlink" Target="https://members.tsdsi.in/s/QNJLHGC7Yr5w8wk" TargetMode="External"/><Relationship Id="rId250" Type="http://schemas.openxmlformats.org/officeDocument/2006/relationships/hyperlink" Target="https://www.ccsa.org.cn/api/portalsFile/downloadOldFile?type=17&amp;oldFileUrl=NTN/SRIT/CCSA.3GPP.38.213.V18.4.0.docx" TargetMode="External"/><Relationship Id="rId110" Type="http://schemas.openxmlformats.org/officeDocument/2006/relationships/hyperlink" Target="https://www.ccsa.org.cn/api/portalsFile/downloadOldFile?type=17&amp;oldFileUrl=NTN/SRIT/CCSA.3GPP.36.213.V17.6.0.zip" TargetMode="External"/><Relationship Id="rId1697" Type="http://schemas.openxmlformats.org/officeDocument/2006/relationships/hyperlink" Target="https://www.ccsa.org.cn/api/portalsFile/downloadOldFile?type=17&amp;oldFileUrl=NTN/SRIT/CCSA.3GPP.38.401.V18.3.0.docx" TargetMode="External"/><Relationship Id="rId2748" Type="http://schemas.openxmlformats.org/officeDocument/2006/relationships/hyperlink" Target="https://www.ccsa.org.cn/api/portalsFile/downloadOldFile?type=17&amp;oldFileUrl=NTN/RIT/CCSA.3GPP.38.470.V18.3.0.docx" TargetMode="External"/><Relationship Id="rId927" Type="http://schemas.openxmlformats.org/officeDocument/2006/relationships/hyperlink" Target="https://members.tsdsi.in/s/Se5scLtLmpwP3jy" TargetMode="External"/><Relationship Id="rId1557" Type="http://schemas.openxmlformats.org/officeDocument/2006/relationships/hyperlink" Target="https://members.tsdsi.in/s/d8cGE9pCSpkeJ2Q" TargetMode="External"/><Relationship Id="rId1764" Type="http://schemas.openxmlformats.org/officeDocument/2006/relationships/hyperlink" Target="https://www.etsi.org/deliver/etsi_ts/138400_138499/138412/18.01.00_60/ts_138412v180100p.pdf" TargetMode="External"/><Relationship Id="rId1971" Type="http://schemas.openxmlformats.org/officeDocument/2006/relationships/hyperlink" Target="https://www.etsi.org/deliver/etsi_ts/138400_138499/138455/17.08.00_60/ts_138455v170800p.pdf" TargetMode="External"/><Relationship Id="rId2608" Type="http://schemas.openxmlformats.org/officeDocument/2006/relationships/hyperlink" Target="https://www.ccsa.org.cn/api/portalsFile/downloadOldFile?type=17&amp;oldFileUrl=NTN/RIT/CCSA.3GPP.38.401.V18.3.0.docx" TargetMode="External"/><Relationship Id="rId2815" Type="http://schemas.openxmlformats.org/officeDocument/2006/relationships/hyperlink" Target="https://members.tsdsi.in/s/pB6CQFDfSf2JtSG" TargetMode="External"/><Relationship Id="rId56" Type="http://schemas.openxmlformats.org/officeDocument/2006/relationships/hyperlink" Target="https://www.ccsa.org.cn/api/portalsFile/downloadOldFile?type=17&amp;oldFileUrl=NTN/SRIT/CCSA.3GPP.36.201.V18.0.0.docx" TargetMode="External"/><Relationship Id="rId1417" Type="http://schemas.openxmlformats.org/officeDocument/2006/relationships/hyperlink" Target="https://www.tta.or.kr/eng/ttaSearchEngView.do?key=461&amp;searchStandardNo=TTAT.3G-36.464V18.0.0&amp;searchCate=TTAS" TargetMode="External"/><Relationship Id="rId1624" Type="http://schemas.openxmlformats.org/officeDocument/2006/relationships/hyperlink" Target="https://members.tsdsi.in/s/dm65dLH8msHx3Em" TargetMode="External"/><Relationship Id="rId1831" Type="http://schemas.openxmlformats.org/officeDocument/2006/relationships/hyperlink" Target="https://members.tsdsi.in/s/jExztpRi6zzPQrM" TargetMode="External"/><Relationship Id="rId2398" Type="http://schemas.openxmlformats.org/officeDocument/2006/relationships/hyperlink" Target="https://atis.org/international-partnerships/3gpp/3gpp-specifications-published-as-atis-standards/" TargetMode="External"/><Relationship Id="rId577" Type="http://schemas.openxmlformats.org/officeDocument/2006/relationships/hyperlink" Target="https://atis.org/international-partnerships/3gpp/3gpp-specifications-published-as-atis-standards/" TargetMode="External"/><Relationship Id="rId2258" Type="http://schemas.openxmlformats.org/officeDocument/2006/relationships/hyperlink" Target="https://www.ccsa.org.cn/api/portalsFile/downloadOldFile?type=17&amp;oldFileUrl=NTN/SRIT/CCSA.3GPP.38.133.V18.7.0.zip" TargetMode="External"/><Relationship Id="rId784" Type="http://schemas.openxmlformats.org/officeDocument/2006/relationships/hyperlink" Target="https://www.atis.org/3gpp-transpositions" TargetMode="External"/><Relationship Id="rId991" Type="http://schemas.openxmlformats.org/officeDocument/2006/relationships/hyperlink" Target="https://www.etsi.org/deliver/etsi_ts/136400_136499/136412/17.00.00_60/ts_136412v170000p.pdf" TargetMode="External"/><Relationship Id="rId1067" Type="http://schemas.openxmlformats.org/officeDocument/2006/relationships/hyperlink" Target="https://www.etsi.org/deliver/etsi_ts/136400_136499/136420/18.00.00_60/ts_136420v180000p.pdf" TargetMode="External"/><Relationship Id="rId2465" Type="http://schemas.openxmlformats.org/officeDocument/2006/relationships/hyperlink" Target="https://www.etsi.org/deliver/etsi_ts/138300_138399/138322/17.04.00_60/ts_138322v170400p.pdf" TargetMode="External"/><Relationship Id="rId2672" Type="http://schemas.openxmlformats.org/officeDocument/2006/relationships/hyperlink" Target="https://atis.org/international-partnerships/3gpp/3gpp-specifications-published-as-atis-standards/" TargetMode="External"/><Relationship Id="rId437" Type="http://schemas.openxmlformats.org/officeDocument/2006/relationships/hyperlink" Target="https://www.ccsa.org.cn/api/portalsFile/downloadOldFile?type=17&amp;oldFileUrl=NTN/SRIT/CCSA.3GPP.36.314.V17.0.0.doc" TargetMode="External"/><Relationship Id="rId644" Type="http://schemas.openxmlformats.org/officeDocument/2006/relationships/hyperlink" Target="https://www.ccsa.org.cn/api/portalsFile/downloadOldFile?type=17&amp;oldFileUrl=NTN/SRIT/CCSA.3GPP.37.324.V18.0.0.docx" TargetMode="External"/><Relationship Id="rId851" Type="http://schemas.openxmlformats.org/officeDocument/2006/relationships/hyperlink" Target="https://www.ccsa.org.cn/api/portalsFile/downloadOldFile?type=17&amp;oldFileUrl=NTN/SRIT/CCSA.3GPP.38.322.V17.4.0.docx" TargetMode="External"/><Relationship Id="rId1274" Type="http://schemas.openxmlformats.org/officeDocument/2006/relationships/hyperlink" Target="https://members.tsdsi.in/s/8LMJBsgZdXWgtqc" TargetMode="External"/><Relationship Id="rId1481" Type="http://schemas.openxmlformats.org/officeDocument/2006/relationships/hyperlink" Target="https://members.tsdsi.in/s/T5sfZLDZxs8nGDq" TargetMode="External"/><Relationship Id="rId2118" Type="http://schemas.openxmlformats.org/officeDocument/2006/relationships/hyperlink" Target="https://www.tta.or.kr/eng/ttaSearchEngView.do?key=461&amp;searchStandardNo=TTAT.3G-36.108V18.7.0&amp;searchCate=TTAS" TargetMode="External"/><Relationship Id="rId2325" Type="http://schemas.openxmlformats.org/officeDocument/2006/relationships/hyperlink" Target="https://www.etsi.org/deliver/etsi_ts/138200_138299/138213/17.11.00_60/ts_138213v171100p.pdf" TargetMode="External"/><Relationship Id="rId2532" Type="http://schemas.openxmlformats.org/officeDocument/2006/relationships/hyperlink" Target="https://www.ccsa.org.cn/api/portalsFile/downloadOldFile?type=17&amp;oldFileUrl=NTN/RIT/CCSA.3GPP.37.470.V18.0.0.docx" TargetMode="External"/><Relationship Id="rId504" Type="http://schemas.openxmlformats.org/officeDocument/2006/relationships/hyperlink" Target="https://www.ccsa.org.cn/api/portalsFile/downloadOldFile?type=17&amp;oldFileUrl=NTN/SRIT/CCSA.3GPP.36.323.V17.2.0.docx" TargetMode="External"/><Relationship Id="rId711" Type="http://schemas.openxmlformats.org/officeDocument/2006/relationships/hyperlink" Target="https://www.ccsa.org.cn/api/portalsFile/downloadOldFile?type=17&amp;oldFileUrl=NTN/SRIT/CCSA.3GPP.38.300.V18.3.0.docx" TargetMode="External"/><Relationship Id="rId1134" Type="http://schemas.openxmlformats.org/officeDocument/2006/relationships/hyperlink" Target="https://www.tta.or.kr/eng/ttaSearchEngView.do?key=461&amp;searchStandardNo=TTAT.3G-36.423V18.2.0&amp;searchCate=TTAS" TargetMode="External"/><Relationship Id="rId1341" Type="http://schemas.openxmlformats.org/officeDocument/2006/relationships/hyperlink" Target="https://www.tta.or.kr/eng/ttaSearchEngView.do?key=461&amp;searchStandardNo=TTAT.3G-36.461V17.0.0&amp;searchCate=TTAS" TargetMode="External"/><Relationship Id="rId1201" Type="http://schemas.openxmlformats.org/officeDocument/2006/relationships/hyperlink" Target="https://www.atis.org/3gpp-transpositions" TargetMode="External"/><Relationship Id="rId294" Type="http://schemas.openxmlformats.org/officeDocument/2006/relationships/hyperlink" Target="https://www.ccsa.org.cn/api/portalsFile/downloadOldFile?type=17&amp;oldFileUrl=NTN/SRIT/CCSA.3GPP.38.215.V18.3.0.docx" TargetMode="External"/><Relationship Id="rId2182" Type="http://schemas.openxmlformats.org/officeDocument/2006/relationships/hyperlink" Target="https://www.atis.org/3gpp-transpositions" TargetMode="External"/><Relationship Id="rId154" Type="http://schemas.openxmlformats.org/officeDocument/2006/relationships/hyperlink" Target="https://www.etsi.org/deliver/etsi_ts/138200_138299/138201/17.00.00_60/ts_138201v170000p.pdf" TargetMode="External"/><Relationship Id="rId361" Type="http://schemas.openxmlformats.org/officeDocument/2006/relationships/hyperlink" Target="https://www.ccsa.org.cn/api/portalsFile/downloadOldFile?type=17&amp;oldFileUrl=NTN/SRIT/CCSA.3GPP.36.304.V18.2.0.docx" TargetMode="External"/><Relationship Id="rId2042" Type="http://schemas.openxmlformats.org/officeDocument/2006/relationships/hyperlink" Target="https://www.atis.org/3gpp-transpositions%20-%20Rel-18" TargetMode="External"/><Relationship Id="rId221" Type="http://schemas.openxmlformats.org/officeDocument/2006/relationships/hyperlink" Target="https://www.etsi.org/deliver/etsi_ts/138200_138299/138212/17.09.00_60/ts_138212v170900p.pdf" TargetMode="External"/><Relationship Id="rId1668" Type="http://schemas.openxmlformats.org/officeDocument/2006/relationships/hyperlink" Target="https://members.tsdsi.in/s/fzWmctZfSSJxRkt" TargetMode="External"/><Relationship Id="rId1875" Type="http://schemas.openxmlformats.org/officeDocument/2006/relationships/hyperlink" Target="https://members.tsdsi.in/s/6Hws3zGSk8TAGHA" TargetMode="External"/><Relationship Id="rId2719" Type="http://schemas.openxmlformats.org/officeDocument/2006/relationships/hyperlink" Target="https://www.etsi.org/deliver/etsi_ts/138400_138499/138424/18.00.00_60/ts_138424v180000p.pdf" TargetMode="External"/><Relationship Id="rId1528" Type="http://schemas.openxmlformats.org/officeDocument/2006/relationships/hyperlink" Target="https://www.atis.org/3gpp-transpositions-Rel-17" TargetMode="External"/><Relationship Id="rId1735" Type="http://schemas.openxmlformats.org/officeDocument/2006/relationships/hyperlink" Target="https://www.tta.or.kr/eng/ttaSearchEngView.do?key=461&amp;searchStandardNo=TTAT.3G-38.411V17.0.0&amp;searchCate=TTAS" TargetMode="External"/><Relationship Id="rId1942" Type="http://schemas.openxmlformats.org/officeDocument/2006/relationships/hyperlink" Target="https://members.tsdsi.in/s/6iaQMPt2kef46mS" TargetMode="External"/><Relationship Id="rId27" Type="http://schemas.openxmlformats.org/officeDocument/2006/relationships/hyperlink" Target="https://www.itu.int/md/R15-IMT.2020-C-0020/en" TargetMode="External"/><Relationship Id="rId1802" Type="http://schemas.openxmlformats.org/officeDocument/2006/relationships/hyperlink" Target="https://www.tta.or.kr/eng/ttaSearchEngView.do?key=461&amp;searchStandardNo=TTAT.3G-38.414V17.0.0&amp;searchCate=TTAS" TargetMode="External"/><Relationship Id="rId688" Type="http://schemas.openxmlformats.org/officeDocument/2006/relationships/hyperlink" Target="https://www.ccsa.org.cn/api/portalsFile/downloadOldFile?type=17&amp;oldFileUrl=NTN/SRIT/CCSA.3GPP.37.355.V18.3.0.docx" TargetMode="External"/><Relationship Id="rId895" Type="http://schemas.openxmlformats.org/officeDocument/2006/relationships/hyperlink" Target="https://www.tta.or.kr/eng/ttaSearchEngView.do?key=461&amp;searchStandardNo=TTAT.3G-38.331V17.10.0&amp;searchCate=TTAS" TargetMode="External"/><Relationship Id="rId2369" Type="http://schemas.openxmlformats.org/officeDocument/2006/relationships/hyperlink" Target="https://www.ccsa.org.cn/api/portalsFile/downloadOldFile?type=17&amp;oldFileUrl=NTN/RIT/CCSA.3GPP.37.324.V18.0.0.docx" TargetMode="External"/><Relationship Id="rId2576" Type="http://schemas.openxmlformats.org/officeDocument/2006/relationships/hyperlink" Target="https://www.tta.or.kr/eng/ttaSearchEngView.do?key=461&amp;searchStandardNo=TTAT.3G-37.481V17.0.0&amp;searchCate=TTAS" TargetMode="External"/><Relationship Id="rId2783" Type="http://schemas.openxmlformats.org/officeDocument/2006/relationships/hyperlink" Target="https://www.ccsa.org.cn/api/portalsFile/downloadOldFile?type=17&amp;oldFileUrl=NTN/RIT/CCSA.3GPP.38.474.V17.0.0.doc" TargetMode="External"/><Relationship Id="rId548" Type="http://schemas.openxmlformats.org/officeDocument/2006/relationships/hyperlink" Target="https://www.ccsa.org.cn/api/portalsFile/downloadOldFile?type=17&amp;oldFileUrl=NTN/SRIT/CCSA.3GPP.36.355.V17.0.0.docx" TargetMode="External"/><Relationship Id="rId755" Type="http://schemas.openxmlformats.org/officeDocument/2006/relationships/hyperlink" Target="https://www.ccsa.org.cn/api/portalsFile/downloadOldFile?type=17&amp;oldFileUrl=NTN/SRIT/CCSA.3GPP.38.305.V18.3.0.docx" TargetMode="External"/><Relationship Id="rId962" Type="http://schemas.openxmlformats.org/officeDocument/2006/relationships/hyperlink" Target="https://www.tta.or.kr/eng/ttaSearchEngView.do?key=461&amp;searchStandardNo=TTAT.3G-36.410V18.0.0&amp;searchCate=TTAS" TargetMode="External"/><Relationship Id="rId1178" Type="http://schemas.openxmlformats.org/officeDocument/2006/relationships/hyperlink" Target="https://www.atis.org/3gpp-transpositions-Rel-17" TargetMode="External"/><Relationship Id="rId1385" Type="http://schemas.openxmlformats.org/officeDocument/2006/relationships/hyperlink" Target="https://www.tta.or.kr/eng/ttaSearchEngView.do?key=461&amp;searchStandardNo=TTAT.3G-36.463V17.0.0&amp;searchCate=TTAS" TargetMode="External"/><Relationship Id="rId1592" Type="http://schemas.openxmlformats.org/officeDocument/2006/relationships/hyperlink" Target="https://www.tta.or.kr/eng/ttaSearchEngView.do?key=461&amp;searchStandardNo=TTAT.3G-37.473V18.0.0&amp;searchCate=TTAS" TargetMode="External"/><Relationship Id="rId2229" Type="http://schemas.openxmlformats.org/officeDocument/2006/relationships/hyperlink" Target="https://www.ccsa.org.cn/api/portalsFile/downloadOldFile?type=17&amp;oldFileUrl=NTN/SRIT/CCSA.3GPP.38.124.V17.2.0.docx" TargetMode="External"/><Relationship Id="rId2436" Type="http://schemas.openxmlformats.org/officeDocument/2006/relationships/hyperlink" Target="https://members.tsdsi.in/s/QcAXj9KKitCJr2Y" TargetMode="External"/><Relationship Id="rId2643" Type="http://schemas.openxmlformats.org/officeDocument/2006/relationships/hyperlink" Target="https://www.ccsa.org.cn/api/portalsFile/downloadOldFile?type=17&amp;oldFileUrl=NTN/RIT/CCSA.3GPP.38.413.V17.10.0.docx" TargetMode="External"/><Relationship Id="rId91" Type="http://schemas.openxmlformats.org/officeDocument/2006/relationships/hyperlink" Target="https://www.etsi.org/deliver/etsi_ts/136200_136299/136212/17.01.00_60/ts_136212v170100p.pdf" TargetMode="External"/><Relationship Id="rId408" Type="http://schemas.openxmlformats.org/officeDocument/2006/relationships/hyperlink" Target="https://www.etsi.org/deliver/etsi_ts/136300_136399/136306/18.03.00_60/ts_136306v180300p.pdf" TargetMode="External"/><Relationship Id="rId615" Type="http://schemas.openxmlformats.org/officeDocument/2006/relationships/hyperlink" Target="https://www.etsi.org/deliver/etsi_ts/137300_137399/137320/17.05.00_60/ts_137320v170500p.pdf" TargetMode="External"/><Relationship Id="rId822" Type="http://schemas.openxmlformats.org/officeDocument/2006/relationships/hyperlink" Target="https://www.etsi.org/deliver/etsi_ts/138300_138399/138314/18.00.00_60/ts_138314v180000p.pdf" TargetMode="External"/><Relationship Id="rId1038" Type="http://schemas.openxmlformats.org/officeDocument/2006/relationships/hyperlink" Target="https://www.tta.or.kr/eng/ttaSearchEngView.do?key=461&amp;searchStandardNo=TTAT.3G-36.414V17.0.0&amp;searchCate=TTAS" TargetMode="External"/><Relationship Id="rId1245" Type="http://schemas.openxmlformats.org/officeDocument/2006/relationships/hyperlink" Target="https://www.atis.org/3gpp-transpositions" TargetMode="External"/><Relationship Id="rId1452" Type="http://schemas.openxmlformats.org/officeDocument/2006/relationships/hyperlink" Target="https://www.atis.org/3gpp-transpositions%20-%20Rel-18" TargetMode="External"/><Relationship Id="rId2503" Type="http://schemas.openxmlformats.org/officeDocument/2006/relationships/hyperlink" Target="https://www.ccsa.org.cn/api/portalsFile/downloadOldFile?type=17&amp;oldFileUrl=NTN/RIT/CCSA.3GPP.37.460.V18.0.0.docx" TargetMode="External"/><Relationship Id="rId1105" Type="http://schemas.openxmlformats.org/officeDocument/2006/relationships/hyperlink" Target="https://www.atis.org/3gpp-transpositions%20-%20Rel-18" TargetMode="External"/><Relationship Id="rId1312" Type="http://schemas.openxmlformats.org/officeDocument/2006/relationships/hyperlink" Target="https://www.ccsa.org.cn/api/portalsFile/downloadOldFile?type=17&amp;oldFileUrl=NTN/SRIT/CCSA.3GPP.36.455.V17.1.0.doc" TargetMode="External"/><Relationship Id="rId2710" Type="http://schemas.openxmlformats.org/officeDocument/2006/relationships/hyperlink" Target="https://members.tsdsi.in/s/LNw42AFCqTteLSZ" TargetMode="External"/><Relationship Id="rId198" Type="http://schemas.openxmlformats.org/officeDocument/2006/relationships/hyperlink" Target="https://www.etsi.org/deliver/etsi_ts/138200_138299/138211/17.09.00_60/ts_138211v170900p.pdf" TargetMode="External"/><Relationship Id="rId2086" Type="http://schemas.openxmlformats.org/officeDocument/2006/relationships/hyperlink" Target="https://www.atis.org/3gpp-transpositions" TargetMode="External"/><Relationship Id="rId2293" Type="http://schemas.openxmlformats.org/officeDocument/2006/relationships/hyperlink" Target="https://atis.org/international-partnerships/3gpp/3gpp-specifications-published-as-atis-standards/" TargetMode="External"/><Relationship Id="rId265" Type="http://schemas.openxmlformats.org/officeDocument/2006/relationships/hyperlink" Target="https://www.etsi.org/deliver/etsi_ts/138200_138299/138214/17.11.00_60/ts_138214v171100p.pdf" TargetMode="External"/><Relationship Id="rId472" Type="http://schemas.openxmlformats.org/officeDocument/2006/relationships/hyperlink" Target="https://www.ccsa.org.cn/api/portalsFile/downloadOldFile?type=17&amp;oldFileUrl=NTN/SRIT/CCSA.3GPP.36.321.V18.3.0.docx" TargetMode="External"/><Relationship Id="rId2153" Type="http://schemas.openxmlformats.org/officeDocument/2006/relationships/hyperlink" Target="https://www.atis.org/3gpp-transpositions%20-%20Rel-18" TargetMode="External"/><Relationship Id="rId2360" Type="http://schemas.openxmlformats.org/officeDocument/2006/relationships/hyperlink" Target="https://www.etsi.org/deliver/etsi_ts/137300_137399/137320/18.03.00_60/ts_137320v180300p.pdf" TargetMode="External"/><Relationship Id="rId125" Type="http://schemas.openxmlformats.org/officeDocument/2006/relationships/hyperlink" Target="https://www.tta.or.kr/eng/ttaSearchEngView.do?key=461&amp;searchStandardNo=TTAT.3G-36.213V18.2.0&amp;searchCate=TTAS" TargetMode="External"/><Relationship Id="rId332" Type="http://schemas.openxmlformats.org/officeDocument/2006/relationships/hyperlink" Target="https://members.tsdsi.in/s/fQp7mMYTBgmgQci" TargetMode="External"/><Relationship Id="rId2013" Type="http://schemas.openxmlformats.org/officeDocument/2006/relationships/hyperlink" Target="https://www.ccsa.org.cn/api/portalsFile/downloadOldFile?type=17&amp;oldFileUrl=NTN/SRIT/CCSA.3GPP.38.471.V17.0.0.doc" TargetMode="External"/><Relationship Id="rId2220" Type="http://schemas.openxmlformats.org/officeDocument/2006/relationships/hyperlink" Target="https://www.etsi.org/deliver/etsi_ts/138100_138199/138108/18.04.00_60/ts_138108v180400p.pdf" TargetMode="External"/><Relationship Id="rId1779" Type="http://schemas.openxmlformats.org/officeDocument/2006/relationships/hyperlink" Target="https://www.tta.or.kr/eng/ttaSearchEngView.do?key=461&amp;searchStandardNo=TTAT.3G-38.413V17.10.0&amp;searchCate=TTAS" TargetMode="External"/><Relationship Id="rId1986" Type="http://schemas.openxmlformats.org/officeDocument/2006/relationships/hyperlink" Target="https://www.tta.or.kr/eng/ttaSearchEngView.do?key=461&amp;searchStandardNo=TTAT.3G-38.455V18.3.0&amp;searchCate=TTAS" TargetMode="External"/><Relationship Id="rId1639" Type="http://schemas.openxmlformats.org/officeDocument/2006/relationships/hyperlink" Target="https://www.atis.org/3gpp-transpositions" TargetMode="External"/><Relationship Id="rId1846" Type="http://schemas.openxmlformats.org/officeDocument/2006/relationships/hyperlink" Target="https://www.atis.org/3gpp-transpositions%20-%20Rel-18" TargetMode="External"/><Relationship Id="rId1706" Type="http://schemas.openxmlformats.org/officeDocument/2006/relationships/hyperlink" Target="https://www.ccsa.org.cn/api/portalsFile/downloadOldFile?type=17&amp;oldFileUrl=NTN/SRIT/CCSA.3GPP.38.410.V17.1.0.docx" TargetMode="External"/><Relationship Id="rId1913" Type="http://schemas.openxmlformats.org/officeDocument/2006/relationships/hyperlink" Target="https://www.atis.org/3gpp-transpositions" TargetMode="External"/><Relationship Id="rId799" Type="http://schemas.openxmlformats.org/officeDocument/2006/relationships/hyperlink" Target="https://www.ccsa.org.cn/api/portalsFile/downloadOldFile?type=17&amp;oldFileUrl=NTN/SRIT/CCSA.3GPP.38.307.V18.2.0.docx" TargetMode="External"/><Relationship Id="rId2687" Type="http://schemas.openxmlformats.org/officeDocument/2006/relationships/hyperlink" Target="https://atis.org/international-partnerships/3gpp/3gpp-specifications-published-as-atis-standards/" TargetMode="External"/><Relationship Id="rId659" Type="http://schemas.openxmlformats.org/officeDocument/2006/relationships/hyperlink" Target="https://www.etsi.org/deliver/etsi_ts/137300_137399/137340/17.07.00_60/ts_137340v170700p.pdf" TargetMode="External"/><Relationship Id="rId866" Type="http://schemas.openxmlformats.org/officeDocument/2006/relationships/hyperlink" Target="https://members.tsdsi.in/s/pN2AT59JDGqQRoG" TargetMode="External"/><Relationship Id="rId1289" Type="http://schemas.openxmlformats.org/officeDocument/2006/relationships/hyperlink" Target="https://www.atis.org/3gpp-transpositions" TargetMode="External"/><Relationship Id="rId1496" Type="http://schemas.openxmlformats.org/officeDocument/2006/relationships/hyperlink" Target="https://www.atis.org/3gpp-transpositions" TargetMode="External"/><Relationship Id="rId2547" Type="http://schemas.openxmlformats.org/officeDocument/2006/relationships/hyperlink" Target="https://www.ccsa.org.cn/api/portalsFile/downloadOldFile?type=17&amp;oldFileUrl=NTN/RIT/CCSA.3GPP.37.472.V17.0.0.doc" TargetMode="External"/><Relationship Id="rId519" Type="http://schemas.openxmlformats.org/officeDocument/2006/relationships/hyperlink" Target="https://members.tsdsi.in/s/Wc57E8baTJyNNc6" TargetMode="External"/><Relationship Id="rId1149" Type="http://schemas.openxmlformats.org/officeDocument/2006/relationships/hyperlink" Target="https://www.ccsa.org.cn/api/portalsFile/downloadOldFile?type=17&amp;oldFileUrl=NTN/SRIT/CCSA.3GPP.36.424.V18.0.0.docx" TargetMode="External"/><Relationship Id="rId1356" Type="http://schemas.openxmlformats.org/officeDocument/2006/relationships/hyperlink" Target="https://www.ccsa.org.cn/api/portalsFile/downloadOldFile?type=17&amp;oldFileUrl=NTN/SRIT/CCSA.3GPP.36.462.V17.0.0.doc" TargetMode="External"/><Relationship Id="rId2754" Type="http://schemas.openxmlformats.org/officeDocument/2006/relationships/hyperlink" Target="https://www.etsi.org/deliver/etsi_ts/138400_138499/138471/17.00.00_60/ts_138471v170000p.pdf" TargetMode="External"/><Relationship Id="rId726" Type="http://schemas.openxmlformats.org/officeDocument/2006/relationships/hyperlink" Target="https://members.tsdsi.in/s/m67LnQA5GzGxsBF" TargetMode="External"/><Relationship Id="rId933" Type="http://schemas.openxmlformats.org/officeDocument/2006/relationships/hyperlink" Target="https://www.ccsa.org.cn/api/portalsFile/downloadOldFile?type=17&amp;oldFileUrl=NTN/SRIT/CCSA.3GPP.36.401.V18.1.0.docx" TargetMode="External"/><Relationship Id="rId1009" Type="http://schemas.openxmlformats.org/officeDocument/2006/relationships/hyperlink" Target="https://www.ccsa.org.cn/api/portalsFile/downloadOldFile?type=17&amp;oldFileUrl=NTN/SRIT/CCSA.3GPP.36.413.V17.6.0.docx" TargetMode="External"/><Relationship Id="rId1563" Type="http://schemas.openxmlformats.org/officeDocument/2006/relationships/hyperlink" Target="https://www.ccsa.org.cn/api/portalsFile/downloadOldFile?type=17&amp;oldFileUrl=NTN/SRIT/CCSA.3GPP.37.472.V18.0.0.docx" TargetMode="External"/><Relationship Id="rId1770" Type="http://schemas.openxmlformats.org/officeDocument/2006/relationships/hyperlink" Target="https://www.atis.org/3gpp-transpositions-Rel-17" TargetMode="External"/><Relationship Id="rId2407" Type="http://schemas.openxmlformats.org/officeDocument/2006/relationships/hyperlink" Target="https://www.tta.or.kr/eng/ttaSearchEngView.do?key=461&amp;searchStandardNo=TTAT.3G-38.304V17.9.0&amp;searchCate=TTAS" TargetMode="External"/><Relationship Id="rId2614" Type="http://schemas.openxmlformats.org/officeDocument/2006/relationships/hyperlink" Target="https://www.etsi.org/deliver/etsi_ts/138400_138499/138410/17.01.00_60/ts_138410v170100p.pdf" TargetMode="External"/><Relationship Id="rId2821" Type="http://schemas.openxmlformats.org/officeDocument/2006/relationships/hyperlink" Target="https://www.tta.or.kr/eng/ttaSearchEngView.do?key=461&amp;searchStandardNo=TTAT.3G-38.124V18.1.0&amp;searchCate=TTAS" TargetMode="External"/><Relationship Id="rId62" Type="http://schemas.openxmlformats.org/officeDocument/2006/relationships/hyperlink" Target="https://members.tsdsi.in/s/sCGsWxcG8yWrB3p" TargetMode="External"/><Relationship Id="rId1216" Type="http://schemas.openxmlformats.org/officeDocument/2006/relationships/hyperlink" Target="https://www.etsi.org/deliver/etsi_ts/136400_136499/136441/18.00.00_60/ts_136441v180000p.pdf" TargetMode="External"/><Relationship Id="rId1423" Type="http://schemas.openxmlformats.org/officeDocument/2006/relationships/hyperlink" Target="https://www.ccsa.org.cn/api/portalsFile/downloadOldFile?type=17&amp;oldFileUrl=NTN/SRIT/CCSA.3GPP.36.465.V17.0.0.doc" TargetMode="External"/><Relationship Id="rId1630" Type="http://schemas.openxmlformats.org/officeDocument/2006/relationships/hyperlink" Target="https://www.ccsa.org.cn/api/portalsFile/downloadOldFile?type=17&amp;oldFileUrl=NTN/SRIT/CCSA.3GPP.37.481.V18.0.0.docx" TargetMode="External"/><Relationship Id="rId2197" Type="http://schemas.openxmlformats.org/officeDocument/2006/relationships/hyperlink" Target="https://www.ccsa.org.cn/api/portalsFile/downloadOldFile?type=17&amp;oldFileUrl=NTN/SRIT/CCSA.3GPP.38.101-5.V18.7.0.docx" TargetMode="External"/><Relationship Id="rId169" Type="http://schemas.openxmlformats.org/officeDocument/2006/relationships/hyperlink" Target="https://www.tta.or.kr/eng/ttaSearchEngView.do?key=461&amp;searchStandardNo=TTAT.3G-38.201V18.0.0&amp;searchCate=TTAS" TargetMode="External"/><Relationship Id="rId376" Type="http://schemas.openxmlformats.org/officeDocument/2006/relationships/hyperlink" Target="https://members.tsdsi.in/s/Z2E3icpy7cSbHDZ" TargetMode="External"/><Relationship Id="rId583" Type="http://schemas.openxmlformats.org/officeDocument/2006/relationships/hyperlink" Target="https://www.etsi.org/deliver/etsi_ts/136300_136399/136360/18.00.00_60/ts_136360v180000p.pdf" TargetMode="External"/><Relationship Id="rId790" Type="http://schemas.openxmlformats.org/officeDocument/2006/relationships/hyperlink" Target="https://www.etsi.org/deliver/etsi_ts/138300_138399/138307/17.13.00_60/ts_138307v171300p.pdf" TargetMode="External"/><Relationship Id="rId2057" Type="http://schemas.openxmlformats.org/officeDocument/2006/relationships/hyperlink" Target="https://www.ccsa.org.cn/api/portalsFile/downloadOldFile?type=17&amp;oldFileUrl=NTN/SRIT/CCSA.3GPP.38.473.V17.10.0.docx" TargetMode="External"/><Relationship Id="rId2264" Type="http://schemas.openxmlformats.org/officeDocument/2006/relationships/hyperlink" Target="https://www.tta.or.kr/eng/ttaSearchEngView.do?key=461&amp;searchStandardNo=TTAT.3G-38.133V18.7.0&amp;searchCate=TTAS" TargetMode="External"/><Relationship Id="rId2471" Type="http://schemas.openxmlformats.org/officeDocument/2006/relationships/hyperlink" Target="https://members.tsdsi.in/s/pN2AT59JDGqQRoG" TargetMode="External"/><Relationship Id="rId236" Type="http://schemas.openxmlformats.org/officeDocument/2006/relationships/hyperlink" Target="https://www.tta.or.kr/eng/ttaSearchEngView.do?key=461&amp;searchStandardNo=TTAT.3G-38.212V18.4.0&amp;searchCate=TTAS" TargetMode="External"/><Relationship Id="rId443" Type="http://schemas.openxmlformats.org/officeDocument/2006/relationships/hyperlink" Target="https://members.tsdsi.in/s/WwrAHxRQrJPLBD2" TargetMode="External"/><Relationship Id="rId650" Type="http://schemas.openxmlformats.org/officeDocument/2006/relationships/hyperlink" Target="https://members.tsdsi.in/s/gQgRAZG9G2zbgzY" TargetMode="External"/><Relationship Id="rId1073" Type="http://schemas.openxmlformats.org/officeDocument/2006/relationships/hyperlink" Target="https://www.atis.org/3gpp-transpositions-Rel-17" TargetMode="External"/><Relationship Id="rId1280" Type="http://schemas.openxmlformats.org/officeDocument/2006/relationships/hyperlink" Target="https://www.ccsa.org.cn/api/portalsFile/downloadOldFile?type=17&amp;oldFileUrl=NTN/SRIT/CCSA.3GPP.36.444.V18.0.0.docx" TargetMode="External"/><Relationship Id="rId2124" Type="http://schemas.openxmlformats.org/officeDocument/2006/relationships/hyperlink" Target="https://www.ccsa.org.cn/api/portalsFile/downloadOldFile?type=17&amp;oldFileUrl=NTN/SRIT/CCSA.3GPP.36.111.V17.0.0.docx" TargetMode="External"/><Relationship Id="rId2331" Type="http://schemas.openxmlformats.org/officeDocument/2006/relationships/hyperlink" Target="https://members.tsdsi.in/s/MwLmBkMGZwWZpGp" TargetMode="External"/><Relationship Id="rId303" Type="http://schemas.openxmlformats.org/officeDocument/2006/relationships/hyperlink" Target="https://www.atis.org/3gpp-transpositions" TargetMode="External"/><Relationship Id="rId1140" Type="http://schemas.openxmlformats.org/officeDocument/2006/relationships/hyperlink" Target="https://www.etsi.org/deliver/etsi_ts/136400_136499/136424/17.00.00_60/ts_136424v170000p.pdf" TargetMode="External"/><Relationship Id="rId510" Type="http://schemas.openxmlformats.org/officeDocument/2006/relationships/hyperlink" Target="https://www.tta.or.kr/eng/ttaSearchEngView.do?key=461&amp;searchStandardNo=TTAT.3G-36.323V17.2.0&amp;searchCate=TTAS" TargetMode="External"/><Relationship Id="rId1000" Type="http://schemas.openxmlformats.org/officeDocument/2006/relationships/hyperlink" Target="https://www.ccsa.org.cn/api/portalsFile/downloadOldFile?type=17&amp;oldFileUrl=NTN/SRIT/CCSA.3GPP.36.412.V18.1.0.docx" TargetMode="External"/><Relationship Id="rId1957" Type="http://schemas.openxmlformats.org/officeDocument/2006/relationships/hyperlink" Target="https://www.atis.org/3gpp-transpositions" TargetMode="External"/><Relationship Id="rId1817" Type="http://schemas.openxmlformats.org/officeDocument/2006/relationships/hyperlink" Target="https://www.ccsa.org.cn/api/portalsFile/downloadOldFile?type=17&amp;oldFileUrl=NTN/SRIT/CCSA.3GPP.38.415.V17.1.0%20.docx" TargetMode="External"/><Relationship Id="rId160" Type="http://schemas.openxmlformats.org/officeDocument/2006/relationships/hyperlink" Target="https://atis.org/international-partnerships/3gpp/3gpp-specifications-published-as-atis-standards/" TargetMode="External"/><Relationship Id="rId258" Type="http://schemas.openxmlformats.org/officeDocument/2006/relationships/hyperlink" Target="https://www.tta.or.kr/eng/ttaSearchEngView.do?key=461&amp;searchStandardNo=TTAT.3G-38.213V18.4.0&amp;searchCate=TTAS" TargetMode="External"/><Relationship Id="rId465" Type="http://schemas.openxmlformats.org/officeDocument/2006/relationships/hyperlink" Target="https://members.tsdsi.in/s/AfnKGnrFxssFPRi" TargetMode="External"/><Relationship Id="rId672" Type="http://schemas.openxmlformats.org/officeDocument/2006/relationships/hyperlink" Target="https://members.tsdsi.in/s/7Bnfa9pPydg3bo4" TargetMode="External"/><Relationship Id="rId1095" Type="http://schemas.openxmlformats.org/officeDocument/2006/relationships/hyperlink" Target="https://www.atis.org/3gpp-transpositions" TargetMode="External"/><Relationship Id="rId2146" Type="http://schemas.openxmlformats.org/officeDocument/2006/relationships/hyperlink" Target="https://www.ccsa.org.cn/api/portalsFile/downloadOldFile?type=17&amp;oldFileUrl=NTN/SRIT/CCSA.3GPP.36.124.V17.1.0.docx" TargetMode="External"/><Relationship Id="rId2353" Type="http://schemas.openxmlformats.org/officeDocument/2006/relationships/hyperlink" Target="https://atis.org/international-partnerships/3gpp/3gpp-specifications-published-as-atis-standards/" TargetMode="External"/><Relationship Id="rId2560" Type="http://schemas.openxmlformats.org/officeDocument/2006/relationships/hyperlink" Target="https://members.tsdsi.in/s/7Efsr5Et2Dfw6aZ" TargetMode="External"/><Relationship Id="rId2798" Type="http://schemas.openxmlformats.org/officeDocument/2006/relationships/hyperlink" Target="https://www.ccsa.org.cn/api/portalsFile/downloadOldFile?type=17&amp;oldFileUrl=NTN/RIT/CCSA.3GPP.38.101-5.V18.7.0.docx" TargetMode="External"/><Relationship Id="rId118" Type="http://schemas.openxmlformats.org/officeDocument/2006/relationships/hyperlink" Target="https://www.atis.org/3gpp-transpositions" TargetMode="External"/><Relationship Id="rId325" Type="http://schemas.openxmlformats.org/officeDocument/2006/relationships/hyperlink" Target="https://www.atis.org/3gpp-transpositions" TargetMode="External"/><Relationship Id="rId532" Type="http://schemas.openxmlformats.org/officeDocument/2006/relationships/hyperlink" Target="https://www.tta.or.kr/eng/ttaSearchEngView.do?key=461&amp;searchStandardNo=TTAT.3G-36.331V17.10.0&amp;searchCate=TTAS" TargetMode="External"/><Relationship Id="rId977" Type="http://schemas.openxmlformats.org/officeDocument/2006/relationships/hyperlink" Target="https://www.ccsa.org.cn/api/portalsFile/downloadOldFile?type=17&amp;oldFileUrl=NTN/SRIT/CCSA.3GPP.36.411.V18.0.0.docx" TargetMode="External"/><Relationship Id="rId1162" Type="http://schemas.openxmlformats.org/officeDocument/2006/relationships/hyperlink" Target="https://www.etsi.org/deliver/etsi_ts/136400_136499/136425/17.00.00_60/ts_136425v170000p.pdf" TargetMode="External"/><Relationship Id="rId2006" Type="http://schemas.openxmlformats.org/officeDocument/2006/relationships/hyperlink" Target="https://members.tsdsi.in/s/wiQewKCqdbRDBes" TargetMode="External"/><Relationship Id="rId2213" Type="http://schemas.openxmlformats.org/officeDocument/2006/relationships/hyperlink" Target="https://www.tta.or.kr/eng/ttaSearchEngView.do?key=461&amp;searchStandardNo=TTAT.3G-38.108V17.9.0&amp;searchCate=TTAS" TargetMode="External"/><Relationship Id="rId2420" Type="http://schemas.openxmlformats.org/officeDocument/2006/relationships/hyperlink" Target="https://www.etsi.org/deliver/etsi_ts/138300_138399/138305/18.03.00_60/ts_138305v180300p.pdf" TargetMode="External"/><Relationship Id="rId2658" Type="http://schemas.openxmlformats.org/officeDocument/2006/relationships/hyperlink" Target="https://www.ccsa.org.cn/api/portalsFile/downloadOldFile?type=17&amp;oldFileUrl=NTN/RIT/CCSA.3GPP.38.414.V18.0.0.docx" TargetMode="External"/><Relationship Id="rId837" Type="http://schemas.openxmlformats.org/officeDocument/2006/relationships/hyperlink" Target="https://www.tta.or.kr/eng/ttaSearchEngView.do?key=461&amp;searchStandardNo=TTAT.3G-38.321V17.10.0&amp;searchCate=TTAS" TargetMode="External"/><Relationship Id="rId1022" Type="http://schemas.openxmlformats.org/officeDocument/2006/relationships/hyperlink" Target="https://www.ccsa.org.cn/api/portalsFile/downloadOldFile?type=17&amp;oldFileUrl=NTN/SRIT/CCSA.3GPP.36.413.V18.2.0.docx" TargetMode="External"/><Relationship Id="rId1467" Type="http://schemas.openxmlformats.org/officeDocument/2006/relationships/hyperlink" Target="https://www.ccsa.org.cn/api/portalsFile/downloadOldFile?type=17&amp;oldFileUrl=NTN/SRIT/CCSA.3GPP.37.461.V17.1.0.docx" TargetMode="External"/><Relationship Id="rId1674" Type="http://schemas.openxmlformats.org/officeDocument/2006/relationships/hyperlink" Target="https://www.ccsa.org.cn/api/portalsFile/downloadOldFile?type=17&amp;oldFileUrl=NTN/SRIT/CCSA.3GPP.37.483.V18.2.0.docx" TargetMode="External"/><Relationship Id="rId1881" Type="http://schemas.openxmlformats.org/officeDocument/2006/relationships/hyperlink" Target="https://www.ccsa.org.cn/api/portalsFile/downloadOldFile?type=17&amp;oldFileUrl=NTN/SRIT/CCSA.3GPP.38.422.V17.1.0.docx" TargetMode="External"/><Relationship Id="rId2518" Type="http://schemas.openxmlformats.org/officeDocument/2006/relationships/hyperlink" Target="https://www.etsi.org/deliver/etsi_ts/137400_137499/137462/17.00.00_60/ts_137462v170000p.pdf" TargetMode="External"/><Relationship Id="rId2725" Type="http://schemas.openxmlformats.org/officeDocument/2006/relationships/hyperlink" Target="https://members.tsdsi.in/s/zBdzk2rWopHRWk7" TargetMode="External"/><Relationship Id="rId904" Type="http://schemas.openxmlformats.org/officeDocument/2006/relationships/hyperlink" Target="https://members.tsdsi.in/s/nDAKGfrfBEMeK7R" TargetMode="External"/><Relationship Id="rId1327" Type="http://schemas.openxmlformats.org/officeDocument/2006/relationships/hyperlink" Target="https://www.etsi.org/deliver/etsi_ts/136400_136499/136455/18.01.00_60/ts_136455v180100p.pdf" TargetMode="External"/><Relationship Id="rId1534" Type="http://schemas.openxmlformats.org/officeDocument/2006/relationships/hyperlink" Target="https://www.etsi.org/deliver/etsi_ts/137400_137499/137471/17.00.00_60/ts_137471v170000p.pdf" TargetMode="External"/><Relationship Id="rId1741" Type="http://schemas.openxmlformats.org/officeDocument/2006/relationships/hyperlink" Target="https://www.ccsa.org.cn/api/portalsFile/downloadOldFile?type=17&amp;oldFileUrl=NTN/SRIT/CCSA.3GPP.38.411.V18.0.0.docx" TargetMode="External"/><Relationship Id="rId1979" Type="http://schemas.openxmlformats.org/officeDocument/2006/relationships/hyperlink" Target="https://www.ccsa.org.cn/api/portalsFile/downloadOldFile?type=17&amp;oldFileUrl=NTN/SRIT/CCSA.3GPP.38.455.V18.3.0.docx" TargetMode="External"/><Relationship Id="rId33" Type="http://schemas.openxmlformats.org/officeDocument/2006/relationships/image" Target="media/image5.jpeg"/><Relationship Id="rId1601" Type="http://schemas.openxmlformats.org/officeDocument/2006/relationships/hyperlink" Target="https://members.tsdsi.in/s/nXaK3CsALpPE8Bj" TargetMode="External"/><Relationship Id="rId1839" Type="http://schemas.openxmlformats.org/officeDocument/2006/relationships/hyperlink" Target="https://www.ccsa.org.cn/api/portalsFile/downloadOldFile?type=17&amp;oldFileUrl=NTN/SRIT/CCSA.3GPP.38.420.V17.2.0.docx" TargetMode="External"/><Relationship Id="rId182" Type="http://schemas.openxmlformats.org/officeDocument/2006/relationships/hyperlink" Target="https://atis.org/international-partnerships/3gpp/3gpp-specifications-published-as-atis-standards/" TargetMode="External"/><Relationship Id="rId1906" Type="http://schemas.openxmlformats.org/officeDocument/2006/relationships/hyperlink" Target="https://www.etsi.org/deliver/etsi_ts/138400_138499/138423/17.10.00_60/ts_138423v171000p.pdf" TargetMode="External"/><Relationship Id="rId487" Type="http://schemas.openxmlformats.org/officeDocument/2006/relationships/hyperlink" Target="https://members.tsdsi.in/s/5PdEsQ5jxmSLKYJ" TargetMode="External"/><Relationship Id="rId694" Type="http://schemas.openxmlformats.org/officeDocument/2006/relationships/hyperlink" Target="https://members.tsdsi.in/s/pRFAb4xwH26sdDH" TargetMode="External"/><Relationship Id="rId2070" Type="http://schemas.openxmlformats.org/officeDocument/2006/relationships/hyperlink" Target="https://www.etsi.org/deliver/etsi_ts/138400_138499/138473/18.03.00_60/ts_138473v180300p.pdf" TargetMode="External"/><Relationship Id="rId2168" Type="http://schemas.openxmlformats.org/officeDocument/2006/relationships/hyperlink" Target="https://www.etsi.org/deliver/etsi_ts/136100_136199/136133/17.14.00_60/ts_136133v171400p.pdf" TargetMode="External"/><Relationship Id="rId2375" Type="http://schemas.openxmlformats.org/officeDocument/2006/relationships/hyperlink" Target="https://www.etsi.org/deliver/etsi_ts/137300_137399/137340/17.07.00_60/ts_137340v170700p.pdf" TargetMode="External"/><Relationship Id="rId347" Type="http://schemas.openxmlformats.org/officeDocument/2006/relationships/hyperlink" Target="https://www.atis.org/3gpp-transpositions" TargetMode="External"/><Relationship Id="rId999" Type="http://schemas.openxmlformats.org/officeDocument/2006/relationships/hyperlink" Target="https://www.ccsa.org.cn/api/portalsFile/downloadOldFile?type=17&amp;oldFileUrl=NTN/SRIT/CCSA.3GPP.36.412.V18.1.0.docx" TargetMode="External"/><Relationship Id="rId1184" Type="http://schemas.openxmlformats.org/officeDocument/2006/relationships/hyperlink" Target="https://www.etsi.org/deliver/etsi_ts/136400_136499/136440/17.00.00_60/ts_136440v170000p.pdf" TargetMode="External"/><Relationship Id="rId2028" Type="http://schemas.openxmlformats.org/officeDocument/2006/relationships/hyperlink" Target="https://members.tsdsi.in/s/oE47yE8dam8sswQ" TargetMode="External"/><Relationship Id="rId2582" Type="http://schemas.openxmlformats.org/officeDocument/2006/relationships/hyperlink" Target="https://atis.org/international-partnerships/3gpp/3gpp-specifications-published-as-atis-standards/" TargetMode="External"/><Relationship Id="rId554" Type="http://schemas.openxmlformats.org/officeDocument/2006/relationships/hyperlink" Target="https://www.tta.or.kr/eng/ttaSearchEngView.do?key=461&amp;searchStandardNo=TTAT.3G-36.355V17.0.0&amp;searchCate=TTAS" TargetMode="External"/><Relationship Id="rId761" Type="http://schemas.openxmlformats.org/officeDocument/2006/relationships/hyperlink" Target="https://www.tta.or.kr/eng/ttaSearchEngView.do?key=461&amp;searchStandardNo=TTAT.3G-38.305V18.3.0&amp;searchCate=TTAS" TargetMode="External"/><Relationship Id="rId859" Type="http://schemas.openxmlformats.org/officeDocument/2006/relationships/hyperlink" Target="https://atis.org/international-partnerships/3gpp/3gpp-specifications-published-as-atis-standards/" TargetMode="External"/><Relationship Id="rId1391" Type="http://schemas.openxmlformats.org/officeDocument/2006/relationships/hyperlink" Target="https://www.etsi.org/deliver/etsi_ts/136400_136499/136463/18.00.00_60/ts_136463v180000p.pdf" TargetMode="External"/><Relationship Id="rId1489" Type="http://schemas.openxmlformats.org/officeDocument/2006/relationships/hyperlink" Target="https://www.etsi.org/deliver/etsi_ts/137400_137499/137462/17.00.00_60/ts_137462v170000p.pdf" TargetMode="External"/><Relationship Id="rId1696" Type="http://schemas.openxmlformats.org/officeDocument/2006/relationships/hyperlink" Target="https://www.ccsa.org.cn/api/portalsFile/downloadOldFile?type=17&amp;oldFileUrl=NTN/SRIT/CCSA.3GPP.38.401.V18.3.0.docx" TargetMode="External"/><Relationship Id="rId2235" Type="http://schemas.openxmlformats.org/officeDocument/2006/relationships/hyperlink" Target="https://www.tta.or.kr/eng/ttaSearchEngView.do?key=461&amp;searchStandardNo=TTAT.3G-38.124V17.2.0&amp;searchCate=TTAS" TargetMode="External"/><Relationship Id="rId2442" Type="http://schemas.openxmlformats.org/officeDocument/2006/relationships/hyperlink" Target="https://www.tta.or.kr/eng/ttaSearchEngView.do?key=461&amp;searchStandardNo=TTAT.3G-38.307V18.2.0&amp;searchCate=TTAS" TargetMode="External"/><Relationship Id="rId207" Type="http://schemas.openxmlformats.org/officeDocument/2006/relationships/hyperlink" Target="https://www.ccsa.org.cn/api/portalsFile/downloadOldFile?type=17&amp;oldFileUrl=NTN/SRIT/CCSA.3GPP.38.211.V18.4.0.docx" TargetMode="External"/><Relationship Id="rId414" Type="http://schemas.openxmlformats.org/officeDocument/2006/relationships/hyperlink" Target="https://www.atis.org/3gpp-transpositions" TargetMode="External"/><Relationship Id="rId621" Type="http://schemas.openxmlformats.org/officeDocument/2006/relationships/hyperlink" Target="https://www.atis.org/3gpp-transpositions" TargetMode="External"/><Relationship Id="rId1044" Type="http://schemas.openxmlformats.org/officeDocument/2006/relationships/hyperlink" Target="https://www.ccsa.org.cn/api/portalsFile/downloadOldFile?type=17&amp;oldFileUrl=NTN/SRIT/CCSA.3GPP.36.414.V18.0.0.docx" TargetMode="External"/><Relationship Id="rId1251" Type="http://schemas.openxmlformats.org/officeDocument/2006/relationships/hyperlink" Target="https://members.tsdsi.in/s/YqaHXECggmaeQjA" TargetMode="External"/><Relationship Id="rId1349" Type="http://schemas.openxmlformats.org/officeDocument/2006/relationships/hyperlink" Target="https://members.tsdsi.in/s/WQ3WDrC5pkkfyTp" TargetMode="External"/><Relationship Id="rId2302" Type="http://schemas.openxmlformats.org/officeDocument/2006/relationships/hyperlink" Target="https://www.tta.or.kr/eng/ttaSearchEngView.do?key=461&amp;searchStandardNo=TTAT.3G-38.202V18.4.0&amp;searchCate=TTAS" TargetMode="External"/><Relationship Id="rId2747" Type="http://schemas.openxmlformats.org/officeDocument/2006/relationships/hyperlink" Target="https://atis.org/international-partnerships/3gpp/3gpp-specifications-published-as-atis-standards/" TargetMode="External"/><Relationship Id="rId719" Type="http://schemas.openxmlformats.org/officeDocument/2006/relationships/hyperlink" Target="https://www.atis.org/3gpp-transpositions" TargetMode="External"/><Relationship Id="rId926" Type="http://schemas.openxmlformats.org/officeDocument/2006/relationships/hyperlink" Target="https://members.tsdsi.in/s/Se5scLtLmpwP3jy" TargetMode="External"/><Relationship Id="rId1111" Type="http://schemas.openxmlformats.org/officeDocument/2006/relationships/hyperlink" Target="https://www.etsi.org/deliver/etsi_ts/136400_136499/136422/18.01.00_60/ts_136422v180100p.pdf" TargetMode="External"/><Relationship Id="rId1556" Type="http://schemas.openxmlformats.org/officeDocument/2006/relationships/hyperlink" Target="https://www.etsi.org/deliver/etsi_ts/137400_137499/137472/17.00.00_60/ts_137472v170000p.pdf" TargetMode="External"/><Relationship Id="rId1763" Type="http://schemas.openxmlformats.org/officeDocument/2006/relationships/hyperlink" Target="https://www.ccsa.org.cn/api/portalsFile/downloadOldFile?type=17&amp;oldFileUrl=NTN/SRIT/CCSA.3GPP.38.412.V18.1.0.docx" TargetMode="External"/><Relationship Id="rId1970" Type="http://schemas.openxmlformats.org/officeDocument/2006/relationships/hyperlink" Target="https://www.ccsa.org.cn/api/portalsFile/downloadOldFile?type=17&amp;oldFileUrl=NTN/SRIT/CCSA.3GPP.38.455.V17.8.0.docx" TargetMode="External"/><Relationship Id="rId2607" Type="http://schemas.openxmlformats.org/officeDocument/2006/relationships/hyperlink" Target="https://atis.org/international-partnerships/3gpp/3gpp-specifications-published-as-atis-standards/" TargetMode="External"/><Relationship Id="rId2814" Type="http://schemas.openxmlformats.org/officeDocument/2006/relationships/hyperlink" Target="https://www.etsi.org/deliver/etsi_ts/138100_138199/138124/17.02.00_60/ts_138124v170200p.pdf" TargetMode="External"/><Relationship Id="rId55" Type="http://schemas.openxmlformats.org/officeDocument/2006/relationships/hyperlink" Target="https://www.atis.org/3gpp-transpositions" TargetMode="External"/><Relationship Id="rId1209" Type="http://schemas.openxmlformats.org/officeDocument/2006/relationships/hyperlink" Target="https://www.tta.or.kr/eng/ttaSearchEngView.do?key=461&amp;searchStandardNo=TTAT.3G-36.441V17.0.0&amp;searchCate=TTAS" TargetMode="External"/><Relationship Id="rId1416" Type="http://schemas.openxmlformats.org/officeDocument/2006/relationships/hyperlink" Target="https://members.tsdsi.in/s/Rg3ZzTGCCfYWsC2" TargetMode="External"/><Relationship Id="rId1623" Type="http://schemas.openxmlformats.org/officeDocument/2006/relationships/hyperlink" Target="https://members.tsdsi.in/s/dm65dLH8msHx3Em" TargetMode="External"/><Relationship Id="rId1830" Type="http://schemas.openxmlformats.org/officeDocument/2006/relationships/hyperlink" Target="https://www.etsi.org/deliver/etsi_ts/138400_138499/138415/18.01.00_60/ts_138415v180100p.pdf" TargetMode="External"/><Relationship Id="rId1928" Type="http://schemas.openxmlformats.org/officeDocument/2006/relationships/hyperlink" Target="https://www.etsi.org/deliver/etsi_ts/138400_138499/138424/17.00.00_60/ts_138424v170000p.pdf" TargetMode="External"/><Relationship Id="rId2092" Type="http://schemas.openxmlformats.org/officeDocument/2006/relationships/hyperlink" Target="https://members.tsdsi.in/s/4aTjdFqsidx6ay7" TargetMode="External"/><Relationship Id="rId271" Type="http://schemas.openxmlformats.org/officeDocument/2006/relationships/hyperlink" Target="https://www.atis.org/3gpp-transpositions" TargetMode="External"/><Relationship Id="rId2397" Type="http://schemas.openxmlformats.org/officeDocument/2006/relationships/hyperlink" Target="https://www.tta.or.kr/eng/ttaSearchEngView.do?key=461&amp;searchStandardNo=TTAT.3G-38.300V17.10.0&amp;searchCate=TTAS" TargetMode="External"/><Relationship Id="rId131" Type="http://schemas.openxmlformats.org/officeDocument/2006/relationships/hyperlink" Target="https://www.ccsa.org.cn/api/portalsFile/downloadOldFile?type=17&amp;oldFileUrl=NTN/SRIT/CCSA.3GPP.36.214.V17.0.0.docx" TargetMode="External"/><Relationship Id="rId369" Type="http://schemas.openxmlformats.org/officeDocument/2006/relationships/hyperlink" Target="https://www.atis.org/3gpp-transpositions" TargetMode="External"/><Relationship Id="rId576" Type="http://schemas.openxmlformats.org/officeDocument/2006/relationships/hyperlink" Target="https://www.tta.or.kr/eng/ttaSearchEngView.do?key=461&amp;searchStandardNo=TTAT.3G-36.360V17.0.0&amp;searchCate=TTAS" TargetMode="External"/><Relationship Id="rId783" Type="http://schemas.openxmlformats.org/officeDocument/2006/relationships/hyperlink" Target="https://www.tta.or.kr/eng/ttaSearchEngView.do?key=461&amp;searchStandardNo=TTAT.3G-38.306V18.3.0&amp;searchCate=TTAS" TargetMode="External"/><Relationship Id="rId990" Type="http://schemas.openxmlformats.org/officeDocument/2006/relationships/hyperlink" Target="https://www.etsi.org/deliver/etsi_ts/136400_136499/136412/17.00.00_60/ts_136412v170000p.pdf" TargetMode="External"/><Relationship Id="rId2257" Type="http://schemas.openxmlformats.org/officeDocument/2006/relationships/hyperlink" Target="https://www.atis.org/3gpp-transpositions" TargetMode="External"/><Relationship Id="rId2464" Type="http://schemas.openxmlformats.org/officeDocument/2006/relationships/hyperlink" Target="https://www.ccsa.org.cn/api/portalsFile/downloadOldFile?type=17&amp;oldFileUrl=NTN/RIT/CCSA.3GPP.38.322.V17.4.0.docx" TargetMode="External"/><Relationship Id="rId2671" Type="http://schemas.openxmlformats.org/officeDocument/2006/relationships/hyperlink" Target="https://www.tta.or.kr/eng/ttaSearchEngView.do?key=461&amp;searchStandardNo=TTAT.3G-38.415V18.1.0&amp;searchCate=TTAS" TargetMode="External"/><Relationship Id="rId229" Type="http://schemas.openxmlformats.org/officeDocument/2006/relationships/hyperlink" Target="https://www.ccsa.org.cn/api/portalsFile/downloadOldFile?type=17&amp;oldFileUrl=NTN/SRIT/CCSA.3GPP.38.212.V18.4.0.docx" TargetMode="External"/><Relationship Id="rId436" Type="http://schemas.openxmlformats.org/officeDocument/2006/relationships/hyperlink" Target="https://www.atis.org/3gpp-transpositions" TargetMode="External"/><Relationship Id="rId643" Type="http://schemas.openxmlformats.org/officeDocument/2006/relationships/hyperlink" Target="https://www.atis.org/3gpp-transpositions" TargetMode="External"/><Relationship Id="rId1066" Type="http://schemas.openxmlformats.org/officeDocument/2006/relationships/hyperlink" Target="https://www.ccsa.org.cn/api/portalsFile/downloadOldFile?type=17&amp;oldFileUrl=NTN/SRIT/CCSA.3GPP.36.420.V18.0.0.docx" TargetMode="External"/><Relationship Id="rId1273" Type="http://schemas.openxmlformats.org/officeDocument/2006/relationships/hyperlink" Target="https://members.tsdsi.in/s/8LMJBsgZdXWgtqc" TargetMode="External"/><Relationship Id="rId1480" Type="http://schemas.openxmlformats.org/officeDocument/2006/relationships/hyperlink" Target="https://www.etsi.org/deliver/etsi_ts/137400_137499/137461/18.00.00_60/ts_137461v180000p.pdf" TargetMode="External"/><Relationship Id="rId2117" Type="http://schemas.openxmlformats.org/officeDocument/2006/relationships/hyperlink" Target="https://members.tsdsi.in/s/RPteZKLgPCDpA8T" TargetMode="External"/><Relationship Id="rId2324" Type="http://schemas.openxmlformats.org/officeDocument/2006/relationships/hyperlink" Target="https://www.ccsa.org.cn/api/portalsFile/downloadOldFile?type=17&amp;oldFileUrl=NTN/RIT/CCSA.3GPP.38.213.V17.11.0.docx" TargetMode="External"/><Relationship Id="rId2769" Type="http://schemas.openxmlformats.org/officeDocument/2006/relationships/hyperlink" Target="https://www.etsi.org/deliver/etsi_ts/138400_138499/138472/18.01.00_60/ts_138472v180100p.pdf" TargetMode="External"/><Relationship Id="rId850" Type="http://schemas.openxmlformats.org/officeDocument/2006/relationships/hyperlink" Target="https://www.atis.org/3gpp-transpositions" TargetMode="External"/><Relationship Id="rId948" Type="http://schemas.openxmlformats.org/officeDocument/2006/relationships/hyperlink" Target="https://members.tsdsi.in/s/NqFA6jnE7EBy43o" TargetMode="External"/><Relationship Id="rId1133" Type="http://schemas.openxmlformats.org/officeDocument/2006/relationships/hyperlink" Target="https://www.tta.or.kr/eng/ttaSearchEngView.do?key=461&amp;searchStandardNo=TTAT.3G-36.423V18.2.0&amp;searchCate=TTAS" TargetMode="External"/><Relationship Id="rId1578" Type="http://schemas.openxmlformats.org/officeDocument/2006/relationships/hyperlink" Target="https://www.etsi.org/deliver/etsi_ts/137400_137499/137473/17.02.00_60/ts_137473v170200p.pdf" TargetMode="External"/><Relationship Id="rId1785" Type="http://schemas.openxmlformats.org/officeDocument/2006/relationships/hyperlink" Target="https://www.ccsa.org.cn/api/portalsFile/downloadOldFile?type=17&amp;oldFileUrl=NTN/SRIT/CCSA.3GPP.38.413.V18.3.0.docx" TargetMode="External"/><Relationship Id="rId1992" Type="http://schemas.openxmlformats.org/officeDocument/2006/relationships/hyperlink" Target="https://www.ccsa.org.cn/api/portalsFile/downloadOldFile?type=17&amp;oldFileUrl=NTN/SRIT/CCSA.3GPP.38.470.V17.6.0.docx" TargetMode="External"/><Relationship Id="rId2531" Type="http://schemas.openxmlformats.org/officeDocument/2006/relationships/hyperlink" Target="https://atis.org/international-partnerships/3gpp/3gpp-specifications-published-as-atis-standards/" TargetMode="External"/><Relationship Id="rId2629" Type="http://schemas.openxmlformats.org/officeDocument/2006/relationships/hyperlink" Target="https://www.etsi.org/deliver/etsi_ts/138400_138499/138411/18.00.00_60/ts_138411v180000p.pdf" TargetMode="External"/><Relationship Id="rId2836" Type="http://schemas.openxmlformats.org/officeDocument/2006/relationships/header" Target="header14.xml"/><Relationship Id="rId77" Type="http://schemas.openxmlformats.org/officeDocument/2006/relationships/hyperlink" Target="https://www.ccsa.org.cn/api/portalsFile/downloadOldFile?type=17&amp;oldFileUrl=NTN/SRIT/CCSA.3GPP.36.211.V18.0.1.zip" TargetMode="External"/><Relationship Id="rId503" Type="http://schemas.openxmlformats.org/officeDocument/2006/relationships/hyperlink" Target="https://www.ccsa.org.cn/api/portalsFile/downloadOldFile?type=17&amp;oldFileUrl=NTN/SRIT/CCSA.3GPP.36.323.V17.2.0.docx" TargetMode="External"/><Relationship Id="rId710" Type="http://schemas.openxmlformats.org/officeDocument/2006/relationships/hyperlink" Target="https://www.ccsa.org.cn/api/portalsFile/downloadOldFile?type=17&amp;oldFileUrl=NTN/SRIT/CCSA.3GPP.38.300.V18.3.0.docx" TargetMode="External"/><Relationship Id="rId808" Type="http://schemas.openxmlformats.org/officeDocument/2006/relationships/hyperlink" Target="https://www.ccsa.org.cn/api/portalsFile/downloadOldFile?type=17&amp;oldFileUrl=NTN/SRIT/CCSA.3GPP.38.314.V17.5.0.docx" TargetMode="External"/><Relationship Id="rId1340" Type="http://schemas.openxmlformats.org/officeDocument/2006/relationships/hyperlink" Target="https://www.tta.or.kr/eng/ttaSearchEngView.do?key=461&amp;searchStandardNo=TTAT.3G-36.461V17.0.0&amp;searchCate=TTAS" TargetMode="External"/><Relationship Id="rId1438" Type="http://schemas.openxmlformats.org/officeDocument/2006/relationships/hyperlink" Target="https://members.tsdsi.in/s/kq2kdifriXQ8roq" TargetMode="External"/><Relationship Id="rId1645" Type="http://schemas.openxmlformats.org/officeDocument/2006/relationships/hyperlink" Target="https://members.tsdsi.in/s/3Ge8BrRxogLyDLP" TargetMode="External"/><Relationship Id="rId1200" Type="http://schemas.openxmlformats.org/officeDocument/2006/relationships/hyperlink" Target="https://www.atis.org/3gpp-transpositions-Rel-17" TargetMode="External"/><Relationship Id="rId1852" Type="http://schemas.openxmlformats.org/officeDocument/2006/relationships/hyperlink" Target="https://www.etsi.org/deliver/etsi_ts/138400_138499/138420/18.01.00_60/ts_138420v180100p.pdf" TargetMode="External"/><Relationship Id="rId1505" Type="http://schemas.openxmlformats.org/officeDocument/2006/relationships/hyperlink" Target="https://www.tta.or.kr/eng/ttaSearchEngView.do?key=461&amp;searchStandardNo=TTAT.3G-37.462V18.0.0&amp;searchCate=TTAS" TargetMode="External"/><Relationship Id="rId1712" Type="http://schemas.openxmlformats.org/officeDocument/2006/relationships/hyperlink" Target="https://members.tsdsi.in/s/8GbrF4SL388TY7D" TargetMode="External"/><Relationship Id="rId293" Type="http://schemas.openxmlformats.org/officeDocument/2006/relationships/hyperlink" Target="https://www.atis.org/3gpp-transpositions" TargetMode="External"/><Relationship Id="rId2181" Type="http://schemas.openxmlformats.org/officeDocument/2006/relationships/hyperlink" Target="https://www.atis.org/3gpp-transpositions" TargetMode="External"/><Relationship Id="rId153" Type="http://schemas.openxmlformats.org/officeDocument/2006/relationships/hyperlink" Target="https://www.ccsa.org.cn/api/portalsFile/downloadOldFile?type=17&amp;oldFileUrl=NTN/SRIT/CCSA.3GPP.38.201.V17.0.0.doc" TargetMode="External"/><Relationship Id="rId360" Type="http://schemas.openxmlformats.org/officeDocument/2006/relationships/hyperlink" Target="https://www.ccsa.org.cn/api/portalsFile/downloadOldFile?type=17&amp;oldFileUrl=NTN/SRIT/CCSA.3GPP.36.304.V18.2.0.docx" TargetMode="External"/><Relationship Id="rId598" Type="http://schemas.openxmlformats.org/officeDocument/2006/relationships/hyperlink" Target="https://www.tta.or.kr/eng/ttaSearchEngView.do?key=461&amp;searchStandardNo=TTAT.3G-36.361V17.0.0&amp;searchCate=TTAS" TargetMode="External"/><Relationship Id="rId2041" Type="http://schemas.openxmlformats.org/officeDocument/2006/relationships/hyperlink" Target="https://www.tta.or.kr/eng/ttaSearchEngView.do?key=461&amp;searchStandardNo=TTAT.3G-38.472V17.2.0&amp;searchCate=TTAS" TargetMode="External"/><Relationship Id="rId2279" Type="http://schemas.openxmlformats.org/officeDocument/2006/relationships/hyperlink" Target="https://www.itu.int/rec/R-REC-M.2150/en" TargetMode="External"/><Relationship Id="rId2486" Type="http://schemas.openxmlformats.org/officeDocument/2006/relationships/hyperlink" Target="https://members.tsdsi.in/s/EX4bWYm6dZRLGbg" TargetMode="External"/><Relationship Id="rId2693" Type="http://schemas.openxmlformats.org/officeDocument/2006/relationships/hyperlink" Target="https://www.ccsa.org.cn/api/portalsFile/downloadOldFile?type=17&amp;oldFileUrl=NTN/RIT/CCSA.3GPP.38.422.V17.1.0.docx" TargetMode="External"/><Relationship Id="rId220" Type="http://schemas.openxmlformats.org/officeDocument/2006/relationships/hyperlink" Target="https://www.etsi.org/deliver/etsi_ts/138200_138299/138212/17.09.00_60/ts_138212v170900p.pdf" TargetMode="External"/><Relationship Id="rId458" Type="http://schemas.openxmlformats.org/officeDocument/2006/relationships/hyperlink" Target="https://www.atis.org/3gpp-transpositions" TargetMode="External"/><Relationship Id="rId665" Type="http://schemas.openxmlformats.org/officeDocument/2006/relationships/hyperlink" Target="https://www.atis.org/3gpp-transpositions" TargetMode="External"/><Relationship Id="rId872" Type="http://schemas.openxmlformats.org/officeDocument/2006/relationships/hyperlink" Target="https://www.ccsa.org.cn/api/portalsFile/downloadOldFile?type=17&amp;oldFileUrl=NTN/SRIT/CCSA.3GPP.38.323.V17.5.0.docx" TargetMode="External"/><Relationship Id="rId1088" Type="http://schemas.openxmlformats.org/officeDocument/2006/relationships/hyperlink" Target="https://www.etsi.org/deliver/etsi_ts/136400_136499/136421/18.00.00_60/ts_136421v180000p.pdf" TargetMode="External"/><Relationship Id="rId1295" Type="http://schemas.openxmlformats.org/officeDocument/2006/relationships/hyperlink" Target="https://members.tsdsi.in/s/CPMtQE64gBDQLK4" TargetMode="External"/><Relationship Id="rId2139" Type="http://schemas.openxmlformats.org/officeDocument/2006/relationships/hyperlink" Target="https://members.tsdsi.in/s/pJDYsjXNnXxk4DH" TargetMode="External"/><Relationship Id="rId2346" Type="http://schemas.openxmlformats.org/officeDocument/2006/relationships/hyperlink" Target="https://members.tsdsi.in/s/9YEB6gPeKdztmCj" TargetMode="External"/><Relationship Id="rId2553" Type="http://schemas.openxmlformats.org/officeDocument/2006/relationships/hyperlink" Target="https://www.etsi.org/deliver/etsi_ts/137400_137499/137472/18.00.00_60/ts_137472v180000p.pdf" TargetMode="External"/><Relationship Id="rId2760" Type="http://schemas.openxmlformats.org/officeDocument/2006/relationships/hyperlink" Target="https://members.tsdsi.in/s/oE47yE8dam8sswQ" TargetMode="External"/><Relationship Id="rId318" Type="http://schemas.openxmlformats.org/officeDocument/2006/relationships/hyperlink" Target="https://www.ccsa.org.cn/api/portalsFile/downloadOldFile?type=17&amp;oldFileUrl=NTN/SRIT/CCSA.3GPP.36.300.V18.3.0.docx" TargetMode="External"/><Relationship Id="rId525" Type="http://schemas.openxmlformats.org/officeDocument/2006/relationships/hyperlink" Target="https://www.ccsa.org.cn/api/portalsFile/downloadOldFile?type=17&amp;oldFileUrl=NTN/SRIT/CCSA.3GPP.36.331.V17.10.0.docx" TargetMode="External"/><Relationship Id="rId732" Type="http://schemas.openxmlformats.org/officeDocument/2006/relationships/hyperlink" Target="https://www.ccsa.org.cn/api/portalsFile/downloadOldFile?type=17&amp;oldFileUrl=NTN/SRIT/CCSA.3GPP.38.304.V18.3.0.docx" TargetMode="External"/><Relationship Id="rId1155" Type="http://schemas.openxmlformats.org/officeDocument/2006/relationships/hyperlink" Target="https://www.tta.or.kr/eng/ttaSearchEngView.do?key=461&amp;searchStandardNo=TTAT.3G-36.424V18.0.0&amp;searchCate=TTAS" TargetMode="External"/><Relationship Id="rId1362" Type="http://schemas.openxmlformats.org/officeDocument/2006/relationships/hyperlink" Target="https://www.tta.or.kr/eng/ttaSearchEngView.do?key=461&amp;searchStandardNo=TTAT.3G-36.462V17.0.0&amp;searchCate=TTAS" TargetMode="External"/><Relationship Id="rId2206" Type="http://schemas.openxmlformats.org/officeDocument/2006/relationships/hyperlink" Target="https://www.ccsa.org.cn/api/portalsFile/downloadOldFile?type=17&amp;oldFileUrl=NTN/SRIT/CCSA.3GPP.38.108.V17.9.0.docx" TargetMode="External"/><Relationship Id="rId2413" Type="http://schemas.openxmlformats.org/officeDocument/2006/relationships/hyperlink" Target="https://atis.org/international-partnerships/3gpp/3gpp-specifications-published-as-atis-standards/" TargetMode="External"/><Relationship Id="rId2620" Type="http://schemas.openxmlformats.org/officeDocument/2006/relationships/hyperlink" Target="https://members.tsdsi.in/s/EgwtBJQPJ56SnPR" TargetMode="External"/><Relationship Id="rId99" Type="http://schemas.openxmlformats.org/officeDocument/2006/relationships/hyperlink" Target="https://www.ccsa.org.cn/api/portalsFile/downloadOldFile?type=17&amp;oldFileUrl=NTN/SRIT/CCSA.3GPP.36.212.V18.0.0.docx" TargetMode="External"/><Relationship Id="rId1015" Type="http://schemas.openxmlformats.org/officeDocument/2006/relationships/hyperlink" Target="https://members.tsdsi.in/s/oDoG4EnorbcJoNx" TargetMode="External"/><Relationship Id="rId1222" Type="http://schemas.openxmlformats.org/officeDocument/2006/relationships/hyperlink" Target="https://www.atis.org/3gpp-transpositions-Rel-17" TargetMode="External"/><Relationship Id="rId1667" Type="http://schemas.openxmlformats.org/officeDocument/2006/relationships/hyperlink" Target="https://members.tsdsi.in/s/fzWmctZfSSJxRkt" TargetMode="External"/><Relationship Id="rId1874" Type="http://schemas.openxmlformats.org/officeDocument/2006/relationships/hyperlink" Target="https://www.etsi.org/deliver/etsi_ts/138400_138499/138421/18.00.00_60/ts_138421v180000p.pdf" TargetMode="External"/><Relationship Id="rId2718" Type="http://schemas.openxmlformats.org/officeDocument/2006/relationships/hyperlink" Target="https://www.ccsa.org.cn/api/portalsFile/downloadOldFile?type=17&amp;oldFileUrl=NTN/RIT/CCSA.3GPP.38.424.V18.0.0.docx" TargetMode="External"/><Relationship Id="rId1527" Type="http://schemas.openxmlformats.org/officeDocument/2006/relationships/hyperlink" Target="https://www.tta.or.kr/eng/ttaSearchEngView.do?key=461&amp;searchStandardNo=TTAT.3G-37.470V18.0.0&amp;searchCate=TTAS" TargetMode="External"/><Relationship Id="rId1734" Type="http://schemas.openxmlformats.org/officeDocument/2006/relationships/hyperlink" Target="https://members.tsdsi.in/s/x8y6qQYyRMMLtoE" TargetMode="External"/><Relationship Id="rId1941" Type="http://schemas.openxmlformats.org/officeDocument/2006/relationships/hyperlink" Target="https://members.tsdsi.in/s/6iaQMPt2kef46mS" TargetMode="External"/><Relationship Id="rId26" Type="http://schemas.openxmlformats.org/officeDocument/2006/relationships/hyperlink" Target="https://www.itu.int/pub/R-RES-R.65" TargetMode="External"/><Relationship Id="rId175" Type="http://schemas.openxmlformats.org/officeDocument/2006/relationships/hyperlink" Target="https://www.ccsa.org.cn/api/portalsFile/downloadOldFile?type=17&amp;oldFileUrl=NTN/SRIT/CCSA.3GPP.38.202.V17.5.0.docx" TargetMode="External"/><Relationship Id="rId1801" Type="http://schemas.openxmlformats.org/officeDocument/2006/relationships/hyperlink" Target="https://www.tta.or.kr/eng/ttaSearchEngView.do?key=461&amp;searchStandardNo=TTAT.3G-38.414V17.0.0&amp;searchCate=TTAS" TargetMode="External"/><Relationship Id="rId382" Type="http://schemas.openxmlformats.org/officeDocument/2006/relationships/hyperlink" Target="https://www.ccsa.org.cn/api/portalsFile/downloadOldFile?type=17&amp;oldFileUrl=NTN/SRIT/CCSA.3GPP.36.305.V18.0.0.docx" TargetMode="External"/><Relationship Id="rId687" Type="http://schemas.openxmlformats.org/officeDocument/2006/relationships/hyperlink" Target="https://www.atis.org/3gpp-transpositions" TargetMode="External"/><Relationship Id="rId2063" Type="http://schemas.openxmlformats.org/officeDocument/2006/relationships/hyperlink" Target="https://www.tta.or.kr/eng/ttaSearchEngView.do?key=461&amp;searchStandardNo=TTAT.3G-38.473V17.10.0&amp;searchCate=TTAS" TargetMode="External"/><Relationship Id="rId2270" Type="http://schemas.openxmlformats.org/officeDocument/2006/relationships/hyperlink" Target="https://www.3gpp.org/specifications/specification-numbering" TargetMode="External"/><Relationship Id="rId2368" Type="http://schemas.openxmlformats.org/officeDocument/2006/relationships/hyperlink" Target="https://atis.org/international-partnerships/3gpp/3gpp-specifications-published-as-atis-standards/" TargetMode="External"/><Relationship Id="rId242" Type="http://schemas.openxmlformats.org/officeDocument/2006/relationships/hyperlink" Target="https://www.etsi.org/deliver/etsi_ts/138200_138299/138213/17.11.00_60/ts_138213v171100p.pdf" TargetMode="External"/><Relationship Id="rId894" Type="http://schemas.openxmlformats.org/officeDocument/2006/relationships/hyperlink" Target="https://members.tsdsi.in/s/EX4bWYm6dZRLGbg" TargetMode="External"/><Relationship Id="rId1177" Type="http://schemas.openxmlformats.org/officeDocument/2006/relationships/hyperlink" Target="https://www.tta.or.kr/eng/ttaSearchEngView.do?key=461&amp;searchStandardNo=TTAT.3G-36.425V18.0.0&amp;searchCate=TTAS" TargetMode="External"/><Relationship Id="rId2130" Type="http://schemas.openxmlformats.org/officeDocument/2006/relationships/hyperlink" Target="https://www.tta.or.kr/eng/ttaSearchEngView.do?key=461&amp;searchStandardNo=TTAT.3G-36.111V17.0.0&amp;searchCate=TTAS" TargetMode="External"/><Relationship Id="rId2575" Type="http://schemas.openxmlformats.org/officeDocument/2006/relationships/hyperlink" Target="https://members.tsdsi.in/s/dm65dLH8msHx3Em" TargetMode="External"/><Relationship Id="rId2782" Type="http://schemas.openxmlformats.org/officeDocument/2006/relationships/hyperlink" Target="https://atis.org/international-partnerships/3gpp/3gpp-specifications-published-as-atis-standards/" TargetMode="External"/><Relationship Id="rId102" Type="http://schemas.openxmlformats.org/officeDocument/2006/relationships/hyperlink" Target="https://www.etsi.org/deliver/etsi_ts/136200_136299/136212/18.00.00_60/ts_136212v180000p.pdf" TargetMode="External"/><Relationship Id="rId547" Type="http://schemas.openxmlformats.org/officeDocument/2006/relationships/hyperlink" Target="https://www.ccsa.org.cn/api/portalsFile/downloadOldFile?type=17&amp;oldFileUrl=NTN/SRIT/CCSA.3GPP.36.355.V17.0.0.docx" TargetMode="External"/><Relationship Id="rId754" Type="http://schemas.openxmlformats.org/officeDocument/2006/relationships/hyperlink" Target="https://www.ccsa.org.cn/api/portalsFile/downloadOldFile?type=17&amp;oldFileUrl=NTN/SRIT/CCSA.3GPP.38.305.V18.3.0.docx" TargetMode="External"/><Relationship Id="rId961" Type="http://schemas.openxmlformats.org/officeDocument/2006/relationships/hyperlink" Target="https://www.tta.or.kr/eng/ttaSearchEngView.do?key=461&amp;searchStandardNo=TTAT.3G-36.410V18.0.0&amp;searchCate=TTAS" TargetMode="External"/><Relationship Id="rId1384" Type="http://schemas.openxmlformats.org/officeDocument/2006/relationships/hyperlink" Target="https://www.tta.or.kr/eng/ttaSearchEngView.do?key=461&amp;searchStandardNo=TTAT.3G-36.463V17.0.0&amp;searchCate=TTAS" TargetMode="External"/><Relationship Id="rId1591" Type="http://schemas.openxmlformats.org/officeDocument/2006/relationships/hyperlink" Target="https://members.tsdsi.in/s/7Efsr5Et2Dfw6aZ" TargetMode="External"/><Relationship Id="rId1689" Type="http://schemas.openxmlformats.org/officeDocument/2006/relationships/hyperlink" Target="https://members.tsdsi.in/s/wBsXCCWRxfFSdXD" TargetMode="External"/><Relationship Id="rId2228" Type="http://schemas.openxmlformats.org/officeDocument/2006/relationships/hyperlink" Target="https://www.ccsa.org.cn/api/portalsFile/downloadOldFile?type=17&amp;oldFileUrl=NTN/SRIT/CCSA.3GPP.38.124.V17.2.0.docx" TargetMode="External"/><Relationship Id="rId2435" Type="http://schemas.openxmlformats.org/officeDocument/2006/relationships/hyperlink" Target="https://www.etsi.org/deliver/etsi_ts/138300_138399/138307/17.13.00_60/ts_138307v171300p.pdf" TargetMode="External"/><Relationship Id="rId2642" Type="http://schemas.openxmlformats.org/officeDocument/2006/relationships/hyperlink" Target="https://atis.org/international-partnerships/3gpp/3gpp-specifications-published-as-atis-standards/" TargetMode="External"/><Relationship Id="rId90" Type="http://schemas.openxmlformats.org/officeDocument/2006/relationships/hyperlink" Target="https://www.etsi.org/deliver/etsi_ts/136200_136299/136212/17.01.00_60/ts_136212v170100p.pdf" TargetMode="External"/><Relationship Id="rId407" Type="http://schemas.openxmlformats.org/officeDocument/2006/relationships/hyperlink" Target="https://www.etsi.org/deliver/etsi_ts/136300_136399/136306/18.03.00_60/ts_136306v180300p.pdf" TargetMode="External"/><Relationship Id="rId614" Type="http://schemas.openxmlformats.org/officeDocument/2006/relationships/hyperlink" Target="https://www.etsi.org/deliver/etsi_ts/137300_137399/137320/17.05.00_60/ts_137320v170500p.pdf" TargetMode="External"/><Relationship Id="rId821" Type="http://schemas.openxmlformats.org/officeDocument/2006/relationships/hyperlink" Target="https://www.etsi.org/deliver/etsi_ts/138300_138399/138314/18.00.00_60/ts_138314v180000p.pdf" TargetMode="External"/><Relationship Id="rId1037" Type="http://schemas.openxmlformats.org/officeDocument/2006/relationships/hyperlink" Target="https://members.tsdsi.in/s/fpqTF5fxqwYacFK" TargetMode="External"/><Relationship Id="rId1244" Type="http://schemas.openxmlformats.org/officeDocument/2006/relationships/hyperlink" Target="https://www.atis.org/3gpp-transpositions-Rel-17" TargetMode="External"/><Relationship Id="rId1451" Type="http://schemas.openxmlformats.org/officeDocument/2006/relationships/hyperlink" Target="https://www.tta.or.kr/eng/ttaSearchEngView.do?key=461&amp;searchStandardNo=TTAT.3G-37.460V17.0.0&amp;searchCate=TTAS" TargetMode="External"/><Relationship Id="rId1896" Type="http://schemas.openxmlformats.org/officeDocument/2006/relationships/hyperlink" Target="https://www.etsi.org/deliver/etsi_ts/138400_138499/138422/18.01.00_60/ts_138422v180100p.pdf" TargetMode="External"/><Relationship Id="rId2502" Type="http://schemas.openxmlformats.org/officeDocument/2006/relationships/hyperlink" Target="https://atis.org/international-partnerships/3gpp/3gpp-specifications-published-as-atis-standards/" TargetMode="External"/><Relationship Id="rId919" Type="http://schemas.openxmlformats.org/officeDocument/2006/relationships/hyperlink" Target="https://www.atis.org/3gpp-transpositions-Rel-17" TargetMode="External"/><Relationship Id="rId1104" Type="http://schemas.openxmlformats.org/officeDocument/2006/relationships/hyperlink" Target="https://www.tta.or.kr/eng/ttaSearchEngView.do?key=461&amp;searchStandardNo=TTAT.3G-36.422V17.1.0&amp;searchCate=TTAS" TargetMode="External"/><Relationship Id="rId1311" Type="http://schemas.openxmlformats.org/officeDocument/2006/relationships/hyperlink" Target="https://www.atis.org/3gpp-transpositions" TargetMode="External"/><Relationship Id="rId1549" Type="http://schemas.openxmlformats.org/officeDocument/2006/relationships/hyperlink" Target="https://www.tta.or.kr/eng/ttaSearchEngView.do?key=461&amp;searchStandardNo=TTAT.3G-37.471V18.0.0&amp;searchCate=TTAS" TargetMode="External"/><Relationship Id="rId1756" Type="http://schemas.openxmlformats.org/officeDocument/2006/relationships/hyperlink" Target="https://members.tsdsi.in/s/SE3nb7cRierjqyR" TargetMode="External"/><Relationship Id="rId1963" Type="http://schemas.openxmlformats.org/officeDocument/2006/relationships/hyperlink" Target="https://members.tsdsi.in/s/EnpqWk8cq8DwCDL" TargetMode="External"/><Relationship Id="rId2807" Type="http://schemas.openxmlformats.org/officeDocument/2006/relationships/hyperlink" Target="https://atis.org/international-partnerships/3gpp/3gpp-specifications-published-as-atis-standards/" TargetMode="External"/><Relationship Id="rId48" Type="http://schemas.openxmlformats.org/officeDocument/2006/relationships/hyperlink" Target="https://www.etsi.org/deliver/etsi_ts/136200_136299/136201/17.00.00_60/ts_136201v170000p.pdf" TargetMode="External"/><Relationship Id="rId1409" Type="http://schemas.openxmlformats.org/officeDocument/2006/relationships/hyperlink" Target="https://www.atis.org/3gpp-transpositions" TargetMode="External"/><Relationship Id="rId1616" Type="http://schemas.openxmlformats.org/officeDocument/2006/relationships/hyperlink" Target="https://www.atis.org/3gpp-transpositions-Rel-17" TargetMode="External"/><Relationship Id="rId1823" Type="http://schemas.openxmlformats.org/officeDocument/2006/relationships/hyperlink" Target="https://www.tta.or.kr/eng/ttaSearchEngView.do?key=461&amp;searchStandardNo=TTAT.3G-38.415V17.1.0&amp;searchCate=TTAS" TargetMode="External"/><Relationship Id="rId197" Type="http://schemas.openxmlformats.org/officeDocument/2006/relationships/hyperlink" Target="https://www.ccsa.org.cn/api/portalsFile/downloadOldFile?type=17&amp;oldFileUrl=NTN/SRIT/CCSA.3GPP.38.211.V17.9.0.docx" TargetMode="External"/><Relationship Id="rId2085" Type="http://schemas.openxmlformats.org/officeDocument/2006/relationships/hyperlink" Target="https://www.atis.org/3gpp-transpositions%20-%20Rel-18" TargetMode="External"/><Relationship Id="rId2292" Type="http://schemas.openxmlformats.org/officeDocument/2006/relationships/hyperlink" Target="https://www.tta.or.kr/eng/ttaSearchEngView.do?key=461&amp;searchStandardNo=TTAT.3G-38.201V18.0.0&amp;searchCate=TTAS" TargetMode="External"/><Relationship Id="rId264" Type="http://schemas.openxmlformats.org/officeDocument/2006/relationships/hyperlink" Target="https://www.etsi.org/deliver/etsi_ts/138200_138299/138214/17.11.00_60/ts_138214v171100p.pdf" TargetMode="External"/><Relationship Id="rId471" Type="http://schemas.openxmlformats.org/officeDocument/2006/relationships/hyperlink" Target="https://www.ccsa.org.cn/api/portalsFile/downloadOldFile?type=17&amp;oldFileUrl=NTN/SRIT/CCSA.3GPP.36.321.V18.3.0.docx" TargetMode="External"/><Relationship Id="rId2152" Type="http://schemas.openxmlformats.org/officeDocument/2006/relationships/hyperlink" Target="https://www.tta.or.kr/eng/ttaSearchEngView.do?key=461&amp;searchStandardNo=TTAT.3G-36.124V17.1.0&amp;searchCate=TTAS" TargetMode="External"/><Relationship Id="rId2597" Type="http://schemas.openxmlformats.org/officeDocument/2006/relationships/hyperlink" Target="https://atis.org/international-partnerships/3gpp/3gpp-specifications-published-as-atis-standards/" TargetMode="External"/><Relationship Id="rId124" Type="http://schemas.openxmlformats.org/officeDocument/2006/relationships/hyperlink" Target="https://members.tsdsi.in/s/YQAW7CgScfdzASw" TargetMode="External"/><Relationship Id="rId569" Type="http://schemas.openxmlformats.org/officeDocument/2006/relationships/hyperlink" Target="https://www.ccsa.org.cn/api/portalsFile/downloadOldFile?type=17&amp;oldFileUrl=NTN/SRIT/CCSA.3GPP.36.360.V17.0.0.doc" TargetMode="External"/><Relationship Id="rId776" Type="http://schemas.openxmlformats.org/officeDocument/2006/relationships/hyperlink" Target="https://www.ccsa.org.cn/api/portalsFile/downloadOldFile?type=17&amp;oldFileUrl=NTN/SRIT/CCSA.3GPP.38.306.V18.3.0.docx" TargetMode="External"/><Relationship Id="rId983" Type="http://schemas.openxmlformats.org/officeDocument/2006/relationships/hyperlink" Target="https://www.tta.or.kr/eng/ttaSearchEngView.do?key=461&amp;searchStandardNo=TTAT.3G-36.411V18.0.0&amp;searchCate=TTAS" TargetMode="External"/><Relationship Id="rId1199" Type="http://schemas.openxmlformats.org/officeDocument/2006/relationships/hyperlink" Target="https://www.tta.or.kr/eng/ttaSearchEngView.do?key=461&amp;searchStandardNo=TTAT.3G-36.440V18.0.0&amp;searchCate=TTAS" TargetMode="External"/><Relationship Id="rId2457" Type="http://schemas.openxmlformats.org/officeDocument/2006/relationships/hyperlink" Target="https://www.tta.or.kr/eng/ttaSearchEngView.do?key=461&amp;searchStandardNo=TTAT.3G-38.321V17.10.0&amp;searchCate=TTAS" TargetMode="External"/><Relationship Id="rId2664" Type="http://schemas.openxmlformats.org/officeDocument/2006/relationships/hyperlink" Target="https://www.etsi.org/deliver/etsi_ts/138400_138499/138415/17.01.00_60/ts_138415v170100p.pdf" TargetMode="External"/><Relationship Id="rId331" Type="http://schemas.openxmlformats.org/officeDocument/2006/relationships/hyperlink" Target="https://www.etsi.org/deliver/etsi_ts/136300_136399/136302/17.00.00_60/ts_136302v170000p.pdf" TargetMode="External"/><Relationship Id="rId429" Type="http://schemas.openxmlformats.org/officeDocument/2006/relationships/hyperlink" Target="https://www.etsi.org/deliver/etsi_ts/136300_136399/136307/18.05.00_60/ts_136307v180500p.pdf" TargetMode="External"/><Relationship Id="rId636" Type="http://schemas.openxmlformats.org/officeDocument/2006/relationships/hyperlink" Target="https://www.etsi.org/deliver/etsi_ts/137300_137399/137324/17.00.00_60/ts_137324v170000p.pdf" TargetMode="External"/><Relationship Id="rId1059" Type="http://schemas.openxmlformats.org/officeDocument/2006/relationships/hyperlink" Target="https://members.tsdsi.in/s/WiRLJt8zDHPEM2c" TargetMode="External"/><Relationship Id="rId1266" Type="http://schemas.openxmlformats.org/officeDocument/2006/relationships/hyperlink" Target="https://www.atis.org/3gpp-transpositions-Rel-17" TargetMode="External"/><Relationship Id="rId1473" Type="http://schemas.openxmlformats.org/officeDocument/2006/relationships/hyperlink" Target="https://www.tta.or.kr/eng/ttaSearchEngView.do?key=461&amp;searchStandardNo=TTAT.3G-37.461V17.1.0&amp;searchCate=TTAS" TargetMode="External"/><Relationship Id="rId2012" Type="http://schemas.openxmlformats.org/officeDocument/2006/relationships/hyperlink" Target="https://www.ccsa.org.cn/api/portalsFile/downloadOldFile?type=17&amp;oldFileUrl=NTN/SRIT/CCSA.3GPP.38.471.V17.0.0.doc" TargetMode="External"/><Relationship Id="rId2317" Type="http://schemas.openxmlformats.org/officeDocument/2006/relationships/hyperlink" Target="https://www.tta.or.kr/eng/ttaSearchEngView.do?key=461&amp;searchStandardNo=TTAT.3G-38.212V17.9.0&amp;searchCate=TTAS" TargetMode="External"/><Relationship Id="rId843" Type="http://schemas.openxmlformats.org/officeDocument/2006/relationships/hyperlink" Target="https://www.etsi.org/deliver/etsi_ts/138300_138399/138321/18.03.00_60/ts_138321v180300p.pdf" TargetMode="External"/><Relationship Id="rId1126" Type="http://schemas.openxmlformats.org/officeDocument/2006/relationships/hyperlink" Target="https://www.atis.org/3gpp-transpositions%20-%20Rel-18" TargetMode="External"/><Relationship Id="rId1680" Type="http://schemas.openxmlformats.org/officeDocument/2006/relationships/hyperlink" Target="https://www.tta.or.kr/eng/ttaSearchEngView.do?key=461&amp;searchStandardNo=TTAT.3G-37.483V18.2.0&amp;searchCate=TTAS" TargetMode="External"/><Relationship Id="rId1778" Type="http://schemas.openxmlformats.org/officeDocument/2006/relationships/hyperlink" Target="https://members.tsdsi.in/s/ByqymZ2JemoKttY" TargetMode="External"/><Relationship Id="rId1985" Type="http://schemas.openxmlformats.org/officeDocument/2006/relationships/hyperlink" Target="https://members.tsdsi.in/s/kGZDGBaNGKL6pnt" TargetMode="External"/><Relationship Id="rId2524" Type="http://schemas.openxmlformats.org/officeDocument/2006/relationships/hyperlink" Target="https://members.tsdsi.in/s/LNtXJoncpJyx6k9" TargetMode="External"/><Relationship Id="rId2731" Type="http://schemas.openxmlformats.org/officeDocument/2006/relationships/hyperlink" Target="https://www.tta.or.kr/eng/ttaSearchEngView.do?key=461&amp;searchStandardNo=TTAT.3G-38.425V18.1.0&amp;searchCate=TTAS" TargetMode="External"/><Relationship Id="rId2829" Type="http://schemas.openxmlformats.org/officeDocument/2006/relationships/hyperlink" Target="https://www.etsi.org/deliver/etsi_ts/138100_138199/138133/18.07.00_60/ts_138133v180700p.pdf" TargetMode="External"/><Relationship Id="rId703" Type="http://schemas.openxmlformats.org/officeDocument/2006/relationships/hyperlink" Target="https://www.etsi.org/deliver/etsi_ts/138300_138399/138300/17.10.00_60/ts_138300v171000p.pdf" TargetMode="External"/><Relationship Id="rId910" Type="http://schemas.openxmlformats.org/officeDocument/2006/relationships/hyperlink" Target="https://www.ccsa.org.cn/api/portalsFile/downloadOldFile?type=17&amp;oldFileUrl=NTN/SRIT/CCSA.3GPP.38.355.V18.3.0.docx" TargetMode="External"/><Relationship Id="rId1333" Type="http://schemas.openxmlformats.org/officeDocument/2006/relationships/hyperlink" Target="https://www.ccsa.org.cn/api/portalsFile/downloadOldFile?type=17&amp;oldFileUrl=NTN/SRIT/CCSA.3GPP.36.461.V17.0.0.doc" TargetMode="External"/><Relationship Id="rId1540" Type="http://schemas.openxmlformats.org/officeDocument/2006/relationships/hyperlink" Target="https://www.atis.org/3gpp-transpositions" TargetMode="External"/><Relationship Id="rId1638" Type="http://schemas.openxmlformats.org/officeDocument/2006/relationships/hyperlink" Target="https://www.atis.org/3gpp-transpositions-Rel-17" TargetMode="External"/><Relationship Id="rId1400" Type="http://schemas.openxmlformats.org/officeDocument/2006/relationships/hyperlink" Target="https://www.ccsa.org.cn/api/portalsFile/downloadOldFile?type=17&amp;oldFileUrl=NTN/SRIT/CCSA.3GPP.36.464.V17.0.0.doc" TargetMode="External"/><Relationship Id="rId1845" Type="http://schemas.openxmlformats.org/officeDocument/2006/relationships/hyperlink" Target="https://www.tta.or.kr/eng/ttaSearchEngView.do?key=461&amp;searchStandardNo=TTAT.3G-38.420V17.2.0&amp;searchCate=TTAS" TargetMode="External"/><Relationship Id="rId1705" Type="http://schemas.openxmlformats.org/officeDocument/2006/relationships/hyperlink" Target="https://www.atis.org/3gpp-transpositions" TargetMode="External"/><Relationship Id="rId1912" Type="http://schemas.openxmlformats.org/officeDocument/2006/relationships/hyperlink" Target="https://www.atis.org/3gpp-transpositions%20-%20Rel-18" TargetMode="External"/><Relationship Id="rId286" Type="http://schemas.openxmlformats.org/officeDocument/2006/relationships/hyperlink" Target="https://www.etsi.org/deliver/etsi_ts/138200_138299/138215/17.05.00_60/ts_138215v170500p.pdf" TargetMode="External"/><Relationship Id="rId493" Type="http://schemas.openxmlformats.org/officeDocument/2006/relationships/hyperlink" Target="https://www.ccsa.org.cn/api/portalsFile/downloadOldFile?type=17&amp;oldFileUrl=NTN/SRIT/CCSA.3GPP.36.322.V18.0.0.docx" TargetMode="External"/><Relationship Id="rId2174" Type="http://schemas.openxmlformats.org/officeDocument/2006/relationships/hyperlink" Target="https://www.ccsa.org.cn/api/portalsFile/downloadOldFile?type=17&amp;oldFileUrl=NTN/SRIT/CCSA.3GPP.36.133.V18.7.0.zip" TargetMode="External"/><Relationship Id="rId2381" Type="http://schemas.openxmlformats.org/officeDocument/2006/relationships/hyperlink" Target="https://members.tsdsi.in/s/7Bnfa9pPydg3bo4" TargetMode="External"/><Relationship Id="rId146" Type="http://schemas.openxmlformats.org/officeDocument/2006/relationships/hyperlink" Target="https://members.tsdsi.in/s/QsCJb8C8AoWJqLN" TargetMode="External"/><Relationship Id="rId353" Type="http://schemas.openxmlformats.org/officeDocument/2006/relationships/hyperlink" Target="https://www.etsi.org/deliver/etsi_ts/136300_136399/136304/17.05.00_60/ts_136304v170500p.pdf" TargetMode="External"/><Relationship Id="rId560" Type="http://schemas.openxmlformats.org/officeDocument/2006/relationships/hyperlink" Target="https://www.etsi.org/deliver/etsi_ts/136300_136399/136355/18.00.00_60/ts_136355v180000p.pdf" TargetMode="External"/><Relationship Id="rId798" Type="http://schemas.openxmlformats.org/officeDocument/2006/relationships/hyperlink" Target="https://www.ccsa.org.cn/api/portalsFile/downloadOldFile?type=17&amp;oldFileUrl=NTN/SRIT/CCSA.3GPP.38.307.V18.2.0.docx" TargetMode="External"/><Relationship Id="rId1190" Type="http://schemas.openxmlformats.org/officeDocument/2006/relationships/hyperlink" Target="https://www.atis.org/3gpp-transpositions" TargetMode="External"/><Relationship Id="rId2034" Type="http://schemas.openxmlformats.org/officeDocument/2006/relationships/hyperlink" Target="https://www.ccsa.org.cn/api/portalsFile/downloadOldFile?type=17&amp;oldFileUrl=NTN/SRIT/CCSA.3GPP.38.472.V17.2.0.docx" TargetMode="External"/><Relationship Id="rId2241" Type="http://schemas.openxmlformats.org/officeDocument/2006/relationships/hyperlink" Target="https://www.etsi.org/deliver/etsi_ts/138100_138199/138124/18.01.00_60/ts_138124v180100p.pdf" TargetMode="External"/><Relationship Id="rId2479" Type="http://schemas.openxmlformats.org/officeDocument/2006/relationships/hyperlink" Target="https://www.ccsa.org.cn/api/portalsFile/downloadOldFile?type=17&amp;oldFileUrl=NTN/RIT/CCSA.3GPP.38.323.V18.3.0.docx" TargetMode="External"/><Relationship Id="rId2686" Type="http://schemas.openxmlformats.org/officeDocument/2006/relationships/hyperlink" Target="https://www.tta.or.kr/eng/ttaSearchEngView.do?key=461&amp;searchStandardNo=TTAT.3G-38.421V17.0.0&amp;searchCate=TTAS" TargetMode="External"/><Relationship Id="rId213" Type="http://schemas.openxmlformats.org/officeDocument/2006/relationships/hyperlink" Target="https://www.tta.or.kr/eng/ttaSearchEngView.do?key=461&amp;searchStandardNo=TTAT.3G-38.211V18.4.0&amp;searchCate=TTAS" TargetMode="External"/><Relationship Id="rId420" Type="http://schemas.openxmlformats.org/officeDocument/2006/relationships/hyperlink" Target="https://members.tsdsi.in/s/HaKkWqwwEX2N9ms" TargetMode="External"/><Relationship Id="rId658" Type="http://schemas.openxmlformats.org/officeDocument/2006/relationships/hyperlink" Target="https://www.etsi.org/deliver/etsi_ts/137300_137399/137340/17.07.00_60/ts_137340v170700p.pdf" TargetMode="External"/><Relationship Id="rId865" Type="http://schemas.openxmlformats.org/officeDocument/2006/relationships/hyperlink" Target="https://www.etsi.org/deliver/etsi_ts/138300_138399/138322/18.01.00_60/ts_138322v180100p.pdf" TargetMode="External"/><Relationship Id="rId1050" Type="http://schemas.openxmlformats.org/officeDocument/2006/relationships/hyperlink" Target="https://www.tta.or.kr/eng/ttaSearchEngView.do?key=461&amp;searchStandardNo=TTAT.3G-36.414V18.0.0&amp;searchCate=TTAS" TargetMode="External"/><Relationship Id="rId1288" Type="http://schemas.openxmlformats.org/officeDocument/2006/relationships/hyperlink" Target="https://www.atis.org/3gpp-transpositions-Rel-17" TargetMode="External"/><Relationship Id="rId1495" Type="http://schemas.openxmlformats.org/officeDocument/2006/relationships/hyperlink" Target="https://www.atis.org/3gpp-transpositions%20-%20Rel-18" TargetMode="External"/><Relationship Id="rId2101" Type="http://schemas.openxmlformats.org/officeDocument/2006/relationships/hyperlink" Target="https://www.ccsa.org.cn/api/portalsFile/downloadOldFile?type=17&amp;oldFileUrl=NTN/SRIT/CCSA.3GPP.36.102.V18.6.0.docx" TargetMode="External"/><Relationship Id="rId2339" Type="http://schemas.openxmlformats.org/officeDocument/2006/relationships/hyperlink" Target="https://www.ccsa.org.cn/api/portalsFile/downloadOldFile?type=17&amp;oldFileUrl=NTN/RIT/CCSA.3GPP.38.214.V18.4.0.docx" TargetMode="External"/><Relationship Id="rId2546" Type="http://schemas.openxmlformats.org/officeDocument/2006/relationships/hyperlink" Target="https://atis.org/international-partnerships/3gpp/3gpp-specifications-published-as-atis-standards/" TargetMode="External"/><Relationship Id="rId2753" Type="http://schemas.openxmlformats.org/officeDocument/2006/relationships/hyperlink" Target="https://www.ccsa.org.cn/api/portalsFile/downloadOldFile?type=17&amp;oldFileUrl=NTN/RIT/CCSA.3GPP.38.471.V17.0.0.doc" TargetMode="External"/><Relationship Id="rId518" Type="http://schemas.openxmlformats.org/officeDocument/2006/relationships/hyperlink" Target="https://www.etsi.org/deliver/etsi_ts/136300_136399/136323/18.00.00_60/ts_136323v180000p.pdf" TargetMode="External"/><Relationship Id="rId725" Type="http://schemas.openxmlformats.org/officeDocument/2006/relationships/hyperlink" Target="https://www.etsi.org/deliver/etsi_ts/138300_138399/138304/17.09.00_60/ts_138304v170900p.pdf" TargetMode="External"/><Relationship Id="rId932" Type="http://schemas.openxmlformats.org/officeDocument/2006/relationships/hyperlink" Target="https://www.ccsa.org.cn/api/portalsFile/downloadOldFile?type=17&amp;oldFileUrl=NTN/SRIT/CCSA.3GPP.36.401.V18.1.0.docx" TargetMode="External"/><Relationship Id="rId1148" Type="http://schemas.openxmlformats.org/officeDocument/2006/relationships/hyperlink" Target="https://www.ccsa.org.cn/api/portalsFile/downloadOldFile?type=17&amp;oldFileUrl=NTN/SRIT/CCSA.3GPP.36.424.V18.0.0.docx" TargetMode="External"/><Relationship Id="rId1355" Type="http://schemas.openxmlformats.org/officeDocument/2006/relationships/hyperlink" Target="https://www.ccsa.org.cn/api/portalsFile/downloadOldFile?type=17&amp;oldFileUrl=NTN/SRIT/CCSA.3GPP.36.462.V17.0.0.doc" TargetMode="External"/><Relationship Id="rId1562" Type="http://schemas.openxmlformats.org/officeDocument/2006/relationships/hyperlink" Target="https://www.atis.org/3gpp-transpositions" TargetMode="External"/><Relationship Id="rId2406" Type="http://schemas.openxmlformats.org/officeDocument/2006/relationships/hyperlink" Target="https://members.tsdsi.in/s/m67LnQA5GzGxsBF" TargetMode="External"/><Relationship Id="rId2613" Type="http://schemas.openxmlformats.org/officeDocument/2006/relationships/hyperlink" Target="https://www.ccsa.org.cn/api/portalsFile/downloadOldFile?type=17&amp;oldFileUrl=NTN/RIT/CCSA.3GPP.38.410.V17.1.0.docx" TargetMode="External"/><Relationship Id="rId1008" Type="http://schemas.openxmlformats.org/officeDocument/2006/relationships/hyperlink" Target="https://www.atis.org/3gpp-transpositions" TargetMode="External"/><Relationship Id="rId1215" Type="http://schemas.openxmlformats.org/officeDocument/2006/relationships/hyperlink" Target="https://www.ccsa.org.cn/api/portalsFile/downloadOldFile?type=17&amp;oldFileUrl=NTN/SRIT/CCSA.3GPP.36.441.V18.0.0.docx" TargetMode="External"/><Relationship Id="rId1422" Type="http://schemas.openxmlformats.org/officeDocument/2006/relationships/hyperlink" Target="https://www.ccsa.org.cn/api/portalsFile/downloadOldFile?type=17&amp;oldFileUrl=NTN/SRIT/CCSA.3GPP.36.465.V17.0.0.doc" TargetMode="External"/><Relationship Id="rId1867" Type="http://schemas.openxmlformats.org/officeDocument/2006/relationships/hyperlink" Target="https://www.tta.or.kr/eng/ttaSearchEngView.do?key=461&amp;searchStandardNo=TTAT.3G-38.421V17.0.0&amp;searchCate=TTAS" TargetMode="External"/><Relationship Id="rId2820" Type="http://schemas.openxmlformats.org/officeDocument/2006/relationships/hyperlink" Target="https://members.tsdsi.in/s/LQPGzpDLHPfKCYS" TargetMode="External"/><Relationship Id="rId61" Type="http://schemas.openxmlformats.org/officeDocument/2006/relationships/hyperlink" Target="https://members.tsdsi.in/s/sCGsWxcG8yWrB3p" TargetMode="External"/><Relationship Id="rId1727" Type="http://schemas.openxmlformats.org/officeDocument/2006/relationships/hyperlink" Target="https://www.atis.org/3gpp-transpositions" TargetMode="External"/><Relationship Id="rId1934" Type="http://schemas.openxmlformats.org/officeDocument/2006/relationships/hyperlink" Target="https://www.atis.org/3gpp-transpositions%20-%20Rel-18" TargetMode="External"/><Relationship Id="rId19" Type="http://schemas.openxmlformats.org/officeDocument/2006/relationships/hyperlink" Target="https://www.itu.int/pub/R-RES-R.65" TargetMode="External"/><Relationship Id="rId2196" Type="http://schemas.openxmlformats.org/officeDocument/2006/relationships/hyperlink" Target="https://www.ccsa.org.cn/api/portalsFile/downloadOldFile?type=17&amp;oldFileUrl=NTN/SRIT/CCSA.3GPP.38.101-5.V18.7.0.docx" TargetMode="External"/><Relationship Id="rId168" Type="http://schemas.openxmlformats.org/officeDocument/2006/relationships/hyperlink" Target="https://members.tsdsi.in/s/f4j8DgWSikwnkmk" TargetMode="External"/><Relationship Id="rId375" Type="http://schemas.openxmlformats.org/officeDocument/2006/relationships/hyperlink" Target="https://www.etsi.org/deliver/etsi_ts/136300_136399/136305/17.03.00_60/ts_136305v170300p.pdf" TargetMode="External"/><Relationship Id="rId582" Type="http://schemas.openxmlformats.org/officeDocument/2006/relationships/hyperlink" Target="https://www.etsi.org/deliver/etsi_ts/136300_136399/136360/18.00.00_60/ts_136360v180000p.pdf" TargetMode="External"/><Relationship Id="rId2056" Type="http://schemas.openxmlformats.org/officeDocument/2006/relationships/hyperlink" Target="https://www.ccsa.org.cn/api/portalsFile/downloadOldFile?type=17&amp;oldFileUrl=NTN/SRIT/CCSA.3GPP.38.473.V17.10.0.docx" TargetMode="External"/><Relationship Id="rId2263" Type="http://schemas.openxmlformats.org/officeDocument/2006/relationships/hyperlink" Target="https://members.tsdsi.in/s/MqkyapEs4F6yG3G" TargetMode="External"/><Relationship Id="rId2470" Type="http://schemas.openxmlformats.org/officeDocument/2006/relationships/hyperlink" Target="https://www.etsi.org/deliver/etsi_ts/138300_138399/138322/18.01.00_60/ts_138322v180100p.pdf" TargetMode="External"/><Relationship Id="rId3" Type="http://schemas.openxmlformats.org/officeDocument/2006/relationships/styles" Target="styles.xml"/><Relationship Id="rId235" Type="http://schemas.openxmlformats.org/officeDocument/2006/relationships/hyperlink" Target="https://www.tta.or.kr/eng/ttaSearchEngView.do?key=461&amp;searchStandardNo=TTAT.3G-38.212V18.4.0&amp;searchCate=TTAS" TargetMode="External"/><Relationship Id="rId442" Type="http://schemas.openxmlformats.org/officeDocument/2006/relationships/hyperlink" Target="https://members.tsdsi.in/s/WwrAHxRQrJPLBD2" TargetMode="External"/><Relationship Id="rId887" Type="http://schemas.openxmlformats.org/officeDocument/2006/relationships/hyperlink" Target="https://members.tsdsi.in/s/4cwDRbeYj2ZrSfK" TargetMode="External"/><Relationship Id="rId1072" Type="http://schemas.openxmlformats.org/officeDocument/2006/relationships/hyperlink" Target="https://www.tta.or.kr/eng/ttaSearchEngView.do?key=461&amp;searchStandardNo=TTAT.3G-36.420V18.0.0&amp;searchCate=TTAS" TargetMode="External"/><Relationship Id="rId2123" Type="http://schemas.openxmlformats.org/officeDocument/2006/relationships/hyperlink" Target="https://www.ccsa.org.cn/api/portalsFile/downloadOldFile?type=17&amp;oldFileUrl=NTN/SRIT/CCSA.3GPP.36.111.V17.0.0.docx" TargetMode="External"/><Relationship Id="rId2330" Type="http://schemas.openxmlformats.org/officeDocument/2006/relationships/hyperlink" Target="https://www.etsi.org/deliver/etsi_ts/138200_138299/138213/18.04.00_60/ts_138213v180400p.pdf" TargetMode="External"/><Relationship Id="rId2568" Type="http://schemas.openxmlformats.org/officeDocument/2006/relationships/hyperlink" Target="https://www.ccsa.org.cn/api/portalsFile/downloadOldFile?type=17&amp;oldFileUrl=NTN/RIT/CCSA.3GPP.37.480.V18.1.0.docx" TargetMode="External"/><Relationship Id="rId2775" Type="http://schemas.openxmlformats.org/officeDocument/2006/relationships/hyperlink" Target="https://members.tsdsi.in/s/B4fYxtHKrZmC4bE" TargetMode="External"/><Relationship Id="rId302" Type="http://schemas.openxmlformats.org/officeDocument/2006/relationships/hyperlink" Target="https://www.tta.or.kr/eng/ttaSearchEngView.do?key=461&amp;searchStandardNo=TTAT.3G-38.215V18.3.0&amp;searchCate=TTAS" TargetMode="External"/><Relationship Id="rId747" Type="http://schemas.openxmlformats.org/officeDocument/2006/relationships/hyperlink" Target="https://www.etsi.org/deliver/etsi_ts/138300_138399/138305/17.07.00_60/ts_138305v170700p.pdf" TargetMode="External"/><Relationship Id="rId954" Type="http://schemas.openxmlformats.org/officeDocument/2006/relationships/hyperlink" Target="https://www.ccsa.org.cn/api/portalsFile/downloadOldFile?type=17&amp;oldFileUrl=NTN/SRIT/CCSA.3GPP.36.410.V18.0.0.docx" TargetMode="External"/><Relationship Id="rId1377" Type="http://schemas.openxmlformats.org/officeDocument/2006/relationships/hyperlink" Target="https://www.ccsa.org.cn/api/portalsFile/downloadOldFile?type=17&amp;oldFileUrl=NTN/SRIT/CCSA.3GPP.36.463.V17.0.0.doc" TargetMode="External"/><Relationship Id="rId1584" Type="http://schemas.openxmlformats.org/officeDocument/2006/relationships/hyperlink" Target="https://www.atis.org/3gpp-transpositions" TargetMode="External"/><Relationship Id="rId1791" Type="http://schemas.openxmlformats.org/officeDocument/2006/relationships/hyperlink" Target="https://www.tta.or.kr/eng/ttaSearchEngView.do?key=461&amp;searchStandardNo=TTAT.3G-38.413V18.3.0&amp;searchCate=TTAS" TargetMode="External"/><Relationship Id="rId2428" Type="http://schemas.openxmlformats.org/officeDocument/2006/relationships/hyperlink" Target="https://www.atis.org/3gpp-transpositions%20-%20Rel-18" TargetMode="External"/><Relationship Id="rId2635" Type="http://schemas.openxmlformats.org/officeDocument/2006/relationships/hyperlink" Target="https://members.tsdsi.in/s/SE3nb7cRierjqyR" TargetMode="External"/><Relationship Id="rId83" Type="http://schemas.openxmlformats.org/officeDocument/2006/relationships/hyperlink" Target="https://www.tta.or.kr/eng/ttaSearchEngView.do?key=461&amp;searchStandardNo=TTAT.3G-36.211V18.0.1&amp;searchCate=TTAS" TargetMode="External"/><Relationship Id="rId607" Type="http://schemas.openxmlformats.org/officeDocument/2006/relationships/hyperlink" Target="https://members.tsdsi.in/s/X5SsFam3RsjpsDm" TargetMode="External"/><Relationship Id="rId814" Type="http://schemas.openxmlformats.org/officeDocument/2006/relationships/hyperlink" Target="https://www.tta.or.kr/eng/ttaSearchEngView.do?key=461&amp;searchStandardNo=TTAT.3G-38.314V17.5.0&amp;searchCate=TTAS" TargetMode="External"/><Relationship Id="rId1237" Type="http://schemas.openxmlformats.org/officeDocument/2006/relationships/hyperlink" Target="https://www.ccsa.org.cn/api/portalsFile/downloadOldFile?type=17&amp;oldFileUrl=NTN/SRIT/CCSA.3GPP.36.442.V18.0.0.docx" TargetMode="External"/><Relationship Id="rId1444" Type="http://schemas.openxmlformats.org/officeDocument/2006/relationships/hyperlink" Target="https://www.ccsa.org.cn/api/portalsFile/downloadOldFile?type=17&amp;oldFileUrl=NTN/SRIT/CCSA.3GPP.37.460.V17.0.0.doc" TargetMode="External"/><Relationship Id="rId1651" Type="http://schemas.openxmlformats.org/officeDocument/2006/relationships/hyperlink" Target="https://www.ccsa.org.cn/api/portalsFile/downloadOldFile?type=17&amp;oldFileUrl=NTN/SRIT/CCSA.3GPP.37.482.V18.1.0.docx" TargetMode="External"/><Relationship Id="rId1889" Type="http://schemas.openxmlformats.org/officeDocument/2006/relationships/hyperlink" Target="https://www.tta.or.kr/eng/ttaSearchEngView.do?key=461&amp;searchStandardNo=TTAT.3G-38.422V17.1.0&amp;searchCate=TTAS" TargetMode="External"/><Relationship Id="rId2702" Type="http://schemas.openxmlformats.org/officeDocument/2006/relationships/hyperlink" Target="https://atis.org/international-partnerships/3gpp/3gpp-specifications-published-as-atis-standards/" TargetMode="External"/><Relationship Id="rId1304" Type="http://schemas.openxmlformats.org/officeDocument/2006/relationships/hyperlink" Target="https://www.etsi.org/deliver/etsi_ts/136400_136499/136445/18.00.00_60/ts_136445v180000p.pdf" TargetMode="External"/><Relationship Id="rId1511" Type="http://schemas.openxmlformats.org/officeDocument/2006/relationships/hyperlink" Target="https://www.etsi.org/deliver/etsi_ts/137400_137499/137470/17.00.00_60/ts_137470v170000p.pdf" TargetMode="External"/><Relationship Id="rId1749" Type="http://schemas.openxmlformats.org/officeDocument/2006/relationships/hyperlink" Target="https://www.atis.org/3gpp-transpositions" TargetMode="External"/><Relationship Id="rId1956" Type="http://schemas.openxmlformats.org/officeDocument/2006/relationships/hyperlink" Target="https://www.atis.org/3gpp-transpositions%20-%20Rel-18" TargetMode="External"/><Relationship Id="rId1609" Type="http://schemas.openxmlformats.org/officeDocument/2006/relationships/hyperlink" Target="https://www.ccsa.org.cn/api/portalsFile/downloadOldFile?type=17&amp;oldFileUrl=NTN/SRIT/CCSA.3GPP.37.480.V18.1.0.docx" TargetMode="External"/><Relationship Id="rId1816" Type="http://schemas.openxmlformats.org/officeDocument/2006/relationships/hyperlink" Target="https://www.ccsa.org.cn/api/portalsFile/downloadOldFile?type=17&amp;oldFileUrl=NTN/SRIT/CCSA.3GPP.38.415.V17.1.0.docx" TargetMode="External"/><Relationship Id="rId10" Type="http://schemas.openxmlformats.org/officeDocument/2006/relationships/footer" Target="footer1.xml"/><Relationship Id="rId397" Type="http://schemas.openxmlformats.org/officeDocument/2006/relationships/hyperlink" Target="https://www.etsi.org/deliver/etsi_ts/136300_136399/136306/17.07.00_60/ts_136306v170700p.pdf" TargetMode="External"/><Relationship Id="rId2078" Type="http://schemas.openxmlformats.org/officeDocument/2006/relationships/hyperlink" Target="https://www.ccsa.org.cn/api/portalsFile/downloadOldFile?type=17&amp;oldFileUrl=NTN/SRIT/CCSA.3GPP.38.474.V17.0.0.zip" TargetMode="External"/><Relationship Id="rId2285" Type="http://schemas.openxmlformats.org/officeDocument/2006/relationships/hyperlink" Target="https://www.etsi.org/deliver/etsi_ts/138200_138299/138201/17.00.00_60/ts_138201v170000p.pdf" TargetMode="External"/><Relationship Id="rId2492" Type="http://schemas.openxmlformats.org/officeDocument/2006/relationships/hyperlink" Target="https://www.tta.or.kr/eng/ttaSearchEngView.do?key=461&amp;searchStandardNo=TTAT.3G-38.331V18.3.0&amp;searchCate=TTAS" TargetMode="External"/><Relationship Id="rId257" Type="http://schemas.openxmlformats.org/officeDocument/2006/relationships/hyperlink" Target="https://www.tta.or.kr/eng/ttaSearchEngView.do?key=461&amp;searchStandardNo=TTAT.3G-38.213V18.4.0&amp;searchCate=TTAS" TargetMode="External"/><Relationship Id="rId464" Type="http://schemas.openxmlformats.org/officeDocument/2006/relationships/hyperlink" Target="https://members.tsdsi.in/s/AfnKGnrFxssFPRi" TargetMode="External"/><Relationship Id="rId1094" Type="http://schemas.openxmlformats.org/officeDocument/2006/relationships/hyperlink" Target="https://www.atis.org/3gpp-transpositions-Rel-17" TargetMode="External"/><Relationship Id="rId2145" Type="http://schemas.openxmlformats.org/officeDocument/2006/relationships/hyperlink" Target="https://www.ccsa.org.cn/api/portalsFile/downloadOldFile?type=17&amp;oldFileUrl=NTN/SRIT/CCSA.3GPP.36.124.V17.1.0.docx" TargetMode="External"/><Relationship Id="rId2797" Type="http://schemas.openxmlformats.org/officeDocument/2006/relationships/hyperlink" Target="https://atis.org/international-partnerships/3gpp/3gpp-specifications-published-as-atis-standards/" TargetMode="External"/><Relationship Id="rId117" Type="http://schemas.openxmlformats.org/officeDocument/2006/relationships/hyperlink" Target="https://atis.org/international-partnerships/3gpp/3gpp-specifications-published-as-atis-standards/" TargetMode="External"/><Relationship Id="rId671" Type="http://schemas.openxmlformats.org/officeDocument/2006/relationships/hyperlink" Target="https://members.tsdsi.in/s/7Bnfa9pPydg3bo4" TargetMode="External"/><Relationship Id="rId769" Type="http://schemas.openxmlformats.org/officeDocument/2006/relationships/hyperlink" Target="https://www.etsi.org/deliver/etsi_ts/138300_138399/138306/17.10.00_60/ts_138306v171000p.pdf" TargetMode="External"/><Relationship Id="rId976" Type="http://schemas.openxmlformats.org/officeDocument/2006/relationships/hyperlink" Target="https://www.ccsa.org.cn/api/portalsFile/downloadOldFile?type=17&amp;oldFileUrl=NTN/SRIT/CCSA.3GPP.36.411.V18.0.0.docx" TargetMode="External"/><Relationship Id="rId1399" Type="http://schemas.openxmlformats.org/officeDocument/2006/relationships/hyperlink" Target="https://www.ccsa.org.cn/api/portalsFile/downloadOldFile?type=17&amp;oldFileUrl=NTN/SRIT/CCSA.3GPP.36.464.V17.0.0.doc" TargetMode="External"/><Relationship Id="rId2352" Type="http://schemas.openxmlformats.org/officeDocument/2006/relationships/hyperlink" Target="https://www.tta.or.kr/eng/ttaSearchEngView.do?key=461&amp;searchStandardNo=TTAT.3G-38.215V18.3.0&amp;searchCate=TTAS" TargetMode="External"/><Relationship Id="rId2657" Type="http://schemas.openxmlformats.org/officeDocument/2006/relationships/hyperlink" Target="https://atis.org/international-partnerships/3gpp/3gpp-specifications-published-as-atis-standards/" TargetMode="External"/><Relationship Id="rId324" Type="http://schemas.openxmlformats.org/officeDocument/2006/relationships/hyperlink" Target="https://www.tta.or.kr/eng/ttaSearchEngView.do?key=461&amp;searchStandardNo=TTAT.3G-36.300V18.3.0&amp;searchCate=TTAS" TargetMode="External"/><Relationship Id="rId531" Type="http://schemas.openxmlformats.org/officeDocument/2006/relationships/hyperlink" Target="https://members.tsdsi.in/s/L4LHZzws59AcBL8" TargetMode="External"/><Relationship Id="rId629" Type="http://schemas.openxmlformats.org/officeDocument/2006/relationships/hyperlink" Target="https://www.tta.or.kr/eng/ttaSearchEngView.do?key=461&amp;searchStandardNo=TTAT.3G-37.320V18.3.0&amp;searchCate=TTAS" TargetMode="External"/><Relationship Id="rId1161" Type="http://schemas.openxmlformats.org/officeDocument/2006/relationships/hyperlink" Target="https://www.etsi.org/deliver/etsi_ts/136400_136499/136425/17.00.00_60/ts_136425v170000p.pdf" TargetMode="External"/><Relationship Id="rId1259" Type="http://schemas.openxmlformats.org/officeDocument/2006/relationships/hyperlink" Target="https://www.ccsa.org.cn/api/portalsFile/downloadOldFile?type=17&amp;oldFileUrl=NTN/SRIT/CCSA.3GPP.36.443.V18.0.0.docx" TargetMode="External"/><Relationship Id="rId1466" Type="http://schemas.openxmlformats.org/officeDocument/2006/relationships/hyperlink" Target="https://www.ccsa.org.cn/api/portalsFile/downloadOldFile?type=17&amp;oldFileUrl=NTN/SRIT/CCSA.3GPP.37.461.V17.1.0.docx" TargetMode="External"/><Relationship Id="rId2005" Type="http://schemas.openxmlformats.org/officeDocument/2006/relationships/hyperlink" Target="https://www.etsi.org/deliver/etsi_ts/138400_138499/138470/18.03.00_60/ts_138470v180300p.pdf" TargetMode="External"/><Relationship Id="rId2212" Type="http://schemas.openxmlformats.org/officeDocument/2006/relationships/hyperlink" Target="https://members.tsdsi.in/s/PJtbaWf9Y4ndQ4e" TargetMode="External"/><Relationship Id="rId836" Type="http://schemas.openxmlformats.org/officeDocument/2006/relationships/hyperlink" Target="https://www.tta.or.kr/eng/ttaSearchEngView.do?key=461&amp;searchStandardNo=TTAT.3G-38.321V17.10.0&amp;searchCate=TTAS" TargetMode="External"/><Relationship Id="rId1021" Type="http://schemas.openxmlformats.org/officeDocument/2006/relationships/hyperlink" Target="https://www.ccsa.org.cn/api/portalsFile/downloadOldFile?type=17&amp;oldFileUrl=NTN/SRIT/CCSA.3GPP.36.413.V18.2.0.docx" TargetMode="External"/><Relationship Id="rId1119" Type="http://schemas.openxmlformats.org/officeDocument/2006/relationships/hyperlink" Target="https://www.ccsa.org.cn/api/portalsFile/downloadOldFile?type=17&amp;oldFileUrle=NTN/SRIT/CCSA.3GPP.36.423.V17.7.0.docx" TargetMode="External"/><Relationship Id="rId1673" Type="http://schemas.openxmlformats.org/officeDocument/2006/relationships/hyperlink" Target="https://www.ccsa.org.cn/api/portalsFile/downloadOldFile?type=17&amp;oldFileUrl=NTN/SRIT/CCSA.3GPP.37.483.V18.2.0.docx" TargetMode="External"/><Relationship Id="rId1880" Type="http://schemas.openxmlformats.org/officeDocument/2006/relationships/hyperlink" Target="https://www.atis.org/3gpp-transpositions" TargetMode="External"/><Relationship Id="rId1978" Type="http://schemas.openxmlformats.org/officeDocument/2006/relationships/hyperlink" Target="https://www.atis.org/3gpp-transpositions" TargetMode="External"/><Relationship Id="rId2517" Type="http://schemas.openxmlformats.org/officeDocument/2006/relationships/hyperlink" Target="https://www.ccsa.org.cn/api/portalsFile/downloadOldFile?type=17&amp;oldFileUrl=NTN/RIT/CCSA.3GPP.37.462.V17.0.0.doc" TargetMode="External"/><Relationship Id="rId2724" Type="http://schemas.openxmlformats.org/officeDocument/2006/relationships/hyperlink" Target="https://www.etsi.org/deliver/etsi_ts/138400_138499/138425/17.03.00_60/ts_138425v170300p.pdf" TargetMode="External"/><Relationship Id="rId903" Type="http://schemas.openxmlformats.org/officeDocument/2006/relationships/hyperlink" Target="https://www.etsi.org/deliver/etsi_ts/138300_138399/138331/18.03.00_60/ts_138331v180300p.pdf" TargetMode="External"/><Relationship Id="rId1326" Type="http://schemas.openxmlformats.org/officeDocument/2006/relationships/hyperlink" Target="https://www.etsi.org/deliver/etsi_ts/136400_136499/136455/18.01.00_60/ts_136455v180100p.pdf" TargetMode="External"/><Relationship Id="rId1533" Type="http://schemas.openxmlformats.org/officeDocument/2006/relationships/hyperlink" Target="https://www.etsi.org/deliver/etsi_ts/137400_137499/137471/17.00.00_60/ts_137471v170000p.pdf" TargetMode="External"/><Relationship Id="rId1740" Type="http://schemas.openxmlformats.org/officeDocument/2006/relationships/hyperlink" Target="https://www.ccsa.org.cn/api/portalsFile/downloadOldFile?type=17&amp;oldFileUrl=NTN/SRIT/CCSA.3GPP.38.411.V18.0.0.docx" TargetMode="External"/><Relationship Id="rId32" Type="http://schemas.openxmlformats.org/officeDocument/2006/relationships/image" Target="media/image4.jpeg"/><Relationship Id="rId1600" Type="http://schemas.openxmlformats.org/officeDocument/2006/relationships/hyperlink" Target="https://www.etsi.org/deliver/etsi_ts/137400_137499/137480/17.02.00_60/ts_137480v170200p.pdf" TargetMode="External"/><Relationship Id="rId1838" Type="http://schemas.openxmlformats.org/officeDocument/2006/relationships/hyperlink" Target="https://www.ccsa.org.cn/api/portalsFile/downloadOldFile?type=17&amp;oldFileUrl=NTN/SRIT/CCSA.3GPP.38.420.V17.2.0.docx" TargetMode="External"/><Relationship Id="rId181" Type="http://schemas.openxmlformats.org/officeDocument/2006/relationships/hyperlink" Target="https://www.tta.or.kr/eng/ttaSearchEngView.do?key=461&amp;searchStandardNo=TTAT.3G-38.202V17.5.0&amp;searchCate=TTAS" TargetMode="External"/><Relationship Id="rId1905" Type="http://schemas.openxmlformats.org/officeDocument/2006/relationships/hyperlink" Target="https://www.ccsa.org.cn/api/portalsFile/downloadOldFile?type=17&amp;oldFileUrl=NTN/SRIT/CCSA.3GPP.38.423.V17.10.0.docx" TargetMode="External"/><Relationship Id="rId279" Type="http://schemas.openxmlformats.org/officeDocument/2006/relationships/hyperlink" Target="https://www.tta.or.kr/eng/ttaSearchEngView.do?key=461&amp;searchStandardNo=TTAT.3G-38.214V18.4.0&amp;searchCate=TTAS" TargetMode="External"/><Relationship Id="rId486" Type="http://schemas.openxmlformats.org/officeDocument/2006/relationships/hyperlink" Target="https://members.tsdsi.in/s/5PdEsQ5jxmSLKYJ" TargetMode="External"/><Relationship Id="rId693" Type="http://schemas.openxmlformats.org/officeDocument/2006/relationships/hyperlink" Target="https://members.tsdsi.in/s/pRFAb4xwH26sdDH" TargetMode="External"/><Relationship Id="rId2167" Type="http://schemas.openxmlformats.org/officeDocument/2006/relationships/hyperlink" Target="https://www.etsi.org/deliver/etsi_ts/136100_136199/136133/17.14.00_60/ts_136133v171400p.pdf" TargetMode="External"/><Relationship Id="rId2374" Type="http://schemas.openxmlformats.org/officeDocument/2006/relationships/hyperlink" Target="https://www.ccsa.org.cn/api/portalsFile/downloadOldFile?type=17&amp;oldFileUrl=NTN/RIT/CCSA.3GPP.37.340.V17.7.0.docx" TargetMode="External"/><Relationship Id="rId2581" Type="http://schemas.openxmlformats.org/officeDocument/2006/relationships/hyperlink" Target="https://www.tta.or.kr/eng/ttaSearchEngView.do?key=461&amp;searchStandardNo=TTAT.3G-37.481V18.0.0&amp;searchCate=TTAS" TargetMode="External"/><Relationship Id="rId139" Type="http://schemas.openxmlformats.org/officeDocument/2006/relationships/hyperlink" Target="https://www.atis.org/3gpp-transpositions" TargetMode="External"/><Relationship Id="rId346" Type="http://schemas.openxmlformats.org/officeDocument/2006/relationships/hyperlink" Target="https://www.tta.or.kr/eng/ttaSearchEngView.do?key=461&amp;searchStandardNo=TTAT.3G-36.302V18.0.0&amp;searchCate=TTAS" TargetMode="External"/><Relationship Id="rId553" Type="http://schemas.openxmlformats.org/officeDocument/2006/relationships/hyperlink" Target="https://www.tta.or.kr/eng/ttaSearchEngView.do?key=461&amp;searchStandardNo=TTAT.3G-36.355V17.0.0&amp;searchCate=TTAS" TargetMode="External"/><Relationship Id="rId760" Type="http://schemas.openxmlformats.org/officeDocument/2006/relationships/hyperlink" Target="https://members.tsdsi.in/s/G4zycCfDfbxN7gD" TargetMode="External"/><Relationship Id="rId998" Type="http://schemas.openxmlformats.org/officeDocument/2006/relationships/hyperlink" Target="https://www.ccsa.org.cn/api/portalsFile/downloadOldFile?type=17&amp;oldFileUrl=NTN/SRIT/CCSA.3GPP.36.412.V18.1.0.docx" TargetMode="External"/><Relationship Id="rId1183" Type="http://schemas.openxmlformats.org/officeDocument/2006/relationships/hyperlink" Target="https://www.etsi.org/deliver/etsi_ts/136400_136499/136440/17.00.00_60/ts_136440v170000p.pdf" TargetMode="External"/><Relationship Id="rId1390" Type="http://schemas.openxmlformats.org/officeDocument/2006/relationships/hyperlink" Target="https://www.ccsa.org.cn/api/portalsFile/downloadOldFile?type=17&amp;oldFileUrl=NTN/SRIT/CCSA.3GPP.36.463.V18.0.0.docx" TargetMode="External"/><Relationship Id="rId2027" Type="http://schemas.openxmlformats.org/officeDocument/2006/relationships/hyperlink" Target="https://www.etsi.org/deliver/etsi_ts/138400_138499/138471/18.00.00_60/ts_138471v180000p.pdf" TargetMode="External"/><Relationship Id="rId2234" Type="http://schemas.openxmlformats.org/officeDocument/2006/relationships/hyperlink" Target="https://www.tta.or.kr/eng/ttaSearchEngView.do?key=461&amp;searchStandardNo=TTAT.3G-38.124V17.2.0&amp;searchCate=TTAS" TargetMode="External"/><Relationship Id="rId2441" Type="http://schemas.openxmlformats.org/officeDocument/2006/relationships/hyperlink" Target="https://members.tsdsi.in/s/nJbCstnLAzdorPY" TargetMode="External"/><Relationship Id="rId2679" Type="http://schemas.openxmlformats.org/officeDocument/2006/relationships/hyperlink" Target="https://www.etsi.org/deliver/etsi_ts/138400_138499/138420/18.01.00_60/ts_138420v180100p.pdf" TargetMode="External"/><Relationship Id="rId206" Type="http://schemas.openxmlformats.org/officeDocument/2006/relationships/hyperlink" Target="https://www.ccsa.org.cn/api/portalsFile/downloadOldFile?type=17&amp;oldFileUrl=NTN/SRIT/CCSA.3GPP.38.211.V18.4.0.docx" TargetMode="External"/><Relationship Id="rId413" Type="http://schemas.openxmlformats.org/officeDocument/2006/relationships/hyperlink" Target="https://www.atis.org/3gpp-transpositions" TargetMode="External"/><Relationship Id="rId858" Type="http://schemas.openxmlformats.org/officeDocument/2006/relationships/hyperlink" Target="https://www.tta.or.kr/eng/ttaSearchEngView.do?key=461&amp;searchStandardNo=TTAT.3G-38.322V17.4.0&amp;searchCate=TTAS" TargetMode="External"/><Relationship Id="rId1043" Type="http://schemas.openxmlformats.org/officeDocument/2006/relationships/hyperlink" Target="https://www.ccsa.org.cn/api/portalsFile/downloadOldFile?type=17&amp;oldFileUrl=NTN/SRIT/CCSA.3GPP.36.414.V18.0.0.docx" TargetMode="External"/><Relationship Id="rId1488" Type="http://schemas.openxmlformats.org/officeDocument/2006/relationships/hyperlink" Target="https://www.ccsa.org.cn/api/portalsFile/downloadOldFile?type=17&amp;oldFileUrl=NTN/SRIT/CCSA.3GPP.37.462.V17.0.0.doc" TargetMode="External"/><Relationship Id="rId1695" Type="http://schemas.openxmlformats.org/officeDocument/2006/relationships/hyperlink" Target="https://www.ccsa.org.cn/api/portalsFile/downloadOldFile?type=17&amp;oldFileUrl=NTN/SRIT/CCSA.3GPP.38.401.V18.3.0.docx" TargetMode="External"/><Relationship Id="rId2539" Type="http://schemas.openxmlformats.org/officeDocument/2006/relationships/hyperlink" Target="https://members.tsdsi.in/s/sWcmKcYgJPBfk7d" TargetMode="External"/><Relationship Id="rId2746" Type="http://schemas.openxmlformats.org/officeDocument/2006/relationships/hyperlink" Target="https://www.tta.or.kr/eng/ttaSearchEngView.do?key=461&amp;searchStandardNo=TTAT.3G-38.470V17.6.0&amp;searchCate=TTAS" TargetMode="External"/><Relationship Id="rId620" Type="http://schemas.openxmlformats.org/officeDocument/2006/relationships/hyperlink" Target="https://atis.org/international-partnerships/3gpp/3gpp-specifications-published-as-atis-standards/" TargetMode="External"/><Relationship Id="rId718" Type="http://schemas.openxmlformats.org/officeDocument/2006/relationships/hyperlink" Target="https://www.tta.or.kr/eng/ttaSearchEngView.do?key=461&amp;searchStandardNo=TTAT.3G-38.300V18.3.0&amp;searchCate=TTAS" TargetMode="External"/><Relationship Id="rId925" Type="http://schemas.openxmlformats.org/officeDocument/2006/relationships/hyperlink" Target="https://www.etsi.org/deliver/etsi_ts/136400_136499/136401/17.01.00_60/ts_136401v170100p.pdf" TargetMode="External"/><Relationship Id="rId1250" Type="http://schemas.openxmlformats.org/officeDocument/2006/relationships/hyperlink" Target="https://www.etsi.org/deliver/etsi_ts/136400_136499/136443/17.00.01_60/ts_136443v170001p.pdf" TargetMode="External"/><Relationship Id="rId1348" Type="http://schemas.openxmlformats.org/officeDocument/2006/relationships/hyperlink" Target="https://www.etsi.org/deliver/etsi_ts/136400_136499/136461/18.00.00_60/ts_136461v180000p.pdf" TargetMode="External"/><Relationship Id="rId1555" Type="http://schemas.openxmlformats.org/officeDocument/2006/relationships/hyperlink" Target="https://www.etsi.org/deliver/etsi_ts/137400_137499/137472/17.00.00_60/ts_137472v170000p.pdf" TargetMode="External"/><Relationship Id="rId1762" Type="http://schemas.openxmlformats.org/officeDocument/2006/relationships/hyperlink" Target="https://www.ccsa.org.cn/api/portalsFile/downloadOldFile?type=17&amp;oldFileUrl=NTN/SRIT/CCSA.3GPP.38.412.V18.1.0.docx" TargetMode="External"/><Relationship Id="rId2301" Type="http://schemas.openxmlformats.org/officeDocument/2006/relationships/hyperlink" Target="https://members.tsdsi.in/s/pm2MeNYaNzMi9G7" TargetMode="External"/><Relationship Id="rId2606" Type="http://schemas.openxmlformats.org/officeDocument/2006/relationships/hyperlink" Target="https://www.tta.or.kr/eng/ttaSearchEngView.do?key=461&amp;searchStandardNo=TTAT.3G-38.401V17.10.0&amp;searchCate=TTAS" TargetMode="External"/><Relationship Id="rId1110" Type="http://schemas.openxmlformats.org/officeDocument/2006/relationships/hyperlink" Target="https://www.etsi.org/deliver/etsi_ts/136400_136499/136422/18.01.00_60/ts_136422v180100p.pdf" TargetMode="External"/><Relationship Id="rId1208" Type="http://schemas.openxmlformats.org/officeDocument/2006/relationships/hyperlink" Target="https://members.tsdsi.in/s/z25kTsPPnJGcYBJ" TargetMode="External"/><Relationship Id="rId1415" Type="http://schemas.openxmlformats.org/officeDocument/2006/relationships/hyperlink" Target="https://members.tsdsi.in/s/Rg3ZzTGCCfYWsC2" TargetMode="External"/><Relationship Id="rId2813" Type="http://schemas.openxmlformats.org/officeDocument/2006/relationships/hyperlink" Target="https://www.ccsa.org.cn/api/portalsFile/downloadOldFile?type=17&amp;oldFileUrl=NTN/RIT/CCSA.3GPP.38.124.V17.2.0.docx" TargetMode="External"/><Relationship Id="rId54" Type="http://schemas.openxmlformats.org/officeDocument/2006/relationships/hyperlink" Target="https://atis.org/international-partnerships/3gpp/3gpp-specifications-published-as-atis-standards/" TargetMode="External"/><Relationship Id="rId1622" Type="http://schemas.openxmlformats.org/officeDocument/2006/relationships/hyperlink" Target="https://www.etsi.org/deliver/etsi_ts/137400_137499/137481/17.00.00_60/ts_137481v170000p.pdf" TargetMode="External"/><Relationship Id="rId1927" Type="http://schemas.openxmlformats.org/officeDocument/2006/relationships/hyperlink" Target="https://www.ccsa.org.cn/api/portalsFile/downloadOldFile?type=17&amp;oldFileUrl=NTN/SRIT/CCSA.3GPP.38.424.V17.0.0.doc" TargetMode="External"/><Relationship Id="rId2091" Type="http://schemas.openxmlformats.org/officeDocument/2006/relationships/hyperlink" Target="https://www.etsi.org/deliver/etsi_ts/138400_138499/138474/18.00.00_60/ts_138474v180000p.pdf" TargetMode="External"/><Relationship Id="rId2189" Type="http://schemas.openxmlformats.org/officeDocument/2006/relationships/hyperlink" Target="https://members.tsdsi.in/s/SZ9i4piddBSa8Dc" TargetMode="External"/><Relationship Id="rId270" Type="http://schemas.openxmlformats.org/officeDocument/2006/relationships/hyperlink" Target="https://atis.org/international-partnerships/3gpp/3gpp-specifications-published-as-atis-standards/" TargetMode="External"/><Relationship Id="rId2396" Type="http://schemas.openxmlformats.org/officeDocument/2006/relationships/hyperlink" Target="https://members.tsdsi.in/s/BdiKTkGfJEMCCCg" TargetMode="External"/><Relationship Id="rId130" Type="http://schemas.openxmlformats.org/officeDocument/2006/relationships/hyperlink" Target="https://www.ccsa.org.cn/api/portalsFile/downloadOldFile?type=17&amp;oldFileUrl=NTN/SRIT/CCSA.3GPP.36.214.V17.0.0.docx" TargetMode="External"/><Relationship Id="rId368" Type="http://schemas.openxmlformats.org/officeDocument/2006/relationships/hyperlink" Target="https://www.tta.or.kr/eng/ttaSearchEngView.do?key=461&amp;searchStandardNo=TTAT.3G-36.304V18.2.0&amp;searchCate=TTAS" TargetMode="External"/><Relationship Id="rId575" Type="http://schemas.openxmlformats.org/officeDocument/2006/relationships/hyperlink" Target="https://www.tta.or.kr/eng/ttaSearchEngView.do?key=461&amp;searchStandardNo=TTAT.3G-36.360V17.0.0&amp;searchCate=TTAS" TargetMode="External"/><Relationship Id="rId782" Type="http://schemas.openxmlformats.org/officeDocument/2006/relationships/hyperlink" Target="https://www.tta.or.kr/eng/ttaSearchEngView.do?key=461&amp;searchStandardNo=TTAT.3G-38.306V18.3.0&amp;searchCate=TTAS" TargetMode="External"/><Relationship Id="rId2049" Type="http://schemas.openxmlformats.org/officeDocument/2006/relationships/hyperlink" Target="https://members.tsdsi.in/s/X79fCWCWe6iL7CC" TargetMode="External"/><Relationship Id="rId2256" Type="http://schemas.openxmlformats.org/officeDocument/2006/relationships/hyperlink" Target="https://www.tta.or.kr/eng/ttaSearchEngView.do?key=461&amp;searchStandardNo=TTAT.3G-38.133V17.15.0&amp;searchCate=TTAS" TargetMode="External"/><Relationship Id="rId2463" Type="http://schemas.openxmlformats.org/officeDocument/2006/relationships/hyperlink" Target="https://atis.org/international-partnerships/3gpp/3gpp-specifications-published-as-atis-standards/" TargetMode="External"/><Relationship Id="rId2670" Type="http://schemas.openxmlformats.org/officeDocument/2006/relationships/hyperlink" Target="https://members.tsdsi.in/s/jExztpRi6zzPQrM" TargetMode="External"/><Relationship Id="rId228" Type="http://schemas.openxmlformats.org/officeDocument/2006/relationships/hyperlink" Target="https://www.ccsa.org.cn/api/portalsFile/downloadOldFile?type=17&amp;oldFileUrl=NTN/SRIT/CCSA.3GPP.38.212.V18.4.0.docx" TargetMode="External"/><Relationship Id="rId435" Type="http://schemas.openxmlformats.org/officeDocument/2006/relationships/hyperlink" Target="https://www.atis.org/3gpp-transpositions" TargetMode="External"/><Relationship Id="rId642" Type="http://schemas.openxmlformats.org/officeDocument/2006/relationships/hyperlink" Target="https://atis.org/international-partnerships/3gpp/3gpp-specifications-published-as-atis-standards/" TargetMode="External"/><Relationship Id="rId1065" Type="http://schemas.openxmlformats.org/officeDocument/2006/relationships/hyperlink" Target="https://www.ccsa.org.cn/api/portalsFile/downloadOldFile?type=17&amp;oldFileUrl=NTN/SRIT/CCSA.3GPP.36.420.V18.0.0.docx" TargetMode="External"/><Relationship Id="rId1272" Type="http://schemas.openxmlformats.org/officeDocument/2006/relationships/hyperlink" Target="https://www.etsi.org/deliver/etsi_ts/136400_136499/136444/17.00.00_60/ts_136444v170000p.pdf" TargetMode="External"/><Relationship Id="rId2116" Type="http://schemas.openxmlformats.org/officeDocument/2006/relationships/hyperlink" Target="https://members.tsdsi.in/s/RPteZKLgPCDpA8T" TargetMode="External"/><Relationship Id="rId2323" Type="http://schemas.openxmlformats.org/officeDocument/2006/relationships/hyperlink" Target="https://atis.org/international-partnerships/3gpp/3gpp-specifications-published-as-atis-standards/" TargetMode="External"/><Relationship Id="rId2530" Type="http://schemas.openxmlformats.org/officeDocument/2006/relationships/hyperlink" Target="https://www.tta.or.kr/eng/ttaSearchEngView.do?key=461&amp;searchStandardNo=TTAT.3G-37.470V17.0.0&amp;searchCate=TTAS" TargetMode="External"/><Relationship Id="rId2768" Type="http://schemas.openxmlformats.org/officeDocument/2006/relationships/hyperlink" Target="https://www.ccsa.org.cn/api/portalsFile/downloadOldFile?type=17&amp;oldFileUrl=NTN/RIT/CCSA.3GPP.38.472.V18.1.0.docx" TargetMode="External"/><Relationship Id="rId502" Type="http://schemas.openxmlformats.org/officeDocument/2006/relationships/hyperlink" Target="https://www.atis.org/3gpp-transpositions" TargetMode="External"/><Relationship Id="rId947" Type="http://schemas.openxmlformats.org/officeDocument/2006/relationships/hyperlink" Target="https://www.etsi.org/deliver/etsi_ts/136400_136499/136410/17.00.00_60/ts_136410v170000p.pdf" TargetMode="External"/><Relationship Id="rId1132" Type="http://schemas.openxmlformats.org/officeDocument/2006/relationships/hyperlink" Target="https://members.tsdsi.in/s/q2JtR44a8rozdsw" TargetMode="External"/><Relationship Id="rId1577" Type="http://schemas.openxmlformats.org/officeDocument/2006/relationships/hyperlink" Target="https://www.etsi.org/deliver/etsi_ts/137400_137499/137473/17.02.00_60/ts_137473v170200p.pdf" TargetMode="External"/><Relationship Id="rId1784" Type="http://schemas.openxmlformats.org/officeDocument/2006/relationships/hyperlink" Target="https://www.ccsa.org.cn/api/portalsFile/downloadOldFile?type=17&amp;oldFileUrl=NTN/SRIT/CCSA.3GPP.38.413.V18.3.0.docx" TargetMode="External"/><Relationship Id="rId1991" Type="http://schemas.openxmlformats.org/officeDocument/2006/relationships/hyperlink" Target="https://www.ccsa.org.cn/api/portalsFile/downloadOldFile?type=17&amp;oldFileUrl=NTN/SRIT/CCSA.3GPP.38.470.V17.6.0.docx" TargetMode="External"/><Relationship Id="rId2628" Type="http://schemas.openxmlformats.org/officeDocument/2006/relationships/hyperlink" Target="https://www.ccsa.org.cn/api/portalsFile/downloadOldFile?type=17&amp;oldFileUrl=NTN/RIT/CCSA.3GPP.38.411.V18.0.0.docx" TargetMode="External"/><Relationship Id="rId2835" Type="http://schemas.openxmlformats.org/officeDocument/2006/relationships/header" Target="header13.xml"/><Relationship Id="rId76" Type="http://schemas.openxmlformats.org/officeDocument/2006/relationships/hyperlink" Target="https://www.atis.org/3gpp-transpositions" TargetMode="External"/><Relationship Id="rId807" Type="http://schemas.openxmlformats.org/officeDocument/2006/relationships/hyperlink" Target="https://www.atis.org/3gpp-transpositions" TargetMode="External"/><Relationship Id="rId1437" Type="http://schemas.openxmlformats.org/officeDocument/2006/relationships/hyperlink" Target="https://members.tsdsi.in/s/kq2kdifriXQ8roq" TargetMode="External"/><Relationship Id="rId1644" Type="http://schemas.openxmlformats.org/officeDocument/2006/relationships/hyperlink" Target="https://www.etsi.org/deliver/etsi_ts/137400_137499/137482/17.04.00_60/ts_137482v170400p.pdf" TargetMode="External"/><Relationship Id="rId1851" Type="http://schemas.openxmlformats.org/officeDocument/2006/relationships/hyperlink" Target="https://www.etsi.org/deliver/etsi_ts/138400_138499/138420/18.01.00_60/ts_138420v180100p.pdf" TargetMode="External"/><Relationship Id="rId1504" Type="http://schemas.openxmlformats.org/officeDocument/2006/relationships/hyperlink" Target="https://www.tta.or.kr/eng/ttaSearchEngView.do?key=461&amp;searchStandardNo=TTAT.3G-37.462V18.0.0&amp;searchCate=TTAS" TargetMode="External"/><Relationship Id="rId1711" Type="http://schemas.openxmlformats.org/officeDocument/2006/relationships/hyperlink" Target="https://members.tsdsi.in/s/8GbrF4SL388TY7D" TargetMode="External"/><Relationship Id="rId1949" Type="http://schemas.openxmlformats.org/officeDocument/2006/relationships/hyperlink" Target="https://www.ccsa.org.cn/api/portalsFile/downloadOldFile?type=17&amp;oldFileUrl=NTN/SRIT/CCSA.3GPP.38.425.V17.3.0.docx" TargetMode="External"/><Relationship Id="rId292" Type="http://schemas.openxmlformats.org/officeDocument/2006/relationships/hyperlink" Target="https://atis.org/international-partnerships/3gpp/3gpp-specifications-published-as-atis-standards/" TargetMode="External"/><Relationship Id="rId1809" Type="http://schemas.openxmlformats.org/officeDocument/2006/relationships/hyperlink" Target="https://www.etsi.org/deliver/etsi_ts/138400_138499/138414/18.00.00_60/ts_138414v180000p.pdf" TargetMode="External"/><Relationship Id="rId597" Type="http://schemas.openxmlformats.org/officeDocument/2006/relationships/hyperlink" Target="https://www.tta.or.kr/eng/ttaSearchEngView.do?key=461&amp;searchStandardNo=TTAT.3G-36.361V17.0.0&amp;searchCate=TTAS" TargetMode="External"/><Relationship Id="rId2180" Type="http://schemas.openxmlformats.org/officeDocument/2006/relationships/hyperlink" Target="https://www.tta.or.kr/eng/ttaSearchEngView.do?key=461&amp;searchStandardNo=TTAT.3G-36.133V18.7.0&amp;searchCate=TTAS" TargetMode="External"/><Relationship Id="rId2278" Type="http://schemas.openxmlformats.org/officeDocument/2006/relationships/hyperlink" Target="https://www.itu.int/md/R19-IMT.2020.SAT-C-0005/en" TargetMode="External"/><Relationship Id="rId2485" Type="http://schemas.openxmlformats.org/officeDocument/2006/relationships/hyperlink" Target="https://www.etsi.org/deliver/etsi_ts/138300_138399/138331/17.10.00_60/ts_138331v171000p.pdf" TargetMode="External"/><Relationship Id="rId152" Type="http://schemas.openxmlformats.org/officeDocument/2006/relationships/hyperlink" Target="https://www.ccsa.org.cn/api/portalsFile/downloadOldFile?type=17&amp;oldFileUrl=NTN/SRIT/CCSA.3GPP.38.201.V17.0.0.doc" TargetMode="External"/><Relationship Id="rId457" Type="http://schemas.openxmlformats.org/officeDocument/2006/relationships/hyperlink" Target="https://www.atis.org/3gpp-transpositions" TargetMode="External"/><Relationship Id="rId1087" Type="http://schemas.openxmlformats.org/officeDocument/2006/relationships/hyperlink" Target="https://www.ccsa.org.cn/api/portalsFile/downloadOldFile?type=17&amp;oldFileUrl=NTN/SRIT/CCSA.3GPP.36.421.V18.0.0.docx" TargetMode="External"/><Relationship Id="rId1294" Type="http://schemas.openxmlformats.org/officeDocument/2006/relationships/hyperlink" Target="https://www.etsi.org/deliver/etsi_ts/136400_136499/136445/17.00.00_60/ts_136445v170000p.pdf" TargetMode="External"/><Relationship Id="rId2040" Type="http://schemas.openxmlformats.org/officeDocument/2006/relationships/hyperlink" Target="https://www.tta.or.kr/eng/ttaSearchEngView.do?key=461&amp;searchStandardNo=TTAT.3G-38.472V17.2.0&amp;searchCate=TTAS" TargetMode="External"/><Relationship Id="rId2138" Type="http://schemas.openxmlformats.org/officeDocument/2006/relationships/hyperlink" Target="https://members.tsdsi.in/s/pJDYsjXNnXxk4DH" TargetMode="External"/><Relationship Id="rId2692" Type="http://schemas.openxmlformats.org/officeDocument/2006/relationships/hyperlink" Target="https://atis.org/international-partnerships/3gpp/3gpp-specifications-published-as-atis-standards/" TargetMode="External"/><Relationship Id="rId664" Type="http://schemas.openxmlformats.org/officeDocument/2006/relationships/hyperlink" Target="https://atis.org/international-partnerships/3gpp/3gpp-specifications-published-as-atis-standards/" TargetMode="External"/><Relationship Id="rId871" Type="http://schemas.openxmlformats.org/officeDocument/2006/relationships/hyperlink" Target="https://www.atis.org/3gpp-transpositions" TargetMode="External"/><Relationship Id="rId969" Type="http://schemas.openxmlformats.org/officeDocument/2006/relationships/hyperlink" Target="https://www.etsi.org/deliver/etsi_ts/136400_136499/136411/17.00.00_60/ts_136411v170000p.pdf" TargetMode="External"/><Relationship Id="rId1599" Type="http://schemas.openxmlformats.org/officeDocument/2006/relationships/hyperlink" Target="https://www.etsi.org/deliver/etsi_ts/137400_137499/137480/17.02.00_60/ts_137480v170200p.pdf" TargetMode="External"/><Relationship Id="rId2345" Type="http://schemas.openxmlformats.org/officeDocument/2006/relationships/hyperlink" Target="https://www.etsi.org/deliver/etsi_ts/138200_138299/138215/17.05.00_60/ts_138215v170500p.pdf" TargetMode="External"/><Relationship Id="rId2552" Type="http://schemas.openxmlformats.org/officeDocument/2006/relationships/hyperlink" Target="https://www.ccsa.org.cn/api/portalsFile/downloadOldFile?type=17&amp;oldFileUrl=NTN/RIT/CCSA.3GPP.37.472.V18.0.0.docx" TargetMode="External"/><Relationship Id="rId317" Type="http://schemas.openxmlformats.org/officeDocument/2006/relationships/hyperlink" Target="https://www.ccsa.org.cn/api/portalsFile/downloadOldFile?type=17&amp;oldFileUrl=NTN/SRIT/CCSA.3GPP.36.300.V18.3.0.docx" TargetMode="External"/><Relationship Id="rId524" Type="http://schemas.openxmlformats.org/officeDocument/2006/relationships/hyperlink" Target="https://www.atis.org/3gpp-transpositions" TargetMode="External"/><Relationship Id="rId731" Type="http://schemas.openxmlformats.org/officeDocument/2006/relationships/hyperlink" Target="https://www.atis.org/3gpp-transpositions" TargetMode="External"/><Relationship Id="rId1154" Type="http://schemas.openxmlformats.org/officeDocument/2006/relationships/hyperlink" Target="https://members.tsdsi.in/s/aAGsQyPmBnkKor3" TargetMode="External"/><Relationship Id="rId1361" Type="http://schemas.openxmlformats.org/officeDocument/2006/relationships/hyperlink" Target="https://members.tsdsi.in/s/aeQ2foMDXWaGgM6" TargetMode="External"/><Relationship Id="rId1459" Type="http://schemas.openxmlformats.org/officeDocument/2006/relationships/hyperlink" Target="https://members.tsdsi.in/s/xfEDfBBeKbyWi4H" TargetMode="External"/><Relationship Id="rId2205" Type="http://schemas.openxmlformats.org/officeDocument/2006/relationships/hyperlink" Target="https://www.atis.org/3gpp-transpositions" TargetMode="External"/><Relationship Id="rId2412" Type="http://schemas.openxmlformats.org/officeDocument/2006/relationships/hyperlink" Target="https://www.tta.or.kr/eng/ttaSearchEngView.do?key=461&amp;searchStandardNo=TTAT.3G-38.304V18.3.0&amp;searchCate=TTAS" TargetMode="External"/><Relationship Id="rId98" Type="http://schemas.openxmlformats.org/officeDocument/2006/relationships/hyperlink" Target="https://www.ccsa.org.cn/api/portalsFile/downloadOldFile?type=17&amp;oldFileUrl=NTN/SRIT/CCSA.3GPP.36.212.V18.0.0.docx" TargetMode="External"/><Relationship Id="rId829" Type="http://schemas.openxmlformats.org/officeDocument/2006/relationships/hyperlink" Target="https://www.ccsa.org.cn/api/portalsFile/downloadOldFile?type=17&amp;oldFileUrl=NTN/SRIT/CCSA.3GPP.38.321.V17.10.0.docx" TargetMode="External"/><Relationship Id="rId1014" Type="http://schemas.openxmlformats.org/officeDocument/2006/relationships/hyperlink" Target="https://members.tsdsi.in/s/oDoG4EnorbcJoNx" TargetMode="External"/><Relationship Id="rId1221" Type="http://schemas.openxmlformats.org/officeDocument/2006/relationships/hyperlink" Target="https://www.tta.or.kr/eng/ttaSearchEngView.do?key=461&amp;searchStandardNo=TTAT.3G-36.441V18.0.0&amp;searchCate=TTAS" TargetMode="External"/><Relationship Id="rId1666" Type="http://schemas.openxmlformats.org/officeDocument/2006/relationships/hyperlink" Target="https://www.etsi.org/deliver/etsi_ts/137400_137499/137483/17.08.00_60/ts_137483v170800p.pdf" TargetMode="External"/><Relationship Id="rId1873" Type="http://schemas.openxmlformats.org/officeDocument/2006/relationships/hyperlink" Target="https://www.etsi.org/deliver/etsi_ts/138400_138499/138421/18.00.00_60/ts_138421v180000p.pdf" TargetMode="External"/><Relationship Id="rId2717" Type="http://schemas.openxmlformats.org/officeDocument/2006/relationships/hyperlink" Target="https://atis.org/international-partnerships/3gpp/3gpp-specifications-published-as-atis-standards/" TargetMode="External"/><Relationship Id="rId1319" Type="http://schemas.openxmlformats.org/officeDocument/2006/relationships/hyperlink" Target="https://www.tta.or.kr/eng/ttaSearchEngView.do?key=461&amp;searchStandardNo=TTAT.3G-36.455V17.1.0&amp;searchCate=TTAS" TargetMode="External"/><Relationship Id="rId1526" Type="http://schemas.openxmlformats.org/officeDocument/2006/relationships/hyperlink" Target="https://www.tta.or.kr/eng/ttaSearchEngView.do?key=461&amp;searchStandardNo=TTAT.3G-37.470V18.0.0&amp;searchCate=TTAS" TargetMode="External"/><Relationship Id="rId1733" Type="http://schemas.openxmlformats.org/officeDocument/2006/relationships/hyperlink" Target="https://members.tsdsi.in/s/x8y6qQYyRMMLtoE" TargetMode="External"/><Relationship Id="rId1940" Type="http://schemas.openxmlformats.org/officeDocument/2006/relationships/hyperlink" Target="https://www.etsi.org/deliver/etsi_ts/138400_138499/138424/18.00.00_60/ts_138424v180000p.pdf" TargetMode="External"/><Relationship Id="rId25" Type="http://schemas.openxmlformats.org/officeDocument/2006/relationships/hyperlink" Target="https://www.itu.int/md/R19-IMT.2020.SAT-C-0005/en" TargetMode="External"/><Relationship Id="rId1800" Type="http://schemas.openxmlformats.org/officeDocument/2006/relationships/hyperlink" Target="https://members.tsdsi.in/s/rwbyq4XZNF5WDXQ" TargetMode="External"/><Relationship Id="rId174" Type="http://schemas.openxmlformats.org/officeDocument/2006/relationships/hyperlink" Target="https://www.ccsa.org.cn/api/portalsFile/downloadOldFile?type=17&amp;oldFileUrl=NTN/SRIT/CCSA.3GPP.38.202.V17.5.0.docx" TargetMode="External"/><Relationship Id="rId381" Type="http://schemas.openxmlformats.org/officeDocument/2006/relationships/hyperlink" Target="https://www.atis.org/3gpp-transpositions" TargetMode="External"/><Relationship Id="rId2062" Type="http://schemas.openxmlformats.org/officeDocument/2006/relationships/hyperlink" Target="https://www.tta.or.kr/eng/ttaSearchEngView.do?key=461&amp;searchStandardNo=TTAT.3G-38.473V17.10.0&amp;searchCate=TTAS" TargetMode="External"/><Relationship Id="rId241" Type="http://schemas.openxmlformats.org/officeDocument/2006/relationships/hyperlink" Target="https://www.ccsa.org.cn/api/portalsFile/downloadOldFile?type=17&amp;oldFileUrl=NTN/SRIT/CCSA.3GPP.38.213.V18.4.0.docx" TargetMode="External"/><Relationship Id="rId479" Type="http://schemas.openxmlformats.org/officeDocument/2006/relationships/hyperlink" Target="https://www.atis.org/3gpp-transpositions" TargetMode="External"/><Relationship Id="rId686" Type="http://schemas.openxmlformats.org/officeDocument/2006/relationships/hyperlink" Target="https://atis.org/international-partnerships/3gpp/3gpp-specifications-published-as-atis-standards/" TargetMode="External"/><Relationship Id="rId893" Type="http://schemas.openxmlformats.org/officeDocument/2006/relationships/hyperlink" Target="https://www.etsi.org/deliver/etsi_ts/138300_138399/138331/17.10.00_60/ts_138331v171000p.pdf" TargetMode="External"/><Relationship Id="rId2367" Type="http://schemas.openxmlformats.org/officeDocument/2006/relationships/hyperlink" Target="https://www.tta.or.kr/eng/ttaSearchEngView.do?key=461&amp;searchStandardNo=TTAT.3G-37.324V17.0.0&amp;searchCate=TTAS" TargetMode="External"/><Relationship Id="rId2574" Type="http://schemas.openxmlformats.org/officeDocument/2006/relationships/hyperlink" Target="https://www.etsi.org/deliver/etsi_ts/137400_137499/137481/17.00.00_60/ts_137481v170000p.pdf" TargetMode="External"/><Relationship Id="rId2781" Type="http://schemas.openxmlformats.org/officeDocument/2006/relationships/hyperlink" Target="https://www.tta.or.kr/eng/ttaSearchEngView.do?key=461&amp;searchStandardNo=TTAT.3G-38.473V18.3.0&amp;searchCate=TTAS" TargetMode="External"/><Relationship Id="rId339" Type="http://schemas.openxmlformats.org/officeDocument/2006/relationships/hyperlink" Target="https://www.ccsa.org.cn/api/portalsFile/downloadOldFile?type=17&amp;oldFileUrl=NTN/SRIT/CCSA.3GPP.36.302.V18.0.0.docx" TargetMode="External"/><Relationship Id="rId546" Type="http://schemas.openxmlformats.org/officeDocument/2006/relationships/hyperlink" Target="https://www.ccsa.org.cn/api/portalsFile/downloadOldFile?type=17&amp;oldFileUrl=NTN/SRIT/CCSA.3GPP.36.355.V17.0.0.docx" TargetMode="External"/><Relationship Id="rId753" Type="http://schemas.openxmlformats.org/officeDocument/2006/relationships/hyperlink" Target="https://www.atis.org/3gpp-transpositions" TargetMode="External"/><Relationship Id="rId1176" Type="http://schemas.openxmlformats.org/officeDocument/2006/relationships/hyperlink" Target="https://www.tta.or.kr/eng/ttaSearchEngView.do?key=461&amp;searchStandardNo=TTAT.3G-36.425V18.0.0&amp;searchCate=TTAS" TargetMode="External"/><Relationship Id="rId1383" Type="http://schemas.openxmlformats.org/officeDocument/2006/relationships/hyperlink" Target="https://members.tsdsi.in/s/JbEna9JddfRa7qj" TargetMode="External"/><Relationship Id="rId2227" Type="http://schemas.openxmlformats.org/officeDocument/2006/relationships/hyperlink" Target="https://www.ccsa.org.cn/api/portalsFile/downloadOldFile?type=17&amp;oldFileUrl=NTN/SRIT/CCSA.3GPP.38.124.V17.2.0.docx" TargetMode="External"/><Relationship Id="rId2434" Type="http://schemas.openxmlformats.org/officeDocument/2006/relationships/hyperlink" Target="https://www.ccsa.org.cn/api/portalsFile/downloadOldFile?type=17&amp;oldFileUrl=NTN/RIT/CCSA.3GPP.38.307.V17.13.0.docx" TargetMode="External"/><Relationship Id="rId101" Type="http://schemas.openxmlformats.org/officeDocument/2006/relationships/hyperlink" Target="https://www.etsi.org/deliver/etsi_ts/136200_136299/136212/18.00.00_60/ts_136212v180000p.pdf" TargetMode="External"/><Relationship Id="rId406" Type="http://schemas.openxmlformats.org/officeDocument/2006/relationships/hyperlink" Target="https://www.ccsa.org.cn/api/portalsFile/downloadOldFile?type=17&amp;oldFileUrl=NTN/SRIT/CCSA.3GPP.36.306.V18.3.0.docx" TargetMode="External"/><Relationship Id="rId960" Type="http://schemas.openxmlformats.org/officeDocument/2006/relationships/hyperlink" Target="https://members.tsdsi.in/s/eBinF4pTp6yXRZW" TargetMode="External"/><Relationship Id="rId1036" Type="http://schemas.openxmlformats.org/officeDocument/2006/relationships/hyperlink" Target="https://members.tsdsi.in/s/fpqTF5fxqwYacFK" TargetMode="External"/><Relationship Id="rId1243" Type="http://schemas.openxmlformats.org/officeDocument/2006/relationships/hyperlink" Target="https://www.tta.or.kr/eng/ttaSearchEngView.do?key=461&amp;searchStandardNo=TTAT.3G-36.442V18.0.0&amp;searchCate=TTAS" TargetMode="External"/><Relationship Id="rId1590" Type="http://schemas.openxmlformats.org/officeDocument/2006/relationships/hyperlink" Target="https://members.tsdsi.in/s/7Efsr5Et2Dfw6aZ" TargetMode="External"/><Relationship Id="rId1688" Type="http://schemas.openxmlformats.org/officeDocument/2006/relationships/hyperlink" Target="https://www.etsi.org/deliver/etsi_ts/138400_138499/138401/17.10.00_60/ts_138401v171000p.pdf" TargetMode="External"/><Relationship Id="rId1895" Type="http://schemas.openxmlformats.org/officeDocument/2006/relationships/hyperlink" Target="https://www.etsi.org/deliver/etsi_ts/138400_138499/138422/18.01.00_60/ts_138422v180100p.pdf" TargetMode="External"/><Relationship Id="rId2641" Type="http://schemas.openxmlformats.org/officeDocument/2006/relationships/hyperlink" Target="https://www.tta.or.kr/eng/ttaSearchEngView.do?key=461&amp;searchStandardNo=TTAT.3G-38.412V18.1.0&amp;searchCate=TTAS" TargetMode="External"/><Relationship Id="rId2739" Type="http://schemas.openxmlformats.org/officeDocument/2006/relationships/hyperlink" Target="https://www.etsi.org/deliver/etsi_ts/138400_138499/138455/18.03.00_60/ts_138455v180300p.pdf" TargetMode="External"/><Relationship Id="rId613" Type="http://schemas.openxmlformats.org/officeDocument/2006/relationships/hyperlink" Target="https://www.ccsa.org.cn/api/portalsFile/downloadOldFile?type=17&amp;oldFileUrl=NTN/SRIT/CCSA.3GPP.37.320%20V17.5.0%20.docx" TargetMode="External"/><Relationship Id="rId820" Type="http://schemas.openxmlformats.org/officeDocument/2006/relationships/hyperlink" Target="https://www.ccsa.org.cn/api/portalsFile/downloadOldFile?type=17&amp;oldFileUrl=NTN/SRIT/CCSA.3GPP.38.314.V18.0.0.docx" TargetMode="External"/><Relationship Id="rId918" Type="http://schemas.openxmlformats.org/officeDocument/2006/relationships/hyperlink" Target="https://www.tta.or.kr/eng/ttaSearchEngView.do?key=461&amp;searchStandardNo=TTAT.3G-38.355V18.3.0&amp;searchCate=TTAS" TargetMode="External"/><Relationship Id="rId1450" Type="http://schemas.openxmlformats.org/officeDocument/2006/relationships/hyperlink" Target="https://www.tta.or.kr/eng/ttaSearchEngView.do?key=461&amp;searchStandardNo=TTAT.3G-37.460V17.0.0&amp;searchCate=TTAS" TargetMode="External"/><Relationship Id="rId1548" Type="http://schemas.openxmlformats.org/officeDocument/2006/relationships/hyperlink" Target="https://www.tta.or.kr/eng/ttaSearchEngView.do?key=461&amp;searchStandardNo=TTAT.3G-37.471V18.0.0&amp;searchCate=TTAS" TargetMode="External"/><Relationship Id="rId1755" Type="http://schemas.openxmlformats.org/officeDocument/2006/relationships/hyperlink" Target="https://members.tsdsi.in/s/SE3nb7cRierjqyR" TargetMode="External"/><Relationship Id="rId2501" Type="http://schemas.openxmlformats.org/officeDocument/2006/relationships/hyperlink" Target="https://www.tta.or.kr/eng/ttaSearchEngView.do?key=461&amp;searchStandardNo=TTAT.3G-37.460V17.0.0&amp;searchCate=TTAS" TargetMode="External"/><Relationship Id="rId1103" Type="http://schemas.openxmlformats.org/officeDocument/2006/relationships/hyperlink" Target="https://www.tta.or.kr/eng/ttaSearchEngView.do?key=461&amp;searchStandardNo=TTAT.3G-36.422V17.1.0&amp;searchCate=TTAS" TargetMode="External"/><Relationship Id="rId1310" Type="http://schemas.openxmlformats.org/officeDocument/2006/relationships/hyperlink" Target="https://www.atis.org/3gpp-transpositions-Rel-17" TargetMode="External"/><Relationship Id="rId1408" Type="http://schemas.openxmlformats.org/officeDocument/2006/relationships/hyperlink" Target="https://www.atis.org/3gpp-transpositions%20-%20Rel-18" TargetMode="External"/><Relationship Id="rId1962" Type="http://schemas.openxmlformats.org/officeDocument/2006/relationships/hyperlink" Target="https://members.tsdsi.in/s/EnpqWk8cq8DwCDL" TargetMode="External"/><Relationship Id="rId2806" Type="http://schemas.openxmlformats.org/officeDocument/2006/relationships/hyperlink" Target="https://www.tta.or.kr/eng/ttaSearchEngView.do?key=461&amp;searchStandardNo=TTAT.3G-38.108V17.9.0&amp;searchCate=TTAS" TargetMode="External"/><Relationship Id="rId47" Type="http://schemas.openxmlformats.org/officeDocument/2006/relationships/hyperlink" Target="https://www.ccsa.org.cn/api/portalsFile/downloadOldFile?type=17&amp;oldFileUrl=NTN/SRIT/CCSA.3GPP.36.201.V17.0.0.docx" TargetMode="External"/><Relationship Id="rId1615" Type="http://schemas.openxmlformats.org/officeDocument/2006/relationships/hyperlink" Target="https://www.tta.or.kr/eng/ttaSearchEngView.do?key=461&amp;searchStandardNo=TTAT.3G-37.480V18.1.0&amp;searchCate=TTAS" TargetMode="External"/><Relationship Id="rId1822" Type="http://schemas.openxmlformats.org/officeDocument/2006/relationships/hyperlink" Target="https://www.tta.or.kr/eng/ttaSearchEngView.do?key=461&amp;searchStandardNo=TTAT.3G-38.415V17.1.0&amp;searchCate=TTAS" TargetMode="External"/><Relationship Id="rId196" Type="http://schemas.openxmlformats.org/officeDocument/2006/relationships/hyperlink" Target="https://www.ccsa.org.cn/api/portalsFile/downloadOldFile?type=17&amp;oldFileUrl=NTN/SRIT/CCSA.3GPP.38.211.V17.9.0.docx" TargetMode="External"/><Relationship Id="rId2084" Type="http://schemas.openxmlformats.org/officeDocument/2006/relationships/hyperlink" Target="https://www.tta.or.kr/eng/ttaSearchEngView.do?key=461&amp;searchStandardNo=TTAT.3G-38.474V17.0.0&amp;searchCate=TTAS" TargetMode="External"/><Relationship Id="rId2291" Type="http://schemas.openxmlformats.org/officeDocument/2006/relationships/hyperlink" Target="https://members.tsdsi.in/s/f4j8DgWSikwnkmk" TargetMode="External"/><Relationship Id="rId263" Type="http://schemas.openxmlformats.org/officeDocument/2006/relationships/hyperlink" Target="https://www.ccsa.org.cn/api/portalsFile/downloadOldFile?type=17&amp;oldFileUrl=NTN/SRIT/CCSA.3GPP.38.214.V17.11.0.docx" TargetMode="External"/><Relationship Id="rId470" Type="http://schemas.openxmlformats.org/officeDocument/2006/relationships/hyperlink" Target="https://www.ccsa.org.cn/api/portalsFile/downloadOldFile?type=17&amp;oldFileUrl=NTN/SRIT/CCSA.3GPP.36.321.V18.3.0.docx" TargetMode="External"/><Relationship Id="rId2151" Type="http://schemas.openxmlformats.org/officeDocument/2006/relationships/hyperlink" Target="https://www.tta.or.kr/eng/ttaSearchEngView.do?key=461&amp;searchStandardNo=TTAT.3G-36.124V17.1.0&amp;searchCate=TTAS" TargetMode="External"/><Relationship Id="rId2389" Type="http://schemas.openxmlformats.org/officeDocument/2006/relationships/hyperlink" Target="https://www.ccsa.org.cn/api/portalsFile/downloadOldFile?type=17&amp;oldFileUrl=NTN/RIT/CCSA.3GPP.37.355.V18.3.0.docx" TargetMode="External"/><Relationship Id="rId2596" Type="http://schemas.openxmlformats.org/officeDocument/2006/relationships/hyperlink" Target="https://www.tta.or.kr/eng/ttaSearchEngView.do?key=461&amp;searchStandardNo=TTAT.3G-37.483V17.8.0&amp;searchCate=TTAS" TargetMode="External"/><Relationship Id="rId123" Type="http://schemas.openxmlformats.org/officeDocument/2006/relationships/hyperlink" Target="https://members.tsdsi.in/s/YQAW7CgScfdzASw" TargetMode="External"/><Relationship Id="rId330" Type="http://schemas.openxmlformats.org/officeDocument/2006/relationships/hyperlink" Target="https://www.etsi.org/deliver/etsi_ts/136300_136399/136302/17.00.00_60/ts_136302v170000p.pdf" TargetMode="External"/><Relationship Id="rId568" Type="http://schemas.openxmlformats.org/officeDocument/2006/relationships/hyperlink" Target="https://www.ccsa.org.cn/api/portalsFile/downloadOldFile?type=17&amp;oldFileUrl=NTN/SRIT/CCSA.3GPP.36.360.V17.0.0.doc" TargetMode="External"/><Relationship Id="rId775" Type="http://schemas.openxmlformats.org/officeDocument/2006/relationships/hyperlink" Target="https://www.atis.org/3gpp-transpositions" TargetMode="External"/><Relationship Id="rId982" Type="http://schemas.openxmlformats.org/officeDocument/2006/relationships/hyperlink" Target="https://members.tsdsi.in/s/gWBDfyJitwMkZLK" TargetMode="External"/><Relationship Id="rId1198" Type="http://schemas.openxmlformats.org/officeDocument/2006/relationships/hyperlink" Target="https://www.tta.or.kr/eng/ttaSearchEngView.do?key=461&amp;searchStandardNo=TTAT.3G-36.440V18.0.0&amp;searchCate=TTAS" TargetMode="External"/><Relationship Id="rId2011" Type="http://schemas.openxmlformats.org/officeDocument/2006/relationships/hyperlink" Target="https://www.atis.org/3gpp-transpositions" TargetMode="External"/><Relationship Id="rId2249" Type="http://schemas.openxmlformats.org/officeDocument/2006/relationships/hyperlink" Target="https://www.ccsa.org.cn/api/portalsFile/downloadOldFile?type=17&amp;oldFileUrl=NTN/SRIT/CCSA.3GPP.38.133.V17.15.0.zip" TargetMode="External"/><Relationship Id="rId2456" Type="http://schemas.openxmlformats.org/officeDocument/2006/relationships/hyperlink" Target="https://members.tsdsi.in/s/HpSZYRLEodRpntp" TargetMode="External"/><Relationship Id="rId2663" Type="http://schemas.openxmlformats.org/officeDocument/2006/relationships/hyperlink" Target="https://www.ccsa.org.cn/api/portalsFile/downloadOldFile?type=17&amp;oldFileUrl=NTN/RIT/CCSA.3GPP.38.415.V17.1.0.docx" TargetMode="External"/><Relationship Id="rId428" Type="http://schemas.openxmlformats.org/officeDocument/2006/relationships/hyperlink" Target="https://www.ccsa.org.cn/api/portalsFile/downloadOldFile?type=17&amp;oldFileUrl=NTN/SRIT/CCSA.3GPP.36.307.V18.5.0.docx" TargetMode="External"/><Relationship Id="rId635" Type="http://schemas.openxmlformats.org/officeDocument/2006/relationships/hyperlink" Target="https://www.ccsa.org.cn/api/portalsFile/downloadOldFile?type=17&amp;oldFileUrl=NTN/SRIT/CCSA.3GPP.37.324.V17.0.0.docx" TargetMode="External"/><Relationship Id="rId842" Type="http://schemas.openxmlformats.org/officeDocument/2006/relationships/hyperlink" Target="https://www.ccsa.org.cn/api/portalsFile/downloadOldFile?type=17&amp;oldFileUrl=NTN/SRIT/CCSA.3GPP.38.321.V18.3.0.docx" TargetMode="External"/><Relationship Id="rId1058" Type="http://schemas.openxmlformats.org/officeDocument/2006/relationships/hyperlink" Target="https://members.tsdsi.in/s/WiRLJt8zDHPEM2c" TargetMode="External"/><Relationship Id="rId1265" Type="http://schemas.openxmlformats.org/officeDocument/2006/relationships/hyperlink" Target="https://www.tta.or.kr/eng/ttaSearchEngView.do?key=461&amp;searchStandardNo=TTAT.3G-36.443V18.0.0&amp;searchCate=TTAS" TargetMode="External"/><Relationship Id="rId1472" Type="http://schemas.openxmlformats.org/officeDocument/2006/relationships/hyperlink" Target="https://www.tta.or.kr/eng/ttaSearchEngView.do?key=461&amp;searchStandardNo=TTAT.3G-37.461V17.1.0&amp;searchCate=TTAS" TargetMode="External"/><Relationship Id="rId2109" Type="http://schemas.openxmlformats.org/officeDocument/2006/relationships/hyperlink" Target="https://www.atis.org/3gpp-transpositions%20-%20Rel-18" TargetMode="External"/><Relationship Id="rId2316" Type="http://schemas.openxmlformats.org/officeDocument/2006/relationships/hyperlink" Target="https://members.tsdsi.in/s/4oZBfKJ57RbTwzt" TargetMode="External"/><Relationship Id="rId2523" Type="http://schemas.openxmlformats.org/officeDocument/2006/relationships/hyperlink" Target="https://www.etsi.org/deliver/etsi_ts/137400_137499/137462/18.00.00_60/ts_137462v180000p.pdf" TargetMode="External"/><Relationship Id="rId2730" Type="http://schemas.openxmlformats.org/officeDocument/2006/relationships/hyperlink" Target="https://members.tsdsi.in/s/EnpqWk8cq8DwCDL" TargetMode="External"/><Relationship Id="rId702" Type="http://schemas.openxmlformats.org/officeDocument/2006/relationships/hyperlink" Target="https://www.etsi.org/deliver/etsi_ts/138300_138399/138300/17.10.00_60/ts_138300v171000p.pdf" TargetMode="External"/><Relationship Id="rId1125" Type="http://schemas.openxmlformats.org/officeDocument/2006/relationships/hyperlink" Target="https://www.tta.or.kr/eng/ttaSearchEngView.do?key=461&amp;searchStandardNo=TTAT.3G-36.423V17.7.0&amp;searchCate=TTAS" TargetMode="External"/><Relationship Id="rId1332" Type="http://schemas.openxmlformats.org/officeDocument/2006/relationships/hyperlink" Target="https://www.atis.org/3gpp-transpositions" TargetMode="External"/><Relationship Id="rId1777" Type="http://schemas.openxmlformats.org/officeDocument/2006/relationships/hyperlink" Target="https://members.tsdsi.in/s/ByqymZ2JemoKttY" TargetMode="External"/><Relationship Id="rId1984" Type="http://schemas.openxmlformats.org/officeDocument/2006/relationships/hyperlink" Target="https://members.tsdsi.in/s/kGZDGBaNGKL6pnt" TargetMode="External"/><Relationship Id="rId2828" Type="http://schemas.openxmlformats.org/officeDocument/2006/relationships/hyperlink" Target="https://www.ccsa.org.cn/api/portalsFile/downloadOldFile?type=17&amp;oldFileUrl=NTN/RIT/CCSA.3GPP.38.133.V18.7.0.zip" TargetMode="External"/><Relationship Id="rId69" Type="http://schemas.openxmlformats.org/officeDocument/2006/relationships/hyperlink" Target="https://www.etsi.org/deliver/etsi_ts/136200_136299/136211/17.04.00_60/ts_136211v170400p.pdf" TargetMode="External"/><Relationship Id="rId1637" Type="http://schemas.openxmlformats.org/officeDocument/2006/relationships/hyperlink" Target="https://www.tta.or.kr/eng/ttaSearchEngView.do?key=461&amp;searchStandardNo=TTAT.3G-37.481V18.0.0&amp;searchCate=TTAS" TargetMode="External"/><Relationship Id="rId1844" Type="http://schemas.openxmlformats.org/officeDocument/2006/relationships/hyperlink" Target="https://www.tta.or.kr/eng/ttaSearchEngView.do?key=461&amp;searchStandardNo=TTAT.3G-38.420V17.2.0&amp;searchCate=TTAS" TargetMode="External"/><Relationship Id="rId1704" Type="http://schemas.openxmlformats.org/officeDocument/2006/relationships/hyperlink" Target="https://www.atis.org/3gpp-transpositions-Rel-17" TargetMode="External"/><Relationship Id="rId285" Type="http://schemas.openxmlformats.org/officeDocument/2006/relationships/hyperlink" Target="https://www.ccsa.org.cn/api/portalsFile/downloadOldFile?type=17&amp;oldFileUrl=NTN/SRIT/CCSA.3GPP.38.215.V17.5.0.docx" TargetMode="External"/><Relationship Id="rId1911" Type="http://schemas.openxmlformats.org/officeDocument/2006/relationships/hyperlink" Target="https://www.tta.or.kr/eng/ttaSearchEngView.do?key=461&amp;searchStandardNo=TTAT.3G-38.423V17.10.0&amp;searchCate=TTAS" TargetMode="External"/><Relationship Id="rId492" Type="http://schemas.openxmlformats.org/officeDocument/2006/relationships/hyperlink" Target="https://www.ccsa.org.cn/api/portalsFile/downloadOldFile?type=17&amp;oldFileUrl=NTN/SRIT/CCSA.3GPP.36.322.V18.0.0.docx" TargetMode="External"/><Relationship Id="rId797" Type="http://schemas.openxmlformats.org/officeDocument/2006/relationships/hyperlink" Target="https://www.ccsa.org.cn/api/portalsFile/downloadOldFile?type=17&amp;oldFileUrl=NTN/SRIT/CCSA.3GPP.38.307.V18.2.0.docx" TargetMode="External"/><Relationship Id="rId2173" Type="http://schemas.openxmlformats.org/officeDocument/2006/relationships/hyperlink" Target="https://www.atis.org/3gpp-transpositions" TargetMode="External"/><Relationship Id="rId2380" Type="http://schemas.openxmlformats.org/officeDocument/2006/relationships/hyperlink" Target="https://www.etsi.org/deliver/etsi_ts/137300_137399/137340/18.03.00_60/ts_137340v180300p.pdf" TargetMode="External"/><Relationship Id="rId2478" Type="http://schemas.openxmlformats.org/officeDocument/2006/relationships/hyperlink" Target="https://atis.org/international-partnerships/3gpp/3gpp-specifications-published-as-atis-standards/" TargetMode="External"/><Relationship Id="rId145" Type="http://schemas.openxmlformats.org/officeDocument/2006/relationships/hyperlink" Target="https://members.tsdsi.in/s/QsCJb8C8AoWJqLN" TargetMode="External"/><Relationship Id="rId352" Type="http://schemas.openxmlformats.org/officeDocument/2006/relationships/hyperlink" Target="https://www.etsi.org/deliver/etsi_ts/136300_136399/136304/17.05.00_60/ts_136304v170500p.pdf" TargetMode="External"/><Relationship Id="rId1287" Type="http://schemas.openxmlformats.org/officeDocument/2006/relationships/hyperlink" Target="https://www.tta.or.kr/eng/ttaSearchEngView.do?key=461&amp;searchStandardNo=TTAT.3G-36.444V18.0.0&amp;searchCate=TTAS" TargetMode="External"/><Relationship Id="rId2033" Type="http://schemas.openxmlformats.org/officeDocument/2006/relationships/hyperlink" Target="https://www.atis.org/3gpp-transpositions" TargetMode="External"/><Relationship Id="rId2240" Type="http://schemas.openxmlformats.org/officeDocument/2006/relationships/hyperlink" Target="https://www.ccsa.org.cn/api/portalsFile/downloadOldFile?type=17&amp;oldFileUrl=NTN/SRIT/CCSA.3GPP.38.124.V18.1.0.docx" TargetMode="External"/><Relationship Id="rId2685" Type="http://schemas.openxmlformats.org/officeDocument/2006/relationships/hyperlink" Target="https://members.tsdsi.in/s/fPjjPeC3qE3fLHi" TargetMode="External"/><Relationship Id="rId212" Type="http://schemas.openxmlformats.org/officeDocument/2006/relationships/hyperlink" Target="https://members.tsdsi.in/s/zrcSbAR38m4H3Yy" TargetMode="External"/><Relationship Id="rId657" Type="http://schemas.openxmlformats.org/officeDocument/2006/relationships/hyperlink" Target="https://www.ccsa.org.cn/api/portalsFile/downloadOldFile?type=17&amp;oldFileUrl=NTN/SRIT/CCSA.3GPP.37.340.V17.7.0.docx" TargetMode="External"/><Relationship Id="rId864" Type="http://schemas.openxmlformats.org/officeDocument/2006/relationships/hyperlink" Target="https://www.etsi.org/deliver/etsi_ts/138300_138399/138322/18.01.00_60/ts_138322v180100p.pdf" TargetMode="External"/><Relationship Id="rId1494" Type="http://schemas.openxmlformats.org/officeDocument/2006/relationships/hyperlink" Target="https://www.tta.or.kr/eng/ttaSearchEngView.do?key=461&amp;searchStandardNo=TTAT.3G-37.462V17.0.0&amp;searchCate=TTAS" TargetMode="External"/><Relationship Id="rId1799" Type="http://schemas.openxmlformats.org/officeDocument/2006/relationships/hyperlink" Target="https://members.tsdsi.in/s/rwbyq4XZNF5WDXQ" TargetMode="External"/><Relationship Id="rId2100" Type="http://schemas.openxmlformats.org/officeDocument/2006/relationships/hyperlink" Target="https://www.ccsa.org.cn/api/portalsFile/downloadOldFile?type=17&amp;oldFileUrl=NTN/SRIT/CCSA.3GPP.36.102.V18.6.0.docx" TargetMode="External"/><Relationship Id="rId2338" Type="http://schemas.openxmlformats.org/officeDocument/2006/relationships/hyperlink" Target="https://atis.org/international-partnerships/3gpp/3gpp-specifications-published-as-atis-standards/" TargetMode="External"/><Relationship Id="rId2545" Type="http://schemas.openxmlformats.org/officeDocument/2006/relationships/hyperlink" Target="https://www.tta.or.kr/eng/ttaSearchEngView.do?key=461&amp;searchStandardNo=TTAT.3G-37.471V18.0.0&amp;searchCate=TTAS" TargetMode="External"/><Relationship Id="rId2752" Type="http://schemas.openxmlformats.org/officeDocument/2006/relationships/hyperlink" Target="https://atis.org/international-partnerships/3gpp/3gpp-specifications-published-as-atis-standards/" TargetMode="External"/><Relationship Id="rId517" Type="http://schemas.openxmlformats.org/officeDocument/2006/relationships/hyperlink" Target="https://www.etsi.org/deliver/etsi_ts/136300_136399/136323/18.00.00_60/ts_136323v180000p.pdf" TargetMode="External"/><Relationship Id="rId724" Type="http://schemas.openxmlformats.org/officeDocument/2006/relationships/hyperlink" Target="https://www.etsi.org/deliver/etsi_ts/138300_138399/138304/17.09.00_60/ts_138304v170900p.pdf" TargetMode="External"/><Relationship Id="rId931" Type="http://schemas.openxmlformats.org/officeDocument/2006/relationships/hyperlink" Target="https://www.atis.org/3gpp-transpositions" TargetMode="External"/><Relationship Id="rId1147" Type="http://schemas.openxmlformats.org/officeDocument/2006/relationships/hyperlink" Target="https://www.atis.org/3gpp-transpositions" TargetMode="External"/><Relationship Id="rId1354" Type="http://schemas.openxmlformats.org/officeDocument/2006/relationships/hyperlink" Target="https://www.atis.org/3gpp-transpositions" TargetMode="External"/><Relationship Id="rId1561" Type="http://schemas.openxmlformats.org/officeDocument/2006/relationships/hyperlink" Target="https://www.atis.org/3gpp-transpositions%20-%20Rel-18" TargetMode="External"/><Relationship Id="rId2405" Type="http://schemas.openxmlformats.org/officeDocument/2006/relationships/hyperlink" Target="https://www.etsi.org/deliver/etsi_ts/138300_138399/138304/17.09.00_60/ts_138304v170900p.pdf" TargetMode="External"/><Relationship Id="rId2612" Type="http://schemas.openxmlformats.org/officeDocument/2006/relationships/hyperlink" Target="https://atis.org/international-partnerships/3gpp/3gpp-specifications-published-as-atis-standards/" TargetMode="External"/><Relationship Id="rId60" Type="http://schemas.openxmlformats.org/officeDocument/2006/relationships/hyperlink" Target="https://www.etsi.org/deliver/etsi_ts/136200_136299/136201/18.00.00_60/ts_136201v180000p.pdf" TargetMode="External"/><Relationship Id="rId1007" Type="http://schemas.openxmlformats.org/officeDocument/2006/relationships/hyperlink" Target="https://www.atis.org/3gpp-transpositions-Rel-17" TargetMode="External"/><Relationship Id="rId1214" Type="http://schemas.openxmlformats.org/officeDocument/2006/relationships/hyperlink" Target="https://www.ccsa.org.cn/api/portalsFile/downloadOldFile?type=17&amp;oldFileUrl=NTN/SRIT/CCSA.3GPP.36.441.V18.0.0.docx" TargetMode="External"/><Relationship Id="rId1421" Type="http://schemas.openxmlformats.org/officeDocument/2006/relationships/hyperlink" Target="https://www.ccsa.org.cn/api/portalsFile/downloadOldFile?type=17&amp;oldFileUrl=NTN/SRIT/CCSA.3GPP.36.465.V17.0.0.doc" TargetMode="External"/><Relationship Id="rId1659" Type="http://schemas.openxmlformats.org/officeDocument/2006/relationships/hyperlink" Target="https://www.tta.or.kr/eng/ttaSearchEngView.do?key=461&amp;searchStandardNo=TTAT.3G-37.482V18.1.0&amp;searchCate=TTAS" TargetMode="External"/><Relationship Id="rId1866" Type="http://schemas.openxmlformats.org/officeDocument/2006/relationships/hyperlink" Target="https://www.tta.or.kr/eng/ttaSearchEngView.do?key=461&amp;searchStandardNo=TTAT.3G-38.421V17.0.0&amp;searchCate=TTAS" TargetMode="External"/><Relationship Id="rId1519" Type="http://schemas.openxmlformats.org/officeDocument/2006/relationships/hyperlink" Target="https://www.ccsa.org.cn/api/portalsFile/downloadOldFile?type=17&amp;oldFileUrl=NTN/SRIT/CCSA.3GPP.37.470.V18.0.0.docx" TargetMode="External"/><Relationship Id="rId1726" Type="http://schemas.openxmlformats.org/officeDocument/2006/relationships/hyperlink" Target="https://www.atis.org/3gpp-transpositions-Rel-17" TargetMode="External"/><Relationship Id="rId1933" Type="http://schemas.openxmlformats.org/officeDocument/2006/relationships/hyperlink" Target="https://www.tta.or.kr/eng/ttaSearchEngView.do?key=461&amp;searchStandardNo=TTAT.3G-38.424V17.0.0&amp;searchCate=TTAS" TargetMode="External"/><Relationship Id="rId18" Type="http://schemas.openxmlformats.org/officeDocument/2006/relationships/hyperlink" Target="https://www.itu.int/pub/R-RES-R.56" TargetMode="External"/><Relationship Id="rId2195" Type="http://schemas.openxmlformats.org/officeDocument/2006/relationships/hyperlink" Target="https://www.ccsa.org.cn/api/portalsFile/downloadOldFile?type=17&amp;oldFileUrl=NTN/SRIT/CCSA.3GPP.38.101-5.V18.7.0.docx" TargetMode="External"/><Relationship Id="rId167" Type="http://schemas.openxmlformats.org/officeDocument/2006/relationships/hyperlink" Target="https://members.tsdsi.in/s/f4j8DgWSikwnkmk" TargetMode="External"/><Relationship Id="rId374" Type="http://schemas.openxmlformats.org/officeDocument/2006/relationships/hyperlink" Target="https://www.etsi.org/deliver/etsi_ts/136300_136399/136305/17.03.00_60/ts_136305v170300p.pdf" TargetMode="External"/><Relationship Id="rId581" Type="http://schemas.openxmlformats.org/officeDocument/2006/relationships/hyperlink" Target="https://www.ccsa.org.cn/api/portalsFile/downloadOldFile?type=17&amp;oldFileUrl=NTN/SRIT/CCSA.3GPP.36.360.V18.0.0.doc" TargetMode="External"/><Relationship Id="rId2055" Type="http://schemas.openxmlformats.org/officeDocument/2006/relationships/hyperlink" Target="https://www.ccsa.org.cn/api/portalsFile/downloadOldFile?type=17&amp;oldFileUrl=NTN/SRIT/CCSA.3GPP.38.473.V17.10.0.docx" TargetMode="External"/><Relationship Id="rId2262" Type="http://schemas.openxmlformats.org/officeDocument/2006/relationships/hyperlink" Target="https://members.tsdsi.in/s/MqkyapEs4F6yG3G" TargetMode="External"/><Relationship Id="rId234" Type="http://schemas.openxmlformats.org/officeDocument/2006/relationships/hyperlink" Target="https://members.tsdsi.in/s/di8moiMrf2PytBa" TargetMode="External"/><Relationship Id="rId679" Type="http://schemas.openxmlformats.org/officeDocument/2006/relationships/hyperlink" Target="https://www.ccsa.org.cn/api/portalsFile/downloadOldFile?type=17&amp;oldFileUrl=NTN/SRIT/CCSA.3GPP.37.355.V17.8.0.docx" TargetMode="External"/><Relationship Id="rId886" Type="http://schemas.openxmlformats.org/officeDocument/2006/relationships/hyperlink" Target="https://www.etsi.org/deliver/etsi_ts/138300_138399/138323/18.03.00_60/ts_138323v180300p.pdf" TargetMode="External"/><Relationship Id="rId2567" Type="http://schemas.openxmlformats.org/officeDocument/2006/relationships/hyperlink" Target="https://atis.org/international-partnerships/3gpp/3gpp-specifications-published-as-atis-standards/" TargetMode="External"/><Relationship Id="rId2774" Type="http://schemas.openxmlformats.org/officeDocument/2006/relationships/hyperlink" Target="https://www.etsi.org/deliver/etsi_ts/138400_138499/138473/17.10.00_60/ts_138473v171000p.pdf" TargetMode="External"/><Relationship Id="rId2" Type="http://schemas.openxmlformats.org/officeDocument/2006/relationships/numbering" Target="numbering.xml"/><Relationship Id="rId441" Type="http://schemas.openxmlformats.org/officeDocument/2006/relationships/hyperlink" Target="https://www.etsi.org/deliver/etsi_ts/136300_136399/136314/17.00.00_60/ts_136314v170000p.pdf" TargetMode="External"/><Relationship Id="rId539" Type="http://schemas.openxmlformats.org/officeDocument/2006/relationships/hyperlink" Target="https://www.etsi.org/deliver/etsi_ts/136300_136399/136331/18.03.01_60/ts_136331v180301p.pdf" TargetMode="External"/><Relationship Id="rId746" Type="http://schemas.openxmlformats.org/officeDocument/2006/relationships/hyperlink" Target="https://www.etsi.org/deliver/etsi_ts/138300_138399/138305/17.07.00_60/ts_138305v170700p.pdf" TargetMode="External"/><Relationship Id="rId1071" Type="http://schemas.openxmlformats.org/officeDocument/2006/relationships/hyperlink" Target="https://www.tta.or.kr/eng/ttaSearchEngView.do?key=461&amp;searchStandardNo=TTAT.3G-36.420V18.0.0&amp;searchCate=TTAS" TargetMode="External"/><Relationship Id="rId1169" Type="http://schemas.openxmlformats.org/officeDocument/2006/relationships/hyperlink" Target="https://www.ccsa.org.cn/api/portalsFile/downloadOldFile?type=17&amp;oldFileUrl=NTN/SRIT/CCSA.3GPP.36.425.V18.0.0.docx" TargetMode="External"/><Relationship Id="rId1376" Type="http://schemas.openxmlformats.org/officeDocument/2006/relationships/hyperlink" Target="https://www.atis.org/3gpp-transpositions" TargetMode="External"/><Relationship Id="rId1583" Type="http://schemas.openxmlformats.org/officeDocument/2006/relationships/hyperlink" Target="https://www.atis.org/3gpp-transpositions%20-%20Rel-18" TargetMode="External"/><Relationship Id="rId2122" Type="http://schemas.openxmlformats.org/officeDocument/2006/relationships/hyperlink" Target="https://www.ccsa.org.cn/api/portalsFile/downloadOldFile?type=17&amp;oldFileUrl=NTN/SRIT/CCSA.3GPP.36.111.V17.0.0.docx" TargetMode="External"/><Relationship Id="rId2427" Type="http://schemas.openxmlformats.org/officeDocument/2006/relationships/hyperlink" Target="https://www.tta.or.kr/eng/ttaSearchEngView.do?key=461&amp;searchStandardNo=TTAT.3G-38.306V17.10.0&amp;searchCate=TTAS" TargetMode="External"/><Relationship Id="rId301" Type="http://schemas.openxmlformats.org/officeDocument/2006/relationships/hyperlink" Target="https://www.tta.or.kr/eng/ttaSearchEngView.do?key=461&amp;searchStandardNo=TTAT.3G-38.215V18.3.0&amp;searchCate=TTAS" TargetMode="External"/><Relationship Id="rId953" Type="http://schemas.openxmlformats.org/officeDocument/2006/relationships/hyperlink" Target="https://www.atis.org/3gpp-transpositions" TargetMode="External"/><Relationship Id="rId1029" Type="http://schemas.openxmlformats.org/officeDocument/2006/relationships/hyperlink" Target="https://www.atis.org/3gpp-transpositions-Rel-17" TargetMode="External"/><Relationship Id="rId1236" Type="http://schemas.openxmlformats.org/officeDocument/2006/relationships/hyperlink" Target="https://www.ccsa.org.cn/api/portalsFile/downloadOldFile?type=17&amp;oldFileUrl=NTN/SRIT/CCSA.3GPP.36.442.V18.0.0.docx" TargetMode="External"/><Relationship Id="rId1790" Type="http://schemas.openxmlformats.org/officeDocument/2006/relationships/hyperlink" Target="https://www.tta.or.kr/eng/ttaSearchEngView.do?key=461&amp;searchStandardNo=TTAT.3G-38.413V18.3.0&amp;searchCate=TTAS" TargetMode="External"/><Relationship Id="rId1888" Type="http://schemas.openxmlformats.org/officeDocument/2006/relationships/hyperlink" Target="https://www.tta.or.kr/eng/ttaSearchEngView.do?key=461&amp;searchStandardNo=TTAT.3G-38.422V17.1.0&amp;searchCate=TTAS" TargetMode="External"/><Relationship Id="rId2634" Type="http://schemas.openxmlformats.org/officeDocument/2006/relationships/hyperlink" Target="https://www.etsi.org/deliver/etsi_ts/138400_138499/138412/17.01.00_60/ts_138412v170100p.pdf" TargetMode="External"/><Relationship Id="rId82" Type="http://schemas.openxmlformats.org/officeDocument/2006/relationships/hyperlink" Target="https://members.tsdsi.in/s/o2PEwCd2YQwbKmL" TargetMode="External"/><Relationship Id="rId606" Type="http://schemas.openxmlformats.org/officeDocument/2006/relationships/hyperlink" Target="https://members.tsdsi.in/s/X5SsFam3RsjpsDm" TargetMode="External"/><Relationship Id="rId813" Type="http://schemas.openxmlformats.org/officeDocument/2006/relationships/hyperlink" Target="https://members.tsdsi.in/s/ce9sRRHH2tWdREK" TargetMode="External"/><Relationship Id="rId1443" Type="http://schemas.openxmlformats.org/officeDocument/2006/relationships/hyperlink" Target="https://www.ccsa.org.cn/api/portalsFile/downloadOldFile?type=17&amp;oldFileUrl=NTN/SRIT/CCSA.3GPP.37.460.V17.0.0.doc" TargetMode="External"/><Relationship Id="rId1650" Type="http://schemas.openxmlformats.org/officeDocument/2006/relationships/hyperlink" Target="https://www.atis.org/3gpp-transpositions" TargetMode="External"/><Relationship Id="rId1748" Type="http://schemas.openxmlformats.org/officeDocument/2006/relationships/hyperlink" Target="https://www.atis.org/3gpp-transpositions-Rel-17" TargetMode="External"/><Relationship Id="rId2701" Type="http://schemas.openxmlformats.org/officeDocument/2006/relationships/hyperlink" Target="https://www.tta.or.kr/eng/ttaSearchEngView.do?key=461&amp;searchStandardNo=TTAT.3G-38.422V18.1.0&amp;searchCate=TTAS" TargetMode="External"/><Relationship Id="rId1303" Type="http://schemas.openxmlformats.org/officeDocument/2006/relationships/hyperlink" Target="https://www.ccsa.org.cn/api/portalsFile/downloadOldFile?type=17&amp;oldFileUrl=NTN/SRIT/CCSA.3GPP.36.445.V18.0.0.docx" TargetMode="External"/><Relationship Id="rId1510" Type="http://schemas.openxmlformats.org/officeDocument/2006/relationships/hyperlink" Target="https://www.ccsa.org.cn/api/portalsFile/downloadOldFile?type=17&amp;oldFileUrl=NTN/SRIT/CCSA.3GPP.37.470.V17.0.0.doc" TargetMode="External"/><Relationship Id="rId1955" Type="http://schemas.openxmlformats.org/officeDocument/2006/relationships/hyperlink" Target="https://www.tta.or.kr/eng/ttaSearchEngView.do?key=461&amp;searchStandardNo=TTAT.3G-38.425V17.3.0&amp;searchCate=TTAS" TargetMode="External"/><Relationship Id="rId1608" Type="http://schemas.openxmlformats.org/officeDocument/2006/relationships/hyperlink" Target="https://www.ccsa.org.cn/api/portalsFile/downloadOldFile?type=17&amp;oldFileUrl=NTN/SRIT/CCSA.3GPP.37.480.V18.1.0.docx" TargetMode="External"/><Relationship Id="rId1815" Type="http://schemas.openxmlformats.org/officeDocument/2006/relationships/hyperlink" Target="https://www.atis.org/3gpp-transpositions" TargetMode="External"/><Relationship Id="rId189" Type="http://schemas.openxmlformats.org/officeDocument/2006/relationships/hyperlink" Target="https://members.tsdsi.in/s/pm2MeNYaNzMi9G7" TargetMode="External"/><Relationship Id="rId396" Type="http://schemas.openxmlformats.org/officeDocument/2006/relationships/hyperlink" Target="https://www.etsi.org/deliver/etsi_ts/136300_136399/136306/17.07.00_60/ts_136306v170700p.pdf" TargetMode="External"/><Relationship Id="rId2077" Type="http://schemas.openxmlformats.org/officeDocument/2006/relationships/hyperlink" Target="https://www.ccsa.org.cn/api/portalsFile/downloadOldFile?type=17&amp;oldFileUrl=NTN/SRIT/CCSA.3GPP.38.474.V17.0.0.zip" TargetMode="External"/><Relationship Id="rId2284" Type="http://schemas.openxmlformats.org/officeDocument/2006/relationships/hyperlink" Target="https://www.ccsa.org.cn/api/portalsFile/downloadOldFile?type=17&amp;oldFileUrl=NTN/RIT/CCSA.3GPP.38.201.V17.0.0.doc" TargetMode="External"/><Relationship Id="rId2491" Type="http://schemas.openxmlformats.org/officeDocument/2006/relationships/hyperlink" Target="https://members.tsdsi.in/s/nDAKGfrfBEMeK7R" TargetMode="External"/><Relationship Id="rId256" Type="http://schemas.openxmlformats.org/officeDocument/2006/relationships/hyperlink" Target="https://members.tsdsi.in/s/MwLmBkMGZwWZpGp" TargetMode="External"/><Relationship Id="rId463" Type="http://schemas.openxmlformats.org/officeDocument/2006/relationships/hyperlink" Target="https://www.etsi.org/deliver/etsi_ts/136300_136399/136321/17.07.00_60/ts_136321v170700p.pdf" TargetMode="External"/><Relationship Id="rId670" Type="http://schemas.openxmlformats.org/officeDocument/2006/relationships/hyperlink" Target="https://www.etsi.org/deliver/etsi_ts/137300_137399/137340/18.03.00_60/ts_137340v180300p.pdf" TargetMode="External"/><Relationship Id="rId1093" Type="http://schemas.openxmlformats.org/officeDocument/2006/relationships/hyperlink" Target="https://www.tta.or.kr/eng/ttaSearchEngView.do?key=461&amp;searchStandardNo=TTAT.3G-36.421V18.0.0&amp;searchCate=TTAS" TargetMode="External"/><Relationship Id="rId2144" Type="http://schemas.openxmlformats.org/officeDocument/2006/relationships/hyperlink" Target="https://www.ccsa.org.cn/api/portalsFile/downloadOldFile?type=17&amp;oldFileUrl=NTN/SRIT/CCSA.3GPP.36.124.V17.1.0.docx" TargetMode="External"/><Relationship Id="rId2351" Type="http://schemas.openxmlformats.org/officeDocument/2006/relationships/hyperlink" Target="https://members.tsdsi.in/s/rSF7CSJKCBY3Y2b" TargetMode="External"/><Relationship Id="rId2589" Type="http://schemas.openxmlformats.org/officeDocument/2006/relationships/hyperlink" Target="https://www.etsi.org/deliver/etsi_ts/137400_137499/137482/18.01.00_60/ts_137482v180100p.pdf" TargetMode="External"/><Relationship Id="rId2796" Type="http://schemas.openxmlformats.org/officeDocument/2006/relationships/hyperlink" Target="https://www.tta.or.kr/eng/ttaSearchEngView.do?key=461&amp;searchStandardNo=TTAT.3G-38.101-5V17.9.0&amp;searchCate=TTAS" TargetMode="External"/><Relationship Id="rId116" Type="http://schemas.openxmlformats.org/officeDocument/2006/relationships/hyperlink" Target="https://www.tta.or.kr/eng/ttaSearchEngView.do?key=461&amp;searchStandardNo=TTAT.3G-36.213V17.6.0&amp;searchCate=TTAS" TargetMode="External"/><Relationship Id="rId323" Type="http://schemas.openxmlformats.org/officeDocument/2006/relationships/hyperlink" Target="https://www.tta.or.kr/eng/ttaSearchEngView.do?key=461&amp;searchStandardNo=TTAT.3G-36.300V18.3.0&amp;searchCate=TTAS" TargetMode="External"/><Relationship Id="rId530" Type="http://schemas.openxmlformats.org/officeDocument/2006/relationships/hyperlink" Target="https://members.tsdsi.in/s/L4LHZzws59AcBL8" TargetMode="External"/><Relationship Id="rId768" Type="http://schemas.openxmlformats.org/officeDocument/2006/relationships/hyperlink" Target="https://www.etsi.org/deliver/etsi_ts/138300_138399/138306/17.10.00_60/ts_138306v171000p.pdf" TargetMode="External"/><Relationship Id="rId975" Type="http://schemas.openxmlformats.org/officeDocument/2006/relationships/hyperlink" Target="https://www.atis.org/3gpp-transpositions" TargetMode="External"/><Relationship Id="rId1160" Type="http://schemas.openxmlformats.org/officeDocument/2006/relationships/hyperlink" Target="https://www.ccsa.org.cn/api/portalsFile/downloadOldFile?type=17&amp;oldFileUrl=NTN/SRIT/CCSA.3GPP.36.425%20V17.0.0%20.doc" TargetMode="External"/><Relationship Id="rId1398" Type="http://schemas.openxmlformats.org/officeDocument/2006/relationships/hyperlink" Target="https://www.atis.org/3gpp-transpositions" TargetMode="External"/><Relationship Id="rId2004" Type="http://schemas.openxmlformats.org/officeDocument/2006/relationships/hyperlink" Target="https://www.etsi.org/deliver/etsi_ts/138400_138499/138470/18.03.00_60/ts_138470v180300p.pdf" TargetMode="External"/><Relationship Id="rId2211" Type="http://schemas.openxmlformats.org/officeDocument/2006/relationships/hyperlink" Target="https://members.tsdsi.in/s/PJtbaWf9Y4ndQ4e" TargetMode="External"/><Relationship Id="rId2449" Type="http://schemas.openxmlformats.org/officeDocument/2006/relationships/hyperlink" Target="https://www.ccsa.org.cn/api/portalsFile/downloadOldFile?type=17&amp;oldFileUrl=NTN/RIT/CCSA.3GPP.38.314.V18.0.0.docx" TargetMode="External"/><Relationship Id="rId2656" Type="http://schemas.openxmlformats.org/officeDocument/2006/relationships/hyperlink" Target="https://www.tta.or.kr/eng/ttaSearchEngView.do?key=461&amp;searchStandardNo=TTAT.3G-38.414V17.0.0&amp;searchCate=TTAS" TargetMode="External"/><Relationship Id="rId628" Type="http://schemas.openxmlformats.org/officeDocument/2006/relationships/hyperlink" Target="https://members.tsdsi.in/s/ZFismCcJpMKNa7J" TargetMode="External"/><Relationship Id="rId835" Type="http://schemas.openxmlformats.org/officeDocument/2006/relationships/hyperlink" Target="https://members.tsdsi.in/s/HpSZYRLEodRpntp" TargetMode="External"/><Relationship Id="rId1258" Type="http://schemas.openxmlformats.org/officeDocument/2006/relationships/hyperlink" Target="https://www.ccsa.org.cn/api/portalsFile/downloadOldFile?type=17&amp;oldFileUrl=NTN/SRIT/CCSA.3GPP.36.443.V18.0.0.docx" TargetMode="External"/><Relationship Id="rId1465" Type="http://schemas.openxmlformats.org/officeDocument/2006/relationships/hyperlink" Target="https://www.ccsa.org.cn/api/portalsFile/downloadOldFile?type=17&amp;oldFileUrl=NTN/SRIT/CCSA.3GPP.37.461.V17.1.0.docx" TargetMode="External"/><Relationship Id="rId1672" Type="http://schemas.openxmlformats.org/officeDocument/2006/relationships/hyperlink" Target="https://www.atis.org/3gpp-transpositions" TargetMode="External"/><Relationship Id="rId2309" Type="http://schemas.openxmlformats.org/officeDocument/2006/relationships/hyperlink" Target="https://www.ccsa.org.cn/api/portalsFile/downloadOldFile?type=17&amp;oldFileUrl=NTN/RIT/CCSA.3GPP.38.211.V18.4.0.docx" TargetMode="External"/><Relationship Id="rId2516" Type="http://schemas.openxmlformats.org/officeDocument/2006/relationships/hyperlink" Target="https://atis.org/international-partnerships/3gpp/3gpp-specifications-published-as-atis-standards/" TargetMode="External"/><Relationship Id="rId2723" Type="http://schemas.openxmlformats.org/officeDocument/2006/relationships/hyperlink" Target="https://www.ccsa.org.cn/api/portalsFile/downloadOldFile?type=17&amp;oldFileUrl=NTN/RIT/CCSA.3GPP.38.425.V17.3.0.docx" TargetMode="External"/><Relationship Id="rId1020" Type="http://schemas.openxmlformats.org/officeDocument/2006/relationships/hyperlink" Target="https://www.ccsa.org.cn/api/portalsFile/downloadOldFile?type=17&amp;oldFileUrl=NTN/SRIT/CCSA.3GPP.36.413.V18.2.0.docx" TargetMode="External"/><Relationship Id="rId1118" Type="http://schemas.openxmlformats.org/officeDocument/2006/relationships/hyperlink" Target="https://www.ccsa.org.cn/api/portalsFile/downloadOldFile?type=17&amp;oldFileUrle=NTN/SRIT/CCSA.3GPP.36.423.V17.7.0.docx" TargetMode="External"/><Relationship Id="rId1325" Type="http://schemas.openxmlformats.org/officeDocument/2006/relationships/hyperlink" Target="https://www.ccsa.org.cn/api/portalsFile/downloadOldFile?type=17&amp;oldFileUrl=NTN/SRIT/CCSA.3GPP.36.455.V18.1.0.docx" TargetMode="External"/><Relationship Id="rId1532" Type="http://schemas.openxmlformats.org/officeDocument/2006/relationships/hyperlink" Target="https://www.ccsa.org.cn/api/portalsFile/downloadOldFile?type=17&amp;oldFileUrl=NTN/SRIT/CCSA.3GPP.37.471.V17.0.0.doc" TargetMode="External"/><Relationship Id="rId1977" Type="http://schemas.openxmlformats.org/officeDocument/2006/relationships/hyperlink" Target="https://www.atis.org/3gpp-transpositions%20-%20Rel-18" TargetMode="External"/><Relationship Id="rId902" Type="http://schemas.openxmlformats.org/officeDocument/2006/relationships/hyperlink" Target="https://www.etsi.org/deliver/etsi_ts/138300_138399/138331/18.03.00_60/ts_138331v180300p.pdf" TargetMode="External"/><Relationship Id="rId1837" Type="http://schemas.openxmlformats.org/officeDocument/2006/relationships/hyperlink" Target="https://www.ccsa.org.cn/api/portalsFile/downloadOldFile?type=17&amp;oldFileUrl=NTN/SRIT/CCSA.3GPP.38.420.V17.2.0.docx" TargetMode="External"/><Relationship Id="rId31" Type="http://schemas.openxmlformats.org/officeDocument/2006/relationships/image" Target="media/image3.jpeg"/><Relationship Id="rId2099" Type="http://schemas.openxmlformats.org/officeDocument/2006/relationships/hyperlink" Target="https://www.atis.org/3gpp-transpositions" TargetMode="External"/><Relationship Id="rId180" Type="http://schemas.openxmlformats.org/officeDocument/2006/relationships/hyperlink" Target="https://www.tta.or.kr/eng/ttaSearchEngView.do?key=461&amp;searchStandardNo=TTAT.3G-38.202V17.5.0&amp;searchCate=TTAS" TargetMode="External"/><Relationship Id="rId278" Type="http://schemas.openxmlformats.org/officeDocument/2006/relationships/hyperlink" Target="https://members.tsdsi.in/s/zADzpmzBMZkwXAd" TargetMode="External"/><Relationship Id="rId1904" Type="http://schemas.openxmlformats.org/officeDocument/2006/relationships/hyperlink" Target="https://www.ccsa.org.cn/api/portalsFile/downloadOldFile?type=17&amp;oldFileUrl=NTN/SRIT/CCSA.3GPP.38.423.V17.10.0.docx" TargetMode="External"/><Relationship Id="rId485" Type="http://schemas.openxmlformats.org/officeDocument/2006/relationships/hyperlink" Target="https://www.etsi.org/deliver/etsi_ts/136300_136399/136322/17.00.00_60/ts_136322v170000p.pdf" TargetMode="External"/><Relationship Id="rId692" Type="http://schemas.openxmlformats.org/officeDocument/2006/relationships/hyperlink" Target="https://www.etsi.org/deliver/etsi_ts/137300_137399/137355/18.03.00_60/ts_137355v180300p.pdf" TargetMode="External"/><Relationship Id="rId2166" Type="http://schemas.openxmlformats.org/officeDocument/2006/relationships/hyperlink" Target="https://www.ccsa.org.cn/api/portalsFile/downloadOldFile?type=17&amp;oldFileUrl=NTN/SRIT/CCSA.3GPP.36.133.V17.15.0.zip" TargetMode="External"/><Relationship Id="rId2373" Type="http://schemas.openxmlformats.org/officeDocument/2006/relationships/hyperlink" Target="https://atis.org/international-partnerships/3gpp/3gpp-specifications-published-as-atis-standards/" TargetMode="External"/><Relationship Id="rId2580" Type="http://schemas.openxmlformats.org/officeDocument/2006/relationships/hyperlink" Target="https://members.tsdsi.in/s/6NtNPFDEJn2dnZs" TargetMode="External"/><Relationship Id="rId138" Type="http://schemas.openxmlformats.org/officeDocument/2006/relationships/hyperlink" Target="https://atis.org/international-partnerships/3gpp/3gpp-specifications-published-as-atis-standards/" TargetMode="External"/><Relationship Id="rId345" Type="http://schemas.openxmlformats.org/officeDocument/2006/relationships/hyperlink" Target="https://www.tta.or.kr/eng/ttaSearchEngView.do?key=461&amp;searchStandardNo=TTAT.3G-36.302V18.0.0&amp;searchCate=TTAS" TargetMode="External"/><Relationship Id="rId552" Type="http://schemas.openxmlformats.org/officeDocument/2006/relationships/hyperlink" Target="https://members.tsdsi.in/s/xNmyXMiQN8szZwt" TargetMode="External"/><Relationship Id="rId997" Type="http://schemas.openxmlformats.org/officeDocument/2006/relationships/hyperlink" Target="https://www.atis.org/3gpp-transpositions" TargetMode="External"/><Relationship Id="rId1182" Type="http://schemas.openxmlformats.org/officeDocument/2006/relationships/hyperlink" Target="https://www.ccsa.org.cn/api/portalsFile/downloadOldFile?type=17&amp;oldFileUrl=NTN/SRIT/CCSA.3GPP.36.440.V17.0.0.doc" TargetMode="External"/><Relationship Id="rId2026" Type="http://schemas.openxmlformats.org/officeDocument/2006/relationships/hyperlink" Target="https://www.etsi.org/deliver/etsi_ts/138400_138499/138471/18.00.00_60/ts_138471v180000p.pdf" TargetMode="External"/><Relationship Id="rId2233" Type="http://schemas.openxmlformats.org/officeDocument/2006/relationships/hyperlink" Target="https://members.tsdsi.in/s/pB6CQFDfSf2JtSG" TargetMode="External"/><Relationship Id="rId2440" Type="http://schemas.openxmlformats.org/officeDocument/2006/relationships/hyperlink" Target="https://www.etsi.org/deliver/etsi_ts/138300_138399/138307/18.02.00_60/ts_138307v180200p.pdf" TargetMode="External"/><Relationship Id="rId2678" Type="http://schemas.openxmlformats.org/officeDocument/2006/relationships/hyperlink" Target="https://www.ccsa.org.cn/api/portalsFile/downloadOldFile?type=17&amp;oldFileUrl=NTN/RIT/CCSA.3GPP.38.420.V18.1.0.docx" TargetMode="External"/><Relationship Id="rId205" Type="http://schemas.openxmlformats.org/officeDocument/2006/relationships/hyperlink" Target="https://www.atis.org/3gpp-transpositions" TargetMode="External"/><Relationship Id="rId412" Type="http://schemas.openxmlformats.org/officeDocument/2006/relationships/hyperlink" Target="https://www.tta.or.kr/eng/ttaSearchEngView.do?key=461&amp;searchStandardNo=TTAT.3G-36.306V18.3.0&amp;searchCate=TTAS" TargetMode="External"/><Relationship Id="rId857" Type="http://schemas.openxmlformats.org/officeDocument/2006/relationships/hyperlink" Target="https://www.tta.or.kr/eng/ttaSearchEngView.do?key=461&amp;searchStandardNo=TTAT.3G-38.322V17.4.0&amp;searchCate=TTAS" TargetMode="External"/><Relationship Id="rId1042" Type="http://schemas.openxmlformats.org/officeDocument/2006/relationships/hyperlink" Target="https://www.ccsa.org.cn/api/portalsFile/downloadOldFile?type=17&amp;oldFileUrl=NTN/SRIT/CCSA.3GPP.36.414.V18.0.0.docx" TargetMode="External"/><Relationship Id="rId1487" Type="http://schemas.openxmlformats.org/officeDocument/2006/relationships/hyperlink" Target="https://www.ccsa.org.cn/api/portalsFile/downloadOldFile?type=17&amp;oldFileUrl=NTN/SRIT/CCSA.3GPP.37.462.V17.0.0.doc" TargetMode="External"/><Relationship Id="rId1694" Type="http://schemas.openxmlformats.org/officeDocument/2006/relationships/hyperlink" Target="https://www.atis.org/3gpp-transpositions" TargetMode="External"/><Relationship Id="rId2300" Type="http://schemas.openxmlformats.org/officeDocument/2006/relationships/hyperlink" Target="https://www.etsi.org/deliver/etsi_ts/138200_138299/138202/18.04.00_60/ts_138202v180400p.pdf" TargetMode="External"/><Relationship Id="rId2538" Type="http://schemas.openxmlformats.org/officeDocument/2006/relationships/hyperlink" Target="https://www.etsi.org/deliver/etsi_ts/137400_137499/137471/17.00.00_60/ts_137471v170000p.pdf" TargetMode="External"/><Relationship Id="rId2745" Type="http://schemas.openxmlformats.org/officeDocument/2006/relationships/hyperlink" Target="https://members.tsdsi.in/s/9nb7b3b9poYGk7J" TargetMode="External"/><Relationship Id="rId717" Type="http://schemas.openxmlformats.org/officeDocument/2006/relationships/hyperlink" Target="https://www.tta.or.kr/eng/ttaSearchEngView.do?key=461&amp;searchStandardNo=TTAT.3G-38.300V18.3.0&amp;searchCate=TTAS" TargetMode="External"/><Relationship Id="rId924" Type="http://schemas.openxmlformats.org/officeDocument/2006/relationships/hyperlink" Target="https://www.etsi.org/deliver/etsi_ts/136400_136499/136401/17.01.00_60/ts_136401v170100p.pdf" TargetMode="External"/><Relationship Id="rId1347" Type="http://schemas.openxmlformats.org/officeDocument/2006/relationships/hyperlink" Target="https://www.etsi.org/deliver/etsi_ts/136400_136499/136461/18.00.00_60/ts_136461v180000p.pdf" TargetMode="External"/><Relationship Id="rId1554" Type="http://schemas.openxmlformats.org/officeDocument/2006/relationships/hyperlink" Target="https://www.ccsa.org.cn/api/portalsFile/downloadOldFile?type=17&amp;oldFileUrl=NTN/SRIT/CCSA.3GPP.37.472.V17.0.0.doc" TargetMode="External"/><Relationship Id="rId1761" Type="http://schemas.openxmlformats.org/officeDocument/2006/relationships/hyperlink" Target="https://www.ccsa.org.cn/api/portalsFile/downloadOldFile?type=17&amp;oldFileUrl=NTN/SRIT/CCSA.3GPP.38.412.V18.1.0.docx" TargetMode="External"/><Relationship Id="rId1999" Type="http://schemas.openxmlformats.org/officeDocument/2006/relationships/hyperlink" Target="https://www.atis.org/3gpp-transpositions%20-%20Rel-18" TargetMode="External"/><Relationship Id="rId2605" Type="http://schemas.openxmlformats.org/officeDocument/2006/relationships/hyperlink" Target="https://members.tsdsi.in/s/wBsXCCWRxfFSdXD" TargetMode="External"/><Relationship Id="rId2812" Type="http://schemas.openxmlformats.org/officeDocument/2006/relationships/hyperlink" Target="https://atis.org/international-partnerships/3gpp/3gpp-specifications-published-as-atis-standards/" TargetMode="External"/><Relationship Id="rId53" Type="http://schemas.openxmlformats.org/officeDocument/2006/relationships/hyperlink" Target="https://www.tta.or.kr/eng/ttaSearchEngView.do?key=461&amp;searchStandardNo=TTAT.3G-36.201V17.0.0&amp;searchCate=TTAS" TargetMode="External"/><Relationship Id="rId1207" Type="http://schemas.openxmlformats.org/officeDocument/2006/relationships/hyperlink" Target="https://members.tsdsi.in/s/z25kTsPPnJGcYBJ" TargetMode="External"/><Relationship Id="rId1414" Type="http://schemas.openxmlformats.org/officeDocument/2006/relationships/hyperlink" Target="https://www.etsi.org/deliver/etsi_ts/136400_136499/136464/18.00.00_60/ts_136464v180000p.pdf" TargetMode="External"/><Relationship Id="rId1621" Type="http://schemas.openxmlformats.org/officeDocument/2006/relationships/hyperlink" Target="https://www.etsi.org/deliver/etsi_ts/137400_137499/137481/17.00.00_60/ts_137481v170000p.pdf" TargetMode="External"/><Relationship Id="rId1859" Type="http://schemas.openxmlformats.org/officeDocument/2006/relationships/hyperlink" Target="https://www.ccsa.org.cn/api/portalsFile/downloadOldFile?type=17&amp;oldFileUrl=NTN/SRIT/CCSA.3GPP.38.421.V17.0.0.doc" TargetMode="External"/><Relationship Id="rId1719" Type="http://schemas.openxmlformats.org/officeDocument/2006/relationships/hyperlink" Target="https://www.ccsa.org.cn/api/portalsFile/downloadOldFile?type=17&amp;oldFileUrl=NTN/SRIT/CCSA.3GPP.38.410.V18.2.0.docx" TargetMode="External"/><Relationship Id="rId1926" Type="http://schemas.openxmlformats.org/officeDocument/2006/relationships/hyperlink" Target="https://www.ccsa.org.cn/api/portalsFile/downloadOldFile?type=17&amp;oldFileUrl=NTN/SRIT/CCSA.3GPP.38.424.V17.0.0.doc" TargetMode="External"/><Relationship Id="rId2090" Type="http://schemas.openxmlformats.org/officeDocument/2006/relationships/hyperlink" Target="https://www.etsi.org/deliver/etsi_ts/138400_138499/138474/18.00.00_60/ts_138474v180000p.pdf" TargetMode="External"/><Relationship Id="rId2188" Type="http://schemas.openxmlformats.org/officeDocument/2006/relationships/hyperlink" Target="https://members.tsdsi.in/s/SZ9i4piddBSa8Dc" TargetMode="External"/><Relationship Id="rId2395" Type="http://schemas.openxmlformats.org/officeDocument/2006/relationships/hyperlink" Target="https://www.etsi.org/deliver/etsi_ts/138300_138399/138300/17.10.00_60/ts_138300v171000p.pdf" TargetMode="External"/><Relationship Id="rId367" Type="http://schemas.openxmlformats.org/officeDocument/2006/relationships/hyperlink" Target="https://www.tta.or.kr/eng/ttaSearchEngView.do?key=461&amp;searchStandardNo=TTAT.3G-36.304V18.2.0&amp;searchCate=TTAS" TargetMode="External"/><Relationship Id="rId574" Type="http://schemas.openxmlformats.org/officeDocument/2006/relationships/hyperlink" Target="https://members.tsdsi.in/s/87RfEGLxi6RQtGB" TargetMode="External"/><Relationship Id="rId2048" Type="http://schemas.openxmlformats.org/officeDocument/2006/relationships/hyperlink" Target="https://www.etsi.org/deliver/etsi_ts/138400_138499/138472/18.01.00_60/ts_138472v180100p.pdf" TargetMode="External"/><Relationship Id="rId2255" Type="http://schemas.openxmlformats.org/officeDocument/2006/relationships/hyperlink" Target="https://www.tta.or.kr/eng/ttaSearchEngView.do?key=461&amp;searchStandardNo=TTAT.3G-38.133V17.15.0&amp;searchCate=TTAS" TargetMode="External"/><Relationship Id="rId227" Type="http://schemas.openxmlformats.org/officeDocument/2006/relationships/hyperlink" Target="https://www.atis.org/3gpp-transpositions" TargetMode="External"/><Relationship Id="rId781" Type="http://schemas.openxmlformats.org/officeDocument/2006/relationships/hyperlink" Target="https://members.tsdsi.in/s/4RKTxnbtRdiKNRP" TargetMode="External"/><Relationship Id="rId879" Type="http://schemas.openxmlformats.org/officeDocument/2006/relationships/hyperlink" Target="https://www.tta.or.kr/eng/ttaSearchEngView.do?key=461&amp;searchStandardNo=TTAT.3G-38.323V17.5.0&amp;searchCate=TTAS" TargetMode="External"/><Relationship Id="rId2462" Type="http://schemas.openxmlformats.org/officeDocument/2006/relationships/hyperlink" Target="https://www.tta.or.kr/eng/ttaSearchEngView.do?key=461&amp;searchStandardNo=TTAT.3G-38.321V18.3.0&amp;searchCate=TTAS" TargetMode="External"/><Relationship Id="rId2767" Type="http://schemas.openxmlformats.org/officeDocument/2006/relationships/hyperlink" Target="https://atis.org/international-partnerships/3gpp/3gpp-specifications-published-as-atis-standards/" TargetMode="External"/><Relationship Id="rId434" Type="http://schemas.openxmlformats.org/officeDocument/2006/relationships/hyperlink" Target="https://www.tta.or.kr/eng/ttaSearchEngView.do?key=461&amp;searchStandardNo=TTAT.3G-36.307V18.5.0&amp;searchCate=TTAS" TargetMode="External"/><Relationship Id="rId641" Type="http://schemas.openxmlformats.org/officeDocument/2006/relationships/hyperlink" Target="https://www.tta.or.kr/eng/ttaSearchEngView.do?key=461&amp;searchStandardNo=TTAT.3G-37.324V17.0.0&amp;searchCate=TTAS" TargetMode="External"/><Relationship Id="rId739" Type="http://schemas.openxmlformats.org/officeDocument/2006/relationships/hyperlink" Target="https://www.tta.or.kr/eng/ttaSearchEngView.do?key=461&amp;searchStandardNo=TTAT.3G-38.304V18.3.0&amp;searchCate=TTAS" TargetMode="External"/><Relationship Id="rId1064" Type="http://schemas.openxmlformats.org/officeDocument/2006/relationships/hyperlink" Target="https://www.ccsa.org.cn/api/portalsFile/downloadOldFile?type=17&amp;oldFileUrl=NTN/SRIT/CCSA.3GPP.36.420.V18.0.0.docx" TargetMode="External"/><Relationship Id="rId1271" Type="http://schemas.openxmlformats.org/officeDocument/2006/relationships/hyperlink" Target="https://www.etsi.org/deliver/etsi_ts/136400_136499/136444/17.00.00_60/ts_136444v170000p.pdf" TargetMode="External"/><Relationship Id="rId1369" Type="http://schemas.openxmlformats.org/officeDocument/2006/relationships/hyperlink" Target="https://www.etsi.org/deliver/etsi_ts/136400_136499/136462/18.00.00_60/ts_136462v180000p.pdf" TargetMode="External"/><Relationship Id="rId1576" Type="http://schemas.openxmlformats.org/officeDocument/2006/relationships/hyperlink" Target="https://www.ccsa.org.cn/api/portalsFile/downloadOldFile?type=17&amp;oldFileUrl=NTN/SRIT/CCSA.3GPP.37.473.V17.2.0.docx" TargetMode="External"/><Relationship Id="rId2115" Type="http://schemas.openxmlformats.org/officeDocument/2006/relationships/hyperlink" Target="https://www.etsi.org/deliver/etsi_ts/136100_136199/136108/18.07.00_60/ts_136108v180700p.pdf" TargetMode="External"/><Relationship Id="rId2322" Type="http://schemas.openxmlformats.org/officeDocument/2006/relationships/hyperlink" Target="https://www.tta.or.kr/eng/ttaSearchEngView.do?key=461&amp;searchStandardNo=TTAT.3G-38.212V18.4.0&amp;searchCate=TTAS" TargetMode="External"/><Relationship Id="rId501" Type="http://schemas.openxmlformats.org/officeDocument/2006/relationships/hyperlink" Target="https://www.atis.org/3gpp-transpositions" TargetMode="External"/><Relationship Id="rId946" Type="http://schemas.openxmlformats.org/officeDocument/2006/relationships/hyperlink" Target="https://www.etsi.org/deliver/etsi_ts/136400_136499/136410/17.00.00_60/ts_136410v170000p.pdf" TargetMode="External"/><Relationship Id="rId1131" Type="http://schemas.openxmlformats.org/officeDocument/2006/relationships/hyperlink" Target="https://members.tsdsi.in/s/q2JtR44a8rozdsw" TargetMode="External"/><Relationship Id="rId1229" Type="http://schemas.openxmlformats.org/officeDocument/2006/relationships/hyperlink" Target="https://members.tsdsi.in/s/DHCoi9f3H4s4xiQ" TargetMode="External"/><Relationship Id="rId1783" Type="http://schemas.openxmlformats.org/officeDocument/2006/relationships/hyperlink" Target="https://www.ccsa.org.cn/api/portalsFile/downloadOldFile?type=17&amp;oldFileUrl=NTN/SRIT/CCSA.3GPP.38.413.V18.3.0.docx" TargetMode="External"/><Relationship Id="rId1990" Type="http://schemas.openxmlformats.org/officeDocument/2006/relationships/hyperlink" Target="https://www.ccsa.org.cn/api/portalsFile/downloadOldFile?type=17&amp;oldFileUrl=NTN/SRIT/CCSA.3GPP.38.470.V17.6.0.docx" TargetMode="External"/><Relationship Id="rId2627" Type="http://schemas.openxmlformats.org/officeDocument/2006/relationships/hyperlink" Target="https://atis.org/international-partnerships/3gpp/3gpp-specifications-published-as-atis-standards/" TargetMode="External"/><Relationship Id="rId2834" Type="http://schemas.openxmlformats.org/officeDocument/2006/relationships/hyperlink" Target="https://www.3gpp.org/specifications/specification-numbering" TargetMode="External"/><Relationship Id="rId75" Type="http://schemas.openxmlformats.org/officeDocument/2006/relationships/hyperlink" Target="https://atis.org/international-partnerships/3gpp/3gpp-specifications-published-as-atis-standards/" TargetMode="External"/><Relationship Id="rId806" Type="http://schemas.openxmlformats.org/officeDocument/2006/relationships/hyperlink" Target="https://www.atis.org/3gpp-transpositions" TargetMode="External"/><Relationship Id="rId1436" Type="http://schemas.openxmlformats.org/officeDocument/2006/relationships/hyperlink" Target="https://www.etsi.org/deliver/etsi_ts/136400_136499/136465/18.00.00_60/ts_136465v180000p.pdf" TargetMode="External"/><Relationship Id="rId1643" Type="http://schemas.openxmlformats.org/officeDocument/2006/relationships/hyperlink" Target="https://www.etsi.org/deliver/etsi_ts/137400_137499/137482/17.04.00_60/ts_137482v170400p.pdf" TargetMode="External"/><Relationship Id="rId1850" Type="http://schemas.openxmlformats.org/officeDocument/2006/relationships/hyperlink" Target="https://www.ccsa.org.cn/api/portalsFile/downloadOldFile?type=17&amp;oldFileUrl=NTN/SRIT/CCSA.3GPP.38.420.V18.1.0.docx" TargetMode="External"/><Relationship Id="rId1503" Type="http://schemas.openxmlformats.org/officeDocument/2006/relationships/hyperlink" Target="https://members.tsdsi.in/s/LNtXJoncpJyx6k9" TargetMode="External"/><Relationship Id="rId1710" Type="http://schemas.openxmlformats.org/officeDocument/2006/relationships/hyperlink" Target="https://www.etsi.org/deliver/etsi_ts/138400_138499/138410/17.01.00_60/ts_138410v170100p.pdf" TargetMode="External"/><Relationship Id="rId1948" Type="http://schemas.openxmlformats.org/officeDocument/2006/relationships/hyperlink" Target="https://www.ccsa.org.cn/api/portalsFile/downloadOldFile?type=17&amp;oldFileUrl=NTN/SRIT/CCSA.3GPP.38.425.V17.3.0.docx" TargetMode="External"/><Relationship Id="rId291" Type="http://schemas.openxmlformats.org/officeDocument/2006/relationships/hyperlink" Target="https://www.tta.or.kr/eng/ttaSearchEngView.do?key=461&amp;searchStandardNo=TTAT.3G-38.215V17.5.0&amp;searchCate=TTAS" TargetMode="External"/><Relationship Id="rId1808" Type="http://schemas.openxmlformats.org/officeDocument/2006/relationships/hyperlink" Target="https://www.etsi.org/deliver/etsi_ts/138400_138499/138414/18.00.00_60/ts_138414v180000p.pdf" TargetMode="External"/><Relationship Id="rId151" Type="http://schemas.openxmlformats.org/officeDocument/2006/relationships/hyperlink" Target="https://www.ccsa.org.cn/api/portalsFile/downloadOldFile?type=17&amp;oldFileUrl=NTN/SRIT/CCSA.3GPP.38.201.V17.0.0.doc" TargetMode="External"/><Relationship Id="rId389" Type="http://schemas.openxmlformats.org/officeDocument/2006/relationships/hyperlink" Target="https://www.tta.or.kr/eng/ttaSearchEngView.do?key=461&amp;searchStandardNo=TTAT.3G-36.305V18.0.0&amp;searchCate=TTAS" TargetMode="External"/><Relationship Id="rId596" Type="http://schemas.openxmlformats.org/officeDocument/2006/relationships/hyperlink" Target="https://members.tsdsi.in/s/oTtwpBB32zkHZmT" TargetMode="External"/><Relationship Id="rId2277" Type="http://schemas.openxmlformats.org/officeDocument/2006/relationships/image" Target="media/image10.png"/><Relationship Id="rId2484" Type="http://schemas.openxmlformats.org/officeDocument/2006/relationships/hyperlink" Target="https://www.ccsa.org.cn/api/portalsFile/downloadOldFile?type=17&amp;oldFileUrl=NTN/RIT/CCSA.3GPP.38.331.V17.10.0.docx" TargetMode="External"/><Relationship Id="rId2691" Type="http://schemas.openxmlformats.org/officeDocument/2006/relationships/hyperlink" Target="https://www.tta.or.kr/eng/ttaSearchEngView.do?key=461&amp;searchStandardNo=TTAT.3G-38.421V18.0.0&amp;searchCate=TTAS" TargetMode="External"/><Relationship Id="rId249" Type="http://schemas.openxmlformats.org/officeDocument/2006/relationships/hyperlink" Target="https://www.atis.org/3gpp-transpositions" TargetMode="External"/><Relationship Id="rId456" Type="http://schemas.openxmlformats.org/officeDocument/2006/relationships/hyperlink" Target="https://www.tta.or.kr/eng/ttaSearchEngView.do?key=461&amp;searchStandardNo=TTAT.3G-36.314V18.0.0&amp;searchCate=TTAS" TargetMode="External"/><Relationship Id="rId663" Type="http://schemas.openxmlformats.org/officeDocument/2006/relationships/hyperlink" Target="https://www.tta.or.kr/eng/ttaSearchEngView.do?key=461&amp;searchStandardNo=TTAT.3G-37.340V17.7.0&amp;searchCate=TTAS" TargetMode="External"/><Relationship Id="rId870" Type="http://schemas.openxmlformats.org/officeDocument/2006/relationships/hyperlink" Target="https://www.atis.org/3gpp-transpositions" TargetMode="External"/><Relationship Id="rId1086" Type="http://schemas.openxmlformats.org/officeDocument/2006/relationships/hyperlink" Target="https://www.ccsa.org.cn/api/portalsFile/downloadOldFile?type=17&amp;oldFileUrl=NTN/SRIT/CCSA.3GPP.36.421.V18.0.0.docx" TargetMode="External"/><Relationship Id="rId1293" Type="http://schemas.openxmlformats.org/officeDocument/2006/relationships/hyperlink" Target="https://www.etsi.org/deliver/etsi_ts/136400_136499/136445/17.00.00_60/ts_136445v170000p.pdf" TargetMode="External"/><Relationship Id="rId2137" Type="http://schemas.openxmlformats.org/officeDocument/2006/relationships/hyperlink" Target="https://www.etsi.org/deliver/etsi_ts/136100_136199/136111/18.00.00_60/ts_136111v180000p.pdf" TargetMode="External"/><Relationship Id="rId2344" Type="http://schemas.openxmlformats.org/officeDocument/2006/relationships/hyperlink" Target="https://www.ccsa.org.cn/api/portalsFile/downloadOldFile?type=17&amp;oldFileUrl=NTN/RIT/CCSA.3GPP.38.215.V17.5.0.docx" TargetMode="External"/><Relationship Id="rId2551" Type="http://schemas.openxmlformats.org/officeDocument/2006/relationships/hyperlink" Target="https://atis.org/international-partnerships/3gpp/3gpp-specifications-published-as-atis-standards/" TargetMode="External"/><Relationship Id="rId2789" Type="http://schemas.openxmlformats.org/officeDocument/2006/relationships/hyperlink" Target="https://www.etsi.org/deliver/etsi_ts/138400_138499/138474/18.00.00_60/ts_138474v180000p.pdf" TargetMode="External"/><Relationship Id="rId109" Type="http://schemas.openxmlformats.org/officeDocument/2006/relationships/hyperlink" Target="https://www.ccsa.org.cn/api/portalsFile/downloadOldFile?type=17&amp;oldFileUrl=NTN/SRIT/CCSA.3GPP.36.213.V17.6.0.zip" TargetMode="External"/><Relationship Id="rId316" Type="http://schemas.openxmlformats.org/officeDocument/2006/relationships/hyperlink" Target="https://www.ccsa.org.cn/api/portalsFile/downloadOldFile?type=17&amp;oldFileUrl=NTN/SRIT/CCSA.3GPP.36.300.V18.3.0.docx" TargetMode="External"/><Relationship Id="rId523" Type="http://schemas.openxmlformats.org/officeDocument/2006/relationships/hyperlink" Target="https://www.atis.org/3gpp-transpositions" TargetMode="External"/><Relationship Id="rId968" Type="http://schemas.openxmlformats.org/officeDocument/2006/relationships/hyperlink" Target="https://www.etsi.org/deliver/etsi_ts/136400_136499/136411/17.00.00_60/ts_136411v170000p.pdf" TargetMode="External"/><Relationship Id="rId1153" Type="http://schemas.openxmlformats.org/officeDocument/2006/relationships/hyperlink" Target="https://members.tsdsi.in/s/aAGsQyPmBnkKor3" TargetMode="External"/><Relationship Id="rId1598" Type="http://schemas.openxmlformats.org/officeDocument/2006/relationships/hyperlink" Target="https://www.ccsa.org.cn/api/portalsFile/downloadOldFile?type=17&amp;oldFileUrl=NTN/SRIT/CCSA.3GPP.37.480.V17.2.0.docx" TargetMode="External"/><Relationship Id="rId2204" Type="http://schemas.openxmlformats.org/officeDocument/2006/relationships/hyperlink" Target="https://www.atis.org/3gpp-transpositions" TargetMode="External"/><Relationship Id="rId2649" Type="http://schemas.openxmlformats.org/officeDocument/2006/relationships/hyperlink" Target="https://www.etsi.org/deliver/etsi_ts/138400_138499/138413/18.03.00_60/ts_138413v180300p.pdf" TargetMode="External"/><Relationship Id="rId97" Type="http://schemas.openxmlformats.org/officeDocument/2006/relationships/hyperlink" Target="https://www.atis.org/3gpp-transpositions" TargetMode="External"/><Relationship Id="rId730" Type="http://schemas.openxmlformats.org/officeDocument/2006/relationships/hyperlink" Target="https://atis.org/international-partnerships/3gpp/3gpp-specifications-published-as-atis-standards/" TargetMode="External"/><Relationship Id="rId828" Type="http://schemas.openxmlformats.org/officeDocument/2006/relationships/hyperlink" Target="https://www.atis.org/3gpp-transpositions" TargetMode="External"/><Relationship Id="rId1013" Type="http://schemas.openxmlformats.org/officeDocument/2006/relationships/hyperlink" Target="https://www.etsi.org/deliver/etsi_ts/136400_136499/136413/17.06.00_60/ts_136413v170600p.pdf" TargetMode="External"/><Relationship Id="rId1360" Type="http://schemas.openxmlformats.org/officeDocument/2006/relationships/hyperlink" Target="https://members.tsdsi.in/s/aeQ2foMDXWaGgM6" TargetMode="External"/><Relationship Id="rId1458" Type="http://schemas.openxmlformats.org/officeDocument/2006/relationships/hyperlink" Target="https://www.etsi.org/deliver/etsi_ts/137400_137499/137460/18.00.00_60/ts_137460v180000p.pdf" TargetMode="External"/><Relationship Id="rId1665" Type="http://schemas.openxmlformats.org/officeDocument/2006/relationships/hyperlink" Target="https://www.etsi.org/deliver/etsi_ts/137400_137499/137483/17.08.00_60/ts_137483v170800p.pdf" TargetMode="External"/><Relationship Id="rId1872" Type="http://schemas.openxmlformats.org/officeDocument/2006/relationships/hyperlink" Target="https://www.ccsa.org.cn/api/portalsFile/downloadOldFile?type=17&amp;oldFileUrl=NTN/SRIT/CCSA.3GPP.38.421.V18.0.0.docx" TargetMode="External"/><Relationship Id="rId2411" Type="http://schemas.openxmlformats.org/officeDocument/2006/relationships/hyperlink" Target="https://members.tsdsi.in/s/CpQz6T4mtX29QX6" TargetMode="External"/><Relationship Id="rId2509" Type="http://schemas.openxmlformats.org/officeDocument/2006/relationships/hyperlink" Target="https://members.tsdsi.in/s/TW5nmHpmaa6wrBL" TargetMode="External"/><Relationship Id="rId2716" Type="http://schemas.openxmlformats.org/officeDocument/2006/relationships/hyperlink" Target="https://www.tta.or.kr/eng/ttaSearchEngView.do?key=461&amp;searchStandardNo=TTAT.3G-38.424V17.0.0&amp;searchCate=TTAS" TargetMode="External"/><Relationship Id="rId1220" Type="http://schemas.openxmlformats.org/officeDocument/2006/relationships/hyperlink" Target="https://www.tta.or.kr/eng/ttaSearchEngView.do?key=461&amp;searchStandardNo=TTAT.3G-36.441V18.0.0&amp;searchCate=TTAS" TargetMode="External"/><Relationship Id="rId1318" Type="http://schemas.openxmlformats.org/officeDocument/2006/relationships/hyperlink" Target="https://members.tsdsi.in/s/cPia5pFyt3qE8Jn" TargetMode="External"/><Relationship Id="rId1525" Type="http://schemas.openxmlformats.org/officeDocument/2006/relationships/hyperlink" Target="https://members.tsdsi.in/s/dtf6FW3Y9q9YSwR" TargetMode="External"/><Relationship Id="rId1732" Type="http://schemas.openxmlformats.org/officeDocument/2006/relationships/hyperlink" Target="https://www.etsi.org/deliver/etsi_ts/138400_138499/138411/17.00.00_60/ts_138411v170000p.pdf" TargetMode="External"/><Relationship Id="rId24" Type="http://schemas.openxmlformats.org/officeDocument/2006/relationships/hyperlink" Target="https://www.itu.int/md/R19-IMT.2020.SAT-C-0002/en" TargetMode="External"/><Relationship Id="rId2299" Type="http://schemas.openxmlformats.org/officeDocument/2006/relationships/hyperlink" Target="https://www.ccsa.org.cn/api/portalsFile/downloadOldFile?type=17&amp;oldFileUrl=NTN/RIT/CCSA.3GPP.38.202.V18.4.0.docx" TargetMode="External"/><Relationship Id="rId173" Type="http://schemas.openxmlformats.org/officeDocument/2006/relationships/hyperlink" Target="https://www.ccsa.org.cn/api/portalsFile/downloadOldFile?type=17&amp;oldFileUrl=NTN/SRIT/CCSA.3GPP.38.202.V17.5.0.docx" TargetMode="External"/><Relationship Id="rId380" Type="http://schemas.openxmlformats.org/officeDocument/2006/relationships/hyperlink" Target="https://atis.org/international-partnerships/3gpp/3gpp-specifications-published-as-atis-standards/" TargetMode="External"/><Relationship Id="rId2061" Type="http://schemas.openxmlformats.org/officeDocument/2006/relationships/hyperlink" Target="https://members.tsdsi.in/s/B4fYxtHKrZmC4bE" TargetMode="External"/><Relationship Id="rId240" Type="http://schemas.openxmlformats.org/officeDocument/2006/relationships/hyperlink" Target="https://www.ccsa.org.cn/api/portalsFile/downloadOldFile?type=17&amp;oldFileUrl=NTN/SRIT/CCSA.3GPP.38.213.V18.4.0.docx" TargetMode="External"/><Relationship Id="rId478" Type="http://schemas.openxmlformats.org/officeDocument/2006/relationships/hyperlink" Target="https://www.tta.or.kr/eng/ttaSearchEngView.do?key=461&amp;searchStandardNo=TTAT.3G-36.321V18.3.0&amp;searchCate=TTAS" TargetMode="External"/><Relationship Id="rId685" Type="http://schemas.openxmlformats.org/officeDocument/2006/relationships/hyperlink" Target="https://www.tta.or.kr/eng/ttaSearchEngView.do?key=461&amp;searchStandardNo=TTAT.3G-37.355V17.8.0&amp;searchCate=TTAS" TargetMode="External"/><Relationship Id="rId892" Type="http://schemas.openxmlformats.org/officeDocument/2006/relationships/hyperlink" Target="https://www.ccsa.org.cn/api/portalsFile/downloadOldFile?type=17&amp;oldFileUrl=NTN/SRIT/CCSA.3GPP.38.331.V17.10.0.docx" TargetMode="External"/><Relationship Id="rId2159" Type="http://schemas.openxmlformats.org/officeDocument/2006/relationships/hyperlink" Target="https://www.etsi.org/deliver/etsi_ts/136100_136199/136124/18.00.00_60/ts_136124v180000p.pdf" TargetMode="External"/><Relationship Id="rId2366" Type="http://schemas.openxmlformats.org/officeDocument/2006/relationships/hyperlink" Target="https://members.tsdsi.in/s/mmFwPwzzXe3ECQt" TargetMode="External"/><Relationship Id="rId2573" Type="http://schemas.openxmlformats.org/officeDocument/2006/relationships/hyperlink" Target="https://www.ccsa.org.cn/api/portalsFile/downloadOldFile?type=17&amp;oldFileUrl=NTN/RIT/CCSA.3GPP.37.481.V17.0.0.doc" TargetMode="External"/><Relationship Id="rId2780" Type="http://schemas.openxmlformats.org/officeDocument/2006/relationships/hyperlink" Target="https://members.tsdsi.in/s/QNJLHGC7Yr5w8wk" TargetMode="External"/><Relationship Id="rId100" Type="http://schemas.openxmlformats.org/officeDocument/2006/relationships/hyperlink" Target="https://www.ccsa.org.cn/api/portalsFile/downloadOldFile?type=17&amp;oldFileUrl=NTN/SRIT/CCSA.3GPP.36.212.V18.0.0.docx" TargetMode="External"/><Relationship Id="rId338" Type="http://schemas.openxmlformats.org/officeDocument/2006/relationships/hyperlink" Target="https://www.ccsa.org.cn/api/portalsFile/downloadOldFile?type=17&amp;oldFileUrl=NTN/SRIT/CCSA.3GPP.36.302.V18.0.0.docx" TargetMode="External"/><Relationship Id="rId545" Type="http://schemas.openxmlformats.org/officeDocument/2006/relationships/hyperlink" Target="https://www.atis.org/3gpp-transpositions" TargetMode="External"/><Relationship Id="rId752" Type="http://schemas.openxmlformats.org/officeDocument/2006/relationships/hyperlink" Target="https://atis.org/international-partnerships/3gpp/3gpp-specifications-published-as-atis-standards/" TargetMode="External"/><Relationship Id="rId1175" Type="http://schemas.openxmlformats.org/officeDocument/2006/relationships/hyperlink" Target="https://members.tsdsi.in/s/aj4fQjDg4YnWfxP" TargetMode="External"/><Relationship Id="rId1382" Type="http://schemas.openxmlformats.org/officeDocument/2006/relationships/hyperlink" Target="https://members.tsdsi.in/s/JbEna9JddfRa7qj" TargetMode="External"/><Relationship Id="rId2019" Type="http://schemas.openxmlformats.org/officeDocument/2006/relationships/hyperlink" Target="https://www.tta.or.kr/eng/ttaSearchEngView.do?key=461&amp;searchStandardNo=TTAT.3G-38.471V17.0.0&amp;searchCate=TTAS" TargetMode="External"/><Relationship Id="rId2226" Type="http://schemas.openxmlformats.org/officeDocument/2006/relationships/hyperlink" Target="https://www.atis.org/3gpp-transpositions" TargetMode="External"/><Relationship Id="rId2433" Type="http://schemas.openxmlformats.org/officeDocument/2006/relationships/hyperlink" Target="https://atis.org/international-partnerships/3gpp/3gpp-specifications-published-as-atis-standards/" TargetMode="External"/><Relationship Id="rId2640" Type="http://schemas.openxmlformats.org/officeDocument/2006/relationships/hyperlink" Target="https://members.tsdsi.in/s/MX4xctn7PnBDtgA" TargetMode="External"/><Relationship Id="rId405" Type="http://schemas.openxmlformats.org/officeDocument/2006/relationships/hyperlink" Target="https://www.ccsa.org.cn/api/portalsFile/downloadOldFile?type=17&amp;oldFileUrl=NTN/SRIT/CCSA.3GPP.36.306.V18.3.0.docx" TargetMode="External"/><Relationship Id="rId612" Type="http://schemas.openxmlformats.org/officeDocument/2006/relationships/hyperlink" Target="https://www.ccsa.org.cn/api/portalsFile/downloadOldFile?type=17&amp;oldFileUrl=NTN/SRIT/CCSA.3GPP.37.320V17.5.0.docx" TargetMode="External"/><Relationship Id="rId1035" Type="http://schemas.openxmlformats.org/officeDocument/2006/relationships/hyperlink" Target="https://www.etsi.org/deliver/etsi_ts/136400_136499/136414/17.00.00_60/ts_136414v170000p.pdf" TargetMode="External"/><Relationship Id="rId1242" Type="http://schemas.openxmlformats.org/officeDocument/2006/relationships/hyperlink" Target="https://www.tta.or.kr/eng/ttaSearchEngView.do?key=461&amp;searchStandardNo=TTAT.3G-36.442V18.0.0&amp;searchCate=TTAS" TargetMode="External"/><Relationship Id="rId1687" Type="http://schemas.openxmlformats.org/officeDocument/2006/relationships/hyperlink" Target="https://www.etsi.org/deliver/etsi_ts/138400_138499/138401/17.10.00_60/ts_138401v171000p.pdf" TargetMode="External"/><Relationship Id="rId1894" Type="http://schemas.openxmlformats.org/officeDocument/2006/relationships/hyperlink" Target="https://www.ccsa.org.cn/api/portalsFile/downloadOldFile?type=17&amp;oldFileUrl=NTN/SRIT/CCSA.3GPP.38.422.V18.1.0.docx" TargetMode="External"/><Relationship Id="rId2500" Type="http://schemas.openxmlformats.org/officeDocument/2006/relationships/hyperlink" Target="https://members.tsdsi.in/s/6jndrFL9wmEZ9S9" TargetMode="External"/><Relationship Id="rId2738" Type="http://schemas.openxmlformats.org/officeDocument/2006/relationships/hyperlink" Target="https://www.ccsa.org.cn/api/portalsFile/downloadOldFile?type=17&amp;oldFileUrl=NTN/RIT/CCSA.3GPP.38.455.V18.3.0.docx" TargetMode="External"/><Relationship Id="rId917" Type="http://schemas.openxmlformats.org/officeDocument/2006/relationships/hyperlink" Target="https://www.tta.or.kr/eng/ttaSearchEngView.do?key=461&amp;searchStandardNo=TTAT.3G-38.355V18.3.0&amp;searchCate=TTAS" TargetMode="External"/><Relationship Id="rId1102" Type="http://schemas.openxmlformats.org/officeDocument/2006/relationships/hyperlink" Target="https://members.tsdsi.in/s/RiwpXzc3E6n57qn" TargetMode="External"/><Relationship Id="rId1547" Type="http://schemas.openxmlformats.org/officeDocument/2006/relationships/hyperlink" Target="https://members.tsdsi.in/s/P5Nc4NGmMFipa8L" TargetMode="External"/><Relationship Id="rId1754" Type="http://schemas.openxmlformats.org/officeDocument/2006/relationships/hyperlink" Target="https://www.etsi.org/deliver/etsi_ts/138400_138499/138412/17.01.00_60/ts_138412v170100p.pdf" TargetMode="External"/><Relationship Id="rId1961" Type="http://schemas.openxmlformats.org/officeDocument/2006/relationships/hyperlink" Target="https://www.etsi.org/deliver/etsi_ts/138400_138499/138425/18.01.00_60/ts_138425v180100p.pdf" TargetMode="External"/><Relationship Id="rId2805" Type="http://schemas.openxmlformats.org/officeDocument/2006/relationships/hyperlink" Target="https://members.tsdsi.in/s/PJtbaWf9Y4ndQ4e" TargetMode="External"/><Relationship Id="rId46" Type="http://schemas.openxmlformats.org/officeDocument/2006/relationships/hyperlink" Target="https://www.ccsa.org.cn/api/portalsFile/downloadOldFile?type=17&amp;oldFileUrl=NTN/SRIT/CCSA.3GPP.36.201.V17.0.0.docx" TargetMode="External"/><Relationship Id="rId1407" Type="http://schemas.openxmlformats.org/officeDocument/2006/relationships/hyperlink" Target="https://www.tta.or.kr/eng/ttaSearchEngView.do?key=461&amp;searchStandardNo=TTAT.3G-36.464V17.0.0&amp;searchCate=TTAS" TargetMode="External"/><Relationship Id="rId1614" Type="http://schemas.openxmlformats.org/officeDocument/2006/relationships/hyperlink" Target="https://www.tta.or.kr/eng/ttaSearchEngView.do?key=461&amp;searchStandardNo=TTAT.3G-37.480V18.1.0&amp;searchCate=TTAS" TargetMode="External"/><Relationship Id="rId1821" Type="http://schemas.openxmlformats.org/officeDocument/2006/relationships/hyperlink" Target="https://members.tsdsi.in/s/ypJLQ4YysTBDn4F" TargetMode="External"/><Relationship Id="rId195" Type="http://schemas.openxmlformats.org/officeDocument/2006/relationships/hyperlink" Target="https://www.ccsa.org.cn/api/portalsFile/downloadOldFile?type=17&amp;oldFileUrl=NTN/SRIT/CCSA.3GPP.38.211.V17.9.0.docx" TargetMode="External"/><Relationship Id="rId1919" Type="http://schemas.openxmlformats.org/officeDocument/2006/relationships/hyperlink" Target="https://members.tsdsi.in/s/LNw42AFCqTteLSZ" TargetMode="External"/><Relationship Id="rId2083" Type="http://schemas.openxmlformats.org/officeDocument/2006/relationships/hyperlink" Target="https://www.tta.or.kr/eng/ttaSearchEngView.do?key=461&amp;searchStandardNo=TTAT.3G-38.474V17.0.0&amp;searchCate=TTAS" TargetMode="External"/><Relationship Id="rId2290" Type="http://schemas.openxmlformats.org/officeDocument/2006/relationships/hyperlink" Target="https://www.etsi.org/deliver/etsi_ts/138200_138299/138201/18.00.00_60/ts_138201v180000p.pdf" TargetMode="External"/><Relationship Id="rId2388" Type="http://schemas.openxmlformats.org/officeDocument/2006/relationships/hyperlink" Target="https://atis.org/international-partnerships/3gpp/3gpp-specifications-published-as-atis-standards/" TargetMode="External"/><Relationship Id="rId2595" Type="http://schemas.openxmlformats.org/officeDocument/2006/relationships/hyperlink" Target="https://members.tsdsi.in/s/fzWmctZfSSJxRkt" TargetMode="External"/><Relationship Id="rId262" Type="http://schemas.openxmlformats.org/officeDocument/2006/relationships/hyperlink" Target="https://www.ccsa.org.cn/api/portalsFile/downloadOldFile?type=17&amp;oldFileUrl=NTN/SRIT/CCSA.3GPP.38.214.V17.11.0.docx" TargetMode="External"/><Relationship Id="rId567" Type="http://schemas.openxmlformats.org/officeDocument/2006/relationships/hyperlink" Target="https://www.atis.org/3gpp-transpositions" TargetMode="External"/><Relationship Id="rId1197" Type="http://schemas.openxmlformats.org/officeDocument/2006/relationships/hyperlink" Target="https://members.tsdsi.in/s/zLBYFs23ErYCkYi" TargetMode="External"/><Relationship Id="rId2150" Type="http://schemas.openxmlformats.org/officeDocument/2006/relationships/hyperlink" Target="https://members.tsdsi.in/s/5qLJSTLBHZ888F8" TargetMode="External"/><Relationship Id="rId2248" Type="http://schemas.openxmlformats.org/officeDocument/2006/relationships/hyperlink" Target="https://www.atis.org/3gpp-transpositions" TargetMode="External"/><Relationship Id="rId122" Type="http://schemas.openxmlformats.org/officeDocument/2006/relationships/hyperlink" Target="https://www.etsi.org/deliver/etsi_ts/136200_136299/136213/18.02.00_60/ts_136213v180200p.pdf" TargetMode="External"/><Relationship Id="rId774" Type="http://schemas.openxmlformats.org/officeDocument/2006/relationships/hyperlink" Target="https://atis.org/international-partnerships/3gpp/3gpp-specifications-published-as-atis-standards/" TargetMode="External"/><Relationship Id="rId981" Type="http://schemas.openxmlformats.org/officeDocument/2006/relationships/hyperlink" Target="https://members.tsdsi.in/s/gWBDfyJitwMkZLK" TargetMode="External"/><Relationship Id="rId1057" Type="http://schemas.openxmlformats.org/officeDocument/2006/relationships/hyperlink" Target="https://www.etsi.org/deliver/etsi_ts/136400_136499/136420/17.00.00_60/ts_136420v170000p.pdf" TargetMode="External"/><Relationship Id="rId2010" Type="http://schemas.openxmlformats.org/officeDocument/2006/relationships/hyperlink" Target="https://www.atis.org/3gpp-transpositions-Rel-17" TargetMode="External"/><Relationship Id="rId2455" Type="http://schemas.openxmlformats.org/officeDocument/2006/relationships/hyperlink" Target="https://www.etsi.org/deliver/etsi_ts/138300_138399/138321/17.10.00_60/ts_138321v171000p.pdf" TargetMode="External"/><Relationship Id="rId2662" Type="http://schemas.openxmlformats.org/officeDocument/2006/relationships/hyperlink" Target="https://atis.org/international-partnerships/3gpp/3gpp-specifications-published-as-atis-standards/" TargetMode="External"/><Relationship Id="rId427" Type="http://schemas.openxmlformats.org/officeDocument/2006/relationships/hyperlink" Target="https://www.ccsa.org.cn/api/portalsFile/downloadOldFile?type=17&amp;oldFileUrl=NTN/SRIT/CCSA.3GPP.36.307.V18.5.0.docx" TargetMode="External"/><Relationship Id="rId634" Type="http://schemas.openxmlformats.org/officeDocument/2006/relationships/hyperlink" Target="https://www.ccsa.org.cn/api/portalsFile/downloadOldFile?type=17&amp;oldFileUrl=NTN/SRIT/CCSA.3GPP.37.324.V17.0.0.docx" TargetMode="External"/><Relationship Id="rId841" Type="http://schemas.openxmlformats.org/officeDocument/2006/relationships/hyperlink" Target="https://www.ccsa.org.cn/api/portalsFile/downloadOldFile?type=17&amp;oldFileUrl=NTN/SRIT/CCSA.3GPP.38.321.V18.3.0.docx" TargetMode="External"/><Relationship Id="rId1264" Type="http://schemas.openxmlformats.org/officeDocument/2006/relationships/hyperlink" Target="https://www.tta.or.kr/eng/ttaSearchEngView.do?key=461&amp;searchStandardNo=TTAT.3G-36.443V18.0.0&amp;searchCate=TTAS" TargetMode="External"/><Relationship Id="rId1471" Type="http://schemas.openxmlformats.org/officeDocument/2006/relationships/hyperlink" Target="https://members.tsdsi.in/s/TW5nmHpmaa6wrBL" TargetMode="External"/><Relationship Id="rId1569" Type="http://schemas.openxmlformats.org/officeDocument/2006/relationships/hyperlink" Target="https://members.tsdsi.in/s/naNdRJSJj4czwHY" TargetMode="External"/><Relationship Id="rId2108" Type="http://schemas.openxmlformats.org/officeDocument/2006/relationships/hyperlink" Target="https://www.tta.or.kr/eng/ttaSearchEngView.do?key=461&amp;searchStandardNo=TTAT.3G-36.102V18.6.0&amp;searchCate=TTAS" TargetMode="External"/><Relationship Id="rId2315" Type="http://schemas.openxmlformats.org/officeDocument/2006/relationships/hyperlink" Target="https://www.etsi.org/deliver/etsi_ts/138200_138299/138212/17.09.00_60/ts_138212v170900p.pdf" TargetMode="External"/><Relationship Id="rId2522" Type="http://schemas.openxmlformats.org/officeDocument/2006/relationships/hyperlink" Target="https://www.ccsa.org.cn/api/portalsFile/downloadOldFile?type=17&amp;oldFileUrl=NTN/RIT/CCSA.3GPP.37.462.V18.0.0.docx" TargetMode="External"/><Relationship Id="rId701" Type="http://schemas.openxmlformats.org/officeDocument/2006/relationships/hyperlink" Target="https://www.ccsa.org.cn/api/portalsFile/downloadOldFile?type=17&amp;oldFileUrl=NTN/SRIT/CCSA.3GPP.38.300.V17.10.0.docx" TargetMode="External"/><Relationship Id="rId939" Type="http://schemas.openxmlformats.org/officeDocument/2006/relationships/hyperlink" Target="https://www.tta.or.kr/eng/ttaSearchEngView.do?key=461&amp;searchStandardNo=TTAT.3G-36.401V18.1.0&amp;searchCate=TTAS" TargetMode="External"/><Relationship Id="rId1124" Type="http://schemas.openxmlformats.org/officeDocument/2006/relationships/hyperlink" Target="https://www.tta.or.kr/eng/ttaSearchEngView.do?key=461&amp;searchStandardNo=TTAT.3G-36.423V17.7.0&amp;searchCate=TTAS" TargetMode="External"/><Relationship Id="rId1331" Type="http://schemas.openxmlformats.org/officeDocument/2006/relationships/hyperlink" Target="https://www.atis.org/3gpp-transpositions-Rel-17" TargetMode="External"/><Relationship Id="rId1776" Type="http://schemas.openxmlformats.org/officeDocument/2006/relationships/hyperlink" Target="https://www.etsi.org/deliver/etsi_ts/138400_138499/138413/17.10.00_60/ts_138413v171000p.pdf" TargetMode="External"/><Relationship Id="rId1983" Type="http://schemas.openxmlformats.org/officeDocument/2006/relationships/hyperlink" Target="https://www.etsi.org/deliver/etsi_ts/138400_138499/138455/18.03.00_60/ts_138455v180300p.pdf" TargetMode="External"/><Relationship Id="rId2827" Type="http://schemas.openxmlformats.org/officeDocument/2006/relationships/hyperlink" Target="https://atis.org/international-partnerships/3gpp/3gpp-specifications-published-as-atis-standards/" TargetMode="External"/><Relationship Id="rId68" Type="http://schemas.openxmlformats.org/officeDocument/2006/relationships/hyperlink" Target="https://www.ccsa.org.cn/api/portalsFile/downloadOldFile?type=17&amp;oldFileUrl=NTN/SRIT/CCSA.3GPP.36.211.V17.4.0.zip" TargetMode="External"/><Relationship Id="rId1429" Type="http://schemas.openxmlformats.org/officeDocument/2006/relationships/hyperlink" Target="https://www.tta.or.kr/eng/ttaSearchEngView.do?key=461&amp;searchStandardNo=TTAT.3G-36.465V17.0.0&amp;searchCate=TTAS" TargetMode="External"/><Relationship Id="rId1636" Type="http://schemas.openxmlformats.org/officeDocument/2006/relationships/hyperlink" Target="https://www.tta.or.kr/eng/ttaSearchEngView.do?key=461&amp;searchStandardNo=TTAT.3G-37.481V18.0.0&amp;searchCate=TTAS" TargetMode="External"/><Relationship Id="rId1843" Type="http://schemas.openxmlformats.org/officeDocument/2006/relationships/hyperlink" Target="https://members.tsdsi.in/s/aKKLCMZaZSwxgeA" TargetMode="External"/><Relationship Id="rId1703" Type="http://schemas.openxmlformats.org/officeDocument/2006/relationships/hyperlink" Target="https://www.tta.or.kr/eng/ttaSearchEngView.do?key=461&amp;searchStandardNo=TTAT.3G-38.401V18.3.0&amp;searchCate=TTAS" TargetMode="External"/><Relationship Id="rId1910" Type="http://schemas.openxmlformats.org/officeDocument/2006/relationships/hyperlink" Target="https://www.tta.or.kr/eng/ttaSearchEngView.do?key=461&amp;searchStandardNo=TTAT.3G-38.423V17.10.0&amp;searchCate=TTAS" TargetMode="External"/><Relationship Id="rId284" Type="http://schemas.openxmlformats.org/officeDocument/2006/relationships/hyperlink" Target="https://www.ccsa.org.cn/api/portalsFile/downloadOldFile?type=17&amp;oldFileUrl=NTN/SRIT/CCSA.3GPP.38.215.V17.5.0.docx" TargetMode="External"/><Relationship Id="rId491" Type="http://schemas.openxmlformats.org/officeDocument/2006/relationships/hyperlink" Target="https://www.atis.org/3gpp-transpositions" TargetMode="External"/><Relationship Id="rId2172" Type="http://schemas.openxmlformats.org/officeDocument/2006/relationships/hyperlink" Target="https://www.tta.or.kr/eng/ttaSearchEngView.do?key=461&amp;searchStandardNo=TTAT.3G-36.133V17.14.0&amp;searchCate=TTAS" TargetMode="External"/><Relationship Id="rId144" Type="http://schemas.openxmlformats.org/officeDocument/2006/relationships/hyperlink" Target="https://www.etsi.org/deliver/etsi_ts/136200_136299/136214/18.00.00_60/ts_136214v180000p.pdf" TargetMode="External"/><Relationship Id="rId589" Type="http://schemas.openxmlformats.org/officeDocument/2006/relationships/hyperlink" Target="https://www.atis.org/3gpp-transpositions" TargetMode="External"/><Relationship Id="rId796" Type="http://schemas.openxmlformats.org/officeDocument/2006/relationships/hyperlink" Target="https://www.atis.org/3gpp-transpositions" TargetMode="External"/><Relationship Id="rId2477" Type="http://schemas.openxmlformats.org/officeDocument/2006/relationships/hyperlink" Target="https://www.tta.or.kr/eng/ttaSearchEngView.do?key=461&amp;searchStandardNo=TTAT.3G-38.323V17.5.0&amp;searchCate=TTAS" TargetMode="External"/><Relationship Id="rId2684" Type="http://schemas.openxmlformats.org/officeDocument/2006/relationships/hyperlink" Target="https://www.etsi.org/deliver/etsi_ts/138400_138499/138421/17.00.00_60/ts_138421v170000p.pdf" TargetMode="External"/><Relationship Id="rId351" Type="http://schemas.openxmlformats.org/officeDocument/2006/relationships/hyperlink" Target="https://www.ccsa.org.cn/api/portalsFile/downloadOldFile?type=17&amp;oldFileUrl=NTN/SRIT/CCSA.3GPP.36.304.V17.5.0.docx" TargetMode="External"/><Relationship Id="rId449" Type="http://schemas.openxmlformats.org/officeDocument/2006/relationships/hyperlink" Target="https://www.ccsa.org.cn/api/portalsFile/downloadOldFile?type=17&amp;oldFileUrl=NTN/SRIT/CCSA.3GPP.36.314.V18.0.0.doc" TargetMode="External"/><Relationship Id="rId656" Type="http://schemas.openxmlformats.org/officeDocument/2006/relationships/hyperlink" Target="https://www.ccsa.org.cn/api/portalsFile/downloadOldFile?type=17&amp;oldFileUrl=NTN/SRIT/CCSA.3GPP.37.340.V17.7.0.docx" TargetMode="External"/><Relationship Id="rId863" Type="http://schemas.openxmlformats.org/officeDocument/2006/relationships/hyperlink" Target="https://www.ccsa.org.cn/api/portalsFile/downloadOldFile?type=17&amp;oldFileUrl=NTN/SRIT/CCSA.3GPP.38.322.V18.1.0.docx" TargetMode="External"/><Relationship Id="rId1079" Type="http://schemas.openxmlformats.org/officeDocument/2006/relationships/hyperlink" Target="https://members.tsdsi.in/s/bjQw5fCRta8FEyq" TargetMode="External"/><Relationship Id="rId1286" Type="http://schemas.openxmlformats.org/officeDocument/2006/relationships/hyperlink" Target="https://www.tta.or.kr/eng/ttaSearchEngView.do?key=461&amp;searchStandardNo=TTAT.3G-36.444V18.0.0&amp;searchCate=TTAS" TargetMode="External"/><Relationship Id="rId1493" Type="http://schemas.openxmlformats.org/officeDocument/2006/relationships/hyperlink" Target="https://www.tta.or.kr/eng/ttaSearchEngView.do?key=461&amp;searchStandardNo=TTAT.3G-37.462V17.0.0&amp;searchCate=TTAS" TargetMode="External"/><Relationship Id="rId2032" Type="http://schemas.openxmlformats.org/officeDocument/2006/relationships/hyperlink" Target="https://www.atis.org/3gpp-transpositions-Rel-17" TargetMode="External"/><Relationship Id="rId2337" Type="http://schemas.openxmlformats.org/officeDocument/2006/relationships/hyperlink" Target="https://www.tta.or.kr/eng/ttaSearchEngView.do?key=461&amp;searchStandardNo=TTAT.3G-38.214V17.11.0&amp;searchCate=TTAS" TargetMode="External"/><Relationship Id="rId2544" Type="http://schemas.openxmlformats.org/officeDocument/2006/relationships/hyperlink" Target="https://members.tsdsi.in/s/P5Nc4NGmMFipa8L" TargetMode="External"/><Relationship Id="rId211" Type="http://schemas.openxmlformats.org/officeDocument/2006/relationships/hyperlink" Target="https://members.tsdsi.in/s/zrcSbAR38m4H3Yy" TargetMode="External"/><Relationship Id="rId309" Type="http://schemas.openxmlformats.org/officeDocument/2006/relationships/hyperlink" Target="https://www.etsi.org/deliver/etsi_ts/136300_136399/136300/17.09.00_60/ts_136300v170900p.pdf" TargetMode="External"/><Relationship Id="rId516" Type="http://schemas.openxmlformats.org/officeDocument/2006/relationships/hyperlink" Target="https://www.ccsa.org.cn/api/portalsFile/downloadOldFile?type=17&amp;oldFileUrl=NTN/SRIT/CCSA.3GPP.36.323.V18.0.0.docx" TargetMode="External"/><Relationship Id="rId1146" Type="http://schemas.openxmlformats.org/officeDocument/2006/relationships/hyperlink" Target="https://www.atis.org/3gpp-transpositions%20-%20Rel-18" TargetMode="External"/><Relationship Id="rId1798" Type="http://schemas.openxmlformats.org/officeDocument/2006/relationships/hyperlink" Target="https://www.etsi.org/deliver/etsi_ts/138400_138499/138414/17.00.00_60/ts_138414v170000p.pdf" TargetMode="External"/><Relationship Id="rId2751" Type="http://schemas.openxmlformats.org/officeDocument/2006/relationships/hyperlink" Target="https://www.tta.or.kr/eng/ttaSearchEngView.do?key=461&amp;searchStandardNo=TTAT.3G-38.470V18.3.0&amp;searchCate=TTAS" TargetMode="External"/><Relationship Id="rId723" Type="http://schemas.openxmlformats.org/officeDocument/2006/relationships/hyperlink" Target="https://www.ccsa.org.cn/api/portalsFile/downloadOldFile?type=17&amp;oldFileUrl=NTN/SRIT/CCSA.3GPP.38.304.V17.9.0.docx" TargetMode="External"/><Relationship Id="rId930" Type="http://schemas.openxmlformats.org/officeDocument/2006/relationships/hyperlink" Target="https://www.atis.org/3gpp-transpositions%20-%20Rel-18" TargetMode="External"/><Relationship Id="rId1006" Type="http://schemas.openxmlformats.org/officeDocument/2006/relationships/hyperlink" Target="https://www.tta.or.kr/eng/ttaSearchEngView.do?key=461&amp;searchStandardNo=TTAT.3G-36.412V18.1.0&amp;searchCate=TTAS" TargetMode="External"/><Relationship Id="rId1353" Type="http://schemas.openxmlformats.org/officeDocument/2006/relationships/hyperlink" Target="https://www.atis.org/3gpp-transpositions-Rel-17" TargetMode="External"/><Relationship Id="rId1560" Type="http://schemas.openxmlformats.org/officeDocument/2006/relationships/hyperlink" Target="https://www.tta.or.kr/eng/ttaSearchEngView.do?key=461&amp;searchStandardNo=TTAT.3G-37.472V17.0.0&amp;searchCate=TTAS" TargetMode="External"/><Relationship Id="rId1658" Type="http://schemas.openxmlformats.org/officeDocument/2006/relationships/hyperlink" Target="https://www.tta.or.kr/eng/ttaSearchEngView.do?key=461&amp;searchStandardNo=TTAT.3G-37.482V18.1.0&amp;searchCate=TTAS" TargetMode="External"/><Relationship Id="rId1865" Type="http://schemas.openxmlformats.org/officeDocument/2006/relationships/hyperlink" Target="https://members.tsdsi.in/s/fPjjPeC3qE3fLHi" TargetMode="External"/><Relationship Id="rId2404" Type="http://schemas.openxmlformats.org/officeDocument/2006/relationships/hyperlink" Target="https://www.ccsa.org.cn/api/portalsFile/downloadOldFile?type=17&amp;oldFileUrl=NTN/RIT/CCSA.3GPP.38.304.V17.9.0.docx" TargetMode="External"/><Relationship Id="rId2611" Type="http://schemas.openxmlformats.org/officeDocument/2006/relationships/hyperlink" Target="https://www.tta.or.kr/eng/ttaSearchEngView.do?key=461&amp;searchStandardNo=TTAT.3G-38.401V18.3.0&amp;searchCate=TTAS" TargetMode="External"/><Relationship Id="rId2709" Type="http://schemas.openxmlformats.org/officeDocument/2006/relationships/hyperlink" Target="https://www.etsi.org/deliver/etsi_ts/138400_138499/138423/18.03.00_60/ts_138423v180300p.pdf" TargetMode="External"/><Relationship Id="rId1213" Type="http://schemas.openxmlformats.org/officeDocument/2006/relationships/hyperlink" Target="https://www.ccsa.org.cn/api/portalsFile/downloadOldFile?type=17&amp;oldFileUrl=NTN/SRIT/CCSA.3GPP.36.441.V18.0.0.docx" TargetMode="External"/><Relationship Id="rId1420" Type="http://schemas.openxmlformats.org/officeDocument/2006/relationships/hyperlink" Target="https://www.atis.org/3gpp-transpositions" TargetMode="External"/><Relationship Id="rId1518" Type="http://schemas.openxmlformats.org/officeDocument/2006/relationships/hyperlink" Target="https://www.atis.org/3gpp-transpositions" TargetMode="External"/><Relationship Id="rId1725" Type="http://schemas.openxmlformats.org/officeDocument/2006/relationships/hyperlink" Target="https://www.tta.or.kr/eng/ttaSearchEngView.do?key=461&amp;searchStandardNo=TTAT.3G-38.410V18.2.0&amp;searchCate=TTAS" TargetMode="External"/><Relationship Id="rId1932" Type="http://schemas.openxmlformats.org/officeDocument/2006/relationships/hyperlink" Target="https://www.tta.or.kr/eng/ttaSearchEngView.do?key=461&amp;searchStandardNo=TTAT.3G-38.424V17.0.0&amp;searchCate=TTAS" TargetMode="External"/><Relationship Id="rId17" Type="http://schemas.openxmlformats.org/officeDocument/2006/relationships/header" Target="header5.xml"/><Relationship Id="rId2194" Type="http://schemas.openxmlformats.org/officeDocument/2006/relationships/hyperlink" Target="https://www.atis.org/3gpp-transpositions" TargetMode="External"/><Relationship Id="rId166" Type="http://schemas.openxmlformats.org/officeDocument/2006/relationships/hyperlink" Target="https://www.etsi.org/deliver/etsi_ts/138200_138299/138201/18.00.00_60/ts_138201v180000p.pdf" TargetMode="External"/><Relationship Id="rId373" Type="http://schemas.openxmlformats.org/officeDocument/2006/relationships/hyperlink" Target="https://www.ccsa.org.cn/api/portalsFile/downloadOldFile?type=17&amp;oldFileUrl=NTN/SRIT/CCSA.3GPP.36.305.V17.3.0.docx" TargetMode="External"/><Relationship Id="rId580" Type="http://schemas.openxmlformats.org/officeDocument/2006/relationships/hyperlink" Target="https://www.ccsa.org.cn/api/portalsFile/downloadOldFile?type=17&amp;oldFileUrl=NTN/SRIT/CCSA.3GPP.36.360.V18.0.0.doc" TargetMode="External"/><Relationship Id="rId2054" Type="http://schemas.openxmlformats.org/officeDocument/2006/relationships/hyperlink" Target="https://www.atis.org/3gpp-transpositions" TargetMode="External"/><Relationship Id="rId2261" Type="http://schemas.openxmlformats.org/officeDocument/2006/relationships/hyperlink" Target="https://www.etsi.org/deliver/etsi_ts/138100_138199/138133/18.07.00_60/ts_138133v180700p.pdf" TargetMode="External"/><Relationship Id="rId2499" Type="http://schemas.openxmlformats.org/officeDocument/2006/relationships/hyperlink" Target="https://www.etsi.org/deliver/etsi_ts/137400_137499/137460/17.00.00_60/ts_137460v170000p.pdf" TargetMode="External"/><Relationship Id="rId1" Type="http://schemas.openxmlformats.org/officeDocument/2006/relationships/customXml" Target="../customXml/item1.xml"/><Relationship Id="rId233" Type="http://schemas.openxmlformats.org/officeDocument/2006/relationships/hyperlink" Target="https://members.tsdsi.in/s/di8moiMrf2PytBa" TargetMode="External"/><Relationship Id="rId440" Type="http://schemas.openxmlformats.org/officeDocument/2006/relationships/hyperlink" Target="https://www.etsi.org/deliver/etsi_ts/136300_136399/136314/17.00.00_60/ts_136314v170000p.pdf" TargetMode="External"/><Relationship Id="rId678" Type="http://schemas.openxmlformats.org/officeDocument/2006/relationships/hyperlink" Target="https://www.ccsa.org.cn/api/portalsFile/downloadOldFile?type=17&amp;oldFileUrl=NTN/SRIT/CCSA.3GPP.37.355.V17.8.0.docx" TargetMode="External"/><Relationship Id="rId885" Type="http://schemas.openxmlformats.org/officeDocument/2006/relationships/hyperlink" Target="https://www.etsi.org/deliver/etsi_ts/138300_138399/138323/18.03.00_60/ts_138323v180300p.pdf" TargetMode="External"/><Relationship Id="rId1070" Type="http://schemas.openxmlformats.org/officeDocument/2006/relationships/hyperlink" Target="https://members.tsdsi.in/s/KBEYcKMEmts2T7Y" TargetMode="External"/><Relationship Id="rId2121" Type="http://schemas.openxmlformats.org/officeDocument/2006/relationships/hyperlink" Target="https://www.atis.org/3gpp-transpositions" TargetMode="External"/><Relationship Id="rId2359" Type="http://schemas.openxmlformats.org/officeDocument/2006/relationships/hyperlink" Target="https://www.ccsa.org.cn/api/portalsFile/downloadOldFile?type=17&amp;oldFileUrl=NTN/RIT/CCSA.3GPP.37.320.V18.3.0.docx" TargetMode="External"/><Relationship Id="rId2566" Type="http://schemas.openxmlformats.org/officeDocument/2006/relationships/hyperlink" Target="https://www.tta.or.kr/eng/ttaSearchEngView.do?key=461&amp;searchStandardNo=TTAT.3G-37.480V17.2.0&amp;searchCate=TTAS" TargetMode="External"/><Relationship Id="rId2773" Type="http://schemas.openxmlformats.org/officeDocument/2006/relationships/hyperlink" Target="https://www.ccsa.org.cn/api/portalsFile/downloadOldFile?type=17&amp;oldFileUrl=NTN/RIT/CCSA.3GPP.38.473.V17.10.0.docx" TargetMode="External"/><Relationship Id="rId300" Type="http://schemas.openxmlformats.org/officeDocument/2006/relationships/hyperlink" Target="https://members.tsdsi.in/s/rSF7CSJKCBY3Y2b" TargetMode="External"/><Relationship Id="rId538" Type="http://schemas.openxmlformats.org/officeDocument/2006/relationships/hyperlink" Target="https://www.etsi.org/deliver/etsi_ts/136300_136399/136331/18.03.01_60/ts_136331v180301p.pdf" TargetMode="External"/><Relationship Id="rId745" Type="http://schemas.openxmlformats.org/officeDocument/2006/relationships/hyperlink" Target="https://www.ccsa.org.cn/api/portalsFile/downloadOldFile?type=17&amp;oldFileUrl=NTN/SRIT/CCSA.3GPP.38.305.V17.7.0.docx" TargetMode="External"/><Relationship Id="rId952" Type="http://schemas.openxmlformats.org/officeDocument/2006/relationships/hyperlink" Target="https://www.atis.org/3gpp-transpositions%20-%20Rel-18" TargetMode="External"/><Relationship Id="rId1168" Type="http://schemas.openxmlformats.org/officeDocument/2006/relationships/hyperlink" Target="https://www.atis.org/3gpp-transpositions" TargetMode="External"/><Relationship Id="rId1375" Type="http://schemas.openxmlformats.org/officeDocument/2006/relationships/hyperlink" Target="https://www.atis.org/3gpp-transpositions-Rel-17" TargetMode="External"/><Relationship Id="rId1582" Type="http://schemas.openxmlformats.org/officeDocument/2006/relationships/hyperlink" Target="https://www.tta.or.kr/eng/ttaSearchEngView.do?key=461&amp;searchStandardNo=TTAT.3G-37.473V17.2.0&amp;searchCate=TTAS" TargetMode="External"/><Relationship Id="rId2219" Type="http://schemas.openxmlformats.org/officeDocument/2006/relationships/hyperlink" Target="https://www.ccsa.org.cn/api/portalsFile/downloadOldFile?type=17&amp;oldFileUrl=NTN/SRIT/CCSA.3GPP.38.108.V18.4.0.docx" TargetMode="External"/><Relationship Id="rId2426" Type="http://schemas.openxmlformats.org/officeDocument/2006/relationships/hyperlink" Target="https://members.tsdsi.in/s/HxTbET5q2zKF4Xj" TargetMode="External"/><Relationship Id="rId2633" Type="http://schemas.openxmlformats.org/officeDocument/2006/relationships/hyperlink" Target="https://www.ccsa.org.cn/api/portalsFile/downloadOldFile?type=17&amp;oldFileUrl=NTN/RIT/CCSA.3GPP.38.412.V17.1.0.docx" TargetMode="External"/><Relationship Id="rId81" Type="http://schemas.openxmlformats.org/officeDocument/2006/relationships/hyperlink" Target="https://members.tsdsi.in/s/o2PEwCd2YQwbKmL" TargetMode="External"/><Relationship Id="rId605" Type="http://schemas.openxmlformats.org/officeDocument/2006/relationships/hyperlink" Target="https://www.etsi.org/deliver/etsi_ts/136300_136399/136361/18.00.00_60/ts_136361v180000p.pdf" TargetMode="External"/><Relationship Id="rId812" Type="http://schemas.openxmlformats.org/officeDocument/2006/relationships/hyperlink" Target="https://members.tsdsi.in/s/ce9sRRHH2tWdREK" TargetMode="External"/><Relationship Id="rId1028" Type="http://schemas.openxmlformats.org/officeDocument/2006/relationships/hyperlink" Target="https://www.tta.or.kr/eng/ttaSearchEngView.do?key=461&amp;searchStandardNo=TTAT.3G-36.413V18.2.0&amp;searchCate=TTAS" TargetMode="External"/><Relationship Id="rId1235" Type="http://schemas.openxmlformats.org/officeDocument/2006/relationships/hyperlink" Target="https://www.ccsa.org.cn/api/portalsFile/downloadOldFile?type=17&amp;oldFileUrl=NTN/SRIT/CCSA.3GPP.36.442.V18.0.0.docx" TargetMode="External"/><Relationship Id="rId1442" Type="http://schemas.openxmlformats.org/officeDocument/2006/relationships/hyperlink" Target="https://www.atis.org/3gpp-transpositions" TargetMode="External"/><Relationship Id="rId1887" Type="http://schemas.openxmlformats.org/officeDocument/2006/relationships/hyperlink" Target="https://members.tsdsi.in/s/dfBCH326EjQNw6C" TargetMode="External"/><Relationship Id="rId1302" Type="http://schemas.openxmlformats.org/officeDocument/2006/relationships/hyperlink" Target="https://www.ccsa.org.cn/api/portalsFile/downloadOldFile?type=17&amp;oldFileUrl=NTN/SRIT/CCSA.3GPP.36.445.V18.0.0.docx" TargetMode="External"/><Relationship Id="rId1747" Type="http://schemas.openxmlformats.org/officeDocument/2006/relationships/hyperlink" Target="https://www.tta.or.kr/eng/ttaSearchEngView.do?key=461&amp;searchStandardNo=TTAT.3G-38.411V18.0.0&amp;searchCate=TTAS" TargetMode="External"/><Relationship Id="rId1954" Type="http://schemas.openxmlformats.org/officeDocument/2006/relationships/hyperlink" Target="https://www.tta.or.kr/eng/ttaSearchEngView.do?key=461&amp;searchStandardNo=TTAT.3G-38.425V17.3.0&amp;searchCate=TTAS" TargetMode="External"/><Relationship Id="rId2700" Type="http://schemas.openxmlformats.org/officeDocument/2006/relationships/hyperlink" Target="https://members.tsdsi.in/s/nZxTcjDCJ8RyS5x" TargetMode="External"/><Relationship Id="rId39" Type="http://schemas.openxmlformats.org/officeDocument/2006/relationships/hyperlink" Target="https://www.itu.int/md/R19-IMT.2020.SAT-C-0005/en" TargetMode="External"/><Relationship Id="rId1607" Type="http://schemas.openxmlformats.org/officeDocument/2006/relationships/hyperlink" Target="https://www.ccsa.org.cn/api/portalsFile/downloadOldFile?type=17&amp;oldFileUrl=NTN/SRIT/CCSA.3GPP.37.480.V18.1.0.docx" TargetMode="External"/><Relationship Id="rId1814" Type="http://schemas.openxmlformats.org/officeDocument/2006/relationships/hyperlink" Target="https://www.atis.org/3gpp-transpositions-Rel-17" TargetMode="External"/><Relationship Id="rId188" Type="http://schemas.openxmlformats.org/officeDocument/2006/relationships/hyperlink" Target="https://www.etsi.org/deliver/etsi_ts/138200_138299/138202/18.04.00_60/ts_138202v180400p.pdf" TargetMode="External"/><Relationship Id="rId395" Type="http://schemas.openxmlformats.org/officeDocument/2006/relationships/hyperlink" Target="https://www.ccsa.org.cn/api/portalsFile/downloadOldFile?type=17&amp;oldFileUrl=NTN/SRIT/CCSA.3GPP.36.306.V17.7.0.docx" TargetMode="External"/><Relationship Id="rId2076" Type="http://schemas.openxmlformats.org/officeDocument/2006/relationships/hyperlink" Target="https://www.atis.org/3gpp-transpositions" TargetMode="External"/><Relationship Id="rId2283" Type="http://schemas.openxmlformats.org/officeDocument/2006/relationships/hyperlink" Target="https://atis.org/international-partnerships/3gpp/3gpp-specifications-published-as-atis-standards/" TargetMode="External"/><Relationship Id="rId2490" Type="http://schemas.openxmlformats.org/officeDocument/2006/relationships/hyperlink" Target="https://www.etsi.org/deliver/etsi_ts/138300_138399/138331/18.03.00_60/ts_138331v180300p.pdf" TargetMode="External"/><Relationship Id="rId2588" Type="http://schemas.openxmlformats.org/officeDocument/2006/relationships/hyperlink" Target="https://www.ccsa.org.cn/api/portalsFile/downloadOldFile?type=17&amp;oldFileUrl=NTN/RIT/CCSA.3GPP.37.482.V18.1.0.docx" TargetMode="External"/><Relationship Id="rId255" Type="http://schemas.openxmlformats.org/officeDocument/2006/relationships/hyperlink" Target="https://members.tsdsi.in/s/MwLmBkMGZwWZpGp" TargetMode="External"/><Relationship Id="rId462" Type="http://schemas.openxmlformats.org/officeDocument/2006/relationships/hyperlink" Target="https://www.etsi.org/deliver/etsi_ts/136300_136399/136321/17.07.00_60/ts_136321v170700p.pdf" TargetMode="External"/><Relationship Id="rId1092" Type="http://schemas.openxmlformats.org/officeDocument/2006/relationships/hyperlink" Target="https://www.tta.or.kr/eng/ttaSearchEngView.do?key=461&amp;searchStandardNo=TTAT.3G-36.421V18.0.0&amp;searchCate=TTAS" TargetMode="External"/><Relationship Id="rId1397" Type="http://schemas.openxmlformats.org/officeDocument/2006/relationships/hyperlink" Target="https://www.atis.org/3gpp-transpositions-Rel-17" TargetMode="External"/><Relationship Id="rId2143" Type="http://schemas.openxmlformats.org/officeDocument/2006/relationships/hyperlink" Target="https://www.atis.org/3gpp-transpositions" TargetMode="External"/><Relationship Id="rId2350" Type="http://schemas.openxmlformats.org/officeDocument/2006/relationships/hyperlink" Target="https://www.etsi.org/deliver/etsi_ts/138200_138299/138215/18.03.00_60/ts_138215v180300p.pdf" TargetMode="External"/><Relationship Id="rId2795" Type="http://schemas.openxmlformats.org/officeDocument/2006/relationships/hyperlink" Target="https://members.tsdsi.in/s/SZ9i4piddBSa8Dc" TargetMode="External"/><Relationship Id="rId115" Type="http://schemas.openxmlformats.org/officeDocument/2006/relationships/hyperlink" Target="https://www.tta.or.kr/eng/ttaSearchEngView.do?key=461&amp;searchStandardNo=TTAT.3G-36.213V17.6.0&amp;searchCate=TTAS" TargetMode="External"/><Relationship Id="rId322" Type="http://schemas.openxmlformats.org/officeDocument/2006/relationships/hyperlink" Target="https://members.tsdsi.in/s/eiCpWgbNPpKHCCe" TargetMode="External"/><Relationship Id="rId767" Type="http://schemas.openxmlformats.org/officeDocument/2006/relationships/hyperlink" Target="https://www.ccsa.org.cn/api/portalsFile/downloadOldFile?type=17&amp;oldFileUrl=NTN/SRIT/CCSA.3GPP.38.306.V17.10.0.docx" TargetMode="External"/><Relationship Id="rId974" Type="http://schemas.openxmlformats.org/officeDocument/2006/relationships/hyperlink" Target="https://www.atis.org/3gpp-transpositions%20-%20Rel-18" TargetMode="External"/><Relationship Id="rId2003" Type="http://schemas.openxmlformats.org/officeDocument/2006/relationships/hyperlink" Target="https://www.ccsa.org.cn/api/portalsFile/downloadOldFile?type=17&amp;oldFileUrl=NTN/SRIT/CCSA.3GPP.38.470.V18.3.0.docx" TargetMode="External"/><Relationship Id="rId2210" Type="http://schemas.openxmlformats.org/officeDocument/2006/relationships/hyperlink" Target="https://www.etsi.org/deliver/etsi_ts/138100_138199/138108/17.09.00_60/ts_138108v170900p.pdf" TargetMode="External"/><Relationship Id="rId2448" Type="http://schemas.openxmlformats.org/officeDocument/2006/relationships/hyperlink" Target="https://atis.org/international-partnerships/3gpp/3gpp-specifications-published-as-atis-standards/" TargetMode="External"/><Relationship Id="rId2655" Type="http://schemas.openxmlformats.org/officeDocument/2006/relationships/hyperlink" Target="https://members.tsdsi.in/s/rwbyq4XZNF5WDXQ" TargetMode="External"/><Relationship Id="rId627" Type="http://schemas.openxmlformats.org/officeDocument/2006/relationships/hyperlink" Target="https://members.tsdsi.in/s/ZFismCcJpMKNa7J" TargetMode="External"/><Relationship Id="rId834" Type="http://schemas.openxmlformats.org/officeDocument/2006/relationships/hyperlink" Target="https://members.tsdsi.in/s/HpSZYRLEodRpntp" TargetMode="External"/><Relationship Id="rId1257" Type="http://schemas.openxmlformats.org/officeDocument/2006/relationships/hyperlink" Target="https://www.ccsa.org.cn/api/portalsFile/downloadOldFile?type=17&amp;oldFileUrl=NTN/SRIT/CCSA.3GPP.36.443.V18.0.0.docx" TargetMode="External"/><Relationship Id="rId1464" Type="http://schemas.openxmlformats.org/officeDocument/2006/relationships/hyperlink" Target="https://www.atis.org/3gpp-transpositions" TargetMode="External"/><Relationship Id="rId1671" Type="http://schemas.openxmlformats.org/officeDocument/2006/relationships/hyperlink" Target="https://www.atis.org/3gpp-transpositions%20-%20Rel-18" TargetMode="External"/><Relationship Id="rId2308" Type="http://schemas.openxmlformats.org/officeDocument/2006/relationships/hyperlink" Target="https://atis.org/international-partnerships/3gpp/3gpp-specifications-published-as-atis-standards/" TargetMode="External"/><Relationship Id="rId2515" Type="http://schemas.openxmlformats.org/officeDocument/2006/relationships/hyperlink" Target="https://www.tta.or.kr/eng/ttaSearchEngView.do?key=461&amp;searchStandardNo=TTAT.3G-37.461V18.0.0&amp;searchCate=TTAS" TargetMode="External"/><Relationship Id="rId2722" Type="http://schemas.openxmlformats.org/officeDocument/2006/relationships/hyperlink" Target="https://atis.org/international-partnerships/3gpp/3gpp-specifications-published-as-atis-standards/" TargetMode="External"/><Relationship Id="rId901" Type="http://schemas.openxmlformats.org/officeDocument/2006/relationships/hyperlink" Target="https://www.ccsa.org.cn/api/portalsFile/downloadOldFile?type=17&amp;oldFileUrl=NTN/SRIT/CCSA.3GPP.38.331.V18.3.0.docx" TargetMode="External"/><Relationship Id="rId1117" Type="http://schemas.openxmlformats.org/officeDocument/2006/relationships/hyperlink" Target="https://www.atis.org/3gpp-transpositions" TargetMode="External"/><Relationship Id="rId1324" Type="http://schemas.openxmlformats.org/officeDocument/2006/relationships/hyperlink" Target="https://www.ccsa.org.cn/api/portalsFile/downloadOldFile?type=17&amp;oldFileUrl=NTN/SRIT/CCSA.3GPP.36.455.V18.1.0.docx" TargetMode="External"/><Relationship Id="rId1531" Type="http://schemas.openxmlformats.org/officeDocument/2006/relationships/hyperlink" Target="https://www.ccsa.org.cn/api/portalsFile/downloadOldFile?type=17&amp;oldFileUrl=NTN/SRIT/CCSA.3GPP.37.471.V17.0.0.doc" TargetMode="External"/><Relationship Id="rId1769" Type="http://schemas.openxmlformats.org/officeDocument/2006/relationships/hyperlink" Target="https://www.tta.or.kr/eng/ttaSearchEngView.do?key=461&amp;searchStandardNo=TTAT.3G-38.412V18.1.0&amp;searchCate=TTAS" TargetMode="External"/><Relationship Id="rId1976" Type="http://schemas.openxmlformats.org/officeDocument/2006/relationships/hyperlink" Target="https://www.tta.or.kr/eng/ttaSearchEngView.do?key=461&amp;searchStandardNo=TTAT.3G-38.455V17.8.0&amp;searchCate=TTAS" TargetMode="External"/><Relationship Id="rId30" Type="http://schemas.openxmlformats.org/officeDocument/2006/relationships/hyperlink" Target="https://www.itu.int/rec/R-REC-M.2150/en" TargetMode="External"/><Relationship Id="rId1629" Type="http://schemas.openxmlformats.org/officeDocument/2006/relationships/hyperlink" Target="https://www.ccsa.org.cn/api/portalsFile/downloadOldFile?type=17&amp;oldFileUrl=NTN/SRIT/CCSA.3GPP.37.481.V18.0.0.docx" TargetMode="External"/><Relationship Id="rId1836" Type="http://schemas.openxmlformats.org/officeDocument/2006/relationships/hyperlink" Target="https://www.atis.org/3gpp-transpositions" TargetMode="External"/><Relationship Id="rId1903" Type="http://schemas.openxmlformats.org/officeDocument/2006/relationships/hyperlink" Target="https://www.ccsa.org.cn/api/portalsFile/downloadOldFile?type=17&amp;oldFileUrl=NTN/SRIT/CCSA.3GPP.38.423.V17.10.0.docx" TargetMode="External"/><Relationship Id="rId2098" Type="http://schemas.openxmlformats.org/officeDocument/2006/relationships/hyperlink" Target="https://www.atis.org/3gpp-transpositions%20-%20Rel-18" TargetMode="External"/><Relationship Id="rId277" Type="http://schemas.openxmlformats.org/officeDocument/2006/relationships/hyperlink" Target="https://members.tsdsi.in/s/zADzpmzBMZkwXAd" TargetMode="External"/><Relationship Id="rId484" Type="http://schemas.openxmlformats.org/officeDocument/2006/relationships/hyperlink" Target="https://www.etsi.org/deliver/etsi_ts/136300_136399/136322/17.00.00_60/ts_136322v170000p.pdf" TargetMode="External"/><Relationship Id="rId2165" Type="http://schemas.openxmlformats.org/officeDocument/2006/relationships/hyperlink" Target="https://www.ccsa.org.cn/api/portalsFile/downloadOldFile?type=17&amp;oldFileUrl=NTN/SRIT/CCSA.3GPP.36.133.V17.15.0.zip" TargetMode="External"/><Relationship Id="rId137" Type="http://schemas.openxmlformats.org/officeDocument/2006/relationships/hyperlink" Target="https://www.tta.or.kr/eng/ttaSearchEngView.do?key=461&amp;searchStandardNo=TTAT.3G-36.214V17.0.0&amp;searchCate=TTAS" TargetMode="External"/><Relationship Id="rId344" Type="http://schemas.openxmlformats.org/officeDocument/2006/relationships/hyperlink" Target="https://members.tsdsi.in/s/L98HDYzDSi8MxRt" TargetMode="External"/><Relationship Id="rId691" Type="http://schemas.openxmlformats.org/officeDocument/2006/relationships/hyperlink" Target="https://www.etsi.org/deliver/etsi_ts/137300_137399/137355/18.03.00_60/ts_137355v180300p.pdf" TargetMode="External"/><Relationship Id="rId789" Type="http://schemas.openxmlformats.org/officeDocument/2006/relationships/hyperlink" Target="https://www.etsi.org/deliver/etsi_ts/138300_138399/138307/17.13.00_60/ts_138307v171300p.pdf" TargetMode="External"/><Relationship Id="rId996" Type="http://schemas.openxmlformats.org/officeDocument/2006/relationships/hyperlink" Target="https://www.atis.org/3gpp-transpositions%20-%20Rel-18" TargetMode="External"/><Relationship Id="rId2025" Type="http://schemas.openxmlformats.org/officeDocument/2006/relationships/hyperlink" Target="https://www.ccsa.org.cn/api/portalsFile/downloadOldFile?type=17&amp;oldFileUrl=NTN/SRIT/CCSA.3GPP.38.471.V18.0.0.docx" TargetMode="External"/><Relationship Id="rId2372" Type="http://schemas.openxmlformats.org/officeDocument/2006/relationships/hyperlink" Target="https://www.tta.or.kr/eng/ttaSearchEngView.do?key=461&amp;searchStandardNo=TTAT.3G-37.324V18.0.0&amp;searchCate=TTAS" TargetMode="External"/><Relationship Id="rId2677" Type="http://schemas.openxmlformats.org/officeDocument/2006/relationships/hyperlink" Target="https://atis.org/international-partnerships/3gpp/3gpp-specifications-published-as-atis-standards/" TargetMode="External"/><Relationship Id="rId551" Type="http://schemas.openxmlformats.org/officeDocument/2006/relationships/hyperlink" Target="https://members.tsdsi.in/s/xNmyXMiQN8szZwt" TargetMode="External"/><Relationship Id="rId649" Type="http://schemas.openxmlformats.org/officeDocument/2006/relationships/hyperlink" Target="https://members.tsdsi.in/s/gQgRAZG9G2zbgzY" TargetMode="External"/><Relationship Id="rId856" Type="http://schemas.openxmlformats.org/officeDocument/2006/relationships/hyperlink" Target="https://members.tsdsi.in/s/T5Zwi8wae5ESBFX" TargetMode="External"/><Relationship Id="rId1181" Type="http://schemas.openxmlformats.org/officeDocument/2006/relationships/hyperlink" Target="https://www.ccsa.org.cn/api/portalsFile/downloadOldFile?type=17&amp;oldFileUrl=NTN/SRIT/CCSA.3GPP.36.440.V17.0.0.doc" TargetMode="External"/><Relationship Id="rId1279" Type="http://schemas.openxmlformats.org/officeDocument/2006/relationships/hyperlink" Target="https://www.ccsa.org.cn/api/portalsFile/downloadOldFile?type=17&amp;oldFileUrl=NTN/SRIT/CCSA.3GPP.36.444.V18.0.0.docx" TargetMode="External"/><Relationship Id="rId1486" Type="http://schemas.openxmlformats.org/officeDocument/2006/relationships/hyperlink" Target="https://www.atis.org/3gpp-transpositions" TargetMode="External"/><Relationship Id="rId2232" Type="http://schemas.openxmlformats.org/officeDocument/2006/relationships/hyperlink" Target="https://members.tsdsi.in/s/pB6CQFDfSf2JtSG" TargetMode="External"/><Relationship Id="rId2537" Type="http://schemas.openxmlformats.org/officeDocument/2006/relationships/hyperlink" Target="https://www.ccsa.org.cn/api/portalsFile/downloadOldFile?type=17&amp;oldFileUrl=NTN/RIT/CCSA.3GPP.37.471.V17.0.0.doc" TargetMode="External"/><Relationship Id="rId204" Type="http://schemas.openxmlformats.org/officeDocument/2006/relationships/hyperlink" Target="https://atis.org/international-partnerships/3gpp/3gpp-specifications-published-as-atis-standards/" TargetMode="External"/><Relationship Id="rId411" Type="http://schemas.openxmlformats.org/officeDocument/2006/relationships/hyperlink" Target="https://www.tta.or.kr/eng/ttaSearchEngView.do?key=461&amp;searchStandardNo=TTAT.3G-36.306V18.3.0&amp;searchCate=TTAS" TargetMode="External"/><Relationship Id="rId509" Type="http://schemas.openxmlformats.org/officeDocument/2006/relationships/hyperlink" Target="https://members.tsdsi.in/s/nqMRwxftqRJSxN3" TargetMode="External"/><Relationship Id="rId1041" Type="http://schemas.openxmlformats.org/officeDocument/2006/relationships/hyperlink" Target="https://www.atis.org/3gpp-transpositions" TargetMode="External"/><Relationship Id="rId1139" Type="http://schemas.openxmlformats.org/officeDocument/2006/relationships/hyperlink" Target="https://www.ccsa.org.cn/api/portalsFile/downloadOldFile?type=17&amp;oldFileUrl=NTN/SRIT/CCSA.3GPP.36.424.V17.0.0.doc" TargetMode="External"/><Relationship Id="rId1346" Type="http://schemas.openxmlformats.org/officeDocument/2006/relationships/hyperlink" Target="https://www.ccsa.org.cn/api/portalsFile/downloadOldFile?type=17&amp;oldFileUrl=NTN/SRIT/CCSA.3GPP.36.461.V18.0.0.docx" TargetMode="External"/><Relationship Id="rId1693" Type="http://schemas.openxmlformats.org/officeDocument/2006/relationships/hyperlink" Target="https://www.atis.org/3gpp-transpositions%20-%20Rel-18" TargetMode="External"/><Relationship Id="rId1998" Type="http://schemas.openxmlformats.org/officeDocument/2006/relationships/hyperlink" Target="https://www.tta.or.kr/eng/ttaSearchEngView.do?key=461&amp;searchStandardNo=TTAT.3G-38.470V17.6.0&amp;searchCate=TTAS" TargetMode="External"/><Relationship Id="rId2744" Type="http://schemas.openxmlformats.org/officeDocument/2006/relationships/hyperlink" Target="https://www.etsi.org/deliver/etsi_ts/138400_138499/138470/17.06.00_60/ts_138470v170600p.pdf" TargetMode="External"/><Relationship Id="rId716" Type="http://schemas.openxmlformats.org/officeDocument/2006/relationships/hyperlink" Target="https://members.tsdsi.in/s/rwkqabpK4XC4aYA" TargetMode="External"/><Relationship Id="rId923" Type="http://schemas.openxmlformats.org/officeDocument/2006/relationships/hyperlink" Target="https://www.ccsa.org.cn/api/portalsFile/downloadOldFile?type=17&amp;oldFileUrl=NTN/SRIT/CCSA.3GPP.36.401.V17.1.0.docx" TargetMode="External"/><Relationship Id="rId1553" Type="http://schemas.openxmlformats.org/officeDocument/2006/relationships/hyperlink" Target="https://www.ccsa.org.cn/api/portalsFile/downloadOldFile?type=17&amp;oldFileUrl=NTN/SRIT/CCSA.3GPP.37.472.V17.0.0.doc" TargetMode="External"/><Relationship Id="rId1760" Type="http://schemas.openxmlformats.org/officeDocument/2006/relationships/hyperlink" Target="https://www.atis.org/3gpp-transpositions" TargetMode="External"/><Relationship Id="rId1858" Type="http://schemas.openxmlformats.org/officeDocument/2006/relationships/hyperlink" Target="https://www.atis.org/3gpp-transpositions" TargetMode="External"/><Relationship Id="rId2604" Type="http://schemas.openxmlformats.org/officeDocument/2006/relationships/hyperlink" Target="https://www.etsi.org/deliver/etsi_ts/138400_138499/138401/17.10.00_60/ts_138401v171000p.pdf" TargetMode="External"/><Relationship Id="rId2811" Type="http://schemas.openxmlformats.org/officeDocument/2006/relationships/hyperlink" Target="https://www.tta.or.kr/eng/ttaSearchEngView.do?key=461&amp;searchStandardNo=TTAT.3G-38.108V18.4.0&amp;searchCate=TTAS" TargetMode="External"/><Relationship Id="rId52" Type="http://schemas.openxmlformats.org/officeDocument/2006/relationships/hyperlink" Target="https://www.tta.or.kr/eng/ttaSearchEngView.do?key=461&amp;searchStandardNo=TTAT.3G-36.201V17.0.0&amp;searchCate=TTAS" TargetMode="External"/><Relationship Id="rId1206" Type="http://schemas.openxmlformats.org/officeDocument/2006/relationships/hyperlink" Target="https://www.etsi.org/deliver/etsi_ts/136400_136499/136441/17.00.00_60/ts_136441v170000p.pdf" TargetMode="External"/><Relationship Id="rId1413" Type="http://schemas.openxmlformats.org/officeDocument/2006/relationships/hyperlink" Target="https://www.etsi.org/deliver/etsi_ts/136400_136499/136464/18.00.00_60/ts_136464v180000p.pdf" TargetMode="External"/><Relationship Id="rId1620" Type="http://schemas.openxmlformats.org/officeDocument/2006/relationships/hyperlink" Target="https://www.ccsa.org.cn/api/portalsFile/downloadOldFile?type=17&amp;oldFileUrl=NTN/SRIT/CCSA.3GPP.37.481.V17.0.0.doc" TargetMode="External"/><Relationship Id="rId1718" Type="http://schemas.openxmlformats.org/officeDocument/2006/relationships/hyperlink" Target="https://www.ccsa.org.cn/api/portalsFile/downloadOldFile?type=17&amp;oldFileUrl=NTN/SRIT/CCSA.3GPP.38.410.V18.2.0.docx" TargetMode="External"/><Relationship Id="rId1925" Type="http://schemas.openxmlformats.org/officeDocument/2006/relationships/hyperlink" Target="https://www.ccsa.org.cn/api/portalsFile/downloadOldFile?type=17&amp;oldFileUrl=NTN/SRIT/CCSA.3GPP.38.424.V17.0.0.doc" TargetMode="External"/><Relationship Id="rId299" Type="http://schemas.openxmlformats.org/officeDocument/2006/relationships/hyperlink" Target="https://members.tsdsi.in/s/rSF7CSJKCBY3Y2b" TargetMode="External"/><Relationship Id="rId2187" Type="http://schemas.openxmlformats.org/officeDocument/2006/relationships/hyperlink" Target="https://www.etsi.org/deliver/etsi_ts/138100_138199/13810105/17.09.00_60/ts_13810105v170900p.pdf" TargetMode="External"/><Relationship Id="rId2394" Type="http://schemas.openxmlformats.org/officeDocument/2006/relationships/hyperlink" Target="https://www.ccsa.org.cn/api/portalsFile/downloadOldFile?type=17&amp;oldFileUrl=NTN/RIT/CCSA.3GPP.38.300.V17.10.0.docx" TargetMode="External"/><Relationship Id="rId159" Type="http://schemas.openxmlformats.org/officeDocument/2006/relationships/hyperlink" Target="https://www.tta.or.kr/eng/ttaSearchEngView.do?key=461&amp;searchStandardNo=TTAT.3G-38.201V17.0.0&amp;searchCate=TTAS" TargetMode="External"/><Relationship Id="rId366" Type="http://schemas.openxmlformats.org/officeDocument/2006/relationships/hyperlink" Target="https://members.tsdsi.in/s/DTEaqQstkm3j5sX" TargetMode="External"/><Relationship Id="rId573" Type="http://schemas.openxmlformats.org/officeDocument/2006/relationships/hyperlink" Target="https://members.tsdsi.in/s/87RfEGLxi6RQtGB" TargetMode="External"/><Relationship Id="rId780" Type="http://schemas.openxmlformats.org/officeDocument/2006/relationships/hyperlink" Target="https://members.tsdsi.in/s/4RKTxnbtRdiKNRP" TargetMode="External"/><Relationship Id="rId2047" Type="http://schemas.openxmlformats.org/officeDocument/2006/relationships/hyperlink" Target="https://www.etsi.org/deliver/etsi_ts/138400_138499/138472/18.01.00_60/ts_138472v180100p.pdf" TargetMode="External"/><Relationship Id="rId2254" Type="http://schemas.openxmlformats.org/officeDocument/2006/relationships/hyperlink" Target="https://members.tsdsi.in/s/PrPaQGsTSMtH5yQ" TargetMode="External"/><Relationship Id="rId2461" Type="http://schemas.openxmlformats.org/officeDocument/2006/relationships/hyperlink" Target="https://members.tsdsi.in/s/dpPHkgmy2ErRaXd" TargetMode="External"/><Relationship Id="rId2699" Type="http://schemas.openxmlformats.org/officeDocument/2006/relationships/hyperlink" Target="https://www.etsi.org/deliver/etsi_ts/138400_138499/138422/18.01.00_60/ts_138422v180100p.pdf" TargetMode="External"/><Relationship Id="rId226" Type="http://schemas.openxmlformats.org/officeDocument/2006/relationships/hyperlink" Target="https://atis.org/international-partnerships/3gpp/3gpp-specifications-published-as-atis-standards/" TargetMode="External"/><Relationship Id="rId433" Type="http://schemas.openxmlformats.org/officeDocument/2006/relationships/hyperlink" Target="https://www.tta.or.kr/eng/ttaSearchEngView.do?key=461&amp;searchStandardNo=TTAT.3G-36.307V18.5.0&amp;searchCate=TTAS" TargetMode="External"/><Relationship Id="rId878" Type="http://schemas.openxmlformats.org/officeDocument/2006/relationships/hyperlink" Target="https://www.tta.or.kr/eng/ttaSearchEngView.do?key=461&amp;searchStandardNo=TTAT.3G-38.323V17.5.0&amp;searchCate=TTAS" TargetMode="External"/><Relationship Id="rId1063" Type="http://schemas.openxmlformats.org/officeDocument/2006/relationships/hyperlink" Target="https://www.atis.org/3gpp-transpositions" TargetMode="External"/><Relationship Id="rId1270" Type="http://schemas.openxmlformats.org/officeDocument/2006/relationships/hyperlink" Target="https://www.ccsa.org.cn/api/portalsFile/downloadOldFile?type=17&amp;oldFileUrl=NTN/SRIT/CCSA.3GPP.36.444.V17.0.0.doc" TargetMode="External"/><Relationship Id="rId2114" Type="http://schemas.openxmlformats.org/officeDocument/2006/relationships/hyperlink" Target="https://www.etsi.org/deliver/etsi_ts/136100_136199/136108/18.07.00_60/ts_136108v180700p.pdf" TargetMode="External"/><Relationship Id="rId2559" Type="http://schemas.openxmlformats.org/officeDocument/2006/relationships/hyperlink" Target="https://www.etsi.org/deliver/etsi_ts/137400_137499/137473/18.00.00_60/ts_137473v180000p.pdf" TargetMode="External"/><Relationship Id="rId2766" Type="http://schemas.openxmlformats.org/officeDocument/2006/relationships/hyperlink" Target="https://www.tta.or.kr/eng/ttaSearchEngView.do?key=461&amp;searchStandardNo=TTAT.3G-38.472V17.2.0&amp;searchCate=TTAS" TargetMode="External"/><Relationship Id="rId640" Type="http://schemas.openxmlformats.org/officeDocument/2006/relationships/hyperlink" Target="https://www.tta.or.kr/eng/ttaSearchEngView.do?key=461&amp;searchStandardNo=TTAT.3G-37.324V17.0.0&amp;searchCate=TTAS" TargetMode="External"/><Relationship Id="rId738" Type="http://schemas.openxmlformats.org/officeDocument/2006/relationships/hyperlink" Target="https://members.tsdsi.in/s/CpQz6T4mtX29QX6" TargetMode="External"/><Relationship Id="rId945" Type="http://schemas.openxmlformats.org/officeDocument/2006/relationships/hyperlink" Target="https://www.ccsa.org.cn/api/portalsFile/downloadOldFile?type=17&amp;oldFileUrl=NTN/SRIT/CCSA.3GPP.36.410.V17.0.0.doc" TargetMode="External"/><Relationship Id="rId1368" Type="http://schemas.openxmlformats.org/officeDocument/2006/relationships/hyperlink" Target="https://www.ccsa.org.cn/api/portalsFile/downloadOldFile?type=17&amp;oldFileUrl=NTN/SRIT/CCSA.3GPP.36.462.V18.0.0.docx" TargetMode="External"/><Relationship Id="rId1575" Type="http://schemas.openxmlformats.org/officeDocument/2006/relationships/hyperlink" Target="https://www.ccsa.org.cn/api/portalsFile/downloadOldFile?type=17&amp;oldFileUrl=NTN/SRIT/CCSA.3GPP.37.473.V17.2.0.docx" TargetMode="External"/><Relationship Id="rId1782" Type="http://schemas.openxmlformats.org/officeDocument/2006/relationships/hyperlink" Target="https://www.atis.org/3gpp-transpositions" TargetMode="External"/><Relationship Id="rId2321" Type="http://schemas.openxmlformats.org/officeDocument/2006/relationships/hyperlink" Target="https://members.tsdsi.in/s/di8moiMrf2PytBa" TargetMode="External"/><Relationship Id="rId2419" Type="http://schemas.openxmlformats.org/officeDocument/2006/relationships/hyperlink" Target="https://www.ccsa.org.cn/api/portalsFile/downloadOldFile?type=17&amp;oldFileUrl=NTN/RIT/CCSA.3GPP.38.305.V18.3.0.docx" TargetMode="External"/><Relationship Id="rId2626" Type="http://schemas.openxmlformats.org/officeDocument/2006/relationships/hyperlink" Target="https://www.tta.or.kr/eng/ttaSearchEngView.do?key=461&amp;searchStandardNo=TTAT.3G-38.411V17.0.0&amp;searchCate=TTAS" TargetMode="External"/><Relationship Id="rId2833" Type="http://schemas.openxmlformats.org/officeDocument/2006/relationships/header" Target="header12.xml"/><Relationship Id="rId74" Type="http://schemas.openxmlformats.org/officeDocument/2006/relationships/hyperlink" Target="https://www.tta.or.kr/eng/ttaSearchEngView.do?key=461&amp;searchStandardNo=TTAT.3G-36.211V17.4.0&amp;searchCate=TTAS" TargetMode="External"/><Relationship Id="rId500" Type="http://schemas.openxmlformats.org/officeDocument/2006/relationships/hyperlink" Target="https://www.tta.or.kr/eng/ttaSearchEngView.do?key=461&amp;searchStandardNo=TTAT.3G-36.322V18.0.0&amp;searchCate=TTAS" TargetMode="External"/><Relationship Id="rId805" Type="http://schemas.openxmlformats.org/officeDocument/2006/relationships/hyperlink" Target="https://www.tta.or.kr/eng/ttaSearchEngView.do?key=461&amp;searchStandardNo=TTAT.3G-38.307V18.2.0&amp;searchCate=TTAS" TargetMode="External"/><Relationship Id="rId1130" Type="http://schemas.openxmlformats.org/officeDocument/2006/relationships/hyperlink" Target="https://www.etsi.org/deliver/etsi_ts/136400_136499/136423/18.02.00_60/ts_136423v180200p.pdf" TargetMode="External"/><Relationship Id="rId1228" Type="http://schemas.openxmlformats.org/officeDocument/2006/relationships/hyperlink" Target="https://www.etsi.org/deliver/etsi_ts/136400_136499/136442/17.00.00_60/ts_136442v170000p.pdf" TargetMode="External"/><Relationship Id="rId1435" Type="http://schemas.openxmlformats.org/officeDocument/2006/relationships/hyperlink" Target="https://www.etsi.org/deliver/etsi_ts/136400_136499/136465/18.00.00_60/ts_136465v180000p.pdf" TargetMode="External"/><Relationship Id="rId1642" Type="http://schemas.openxmlformats.org/officeDocument/2006/relationships/hyperlink" Target="https://www.ccsa.org.cn/api/portalsFile/downloadOldFile?type=17&amp;oldFileUrl=NTN/SRIT/CCSA.3GPP.37.482.V17.4.0.docx" TargetMode="External"/><Relationship Id="rId1947" Type="http://schemas.openxmlformats.org/officeDocument/2006/relationships/hyperlink" Target="https://www.ccsa.org.cn/api/portalsFile/downloadOldFile?type=17&amp;oldFileUrl=NTN/SRIT/CCSA.3GPP.38.425.V17.3.0.docx" TargetMode="External"/><Relationship Id="rId1502" Type="http://schemas.openxmlformats.org/officeDocument/2006/relationships/hyperlink" Target="https://members.tsdsi.in/s/LNtXJoncpJyx6k9" TargetMode="External"/><Relationship Id="rId1807" Type="http://schemas.openxmlformats.org/officeDocument/2006/relationships/hyperlink" Target="https://www.ccsa.org.cn/api/portalsFile/downloadOldFile?type=17&amp;oldFileUrl=NTN/SRIT/CCSA.3GPP.38.414.V18.0.0.docx" TargetMode="External"/><Relationship Id="rId290" Type="http://schemas.openxmlformats.org/officeDocument/2006/relationships/hyperlink" Target="https://www.tta.or.kr/eng/ttaSearchEngView.do?key=461&amp;searchStandardNo=TTAT.3G-38.215V17.5.0&amp;searchCate=TTAS" TargetMode="External"/><Relationship Id="rId388" Type="http://schemas.openxmlformats.org/officeDocument/2006/relationships/hyperlink" Target="https://members.tsdsi.in/s/r8g6idDpWi9nD8a" TargetMode="External"/><Relationship Id="rId2069" Type="http://schemas.openxmlformats.org/officeDocument/2006/relationships/hyperlink" Target="https://www.etsi.org/deliver/etsi_ts/138400_138499/138473/18.03.00_60/ts_138473v180300p.pdf" TargetMode="External"/><Relationship Id="rId150" Type="http://schemas.openxmlformats.org/officeDocument/2006/relationships/hyperlink" Target="https://www.atis.org/3gpp-transpositions" TargetMode="External"/><Relationship Id="rId595" Type="http://schemas.openxmlformats.org/officeDocument/2006/relationships/hyperlink" Target="https://members.tsdsi.in/s/oTtwpBB32zkHZmT" TargetMode="External"/><Relationship Id="rId2276" Type="http://schemas.openxmlformats.org/officeDocument/2006/relationships/image" Target="media/image9.png"/><Relationship Id="rId2483" Type="http://schemas.openxmlformats.org/officeDocument/2006/relationships/hyperlink" Target="https://atis.org/international-partnerships/3gpp/3gpp-specifications-published-as-atis-standards/" TargetMode="External"/><Relationship Id="rId2690" Type="http://schemas.openxmlformats.org/officeDocument/2006/relationships/hyperlink" Target="https://members.tsdsi.in/s/6Hws3zGSk8TAGHA" TargetMode="External"/><Relationship Id="rId248" Type="http://schemas.openxmlformats.org/officeDocument/2006/relationships/hyperlink" Target="https://atis.org/international-partnerships/3gpp/3gpp-specifications-published-as-atis-standards/" TargetMode="External"/><Relationship Id="rId455" Type="http://schemas.openxmlformats.org/officeDocument/2006/relationships/hyperlink" Target="https://www.tta.or.kr/eng/ttaSearchEngView.do?key=461&amp;searchStandardNo=TTAT.3G-36.314V18.0.0&amp;searchCate=TTAS" TargetMode="External"/><Relationship Id="rId662" Type="http://schemas.openxmlformats.org/officeDocument/2006/relationships/hyperlink" Target="https://www.tta.or.kr/eng/ttaSearchEngView.do?key=461&amp;searchStandardNo=TTAT.3G-37.340V17.7.0&amp;searchCate=TTAS" TargetMode="External"/><Relationship Id="rId1085" Type="http://schemas.openxmlformats.org/officeDocument/2006/relationships/hyperlink" Target="https://www.ccsa.org.cn/api/portalsFile/downloadOldFile?type=17&amp;oldFileUrl=NTN/SRIT/CCSA.3GPP.36.421.V18.0.0.docx" TargetMode="External"/><Relationship Id="rId1292" Type="http://schemas.openxmlformats.org/officeDocument/2006/relationships/hyperlink" Target="https://www.ccsa.org.cn/api/portalsFile/downloadOldFile?type=17&amp;oldFileUrl=NTN/SRIT/CCSA.3GPP.36.445.V17.0.0.doc" TargetMode="External"/><Relationship Id="rId2136" Type="http://schemas.openxmlformats.org/officeDocument/2006/relationships/hyperlink" Target="https://www.etsi.org/deliver/etsi_ts/136100_136199/136111/18.00.00_60/ts_136111v180000p.pdf" TargetMode="External"/><Relationship Id="rId2343" Type="http://schemas.openxmlformats.org/officeDocument/2006/relationships/hyperlink" Target="https://atis.org/international-partnerships/3gpp/3gpp-specifications-published-as-atis-standards/" TargetMode="External"/><Relationship Id="rId2550" Type="http://schemas.openxmlformats.org/officeDocument/2006/relationships/hyperlink" Target="https://www.tta.or.kr/eng/ttaSearchEngView.do?key=461&amp;searchStandardNo=TTAT.3G-37.472V17.0.0&amp;searchCate=TTAS" TargetMode="External"/><Relationship Id="rId2788" Type="http://schemas.openxmlformats.org/officeDocument/2006/relationships/hyperlink" Target="https://www.ccsa.org.cn/api/portalsFile/downloadOldFile?type=17&amp;oldFileUrl=NTN/RIT/CCSA.3GPP.38.474.V18.0.0.docx" TargetMode="External"/><Relationship Id="rId108" Type="http://schemas.openxmlformats.org/officeDocument/2006/relationships/hyperlink" Target="https://www.atis.org/3gpp-transpositions" TargetMode="External"/><Relationship Id="rId315" Type="http://schemas.openxmlformats.org/officeDocument/2006/relationships/hyperlink" Target="https://www.atis.org/3gpp-transpositions" TargetMode="External"/><Relationship Id="rId522" Type="http://schemas.openxmlformats.org/officeDocument/2006/relationships/hyperlink" Target="https://www.tta.or.kr/eng/ttaSearchEngView.do?key=461&amp;searchStandardNo=TTAT.3G-36.323V18.0.0&amp;searchCate=TTAS" TargetMode="External"/><Relationship Id="rId967" Type="http://schemas.openxmlformats.org/officeDocument/2006/relationships/hyperlink" Target="https://www.ccsa.org.cn/api/portalsFile/downloadOldFile?type=17&amp;oldFileUrl=NTN/SRIT/CCSA.3GPP.36.411.V17.0.0.doc" TargetMode="External"/><Relationship Id="rId1152" Type="http://schemas.openxmlformats.org/officeDocument/2006/relationships/hyperlink" Target="https://www.etsi.org/deliver/etsi_ts/136400_136499/136424/18.00.00_60/ts_136424v180000p.pdf" TargetMode="External"/><Relationship Id="rId1597" Type="http://schemas.openxmlformats.org/officeDocument/2006/relationships/hyperlink" Target="https://www.ccsa.org.cn/api/portalsFile/downloadOldFile?type=17&amp;oldFileUrl=NTN/SRIT/CCSA.3GPP.37.480.V17.2.0.docx" TargetMode="External"/><Relationship Id="rId2203" Type="http://schemas.openxmlformats.org/officeDocument/2006/relationships/hyperlink" Target="https://www.tta.or.kr/eng/ttaSearchEngView.do?key=461&amp;searchStandardNo=TTAT.3G-38.101-5V18.7.0&amp;searchCate=TTAS" TargetMode="External"/><Relationship Id="rId2410" Type="http://schemas.openxmlformats.org/officeDocument/2006/relationships/hyperlink" Target="https://www.etsi.org/deliver/etsi_ts/138300_138399/138304/18.03.00_60/ts_138304v180300p.pdf" TargetMode="External"/><Relationship Id="rId2648" Type="http://schemas.openxmlformats.org/officeDocument/2006/relationships/hyperlink" Target="https://www.ccsa.org.cn/api/portalsFile/downloadOldFile?type=17&amp;oldFileUrl=NTN/RIT/CCSA.3GPP.38.413.V18.3.0.docx" TargetMode="External"/><Relationship Id="rId96" Type="http://schemas.openxmlformats.org/officeDocument/2006/relationships/hyperlink" Target="https://atis.org/international-partnerships/3gpp/3gpp-specifications-published-as-atis-standards/" TargetMode="External"/><Relationship Id="rId827" Type="http://schemas.openxmlformats.org/officeDocument/2006/relationships/hyperlink" Target="https://www.atis.org/3gpp-transpositions" TargetMode="External"/><Relationship Id="rId1012" Type="http://schemas.openxmlformats.org/officeDocument/2006/relationships/hyperlink" Target="https://www.etsi.org/deliver/etsi_ts/136400_136499/136413/17.06.00_60/ts_136413v170600p.pdf" TargetMode="External"/><Relationship Id="rId1457" Type="http://schemas.openxmlformats.org/officeDocument/2006/relationships/hyperlink" Target="https://www.etsi.org/deliver/etsi_ts/137400_137499/137460/18.00.00_60/ts_137460v180000p.pdf" TargetMode="External"/><Relationship Id="rId1664" Type="http://schemas.openxmlformats.org/officeDocument/2006/relationships/hyperlink" Target="https://www.ccsa.org.cn/api/portalsFile/downloadOldFile?type=17&amp;oldFileUrl=NTN/SRIT/CCSA.3GPP.37.483.V17.8.0.docx" TargetMode="External"/><Relationship Id="rId1871" Type="http://schemas.openxmlformats.org/officeDocument/2006/relationships/hyperlink" Target="https://www.ccsa.org.cn/api/portalsFile/downloadOldFile?type=17&amp;oldFileUrl=NTN/SRIT/CCSA.3GPP.38.421.V18.0.0.docx" TargetMode="External"/><Relationship Id="rId2508" Type="http://schemas.openxmlformats.org/officeDocument/2006/relationships/hyperlink" Target="https://www.etsi.org/deliver/etsi_ts/137400_137499/137461/17.01.00_60/ts_137461v170100p.pdf" TargetMode="External"/><Relationship Id="rId2715" Type="http://schemas.openxmlformats.org/officeDocument/2006/relationships/hyperlink" Target="https://members.tsdsi.in/s/brsLdQ6Cz85aQZm" TargetMode="External"/><Relationship Id="rId1317" Type="http://schemas.openxmlformats.org/officeDocument/2006/relationships/hyperlink" Target="https://members.tsdsi.in/s/cPia5pFyt3qE8Jn" TargetMode="External"/><Relationship Id="rId1524" Type="http://schemas.openxmlformats.org/officeDocument/2006/relationships/hyperlink" Target="https://members.tsdsi.in/s/dtf6FW3Y9q9YSwR" TargetMode="External"/><Relationship Id="rId1731" Type="http://schemas.openxmlformats.org/officeDocument/2006/relationships/hyperlink" Target="https://www.etsi.org/deliver/etsi_ts/138400_138499/138411/17.00.00_60/ts_138411v170000p.pdf" TargetMode="External"/><Relationship Id="rId1969" Type="http://schemas.openxmlformats.org/officeDocument/2006/relationships/hyperlink" Target="https://www.ccsa.org.cn/api/portalsFile/downloadOldFile?type=17&amp;oldFileUrl=NTN/SRIT/CCSA.3GPP.38.455.V17.8.0.docx" TargetMode="External"/><Relationship Id="rId23" Type="http://schemas.openxmlformats.org/officeDocument/2006/relationships/hyperlink" Target="https://www.itu.int/pub/R-REP-M.2543" TargetMode="External"/><Relationship Id="rId1829" Type="http://schemas.openxmlformats.org/officeDocument/2006/relationships/hyperlink" Target="https://www.etsi.org/deliver/etsi_ts/138400_138499/138415/18.01.00_60/ts_138415v180100p.pdf" TargetMode="External"/><Relationship Id="rId2298" Type="http://schemas.openxmlformats.org/officeDocument/2006/relationships/hyperlink" Target="https://atis.org/international-partnerships/3gpp/3gpp-specifications-published-as-atis-standards/" TargetMode="External"/><Relationship Id="rId172" Type="http://schemas.openxmlformats.org/officeDocument/2006/relationships/hyperlink" Target="https://www.atis.org/3gpp-transpositions" TargetMode="External"/><Relationship Id="rId477" Type="http://schemas.openxmlformats.org/officeDocument/2006/relationships/hyperlink" Target="https://www.tta.or.kr/eng/ttaSearchEngView.do?key=461&amp;searchStandardNo=TTAT.3G-36.321V18.3.0&amp;searchCate=TTAS" TargetMode="External"/><Relationship Id="rId684" Type="http://schemas.openxmlformats.org/officeDocument/2006/relationships/hyperlink" Target="https://www.tta.or.kr/eng/ttaSearchEngView.do?key=461&amp;searchStandardNo=TTAT.3G-37.355V17.8.0&amp;searchCate=TTAS" TargetMode="External"/><Relationship Id="rId2060" Type="http://schemas.openxmlformats.org/officeDocument/2006/relationships/hyperlink" Target="https://members.tsdsi.in/s/B4fYxtHKrZmC4bE" TargetMode="External"/><Relationship Id="rId2158" Type="http://schemas.openxmlformats.org/officeDocument/2006/relationships/hyperlink" Target="https://www.etsi.org/deliver/etsi_ts/136100_136199/136124/18.00.00_60/ts_136124v180000p.pdf" TargetMode="External"/><Relationship Id="rId2365" Type="http://schemas.openxmlformats.org/officeDocument/2006/relationships/hyperlink" Target="https://www.etsi.org/deliver/etsi_ts/137300_137399/137324/17.00.00_60/ts_137324v170000p.pdf" TargetMode="External"/><Relationship Id="rId337" Type="http://schemas.openxmlformats.org/officeDocument/2006/relationships/hyperlink" Target="https://www.atis.org/3gpp-transpositions" TargetMode="External"/><Relationship Id="rId891" Type="http://schemas.openxmlformats.org/officeDocument/2006/relationships/hyperlink" Target="https://www.atis.org/3gpp-transpositions-Rel-17" TargetMode="External"/><Relationship Id="rId989" Type="http://schemas.openxmlformats.org/officeDocument/2006/relationships/hyperlink" Target="https://www.ccsa.org.cn/api/portalsFile/downloadOldFile?type=17&amp;oldFileUrl=NTN/SRIT/CCSA.3GPP.36.412.V17.0.0.doc" TargetMode="External"/><Relationship Id="rId2018" Type="http://schemas.openxmlformats.org/officeDocument/2006/relationships/hyperlink" Target="https://members.tsdsi.in/s/WCMqQ8sqLz28qfN" TargetMode="External"/><Relationship Id="rId2572" Type="http://schemas.openxmlformats.org/officeDocument/2006/relationships/hyperlink" Target="https://atis.org/international-partnerships/3gpp/3gpp-specifications-published-as-atis-standards/" TargetMode="External"/><Relationship Id="rId544" Type="http://schemas.openxmlformats.org/officeDocument/2006/relationships/hyperlink" Target="https://www.atis.org/3gpp-transpositions" TargetMode="External"/><Relationship Id="rId751" Type="http://schemas.openxmlformats.org/officeDocument/2006/relationships/hyperlink" Target="https://www.tta.or.kr/eng/ttaSearchEngView.do?key=461&amp;searchStandardNo=TTAT.3G-38.305V17.7.0&amp;searchCate=TTAS" TargetMode="External"/><Relationship Id="rId849" Type="http://schemas.openxmlformats.org/officeDocument/2006/relationships/hyperlink" Target="https://www.atis.org/3gpp-transpositions" TargetMode="External"/><Relationship Id="rId1174" Type="http://schemas.openxmlformats.org/officeDocument/2006/relationships/hyperlink" Target="https://members.tsdsi.in/s/aj4fQjDg4YnWfxP" TargetMode="External"/><Relationship Id="rId1381" Type="http://schemas.openxmlformats.org/officeDocument/2006/relationships/hyperlink" Target="https://www.etsi.org/deliver/etsi_ts/136400_136499/136463/17.00.00_60/ts_136463v170000p.pdf" TargetMode="External"/><Relationship Id="rId1479" Type="http://schemas.openxmlformats.org/officeDocument/2006/relationships/hyperlink" Target="https://www.etsi.org/deliver/etsi_ts/137400_137499/137461/18.00.00_60/ts_137461v180000p.pdf" TargetMode="External"/><Relationship Id="rId1686" Type="http://schemas.openxmlformats.org/officeDocument/2006/relationships/hyperlink" Target="https://www.ccsa.org.cn/api/portalsFile/downloadOldFile?type=17&amp;oldFileUrl=NTN/SRIT/CCSA.3GPP.38.401.V17.10.0.docx" TargetMode="External"/><Relationship Id="rId2225" Type="http://schemas.openxmlformats.org/officeDocument/2006/relationships/hyperlink" Target="https://www.tta.or.kr/eng/ttaSearchEngView.do?key=461&amp;searchStandardNo=TTAT.3G-38.108V18.4.0&amp;searchCate=TTAS" TargetMode="External"/><Relationship Id="rId2432" Type="http://schemas.openxmlformats.org/officeDocument/2006/relationships/hyperlink" Target="https://www.tta.or.kr/eng/ttaSearchEngView.do?key=461&amp;searchStandardNo=TTAT.3G-38.306V18.3.0&amp;searchCate=TTAS" TargetMode="External"/><Relationship Id="rId404" Type="http://schemas.openxmlformats.org/officeDocument/2006/relationships/hyperlink" Target="https://www.ccsa.org.cn/api/portalsFile/downloadOldFile?type=17&amp;oldFileUrl=NTN/SRIT/CCSA.3GPP.36.306.V18.3.0.docx" TargetMode="External"/><Relationship Id="rId611" Type="http://schemas.openxmlformats.org/officeDocument/2006/relationships/hyperlink" Target="https://www.atis.org/3gpp-transpositions" TargetMode="External"/><Relationship Id="rId1034" Type="http://schemas.openxmlformats.org/officeDocument/2006/relationships/hyperlink" Target="https://www.etsi.org/deliver/etsi_ts/136400_136499/136414/17.00.00_60/ts_136414v170000p.pdf" TargetMode="External"/><Relationship Id="rId1241" Type="http://schemas.openxmlformats.org/officeDocument/2006/relationships/hyperlink" Target="https://members.tsdsi.in/s/4XiQkpr3FAjmNjS" TargetMode="External"/><Relationship Id="rId1339" Type="http://schemas.openxmlformats.org/officeDocument/2006/relationships/hyperlink" Target="https://members.tsdsi.in/s/ra9X6ZN4iSGcb9e" TargetMode="External"/><Relationship Id="rId1893" Type="http://schemas.openxmlformats.org/officeDocument/2006/relationships/hyperlink" Target="https://www.ccsa.org.cn/api/portalsFile/downloadOldFile?type=17&amp;oldFileUrl=NTN/SRIT/CCSA.3GPP.38.422.V18.1.0.docx" TargetMode="External"/><Relationship Id="rId2737" Type="http://schemas.openxmlformats.org/officeDocument/2006/relationships/hyperlink" Target="https://atis.org/international-partnerships/3gpp/3gpp-specifications-published-as-atis-standards/" TargetMode="External"/><Relationship Id="rId709" Type="http://schemas.openxmlformats.org/officeDocument/2006/relationships/hyperlink" Target="https://www.atis.org/3gpp-transpositions" TargetMode="External"/><Relationship Id="rId916" Type="http://schemas.openxmlformats.org/officeDocument/2006/relationships/hyperlink" Target="https://members.tsdsi.in/s/XTWsTzfmjBZ3eHd" TargetMode="External"/><Relationship Id="rId1101" Type="http://schemas.openxmlformats.org/officeDocument/2006/relationships/hyperlink" Target="https://members.tsdsi.in/s/RiwpXzc3E6n57qn" TargetMode="External"/><Relationship Id="rId1546" Type="http://schemas.openxmlformats.org/officeDocument/2006/relationships/hyperlink" Target="https://members.tsdsi.in/s/P5Nc4NGmMFipa8L" TargetMode="External"/><Relationship Id="rId1753" Type="http://schemas.openxmlformats.org/officeDocument/2006/relationships/hyperlink" Target="https://www.etsi.org/deliver/etsi_ts/138400_138499/138412/17.01.00_60/ts_138412v170100p.pdf" TargetMode="External"/><Relationship Id="rId1960" Type="http://schemas.openxmlformats.org/officeDocument/2006/relationships/hyperlink" Target="https://www.ccsa.org.cn/api/portalsFile/downloadOldFile?type=17&amp;oldFileUrl=NTN/SRIT/CCSA.3GPP.38.425.V18.1.0.docx" TargetMode="External"/><Relationship Id="rId2804" Type="http://schemas.openxmlformats.org/officeDocument/2006/relationships/hyperlink" Target="https://www.etsi.org/deliver/etsi_ts/138100_138199/138108/17.09.00_60/ts_138108v170900p.pdf" TargetMode="External"/><Relationship Id="rId45" Type="http://schemas.openxmlformats.org/officeDocument/2006/relationships/hyperlink" Target="https://www.ccsa.org.cn/api/portalsFile/downloadOldFile?type=17&amp;oldFileUrl=NTN/SRIT/CCSA.3GPP.36.201.V17.0.0.docx" TargetMode="External"/><Relationship Id="rId1406" Type="http://schemas.openxmlformats.org/officeDocument/2006/relationships/hyperlink" Target="https://www.tta.or.kr/eng/ttaSearchEngView.do?key=461&amp;searchStandardNo=TTAT.3G-36.464V17.0.0&amp;searchCate=TTAS" TargetMode="External"/><Relationship Id="rId1613" Type="http://schemas.openxmlformats.org/officeDocument/2006/relationships/hyperlink" Target="https://members.tsdsi.in/s/2cWM3Rx53mxqBDT" TargetMode="External"/><Relationship Id="rId1820" Type="http://schemas.openxmlformats.org/officeDocument/2006/relationships/hyperlink" Target="https://members.tsdsi.in/s/ypJLQ4YysTBDn4F" TargetMode="External"/><Relationship Id="rId194" Type="http://schemas.openxmlformats.org/officeDocument/2006/relationships/hyperlink" Target="https://www.atis.org/3gpp-transpositions" TargetMode="External"/><Relationship Id="rId1918" Type="http://schemas.openxmlformats.org/officeDocument/2006/relationships/hyperlink" Target="https://www.etsi.org/deliver/etsi_ts/138400_138499/138423/18.03.00_60/ts_138423v180300p.pdf" TargetMode="External"/><Relationship Id="rId2082" Type="http://schemas.openxmlformats.org/officeDocument/2006/relationships/hyperlink" Target="https://members.tsdsi.in/s/cjZABLoGzGwkyo3" TargetMode="External"/><Relationship Id="rId261" Type="http://schemas.openxmlformats.org/officeDocument/2006/relationships/hyperlink" Target="https://www.ccsa.org.cn/api/portalsFile/downloadOldFile?type=17&amp;oldFileUrl=NTN/SRIT/CCSA.3GPP.38.214.V17.11.0.docx" TargetMode="External"/><Relationship Id="rId499" Type="http://schemas.openxmlformats.org/officeDocument/2006/relationships/hyperlink" Target="https://www.tta.or.kr/eng/ttaSearchEngView.do?key=461&amp;searchStandardNo=TTAT.3G-36.322V18.0.0&amp;searchCate=TTAS" TargetMode="External"/><Relationship Id="rId2387" Type="http://schemas.openxmlformats.org/officeDocument/2006/relationships/hyperlink" Target="https://www.tta.or.kr/eng/ttaSearchEngView.do?key=461&amp;searchStandardNo=TTAT.3G-37.355V17.8.0&amp;searchCate=TTAS" TargetMode="External"/><Relationship Id="rId2594" Type="http://schemas.openxmlformats.org/officeDocument/2006/relationships/hyperlink" Target="https://www.etsi.org/deliver/etsi_ts/137400_137499/137483/17.08.00_60/ts_137483v170800p.pdf" TargetMode="External"/><Relationship Id="rId359" Type="http://schemas.openxmlformats.org/officeDocument/2006/relationships/hyperlink" Target="https://www.atis.org/3gpp-transpositions" TargetMode="External"/><Relationship Id="rId566" Type="http://schemas.openxmlformats.org/officeDocument/2006/relationships/hyperlink" Target="https://www.atis.org/3gpp-transpositions" TargetMode="External"/><Relationship Id="rId773" Type="http://schemas.openxmlformats.org/officeDocument/2006/relationships/hyperlink" Target="https://www.tta.or.kr/eng/ttaSearchEngView.do?key=461&amp;searchStandardNo=TTAT.3G-38.306V17.10.0&amp;searchCate=TTAS" TargetMode="External"/><Relationship Id="rId1196" Type="http://schemas.openxmlformats.org/officeDocument/2006/relationships/hyperlink" Target="https://members.tsdsi.in/s/zLBYFs23ErYCkYi" TargetMode="External"/><Relationship Id="rId2247" Type="http://schemas.openxmlformats.org/officeDocument/2006/relationships/hyperlink" Target="https://www.atis.org/3gpp-transpositions%20-%20Rel-17" TargetMode="External"/><Relationship Id="rId2454" Type="http://schemas.openxmlformats.org/officeDocument/2006/relationships/hyperlink" Target="https://www.ccsa.org.cn/api/portalsFile/downloadOldFile?type=17&amp;oldFileUrl=NTN/RIT/CCSA.3GPP.38.321.V17.10.0.docx" TargetMode="External"/><Relationship Id="rId121" Type="http://schemas.openxmlformats.org/officeDocument/2006/relationships/hyperlink" Target="https://www.etsi.org/deliver/etsi_ts/136200_136299/136213/18.02.00_60/ts_136213v180200p.pdf" TargetMode="External"/><Relationship Id="rId219" Type="http://schemas.openxmlformats.org/officeDocument/2006/relationships/hyperlink" Target="https://www.ccsa.org.cn/api/portalsFile/downloadOldFile?type=17&amp;oldFileUrl=NTN/SRIT/CCSA.3GPP.38.212.V17.9.0.docx" TargetMode="External"/><Relationship Id="rId426" Type="http://schemas.openxmlformats.org/officeDocument/2006/relationships/hyperlink" Target="https://www.ccsa.org.cn/api/portalsFile/downloadOldFile?type=17&amp;oldFileUrl=NTN/SRIT/CCSA.3GPP.36.307.V18.5.0.docx" TargetMode="External"/><Relationship Id="rId633" Type="http://schemas.openxmlformats.org/officeDocument/2006/relationships/hyperlink" Target="https://www.ccsa.org.cn/api/portalsFile/downloadOldFile?type=17&amp;oldFileUrl=NTN/SRIT/CCSA.3GPP.37.324.V17.0.0.docx" TargetMode="External"/><Relationship Id="rId980" Type="http://schemas.openxmlformats.org/officeDocument/2006/relationships/hyperlink" Target="https://www.etsi.org/deliver/etsi_ts/136400_136499/136411/18.00.00_60/ts_136411v180000p.pdf" TargetMode="External"/><Relationship Id="rId1056" Type="http://schemas.openxmlformats.org/officeDocument/2006/relationships/hyperlink" Target="https://www.etsi.org/deliver/etsi_ts/136400_136499/136420/17.00.00_60/ts_136420v170000p.pdf" TargetMode="External"/><Relationship Id="rId1263" Type="http://schemas.openxmlformats.org/officeDocument/2006/relationships/hyperlink" Target="https://members.tsdsi.in/s/tH4RkpCxQLdY85S" TargetMode="External"/><Relationship Id="rId2107" Type="http://schemas.openxmlformats.org/officeDocument/2006/relationships/hyperlink" Target="https://www.tta.or.kr/eng/ttaSearchEngView.do?key=461&amp;searchStandardNo=TTAT.3G-36.102V18.6.0&amp;searchCate=TTAS" TargetMode="External"/><Relationship Id="rId2314" Type="http://schemas.openxmlformats.org/officeDocument/2006/relationships/hyperlink" Target="https://www.ccsa.org.cn/api/portalsFile/downloadOldFile?type=17&amp;oldFileUrl=NTN/RIT/CCSA.3GPP.38.212.V17.9.0.docx" TargetMode="External"/><Relationship Id="rId2661" Type="http://schemas.openxmlformats.org/officeDocument/2006/relationships/hyperlink" Target="https://www.tta.or.kr/eng/ttaSearchEngView.do?key=461&amp;searchStandardNo=TTAT.3G-38.414V18.0.0&amp;searchCate=TTAS" TargetMode="External"/><Relationship Id="rId2759" Type="http://schemas.openxmlformats.org/officeDocument/2006/relationships/hyperlink" Target="https://www.etsi.org/deliver/etsi_ts/138400_138499/138471/18.00.00_60/ts_138471v180000p.pdf" TargetMode="External"/><Relationship Id="rId840" Type="http://schemas.openxmlformats.org/officeDocument/2006/relationships/hyperlink" Target="https://www.ccsa.org.cn/api/portalsFile/downloadOldFile?type=17&amp;oldFileUrl=NTN/SRIT/CCSA.3GPP.38.321.V18.3.0.docx" TargetMode="External"/><Relationship Id="rId938" Type="http://schemas.openxmlformats.org/officeDocument/2006/relationships/hyperlink" Target="https://members.tsdsi.in/s/EJWWjFjKPBa97mx" TargetMode="External"/><Relationship Id="rId1470" Type="http://schemas.openxmlformats.org/officeDocument/2006/relationships/hyperlink" Target="https://members.tsdsi.in/s/TW5nmHpmaa6wrBL" TargetMode="External"/><Relationship Id="rId1568" Type="http://schemas.openxmlformats.org/officeDocument/2006/relationships/hyperlink" Target="https://members.tsdsi.in/s/naNdRJSJj4czwHY" TargetMode="External"/><Relationship Id="rId1775" Type="http://schemas.openxmlformats.org/officeDocument/2006/relationships/hyperlink" Target="https://www.etsi.org/deliver/etsi_ts/138400_138499/138413/17.10.00_60/ts_138413v171000p.pdf" TargetMode="External"/><Relationship Id="rId2521" Type="http://schemas.openxmlformats.org/officeDocument/2006/relationships/hyperlink" Target="https://atis.org/international-partnerships/3gpp/3gpp-specifications-published-as-atis-standards/" TargetMode="External"/><Relationship Id="rId2619" Type="http://schemas.openxmlformats.org/officeDocument/2006/relationships/hyperlink" Target="https://www.etsi.org/deliver/etsi_ts/138400_138499/138410/18.02.00_60/ts_138410v180200p.pdf" TargetMode="External"/><Relationship Id="rId2826" Type="http://schemas.openxmlformats.org/officeDocument/2006/relationships/hyperlink" Target="https://www.tta.or.kr/eng/ttaSearchEngView.do?key=461&amp;searchStandardNo=TTAT.3G-38.133V17.15.0&amp;searchCate=TTAS" TargetMode="External"/><Relationship Id="rId67" Type="http://schemas.openxmlformats.org/officeDocument/2006/relationships/hyperlink" Target="https://www.ccsa.org.cn/api/portalsFile/downloadOldFile?type=17&amp;oldFileUrl=NTN/SRIT/CCSA.3GPP.36.211.V17.4.0.zip" TargetMode="External"/><Relationship Id="rId700" Type="http://schemas.openxmlformats.org/officeDocument/2006/relationships/hyperlink" Target="https://www.ccsa.org.cn/api/portalsFile/downloadOldFile?type=17&amp;oldFileUrl=NTN/SRIT/CCSA.3GPP.38.300.V17.10.0.docx" TargetMode="External"/><Relationship Id="rId1123" Type="http://schemas.openxmlformats.org/officeDocument/2006/relationships/hyperlink" Target="https://members.tsdsi.in/s/Zexm3B9JM3YYnwD" TargetMode="External"/><Relationship Id="rId1330" Type="http://schemas.openxmlformats.org/officeDocument/2006/relationships/hyperlink" Target="https://www.tta.or.kr/eng/ttaSearchEngView.do?key=461&amp;searchStandardNo=TTAT.3G-36.455V18.1.0&amp;searchCate=TTAS" TargetMode="External"/><Relationship Id="rId1428" Type="http://schemas.openxmlformats.org/officeDocument/2006/relationships/hyperlink" Target="https://www.tta.or.kr/eng/ttaSearchEngView.do?key=461&amp;searchStandardNo=TTAT.3G-36.465V17.0.0&amp;searchCate=TTAS" TargetMode="External"/><Relationship Id="rId1635" Type="http://schemas.openxmlformats.org/officeDocument/2006/relationships/hyperlink" Target="https://members.tsdsi.in/s/6NtNPFDEJn2dnZs" TargetMode="External"/><Relationship Id="rId1982" Type="http://schemas.openxmlformats.org/officeDocument/2006/relationships/hyperlink" Target="https://www.etsi.org/deliver/etsi_ts/138400_138499/138455/18.03.00_60/ts_138455v180300p.pdf" TargetMode="External"/><Relationship Id="rId1842" Type="http://schemas.openxmlformats.org/officeDocument/2006/relationships/hyperlink" Target="https://members.tsdsi.in/s/aKKLCMZaZSwxgeA" TargetMode="External"/><Relationship Id="rId1702" Type="http://schemas.openxmlformats.org/officeDocument/2006/relationships/hyperlink" Target="https://www.tta.or.kr/eng/ttaSearchEngView.do?key=461&amp;searchStandardNo=TTAT.3G-38.401V18.3.0&amp;searchCate=TTAS" TargetMode="External"/><Relationship Id="rId283" Type="http://schemas.openxmlformats.org/officeDocument/2006/relationships/hyperlink" Target="https://www.ccsa.org.cn/api/portalsFile/downloadOldFile?type=17&amp;oldFileUrl=NTN/SRIT/CCSA.3GPP.38.215.V17.5.0.docx" TargetMode="External"/><Relationship Id="rId490" Type="http://schemas.openxmlformats.org/officeDocument/2006/relationships/hyperlink" Target="https://atis.org/international-partnerships/3gpp/3gpp-specifications-published-as-atis-standards/" TargetMode="External"/><Relationship Id="rId2171" Type="http://schemas.openxmlformats.org/officeDocument/2006/relationships/hyperlink" Target="https://www.tta.or.kr/eng/ttaSearchEngView.do?key=461&amp;searchStandardNo=TTAT.3G-36.133V17.14.0&amp;searchCate=TTAS" TargetMode="External"/><Relationship Id="rId143" Type="http://schemas.openxmlformats.org/officeDocument/2006/relationships/hyperlink" Target="https://www.etsi.org/deliver/etsi_ts/136200_136299/136214/18.00.00_60/ts_136214v180000p.pdf" TargetMode="External"/><Relationship Id="rId350" Type="http://schemas.openxmlformats.org/officeDocument/2006/relationships/hyperlink" Target="https://www.ccsa.org.cn/api/portalsFile/downloadOldFile?type=17&amp;oldFileUrl=NTN/SRIT/CCSA.3GPP.36.304.V17.5.0.docx" TargetMode="External"/><Relationship Id="rId588" Type="http://schemas.openxmlformats.org/officeDocument/2006/relationships/hyperlink" Target="https://www.atis.org/3gpp-transpositions" TargetMode="External"/><Relationship Id="rId795" Type="http://schemas.openxmlformats.org/officeDocument/2006/relationships/hyperlink" Target="https://atis.org/international-partnerships/3gpp/3gpp-specifications-published-as-atis-standards/" TargetMode="External"/><Relationship Id="rId2031" Type="http://schemas.openxmlformats.org/officeDocument/2006/relationships/hyperlink" Target="https://www.tta.or.kr/eng/ttaSearchEngView.do?key=461&amp;searchStandardNo=TTAT.3G-38.471V18.0.0&amp;searchCate=TTAS" TargetMode="External"/><Relationship Id="rId2269" Type="http://schemas.openxmlformats.org/officeDocument/2006/relationships/hyperlink" Target="https://www.3gpp.org/specifications-technologies/specifications-by-series/version-numbering-scheme" TargetMode="External"/><Relationship Id="rId2476" Type="http://schemas.openxmlformats.org/officeDocument/2006/relationships/hyperlink" Target="https://members.tsdsi.in/s/wBdTkELNbwcfGX4" TargetMode="External"/><Relationship Id="rId2683" Type="http://schemas.openxmlformats.org/officeDocument/2006/relationships/hyperlink" Target="https://www.ccsa.org.cn/api/portalsFile/downloadOldFile?type=17&amp;oldFileUrl=NTN/RIT/CCSA.3GPP.38.421.V17.0.0.doc" TargetMode="External"/><Relationship Id="rId9" Type="http://schemas.openxmlformats.org/officeDocument/2006/relationships/header" Target="header2.xml"/><Relationship Id="rId210" Type="http://schemas.openxmlformats.org/officeDocument/2006/relationships/hyperlink" Target="https://www.etsi.org/deliver/etsi_ts/138200_138299/138211/18.04.00_60/ts_138211v180400p.pdf" TargetMode="External"/><Relationship Id="rId448" Type="http://schemas.openxmlformats.org/officeDocument/2006/relationships/hyperlink" Target="https://www.ccsa.org.cn/api/portalsFile/downloadOldFile?type=17&amp;oldFileUrl=NTN/SRIT/CCSA.3GPP.36.314.V18.0.0.doc" TargetMode="External"/><Relationship Id="rId655" Type="http://schemas.openxmlformats.org/officeDocument/2006/relationships/hyperlink" Target="https://www.ccsa.org.cn/api/portalsFile/downloadOldFile?type=17&amp;oldFileUrl=NTN/SRIT/CCSA.3GPP.37.340.V17.7.0.docx" TargetMode="External"/><Relationship Id="rId862" Type="http://schemas.openxmlformats.org/officeDocument/2006/relationships/hyperlink" Target="https://www.ccsa.org.cn/api/portalsFile/downloadOldFile?type=17&amp;oldFileUrl=NTN/SRIT/CCSA.3GPP.38.322.V18.1.0.docx" TargetMode="External"/><Relationship Id="rId1078" Type="http://schemas.openxmlformats.org/officeDocument/2006/relationships/hyperlink" Target="https://www.etsi.org/deliver/etsi_ts/136400_136499/136421/17.00.00_60/ts_136421v170000p.pdf" TargetMode="External"/><Relationship Id="rId1285" Type="http://schemas.openxmlformats.org/officeDocument/2006/relationships/hyperlink" Target="https://members.tsdsi.in/s/sdWKKdjZAm9xgJp" TargetMode="External"/><Relationship Id="rId1492" Type="http://schemas.openxmlformats.org/officeDocument/2006/relationships/hyperlink" Target="https://members.tsdsi.in/s/owHrgRgWzLSKS3a" TargetMode="External"/><Relationship Id="rId2129" Type="http://schemas.openxmlformats.org/officeDocument/2006/relationships/hyperlink" Target="https://www.tta.or.kr/eng/ttaSearchEngView.do?key=461&amp;searchStandardNo=TTAT.3G-36.111V17.0.0&amp;searchCate=TTAS" TargetMode="External"/><Relationship Id="rId2336" Type="http://schemas.openxmlformats.org/officeDocument/2006/relationships/hyperlink" Target="https://members.tsdsi.in/s/gZ4X5Lrz9TmXyfw" TargetMode="External"/><Relationship Id="rId2543" Type="http://schemas.openxmlformats.org/officeDocument/2006/relationships/hyperlink" Target="https://www.etsi.org/deliver/etsi_ts/137400_137499/137471/18.00.00_60/ts_137471v180000p.pdf" TargetMode="External"/><Relationship Id="rId2750" Type="http://schemas.openxmlformats.org/officeDocument/2006/relationships/hyperlink" Target="https://members.tsdsi.in/s/wiQewKCqdbRDBes" TargetMode="External"/><Relationship Id="rId308" Type="http://schemas.openxmlformats.org/officeDocument/2006/relationships/hyperlink" Target="https://www.etsi.org/deliver/etsi_ts/136300_136399/136300/17.09.00_60/ts_136300v170900p.pdf" TargetMode="External"/><Relationship Id="rId515" Type="http://schemas.openxmlformats.org/officeDocument/2006/relationships/hyperlink" Target="https://www.ccsa.org.cn/api/portalsFile/downloadOldFile?type=17&amp;oldFileUrl=NTN/SRIT/CCSA.3GPP.36.323.V18.0.0.docx" TargetMode="External"/><Relationship Id="rId722" Type="http://schemas.openxmlformats.org/officeDocument/2006/relationships/hyperlink" Target="https://www.ccsa.org.cn/api/portalsFile/downloadOldFile?type=17&amp;oldFileUrl=NTN/SRIT/CCSA.3GPP.38.304.V17.9.0.docx" TargetMode="External"/><Relationship Id="rId1145" Type="http://schemas.openxmlformats.org/officeDocument/2006/relationships/hyperlink" Target="https://www.tta.or.kr/eng/ttaSearchEngView.do?key=461&amp;searchStandardNo=TTAT.3G-36.424V17.0.0&amp;searchCate=TTAS" TargetMode="External"/><Relationship Id="rId1352" Type="http://schemas.openxmlformats.org/officeDocument/2006/relationships/hyperlink" Target="https://www.tta.or.kr/eng/ttaSearchEngView.do?key=461&amp;searchStandardNo=TTAT.3G-36.461V18.0.0&amp;searchCate=TTAS" TargetMode="External"/><Relationship Id="rId1797" Type="http://schemas.openxmlformats.org/officeDocument/2006/relationships/hyperlink" Target="https://www.etsi.org/deliver/etsi_ts/138400_138499/138414/17.00.00_60/ts_138414v170000p.pdf" TargetMode="External"/><Relationship Id="rId2403" Type="http://schemas.openxmlformats.org/officeDocument/2006/relationships/hyperlink" Target="https://atis.org/international-partnerships/3gpp/3gpp-specifications-published-as-atis-standards/" TargetMode="External"/><Relationship Id="rId89" Type="http://schemas.openxmlformats.org/officeDocument/2006/relationships/hyperlink" Target="https://www.ccsa.org.cn/api/portalsFile/downloadOldFile?type=17&amp;oldFileUrl=NTN/SRIT/CCSA.3GPP.36.212.V17.1.0.docx" TargetMode="External"/><Relationship Id="rId1005" Type="http://schemas.openxmlformats.org/officeDocument/2006/relationships/hyperlink" Target="https://www.tta.or.kr/eng/ttaSearchEngView.do?key=461&amp;searchStandardNo=TTAT.3G-36.412V18.1.0&amp;searchCate=TTAS" TargetMode="External"/><Relationship Id="rId1212" Type="http://schemas.openxmlformats.org/officeDocument/2006/relationships/hyperlink" Target="https://www.atis.org/3gpp-transpositions" TargetMode="External"/><Relationship Id="rId1657" Type="http://schemas.openxmlformats.org/officeDocument/2006/relationships/hyperlink" Target="https://members.tsdsi.in/s/zSE2siWb22oLoL9" TargetMode="External"/><Relationship Id="rId1864" Type="http://schemas.openxmlformats.org/officeDocument/2006/relationships/hyperlink" Target="https://members.tsdsi.in/s/fPjjPeC3qE3fLHi" TargetMode="External"/><Relationship Id="rId2610" Type="http://schemas.openxmlformats.org/officeDocument/2006/relationships/hyperlink" Target="https://members.tsdsi.in/s/isjoRPXxcFF2gbM" TargetMode="External"/><Relationship Id="rId2708" Type="http://schemas.openxmlformats.org/officeDocument/2006/relationships/hyperlink" Target="https://www.ccsa.org.cn/api/portalsFile/downloadOldFile?type=17&amp;oldFileUrl=NTN/RIT/CCSA.3GPP.38.423.V18.3.0.docx" TargetMode="External"/><Relationship Id="rId1517" Type="http://schemas.openxmlformats.org/officeDocument/2006/relationships/hyperlink" Target="https://www.atis.org/3gpp-transpositions%20-%20Rel-18" TargetMode="External"/><Relationship Id="rId1724" Type="http://schemas.openxmlformats.org/officeDocument/2006/relationships/hyperlink" Target="https://www.tta.or.kr/eng/ttaSearchEngView.do?key=461&amp;searchStandardNo=TTAT.3G-38.410V18.2.0&amp;searchCate=TTAS" TargetMode="External"/><Relationship Id="rId16" Type="http://schemas.openxmlformats.org/officeDocument/2006/relationships/header" Target="header4.xml"/><Relationship Id="rId1931" Type="http://schemas.openxmlformats.org/officeDocument/2006/relationships/hyperlink" Target="https://members.tsdsi.in/s/brsLdQ6Cz85aQZm" TargetMode="External"/><Relationship Id="rId2193" Type="http://schemas.openxmlformats.org/officeDocument/2006/relationships/hyperlink" Target="https://www.atis.org/3gpp-transpositions" TargetMode="External"/><Relationship Id="rId2498" Type="http://schemas.openxmlformats.org/officeDocument/2006/relationships/hyperlink" Target="https://www.ccsa.org.cn/api/portalsFile/downloadOldFile?type=17&amp;oldFileUrl=NTN/RIT/CCSA.3GPP.37.460.V17.0.0.doc" TargetMode="External"/><Relationship Id="rId165" Type="http://schemas.openxmlformats.org/officeDocument/2006/relationships/hyperlink" Target="https://www.etsi.org/deliver/etsi_ts/138200_138299/138201/18.00.00_60/ts_138201v180000p.pdf" TargetMode="External"/><Relationship Id="rId372" Type="http://schemas.openxmlformats.org/officeDocument/2006/relationships/hyperlink" Target="https://www.ccsa.org.cn/api/portalsFile/downloadOldFile?type=17&amp;oldFileUrl=NTN/SRIT/CCSA.3GPP.36.305.V17.3.0.docx" TargetMode="External"/><Relationship Id="rId677" Type="http://schemas.openxmlformats.org/officeDocument/2006/relationships/hyperlink" Target="https://www.ccsa.org.cn/api/portalsFile/downloadOldFile?type=17&amp;oldFileUrl=NTN/SRIT/CCSA.3GPP.37.355.V17.8.0.docx" TargetMode="External"/><Relationship Id="rId2053" Type="http://schemas.openxmlformats.org/officeDocument/2006/relationships/hyperlink" Target="https://www.atis.org/3gpp-transpositions-Rel-17" TargetMode="External"/><Relationship Id="rId2260" Type="http://schemas.openxmlformats.org/officeDocument/2006/relationships/hyperlink" Target="https://www.etsi.org/deliver/etsi_ts/138100_138199/138133/18.07.00_60/ts_138133v180700p.pdf" TargetMode="External"/><Relationship Id="rId2358" Type="http://schemas.openxmlformats.org/officeDocument/2006/relationships/hyperlink" Target="https://atis.org/international-partnerships/3gpp/3gpp-specifications-published-as-atis-standards/" TargetMode="External"/><Relationship Id="rId232" Type="http://schemas.openxmlformats.org/officeDocument/2006/relationships/hyperlink" Target="https://www.etsi.org/deliver/etsi_ts/138200_138299/138212/18.04.00_60/ts_138212v180400p.pdf" TargetMode="External"/><Relationship Id="rId884" Type="http://schemas.openxmlformats.org/officeDocument/2006/relationships/hyperlink" Target="https://www.ccsa.org.cn/api/portalsFile/downloadOldFile?type=17&amp;oldFileUrl=NTN/SRIT/CCSA.3GPP.38.323.V18.3.0.docx" TargetMode="External"/><Relationship Id="rId2120" Type="http://schemas.openxmlformats.org/officeDocument/2006/relationships/hyperlink" Target="https://www.atis.org/3gpp-transpositions-Rel-17" TargetMode="External"/><Relationship Id="rId2565" Type="http://schemas.openxmlformats.org/officeDocument/2006/relationships/hyperlink" Target="https://members.tsdsi.in/s/nXaK3CsALpPE8Bj" TargetMode="External"/><Relationship Id="rId2772" Type="http://schemas.openxmlformats.org/officeDocument/2006/relationships/hyperlink" Target="https://atis.org/international-partnerships/3gpp/3gpp-specifications-published-as-atis-standards/" TargetMode="External"/><Relationship Id="rId537" Type="http://schemas.openxmlformats.org/officeDocument/2006/relationships/hyperlink" Target="https://www.ccsa.org.cn/api/portalsFile/downloadOldFile?type=17&amp;oldFileUrl=NTN/SRIT/CCSA.3GPP.36.331.V18.3.1.zip" TargetMode="External"/><Relationship Id="rId744" Type="http://schemas.openxmlformats.org/officeDocument/2006/relationships/hyperlink" Target="https://www.ccsa.org.cn/api/portalsFile/downloadOldFile?type=17&amp;oldFileUrl=NTN/SRIT/CCSA.3GPP.38.305.V17.7.0.docx" TargetMode="External"/><Relationship Id="rId951" Type="http://schemas.openxmlformats.org/officeDocument/2006/relationships/hyperlink" Target="https://www.tta.or.kr/eng/ttaSearchEngView.do?key=461&amp;searchStandardNo=TTAT.3G-36.410V17.0.0&amp;searchCate=TTAS" TargetMode="External"/><Relationship Id="rId1167" Type="http://schemas.openxmlformats.org/officeDocument/2006/relationships/hyperlink" Target="https://www.atis.org/3gpp-transpositions%20-%20Rel-18" TargetMode="External"/><Relationship Id="rId1374" Type="http://schemas.openxmlformats.org/officeDocument/2006/relationships/hyperlink" Target="https://www.tta.or.kr/eng/ttaSearchEngView.do?key=461&amp;searchStandardNo=TTAT.3G-36.462V18.0.0&amp;searchCate=TTAS" TargetMode="External"/><Relationship Id="rId1581" Type="http://schemas.openxmlformats.org/officeDocument/2006/relationships/hyperlink" Target="https://www.tta.or.kr/eng/ttaSearchEngView.do?key=461&amp;searchStandardNo=TTAT.3G-37.473V17.2.0&amp;searchCate=TTAS" TargetMode="External"/><Relationship Id="rId1679" Type="http://schemas.openxmlformats.org/officeDocument/2006/relationships/hyperlink" Target="https://members.tsdsi.in/s/JoZN8dpatryLQXL" TargetMode="External"/><Relationship Id="rId2218" Type="http://schemas.openxmlformats.org/officeDocument/2006/relationships/hyperlink" Target="https://www.ccsa.org.cn/api/portalsFile/downloadOldFile?type=17&amp;oldFileUrl=NTN/SRIT/CCSA.3GPP.38.108.V18.4.0.docx" TargetMode="External"/><Relationship Id="rId2425" Type="http://schemas.openxmlformats.org/officeDocument/2006/relationships/hyperlink" Target="https://www.etsi.org/deliver/etsi_ts/138300_138399/138306/17.10.00_60/ts_138306v171000p.pdf" TargetMode="External"/><Relationship Id="rId2632" Type="http://schemas.openxmlformats.org/officeDocument/2006/relationships/hyperlink" Target="https://atis.org/international-partnerships/3gpp/3gpp-specifications-published-as-atis-standards/" TargetMode="External"/><Relationship Id="rId80" Type="http://schemas.openxmlformats.org/officeDocument/2006/relationships/hyperlink" Target="https://www.etsi.org/deliver/etsi_ts/136200_136299/136211/18.00.01_60/ts_136211v180001p.pdf" TargetMode="External"/><Relationship Id="rId604" Type="http://schemas.openxmlformats.org/officeDocument/2006/relationships/hyperlink" Target="https://www.etsi.org/deliver/etsi_ts/136300_136399/136361/18.00.00_60/ts_136361v180000p.pdf" TargetMode="External"/><Relationship Id="rId811" Type="http://schemas.openxmlformats.org/officeDocument/2006/relationships/hyperlink" Target="https://www.etsi.org/deliver/etsi_ts/138300_138399/138314/17.05.00_60/ts_138314v170500p.pdf" TargetMode="External"/><Relationship Id="rId1027" Type="http://schemas.openxmlformats.org/officeDocument/2006/relationships/hyperlink" Target="https://www.tta.or.kr/eng/ttaSearchEngView.do?key=461&amp;searchStandardNo=TTAT.3G-36.413V18.2.0&amp;searchCate=TTAS" TargetMode="External"/><Relationship Id="rId1234" Type="http://schemas.openxmlformats.org/officeDocument/2006/relationships/hyperlink" Target="https://www.atis.org/3gpp-transpositions" TargetMode="External"/><Relationship Id="rId1441" Type="http://schemas.openxmlformats.org/officeDocument/2006/relationships/hyperlink" Target="https://www.atis.org/3gpp-transpositions-Rel-17" TargetMode="External"/><Relationship Id="rId1886" Type="http://schemas.openxmlformats.org/officeDocument/2006/relationships/hyperlink" Target="https://members.tsdsi.in/s/dfBCH326EjQNw6C" TargetMode="External"/><Relationship Id="rId909" Type="http://schemas.openxmlformats.org/officeDocument/2006/relationships/hyperlink" Target="https://www.atis.org/3gpp-transpositions" TargetMode="External"/><Relationship Id="rId1301" Type="http://schemas.openxmlformats.org/officeDocument/2006/relationships/hyperlink" Target="https://www.ccsa.org.cn/api/portalsFile/downloadOldFile?type=17&amp;oldFileUrl=NTN/SRIT/CCSA.3GPP.36.445.V18.0.0.docx" TargetMode="External"/><Relationship Id="rId1539" Type="http://schemas.openxmlformats.org/officeDocument/2006/relationships/hyperlink" Target="https://www.atis.org/3gpp-transpositions%20-%20Rel-18" TargetMode="External"/><Relationship Id="rId1746" Type="http://schemas.openxmlformats.org/officeDocument/2006/relationships/hyperlink" Target="https://www.tta.or.kr/eng/ttaSearchEngView.do?key=461&amp;searchStandardNo=TTAT.3G-38.411V18.0.0&amp;searchCate=TTAS" TargetMode="External"/><Relationship Id="rId1953" Type="http://schemas.openxmlformats.org/officeDocument/2006/relationships/hyperlink" Target="https://members.tsdsi.in/s/zBdzk2rWopHRWk7" TargetMode="External"/><Relationship Id="rId38" Type="http://schemas.openxmlformats.org/officeDocument/2006/relationships/hyperlink" Target="https://www.itu.int/md/R19-IMT.2020.SAT-C-0005/en" TargetMode="External"/><Relationship Id="rId1606" Type="http://schemas.openxmlformats.org/officeDocument/2006/relationships/hyperlink" Target="https://www.atis.org/3gpp-transpositions" TargetMode="External"/><Relationship Id="rId1813" Type="http://schemas.openxmlformats.org/officeDocument/2006/relationships/hyperlink" Target="https://www.tta.or.kr/eng/ttaSearchEngView.do?key=461&amp;searchStandardNo=TTAT.3G-38.414V18.0.0&amp;searchCate=TTAS" TargetMode="External"/><Relationship Id="rId187" Type="http://schemas.openxmlformats.org/officeDocument/2006/relationships/hyperlink" Target="https://www.etsi.org/deliver/etsi_ts/138200_138299/138202/18.04.00_60/ts_138202v180400p.pdf" TargetMode="External"/><Relationship Id="rId394" Type="http://schemas.openxmlformats.org/officeDocument/2006/relationships/hyperlink" Target="https://www.ccsa.org.cn/api/portalsFile/downloadOldFile?type=17&amp;oldFileUrl=NTN/SRIT/CCSA.3GPP.36.306.V17.7.0.docx" TargetMode="External"/><Relationship Id="rId2075" Type="http://schemas.openxmlformats.org/officeDocument/2006/relationships/hyperlink" Target="https://www.atis.org/3gpp-transpositions-Rel-17" TargetMode="External"/><Relationship Id="rId2282" Type="http://schemas.openxmlformats.org/officeDocument/2006/relationships/header" Target="header10.xml"/><Relationship Id="rId254" Type="http://schemas.openxmlformats.org/officeDocument/2006/relationships/hyperlink" Target="https://www.etsi.org/deliver/etsi_ts/138200_138299/138213/18.04.00_60/ts_138213v180400p.pdf" TargetMode="External"/><Relationship Id="rId699" Type="http://schemas.openxmlformats.org/officeDocument/2006/relationships/hyperlink" Target="https://www.ccsa.org.cn/api/portalsFile/downloadOldFile?type=17&amp;oldFileUrl=NTN/SRIT/CCSA.3GPP.38.300.V17.10.0.docx" TargetMode="External"/><Relationship Id="rId1091" Type="http://schemas.openxmlformats.org/officeDocument/2006/relationships/hyperlink" Target="https://members.tsdsi.in/s/64HGRfiKRnffB4Z" TargetMode="External"/><Relationship Id="rId2587" Type="http://schemas.openxmlformats.org/officeDocument/2006/relationships/hyperlink" Target="https://atis.org/international-partnerships/3gpp/3gpp-specifications-published-as-atis-standards/" TargetMode="External"/><Relationship Id="rId2794" Type="http://schemas.openxmlformats.org/officeDocument/2006/relationships/hyperlink" Target="https://www.etsi.org/deliver/etsi_ts/138100_138199/13810105/17.09.00_60/ts_13810105v170900p.pdf" TargetMode="External"/><Relationship Id="rId114" Type="http://schemas.openxmlformats.org/officeDocument/2006/relationships/hyperlink" Target="https://members.tsdsi.in/s/dtBjqnm8FkLRLHs" TargetMode="External"/><Relationship Id="rId461" Type="http://schemas.openxmlformats.org/officeDocument/2006/relationships/hyperlink" Target="https://www.ccsa.org.cn/api/portalsFile/downloadOldFile?type=17&amp;oldFileUrl=NTN/SRIT/CCSA.3GPP.36.321.V17.7.0.docx" TargetMode="External"/><Relationship Id="rId559" Type="http://schemas.openxmlformats.org/officeDocument/2006/relationships/hyperlink" Target="https://www.ccsa.org.cn/api/portalsFile/downloadOldFile?type=17&amp;oldFileUrl=NTN/SRIT/CCSA.3GPP.36.355.V18.0.0.docx" TargetMode="External"/><Relationship Id="rId766" Type="http://schemas.openxmlformats.org/officeDocument/2006/relationships/hyperlink" Target="https://www.ccsa.org.cn/api/portalsFile/downloadOldFile?type=17&amp;oldFileUrl=NTN/SRIT/CCSA.3GPP.38.306.V17.10.0.docx" TargetMode="External"/><Relationship Id="rId1189" Type="http://schemas.openxmlformats.org/officeDocument/2006/relationships/hyperlink" Target="https://www.atis.org/3gpp-transpositions%20-%20Rel-18" TargetMode="External"/><Relationship Id="rId1396" Type="http://schemas.openxmlformats.org/officeDocument/2006/relationships/hyperlink" Target="https://www.tta.or.kr/eng/ttaSearchEngView.do?key=461&amp;searchStandardNo=TTAT.3G-36.463V18.0.0&amp;searchCate=TTAS" TargetMode="External"/><Relationship Id="rId2142" Type="http://schemas.openxmlformats.org/officeDocument/2006/relationships/hyperlink" Target="https://www.atis.org/3gpp-transpositions-Rel-17" TargetMode="External"/><Relationship Id="rId2447" Type="http://schemas.openxmlformats.org/officeDocument/2006/relationships/hyperlink" Target="https://www.tta.or.kr/eng/ttaSearchEngView.do?key=461&amp;searchStandardNo=TTAT.3G-38.314V17.5.0&amp;searchCate=TTAS" TargetMode="External"/><Relationship Id="rId321" Type="http://schemas.openxmlformats.org/officeDocument/2006/relationships/hyperlink" Target="https://members.tsdsi.in/s/eiCpWgbNPpKHCCe" TargetMode="External"/><Relationship Id="rId419" Type="http://schemas.openxmlformats.org/officeDocument/2006/relationships/hyperlink" Target="https://www.etsi.org/deliver/etsi_ts/136300_136399/136307/17.07.00_60/ts_136307v170700p.pdf" TargetMode="External"/><Relationship Id="rId626" Type="http://schemas.openxmlformats.org/officeDocument/2006/relationships/hyperlink" Target="https://www.etsi.org/deliver/etsi_ts/137300_137399/137320/18.03.00_60/ts_137320v180300p.pdf" TargetMode="External"/><Relationship Id="rId973" Type="http://schemas.openxmlformats.org/officeDocument/2006/relationships/hyperlink" Target="https://www.tta.or.kr/eng/ttaSearchEngView.do?key=461&amp;searchStandardNo=TTAT.3G-36.411V17.0.0&amp;searchCate=TTAS" TargetMode="External"/><Relationship Id="rId1049" Type="http://schemas.openxmlformats.org/officeDocument/2006/relationships/hyperlink" Target="https://www.tta.or.kr/eng/ttaSearchEngView.do?key=461&amp;searchStandardNo=TTAT.3G-36.414V18.0.0&amp;searchCate=TTAS" TargetMode="External"/><Relationship Id="rId1256" Type="http://schemas.openxmlformats.org/officeDocument/2006/relationships/hyperlink" Target="https://www.atis.org/3gpp-transpositions" TargetMode="External"/><Relationship Id="rId2002" Type="http://schemas.openxmlformats.org/officeDocument/2006/relationships/hyperlink" Target="https://www.ccsa.org.cn/api/portalsFile/downloadOldFile?type=17&amp;oldFileUrl=NTN/SRIT/CCSA.3GPP.38.470.V18.3.0.docx" TargetMode="External"/><Relationship Id="rId2307" Type="http://schemas.openxmlformats.org/officeDocument/2006/relationships/hyperlink" Target="https://www.tta.or.kr/eng/ttaSearchEngView.do?key=461&amp;searchStandardNo=TTAT.3G-38.211V17.9.0&amp;searchCate=TTAS" TargetMode="External"/><Relationship Id="rId2654" Type="http://schemas.openxmlformats.org/officeDocument/2006/relationships/hyperlink" Target="https://www.etsi.org/deliver/etsi_ts/138400_138499/138414/17.00.00_60/ts_138414v170000p.pdf" TargetMode="External"/><Relationship Id="rId833" Type="http://schemas.openxmlformats.org/officeDocument/2006/relationships/hyperlink" Target="https://www.etsi.org/deliver/etsi_ts/138300_138399/138321/17.10.00_60/ts_138321v171000p.pdf" TargetMode="External"/><Relationship Id="rId1116" Type="http://schemas.openxmlformats.org/officeDocument/2006/relationships/hyperlink" Target="https://www.atis.org/3gpp-transpositions-Rel-17" TargetMode="External"/><Relationship Id="rId1463" Type="http://schemas.openxmlformats.org/officeDocument/2006/relationships/hyperlink" Target="https://www.atis.org/3gpp-transpositions-Rel-17" TargetMode="External"/><Relationship Id="rId1670" Type="http://schemas.openxmlformats.org/officeDocument/2006/relationships/hyperlink" Target="https://www.tta.or.kr/eng/ttaSearchEngView.do?key=461&amp;searchStandardNo=TTAT.3G-37.483V17.8.0&amp;searchCate=TTAS" TargetMode="External"/><Relationship Id="rId1768" Type="http://schemas.openxmlformats.org/officeDocument/2006/relationships/hyperlink" Target="https://www.tta.or.kr/eng/ttaSearchEngView.do?key=461&amp;searchStandardNo=TTAT.3G-38.412V18.1.0&amp;searchCate=TTAS" TargetMode="External"/><Relationship Id="rId2514" Type="http://schemas.openxmlformats.org/officeDocument/2006/relationships/hyperlink" Target="https://members.tsdsi.in/s/T5sfZLDZxs8nGDq" TargetMode="External"/><Relationship Id="rId2721" Type="http://schemas.openxmlformats.org/officeDocument/2006/relationships/hyperlink" Target="https://www.tta.or.kr/eng/ttaSearchEngView.do?key=461&amp;searchStandardNo=TTAT.3G-38.424V18.0.0&amp;searchCate=TTAS" TargetMode="External"/><Relationship Id="rId2819" Type="http://schemas.openxmlformats.org/officeDocument/2006/relationships/hyperlink" Target="https://www.etsi.org/deliver/etsi_ts/138100_138199/138124/18.01.00_60/ts_138124v180100p.pdf" TargetMode="External"/><Relationship Id="rId900" Type="http://schemas.openxmlformats.org/officeDocument/2006/relationships/hyperlink" Target="https://www.ccsa.org.cn/api/portalsFile/downloadOldFile?type=17&amp;oldFileUrl=NTN/SRIT/CCSA.3GPP.38.331.V18.3.0.docx" TargetMode="External"/><Relationship Id="rId1323" Type="http://schemas.openxmlformats.org/officeDocument/2006/relationships/hyperlink" Target="https://www.ccsa.org.cn/api/portalsFile/downloadOldFile?type=17&amp;oldFileUrl=NTN/SRIT/CCSA.3GPP.36.455.V18.1.0.docx" TargetMode="External"/><Relationship Id="rId1530" Type="http://schemas.openxmlformats.org/officeDocument/2006/relationships/hyperlink" Target="https://www.ccsa.org.cn/api/portalsFile/downloadOldFile?type=17&amp;oldFileUrl=NTN/SRIT/CCSA.3GPP.37.471.V17.0.0.doc" TargetMode="External"/><Relationship Id="rId1628" Type="http://schemas.openxmlformats.org/officeDocument/2006/relationships/hyperlink" Target="https://www.atis.org/3gpp-transpositions" TargetMode="External"/><Relationship Id="rId1975" Type="http://schemas.openxmlformats.org/officeDocument/2006/relationships/hyperlink" Target="https://www.tta.or.kr/eng/ttaSearchEngView.do?key=461&amp;searchStandardNo=TTAT.3G-38.455V17.8.0&amp;searchCate=TTAS" TargetMode="External"/><Relationship Id="rId1835" Type="http://schemas.openxmlformats.org/officeDocument/2006/relationships/hyperlink" Target="https://www.atis.org/3gpp-transpositions-Rel-17" TargetMode="External"/><Relationship Id="rId1902" Type="http://schemas.openxmlformats.org/officeDocument/2006/relationships/hyperlink" Target="https://www.atis.org/3gpp-transpositions" TargetMode="External"/><Relationship Id="rId2097" Type="http://schemas.openxmlformats.org/officeDocument/2006/relationships/hyperlink" Target="https://committee.tta.or.kr/data/standard_view.jsp?pk_num=TTAT.3G-38.474V18.0.0&amp;commit_code=PG1102" TargetMode="External"/><Relationship Id="rId276" Type="http://schemas.openxmlformats.org/officeDocument/2006/relationships/hyperlink" Target="https://www.etsi.org/deliver/etsi_ts/138200_138299/138214/18.04.00_60/ts_138214v180400p.pdf" TargetMode="External"/><Relationship Id="rId483" Type="http://schemas.openxmlformats.org/officeDocument/2006/relationships/hyperlink" Target="https://www.ccsa.org.cn/api/portalsFile/downloadOldFile?type=17&amp;oldFileUrl=NTN/SRIT/CCSA.3GPP.36.322.V17.0.0.docx" TargetMode="External"/><Relationship Id="rId690" Type="http://schemas.openxmlformats.org/officeDocument/2006/relationships/hyperlink" Target="https://www.ccsa.org.cn/api/portalsFile/downloadOldFile?type=17&amp;oldFileUrl=NTN/SRIT/CCSA.3GPP.37.355.V18.3.0.docx" TargetMode="External"/><Relationship Id="rId2164" Type="http://schemas.openxmlformats.org/officeDocument/2006/relationships/hyperlink" Target="https://www.ccsa.org.cn/api/portalsFile/downloadOldFile?type=17&amp;oldFileUrl=NTN/SRIT/CCSA.3GPP.36.133.V17.15.0.zip" TargetMode="External"/><Relationship Id="rId2371" Type="http://schemas.openxmlformats.org/officeDocument/2006/relationships/hyperlink" Target="https://members.tsdsi.in/s/gQgRAZG9G2zbgzY" TargetMode="External"/><Relationship Id="rId136" Type="http://schemas.openxmlformats.org/officeDocument/2006/relationships/hyperlink" Target="https://www.tta.or.kr/eng/ttaSearchEngView.do?key=461&amp;searchStandardNo=TTAT.3G-36.214V17.0.0&amp;searchCate=TTAS" TargetMode="External"/><Relationship Id="rId343" Type="http://schemas.openxmlformats.org/officeDocument/2006/relationships/hyperlink" Target="https://members.tsdsi.in/s/L98HDYzDSi8MxRt" TargetMode="External"/><Relationship Id="rId550" Type="http://schemas.openxmlformats.org/officeDocument/2006/relationships/hyperlink" Target="https://www.etsi.org/deliver/etsi_ts/136300_136399/136355/17.00.00_60/ts_136355v170000p.pdf" TargetMode="External"/><Relationship Id="rId788" Type="http://schemas.openxmlformats.org/officeDocument/2006/relationships/hyperlink" Target="https://www.ccsa.org.cn/api/portalsFile/downloadOldFile?type=17&amp;oldFileUrl=NTN/SRIT/CCSA.3GPP.38.307.V17.13.0.docx" TargetMode="External"/><Relationship Id="rId995" Type="http://schemas.openxmlformats.org/officeDocument/2006/relationships/hyperlink" Target="https://www.tta.or.kr/eng/ttaSearchEngView.do?key=461&amp;searchStandardNo=TTAT.3G-36.412V17.0.0&amp;searchCate=TTAS" TargetMode="External"/><Relationship Id="rId1180" Type="http://schemas.openxmlformats.org/officeDocument/2006/relationships/hyperlink" Target="https://www.ccsa.org.cn/api/portalsFile/downloadOldFile?type=17&amp;oldFileUrl=NTN/SRIT/CCSA.3GPP.36.440.V17.0.0.doc" TargetMode="External"/><Relationship Id="rId2024" Type="http://schemas.openxmlformats.org/officeDocument/2006/relationships/hyperlink" Target="https://www.ccsa.org.cn/api/portalsFile/downloadOldFile?type=17&amp;oldFileUrl=NTN/SRIT/CCSA.3GPP.38.471.V18.0.0.docx" TargetMode="External"/><Relationship Id="rId2231" Type="http://schemas.openxmlformats.org/officeDocument/2006/relationships/hyperlink" Target="https://www.etsi.org/deliver/etsi_ts/138100_138199/138124/17.02.00_60/ts_138124v170200p.pdf" TargetMode="External"/><Relationship Id="rId2469" Type="http://schemas.openxmlformats.org/officeDocument/2006/relationships/hyperlink" Target="https://www.ccsa.org.cn/api/portalsFile/downloadOldFile?type=17&amp;oldFileUrl=NTN/RIT/CCSA.3GPP.38.322.V18.1.0.docx" TargetMode="External"/><Relationship Id="rId2676" Type="http://schemas.openxmlformats.org/officeDocument/2006/relationships/hyperlink" Target="https://www.tta.or.kr/eng/ttaSearchEngView.do?key=461&amp;searchStandardNo=TTAT.3G-38.420V17.2.0&amp;searchCate=TTAS" TargetMode="External"/><Relationship Id="rId203" Type="http://schemas.openxmlformats.org/officeDocument/2006/relationships/hyperlink" Target="https://www.tta.or.kr/eng/ttaSearchEngView.do?key=461&amp;searchStandardNo=TTAT.3G-38.211V17.9.0&amp;searchCate=TTAS" TargetMode="External"/><Relationship Id="rId648" Type="http://schemas.openxmlformats.org/officeDocument/2006/relationships/hyperlink" Target="https://www.etsi.org/deliver/etsi_ts/137300_137399/137324/18.00.00_60/ts_137324v180000p.pdf" TargetMode="External"/><Relationship Id="rId855" Type="http://schemas.openxmlformats.org/officeDocument/2006/relationships/hyperlink" Target="https://members.tsdsi.in/s/T5Zwi8wae5ESBFX" TargetMode="External"/><Relationship Id="rId1040" Type="http://schemas.openxmlformats.org/officeDocument/2006/relationships/hyperlink" Target="https://www.atis.org/3gpp-transpositions%20-%20Rel-18" TargetMode="External"/><Relationship Id="rId1278" Type="http://schemas.openxmlformats.org/officeDocument/2006/relationships/hyperlink" Target="https://www.atis.org/3gpp-transpositions" TargetMode="External"/><Relationship Id="rId1485" Type="http://schemas.openxmlformats.org/officeDocument/2006/relationships/hyperlink" Target="https://www.atis.org/3gpp-transpositions-Rel-17" TargetMode="External"/><Relationship Id="rId1692" Type="http://schemas.openxmlformats.org/officeDocument/2006/relationships/hyperlink" Target="https://www.tta.or.kr/eng/ttaSearchEngView.do?key=461&amp;searchStandardNo=TTAT.3G-38.401V17.10.0&amp;searchCate=TTAS" TargetMode="External"/><Relationship Id="rId2329" Type="http://schemas.openxmlformats.org/officeDocument/2006/relationships/hyperlink" Target="https://www.ccsa.org.cn/api/portalsFile/downloadOldFile?type=17&amp;oldFileUrl=NTN/RIT/CCSA.3GPP.38.213.V18.4.0.docx" TargetMode="External"/><Relationship Id="rId2536" Type="http://schemas.openxmlformats.org/officeDocument/2006/relationships/hyperlink" Target="https://atis.org/international-partnerships/3gpp/3gpp-specifications-published-as-atis-standards/" TargetMode="External"/><Relationship Id="rId2743" Type="http://schemas.openxmlformats.org/officeDocument/2006/relationships/hyperlink" Target="https://www.ccsa.org.cn/api/portalsFile/downloadOldFile?type=17&amp;oldFileUrl=NTN/RIT/CCSA.3GPP.38.470.V17.6.0.docx" TargetMode="External"/><Relationship Id="rId410" Type="http://schemas.openxmlformats.org/officeDocument/2006/relationships/hyperlink" Target="https://members.tsdsi.in/s/mctbmki57TCxM7s" TargetMode="External"/><Relationship Id="rId508" Type="http://schemas.openxmlformats.org/officeDocument/2006/relationships/hyperlink" Target="https://members.tsdsi.in/s/nqMRwxftqRJSxN3" TargetMode="External"/><Relationship Id="rId715" Type="http://schemas.openxmlformats.org/officeDocument/2006/relationships/hyperlink" Target="https://members.tsdsi.in/s/rwkqabpK4XC4aYA" TargetMode="External"/><Relationship Id="rId922" Type="http://schemas.openxmlformats.org/officeDocument/2006/relationships/hyperlink" Target="https://www.ccsa.org.cn/api/portalsFile/downloadOldFile?type=17&amp;oldFileUrl=NTN/SRIT/CCSA.3GPP.36.401.V17.1.0.docx" TargetMode="External"/><Relationship Id="rId1138" Type="http://schemas.openxmlformats.org/officeDocument/2006/relationships/hyperlink" Target="https://www.ccsa.org.cn/api/portalsFile/downloadOldFile?type=17&amp;oldFileUrl=NTN/SRIT/CCSA.3GPP.36.424.V17.0.0.doc" TargetMode="External"/><Relationship Id="rId1345" Type="http://schemas.openxmlformats.org/officeDocument/2006/relationships/hyperlink" Target="https://www.ccsa.org.cn/api/portalsFile/downloadOldFile?type=17&amp;oldFileUrl=NTN/SRIT/CCSA.3GPP.36.461.V18.0.0.docx" TargetMode="External"/><Relationship Id="rId1552" Type="http://schemas.openxmlformats.org/officeDocument/2006/relationships/hyperlink" Target="https://www.ccsa.org.cn/api/portalsFile/downloadOldFile?type=17&amp;oldFileUrl=NTN/SRIT/CCSA.3GPP.37.472.V17.0.0.doc" TargetMode="External"/><Relationship Id="rId1997" Type="http://schemas.openxmlformats.org/officeDocument/2006/relationships/hyperlink" Target="https://www.tta.or.kr/eng/ttaSearchEngView.do?key=461&amp;searchStandardNo=TTAT.3G-38.470V17.6.0&amp;searchCate=TTAS" TargetMode="External"/><Relationship Id="rId2603" Type="http://schemas.openxmlformats.org/officeDocument/2006/relationships/hyperlink" Target="https://www.ccsa.org.cn/api/portalsFile/downloadOldFile?type=17&amp;oldFileUrl=NTN/RIT/CCSA.3GPP.38.401.V17.10.0.docx" TargetMode="External"/><Relationship Id="rId1205" Type="http://schemas.openxmlformats.org/officeDocument/2006/relationships/hyperlink" Target="https://www.etsi.org/deliver/etsi_ts/136400_136499/136441/17.00.00_60/ts_136441v170000p.pdf" TargetMode="External"/><Relationship Id="rId1857" Type="http://schemas.openxmlformats.org/officeDocument/2006/relationships/hyperlink" Target="https://www.atis.org/3gpp-transpositions-Rel-17" TargetMode="External"/><Relationship Id="rId2810" Type="http://schemas.openxmlformats.org/officeDocument/2006/relationships/hyperlink" Target="https://members.tsdsi.in/s/g9z2SM8qEnW63is" TargetMode="External"/><Relationship Id="rId51" Type="http://schemas.openxmlformats.org/officeDocument/2006/relationships/hyperlink" Target="https://members.tsdsi.in/s/oFAG4NYgpSWpf3A" TargetMode="External"/><Relationship Id="rId1412" Type="http://schemas.openxmlformats.org/officeDocument/2006/relationships/hyperlink" Target="https://www.ccsa.org.cn/api/portalsFile/downloadOldFile?type=17&amp;oldFileUrl=NTN/SRIT/CCSA.3GPP.36.464.V18.0.0.docx" TargetMode="External"/><Relationship Id="rId1717" Type="http://schemas.openxmlformats.org/officeDocument/2006/relationships/hyperlink" Target="https://www.ccsa.org.cn/api/portalsFile/downloadOldFile?type=17&amp;oldFileUrl=NTN/SRIT/CCSA.3GPP.38.410.V18.2.0.docx" TargetMode="External"/><Relationship Id="rId1924" Type="http://schemas.openxmlformats.org/officeDocument/2006/relationships/hyperlink" Target="https://www.atis.org/3gpp-transpositions" TargetMode="External"/><Relationship Id="rId298" Type="http://schemas.openxmlformats.org/officeDocument/2006/relationships/hyperlink" Target="https://www.etsi.org/deliver/etsi_ts/138200_138299/138215/18.03.00_60/ts_138215v180300p.pdf" TargetMode="External"/><Relationship Id="rId158" Type="http://schemas.openxmlformats.org/officeDocument/2006/relationships/hyperlink" Target="https://www.tta.or.kr/eng/ttaSearchEngView.do?key=461&amp;searchStandardNo=TTAT.3G-38.201V17.0.0&amp;searchCate=TTAS" TargetMode="External"/><Relationship Id="rId2186" Type="http://schemas.openxmlformats.org/officeDocument/2006/relationships/hyperlink" Target="https://www.etsi.org/deliver/etsi_ts/138100_138199/13810105/17.09.00_60/ts_13810105v170900p.pdf" TargetMode="External"/><Relationship Id="rId2393" Type="http://schemas.openxmlformats.org/officeDocument/2006/relationships/hyperlink" Target="https://atis.org/international-partnerships/3gpp/3gpp-specifications-published-as-atis-standards/" TargetMode="External"/><Relationship Id="rId2698" Type="http://schemas.openxmlformats.org/officeDocument/2006/relationships/hyperlink" Target="https://www.ccsa.org.cn/api/portalsFile/downloadOldFile?type=17&amp;oldFileUrl=NTN/RIT/CCSA.3GPP.38.422.V18.1.0.docx" TargetMode="External"/><Relationship Id="rId365" Type="http://schemas.openxmlformats.org/officeDocument/2006/relationships/hyperlink" Target="https://members.tsdsi.in/s/DTEaqQstkm3j5sX" TargetMode="External"/><Relationship Id="rId572" Type="http://schemas.openxmlformats.org/officeDocument/2006/relationships/hyperlink" Target="https://www.etsi.org/deliver/etsi_ts/136300_136399/136360/17.00.00_60/ts_136360v170000p.pdf" TargetMode="External"/><Relationship Id="rId2046" Type="http://schemas.openxmlformats.org/officeDocument/2006/relationships/hyperlink" Target="https://www.ccsa.org.cn/api/portalsFile/downloadOldFile?type=17&amp;oldFileUrl=NTN/SRIT/CCSA.3GPP.38.472.V18.1.0.docx" TargetMode="External"/><Relationship Id="rId2253" Type="http://schemas.openxmlformats.org/officeDocument/2006/relationships/hyperlink" Target="https://members.tsdsi.in/s/PrPaQGsTSMtH5yQ" TargetMode="External"/><Relationship Id="rId2460" Type="http://schemas.openxmlformats.org/officeDocument/2006/relationships/hyperlink" Target="https://www.etsi.org/deliver/etsi_ts/138300_138399/138321/18.03.00_60/ts_138321v180300p.pdf" TargetMode="External"/><Relationship Id="rId225" Type="http://schemas.openxmlformats.org/officeDocument/2006/relationships/hyperlink" Target="https://www.tta.or.kr/eng/ttaSearchEngView.do?key=461&amp;searchStandardNo=TTAT.3G-38.212V17.9.0&amp;searchCate=TTAS" TargetMode="External"/><Relationship Id="rId432" Type="http://schemas.openxmlformats.org/officeDocument/2006/relationships/hyperlink" Target="https://members.tsdsi.in/s/BFdDgKPwDFEdGdG" TargetMode="External"/><Relationship Id="rId877" Type="http://schemas.openxmlformats.org/officeDocument/2006/relationships/hyperlink" Target="https://members.tsdsi.in/s/wBdTkELNbwcfGX4" TargetMode="External"/><Relationship Id="rId1062" Type="http://schemas.openxmlformats.org/officeDocument/2006/relationships/hyperlink" Target="https://www.atis.org/3gpp-transpositions%20-%20Rel-18" TargetMode="External"/><Relationship Id="rId2113" Type="http://schemas.openxmlformats.org/officeDocument/2006/relationships/hyperlink" Target="https://www.ccsa.org.cn/api/portalsFile/downloadOldFile?type=17&amp;oldFileUrl=NTN/SRIT/CCSA.3GPP.36.108.V18.7.0.docx" TargetMode="External"/><Relationship Id="rId2320" Type="http://schemas.openxmlformats.org/officeDocument/2006/relationships/hyperlink" Target="https://www.etsi.org/deliver/etsi_ts/138200_138299/138212/18.04.00_60/ts_138212v180400p.pdf" TargetMode="External"/><Relationship Id="rId2558" Type="http://schemas.openxmlformats.org/officeDocument/2006/relationships/hyperlink" Target="https://www.ccsa.org.cn/api/portalsFile/downloadOldFile?type=17&amp;oldFileUrl=NTN/RIT/CCSA.3GPP.37.473.V18.0.0.docx" TargetMode="External"/><Relationship Id="rId2765" Type="http://schemas.openxmlformats.org/officeDocument/2006/relationships/hyperlink" Target="https://members.tsdsi.in/s/gZLS9AC32LdPMYM" TargetMode="External"/><Relationship Id="rId737" Type="http://schemas.openxmlformats.org/officeDocument/2006/relationships/hyperlink" Target="https://members.tsdsi.in/s/CpQz6T4mtX29QX6" TargetMode="External"/><Relationship Id="rId944" Type="http://schemas.openxmlformats.org/officeDocument/2006/relationships/hyperlink" Target="https://www.ccsa.org.cn/api/portalsFile/downloadOldFile?type=17&amp;oldFileUrl=NTN/SRIT/CCSA.3GPP.36.410.V17.0.0.doc" TargetMode="External"/><Relationship Id="rId1367" Type="http://schemas.openxmlformats.org/officeDocument/2006/relationships/hyperlink" Target="https://www.ccsa.org.cn/api/portalsFile/downloadOldFile?type=17&amp;oldFileUrl=NTN/SRIT/CCSA.3GPP.36.462.V18.0.0.docx" TargetMode="External"/><Relationship Id="rId1574" Type="http://schemas.openxmlformats.org/officeDocument/2006/relationships/hyperlink" Target="https://www.ccsa.org.cn/api/portalsFile/downloadOldFile?type=17&amp;oldFileUrl=NTN/SRIT/CCSA.3GPP.37.473.V17.2.0.docx" TargetMode="External"/><Relationship Id="rId1781" Type="http://schemas.openxmlformats.org/officeDocument/2006/relationships/hyperlink" Target="https://www.atis.org/3gpp-transpositions%20-%20Rel-18" TargetMode="External"/><Relationship Id="rId2418" Type="http://schemas.openxmlformats.org/officeDocument/2006/relationships/hyperlink" Target="https://atis.org/international-partnerships/3gpp/3gpp-specifications-published-as-atis-standards/" TargetMode="External"/><Relationship Id="rId2625" Type="http://schemas.openxmlformats.org/officeDocument/2006/relationships/hyperlink" Target="https://members.tsdsi.in/s/x8y6qQYyRMMLtoE" TargetMode="External"/><Relationship Id="rId2832" Type="http://schemas.openxmlformats.org/officeDocument/2006/relationships/header" Target="header11.xml"/><Relationship Id="rId73" Type="http://schemas.openxmlformats.org/officeDocument/2006/relationships/hyperlink" Target="https://www.tta.or.kr/eng/ttaSearchEngView.do?key=461&amp;searchStandardNo=TTAT.3G36.211V17.4.0&amp;searchCate=TTAS" TargetMode="External"/><Relationship Id="rId804" Type="http://schemas.openxmlformats.org/officeDocument/2006/relationships/hyperlink" Target="https://www.tta.or.kr/eng/ttaSearchEngView.do?key=461&amp;searchStandardNo=TTAT.3G-38.307V18.2.0&amp;searchCate=TTAS" TargetMode="External"/><Relationship Id="rId1227" Type="http://schemas.openxmlformats.org/officeDocument/2006/relationships/hyperlink" Target="https://www.etsi.org/deliver/etsi_ts/136400_136499/136442/17.00.00_60/ts_136442v170000p.pdf" TargetMode="External"/><Relationship Id="rId1434" Type="http://schemas.openxmlformats.org/officeDocument/2006/relationships/hyperlink" Target="https://www.ccsa.org.cn/api/portalsFile/downloadOldFile?type=17&amp;oldFileUrl=NTN/SRIT/CCSA.3GPP.36.465.V18.0.0.docx" TargetMode="External"/><Relationship Id="rId1641" Type="http://schemas.openxmlformats.org/officeDocument/2006/relationships/hyperlink" Target="https://www.ccsa.org.cn/api/portalsFile/downloadOldFile?type=17&amp;oldFileUrl=NTN/SRIT/CCSA.3GPP.37.482.V17.4.0.docx" TargetMode="External"/><Relationship Id="rId1879" Type="http://schemas.openxmlformats.org/officeDocument/2006/relationships/hyperlink" Target="https://www.atis.org/3gpp-transpositions-Rel-17" TargetMode="External"/><Relationship Id="rId1501" Type="http://schemas.openxmlformats.org/officeDocument/2006/relationships/hyperlink" Target="https://www.etsi.org/deliver/etsi_ts/137400_137499/137462/18.00.00_60/ts_137462v180000p.pdf" TargetMode="External"/><Relationship Id="rId1739" Type="http://schemas.openxmlformats.org/officeDocument/2006/relationships/hyperlink" Target="https://www.ccsa.org.cn/api/portalsFile/downloadOldFile?type=17&amp;oldFileUrl=NTN/SRIT/CCSA.3GPP.38.411.V18.0.0.docx" TargetMode="External"/><Relationship Id="rId1946" Type="http://schemas.openxmlformats.org/officeDocument/2006/relationships/hyperlink" Target="https://www.atis.org/3gpp-transpositions" TargetMode="External"/><Relationship Id="rId1806" Type="http://schemas.openxmlformats.org/officeDocument/2006/relationships/hyperlink" Target="https://www.ccsa.org.cn/api/portalsFile/downloadOldFile?type=17&amp;oldFileUrl=NTN/SRIT/CCSA.3GPP.38.414.V18.0.0.docx" TargetMode="External"/><Relationship Id="rId387" Type="http://schemas.openxmlformats.org/officeDocument/2006/relationships/hyperlink" Target="https://members.tsdsi.in/s/r8g6idDpWi9nD8a" TargetMode="External"/><Relationship Id="rId594" Type="http://schemas.openxmlformats.org/officeDocument/2006/relationships/hyperlink" Target="https://www.etsi.org/deliver/etsi_ts/136300_136399/136361/17.00.00_60/ts_136361v170000p.pdf" TargetMode="External"/><Relationship Id="rId2068" Type="http://schemas.openxmlformats.org/officeDocument/2006/relationships/hyperlink" Target="https://www.ccsa.org.cn/api/portalsFile/downloadOldFile?type=17&amp;oldFileUrl=NTN/SRIT/CCSA.3GPP.38.473.V18.3.0.docx" TargetMode="External"/><Relationship Id="rId2275" Type="http://schemas.openxmlformats.org/officeDocument/2006/relationships/image" Target="media/image8.png"/><Relationship Id="rId247" Type="http://schemas.openxmlformats.org/officeDocument/2006/relationships/hyperlink" Target="https://www.tta.or.kr/eng/ttaSearchEngView.do?key=461&amp;searchStandardNo=TTAT.3G-38.213V17.11.0&amp;searchCate=TTAS" TargetMode="External"/><Relationship Id="rId899" Type="http://schemas.openxmlformats.org/officeDocument/2006/relationships/hyperlink" Target="https://www.ccsa.org.cn/api/portalsFile/downloadOldFile?type=17&amp;oldFileUrl=NTN/SRIT/CCSA.3GPP.38.331.V18.3.0.docx" TargetMode="External"/><Relationship Id="rId1084" Type="http://schemas.openxmlformats.org/officeDocument/2006/relationships/hyperlink" Target="https://www.atis.org/3gpp-transpositions" TargetMode="External"/><Relationship Id="rId2482" Type="http://schemas.openxmlformats.org/officeDocument/2006/relationships/hyperlink" Target="https://www.tta.or.kr/eng/ttaSearchEngView.do?key=461&amp;searchStandardNo=TTAT.3G-38.323V18.3.0&amp;searchCate=TTAS" TargetMode="External"/><Relationship Id="rId2787" Type="http://schemas.openxmlformats.org/officeDocument/2006/relationships/hyperlink" Target="https://atis.org/international-partnerships/3gpp/3gpp-specifications-published-as-atis-standards/" TargetMode="External"/><Relationship Id="rId107" Type="http://schemas.openxmlformats.org/officeDocument/2006/relationships/hyperlink" Target="https://www.atis.org/3gpp-transpositions" TargetMode="External"/><Relationship Id="rId454" Type="http://schemas.openxmlformats.org/officeDocument/2006/relationships/hyperlink" Target="https://members.tsdsi.in/s/AD8Rb2drawNLnNM" TargetMode="External"/><Relationship Id="rId661" Type="http://schemas.openxmlformats.org/officeDocument/2006/relationships/hyperlink" Target="https://members.tsdsi.in/s/NkpTmB3fcS47Tqc" TargetMode="External"/><Relationship Id="rId759" Type="http://schemas.openxmlformats.org/officeDocument/2006/relationships/hyperlink" Target="https://members.tsdsi.in/s/G4zycCfDfbxN7gD" TargetMode="External"/><Relationship Id="rId966" Type="http://schemas.openxmlformats.org/officeDocument/2006/relationships/hyperlink" Target="https://www.ccsa.org.cn/api/portalsFile/downloadOldFile?type=17&amp;oldFileUrl=NTN/SRIT/CCSA.3GPP.36.411.V17.0.0.doc" TargetMode="External"/><Relationship Id="rId1291" Type="http://schemas.openxmlformats.org/officeDocument/2006/relationships/hyperlink" Target="https://www.ccsa.org.cn/api/portalsFile/downloadOldFile?type=17&amp;oldFileUrl=NTN/SRIT/CCSA.3GPP.36.445.V17.0.0.doc" TargetMode="External"/><Relationship Id="rId1389" Type="http://schemas.openxmlformats.org/officeDocument/2006/relationships/hyperlink" Target="https://www.ccsa.org.cn/api/portalsFile/downloadOldFile?type=17&amp;oldFileUrl=NTN/SRIT/CCSA.3GPP.36.463.V18.0.0.docx" TargetMode="External"/><Relationship Id="rId1596" Type="http://schemas.openxmlformats.org/officeDocument/2006/relationships/hyperlink" Target="https://www.ccsa.org.cn/api/portalsFile/downloadOldFile?type=17&amp;oldFileUrl=NTN/SRIT/CCSA.3GPP.37.480.V17.2.0.docx" TargetMode="External"/><Relationship Id="rId2135" Type="http://schemas.openxmlformats.org/officeDocument/2006/relationships/hyperlink" Target="https://www.ccsa.org.cn/api/portalsFile/downloadOldFile?type=17&amp;oldFileUrl=NTN/SRIT/CCSA.3GPP.36.111.V18.0.0.docx" TargetMode="External"/><Relationship Id="rId2342" Type="http://schemas.openxmlformats.org/officeDocument/2006/relationships/hyperlink" Target="https://www.tta.or.kr/eng/ttaSearchEngView.do?key=461&amp;searchStandardNo=TTAT.3G-38.214V18.4.0&amp;searchCate=TTAS" TargetMode="External"/><Relationship Id="rId2647" Type="http://schemas.openxmlformats.org/officeDocument/2006/relationships/hyperlink" Target="https://atis.org/international-partnerships/3gpp/3gpp-specifications-published-as-atis-standards/" TargetMode="External"/><Relationship Id="rId314" Type="http://schemas.openxmlformats.org/officeDocument/2006/relationships/hyperlink" Target="https://atis.org/international-partnerships/3gpp/3gpp-specifications-published-as-atis-standards/" TargetMode="External"/><Relationship Id="rId521" Type="http://schemas.openxmlformats.org/officeDocument/2006/relationships/hyperlink" Target="https://www.tta.or.kr/eng/ttaSearchEngView.do?key=461&amp;searchStandardNo=TTAT.3G-36.323V18.0.0&amp;searchCate=TTAS" TargetMode="External"/><Relationship Id="rId619" Type="http://schemas.openxmlformats.org/officeDocument/2006/relationships/hyperlink" Target="https://www.tta.or.kr/eng/ttaSearchEngView.do?key=461&amp;searchStandardNo=TTAT.3G-37.320V17.5.0&amp;searchCate=TTAS" TargetMode="External"/><Relationship Id="rId1151" Type="http://schemas.openxmlformats.org/officeDocument/2006/relationships/hyperlink" Target="https://www.etsi.org/deliver/etsi_ts/136400_136499/136424/18.00.00_60/ts_136424v180000p.pdf" TargetMode="External"/><Relationship Id="rId1249" Type="http://schemas.openxmlformats.org/officeDocument/2006/relationships/hyperlink" Target="https://www.etsi.org/deliver/etsi_ts/136400_136499/136443/17.00.01_60/ts_136443v170001p.pdf" TargetMode="External"/><Relationship Id="rId2202" Type="http://schemas.openxmlformats.org/officeDocument/2006/relationships/hyperlink" Target="https://www.tta.or.kr/eng/ttaSearchEngView.do?key=461&amp;searchStandardNo=TTAT.3G-38.101-5V18.7.0&amp;searchCate=TTAS" TargetMode="External"/><Relationship Id="rId95" Type="http://schemas.openxmlformats.org/officeDocument/2006/relationships/hyperlink" Target="https://www.tta.or.kr/eng/ttaSearchEngView.do?key=461&amp;searchStandardNo=TTAT.3G-36.212V17.1.0&amp;searchCate=TTAS" TargetMode="External"/><Relationship Id="rId826" Type="http://schemas.openxmlformats.org/officeDocument/2006/relationships/hyperlink" Target="https://www.tta.or.kr/eng/ttaSearchEngView.do?key=461&amp;searchStandardNo=TTAT.3G-38.314V18.0.0&amp;searchCate=TTAS" TargetMode="External"/><Relationship Id="rId1011" Type="http://schemas.openxmlformats.org/officeDocument/2006/relationships/hyperlink" Target="https://www.ccsa.org.cn/api/portalsFile/downloadOldFile?type=17&amp;oldFileUrl=NTN/SRIT/CCSA.3GPP.36.413.V17.6.0.docx" TargetMode="External"/><Relationship Id="rId1109" Type="http://schemas.openxmlformats.org/officeDocument/2006/relationships/hyperlink" Target="https://www.ccsa.org.cn/api/portalsFile/downloadOldFile?type=17&amp;oldFileUrl=NTN/SRIT/CCSA.3GPP.36.422.V18.1.0.docx" TargetMode="External"/><Relationship Id="rId1456" Type="http://schemas.openxmlformats.org/officeDocument/2006/relationships/hyperlink" Target="https://www.ccsa.org.cn/api/portalsFile/downloadOldFile?type=17&amp;oldFileUrl=NTN/SRIT/CCSA.3GPP.37.460.V18.0.0.docx" TargetMode="External"/><Relationship Id="rId1663" Type="http://schemas.openxmlformats.org/officeDocument/2006/relationships/hyperlink" Target="https://www.ccsa.org.cn/api/portalsFile/downloadOldFile?type=17&amp;oldFileUrl=NTN/SRIT/CCSA.3GPP.37.483.V17.8.0.docx" TargetMode="External"/><Relationship Id="rId1870" Type="http://schemas.openxmlformats.org/officeDocument/2006/relationships/hyperlink" Target="https://www.ccsa.org.cn/api/portalsFile/downloadOldFile?type=17&amp;oldFileUrl=NTN/SRIT/CCSA.3GPP.38.421.V18.0.0.docx" TargetMode="External"/><Relationship Id="rId1968" Type="http://schemas.openxmlformats.org/officeDocument/2006/relationships/hyperlink" Target="https://www.ccsa.org.cn/api/portalsFile/downloadOldFile?type=17&amp;oldFileUrl=NTN/SRIT/CCSA.3GPP.38.455.V17.8.0.docx" TargetMode="External"/><Relationship Id="rId2507" Type="http://schemas.openxmlformats.org/officeDocument/2006/relationships/hyperlink" Target="https://www.ccsa.org.cn/api/portalsFile/downloadOldFile?type=17&amp;oldFileUrl=NTN/RIT/CCSA.3GPP.37.461.V17.1.0.docx" TargetMode="External"/><Relationship Id="rId2714" Type="http://schemas.openxmlformats.org/officeDocument/2006/relationships/hyperlink" Target="https://www.etsi.org/deliver/etsi_ts/138400_138499/138424/17.00.00_60/ts_138424v170000p.pdf" TargetMode="External"/><Relationship Id="rId1316" Type="http://schemas.openxmlformats.org/officeDocument/2006/relationships/hyperlink" Target="https://www.etsi.org/deliver/etsi_ts/136400_136499/136455/17.01.00_60/ts_136455v170100p.pdf" TargetMode="External"/><Relationship Id="rId1523" Type="http://schemas.openxmlformats.org/officeDocument/2006/relationships/hyperlink" Target="https://www.etsi.org/deliver/etsi_ts/137400_137499/137470/18.00.00_60/ts_137470v180000p.pdf" TargetMode="External"/><Relationship Id="rId1730" Type="http://schemas.openxmlformats.org/officeDocument/2006/relationships/hyperlink" Target="https://www.ccsa.org.cn/api/portalsFile/downloadOldFile?type=17&amp;oldFileUrl=NTN/SRIT/CCSA.3GPP.38.411.V17.0.0.doc" TargetMode="External"/><Relationship Id="rId22" Type="http://schemas.openxmlformats.org/officeDocument/2006/relationships/hyperlink" Target="https://www.itu.int/pub/R-REP-M.2514" TargetMode="External"/><Relationship Id="rId1828" Type="http://schemas.openxmlformats.org/officeDocument/2006/relationships/hyperlink" Target="https://www.ccsa.org.cn/api/portalsFile/downloadOldFile?type=17&amp;oldFileUrl=NTN/SRIT/CCSA.3GPP.38.415.V18.1.0.docx" TargetMode="External"/><Relationship Id="rId171" Type="http://schemas.openxmlformats.org/officeDocument/2006/relationships/hyperlink" Target="https://www.atis.org/3gpp-transpositions" TargetMode="External"/><Relationship Id="rId2297" Type="http://schemas.openxmlformats.org/officeDocument/2006/relationships/hyperlink" Target="https://www.tta.or.kr/eng/ttaSearchEngView.do?key=461&amp;searchStandardNo=TTAT.3G-38.202V17.5.0&amp;searchCate=TTAS" TargetMode="External"/><Relationship Id="rId269" Type="http://schemas.openxmlformats.org/officeDocument/2006/relationships/hyperlink" Target="https://www.tta.or.kr/eng/ttaSearchEngView.do?key=461&amp;searchStandardNo=TTAT.3G-38.214V17.11.0&amp;searchCate=TTAS" TargetMode="External"/><Relationship Id="rId476" Type="http://schemas.openxmlformats.org/officeDocument/2006/relationships/hyperlink" Target="https://members.tsdsi.in/s/ERdHxiCJ9CWibkC" TargetMode="External"/><Relationship Id="rId683" Type="http://schemas.openxmlformats.org/officeDocument/2006/relationships/hyperlink" Target="https://members.tsdsi.in/s/fME9dYD3dYCoe5S" TargetMode="External"/><Relationship Id="rId890" Type="http://schemas.openxmlformats.org/officeDocument/2006/relationships/hyperlink" Target="https://www.tta.or.kr/eng/ttaSearchEngView.do?key=461&amp;searchStandardNo=TTAT.3G-38.323V18.3.0&amp;searchCate=TTAS" TargetMode="External"/><Relationship Id="rId2157" Type="http://schemas.openxmlformats.org/officeDocument/2006/relationships/hyperlink" Target="https://www.ccsa.org.cn/api/portalsFile/downloadOldFile?type=17&amp;oldFileUrl=NTN/SRIT/CCSA.3GPP.36.124.V18.0.0.docx" TargetMode="External"/><Relationship Id="rId2364" Type="http://schemas.openxmlformats.org/officeDocument/2006/relationships/hyperlink" Target="https://www.ccsa.org.cn/api/portalsFile/downloadOldFile?type=17&amp;oldFileUrl=NTN/RIT/CCSA.3GPP.37.324.V17.0.0.docx" TargetMode="External"/><Relationship Id="rId2571" Type="http://schemas.openxmlformats.org/officeDocument/2006/relationships/hyperlink" Target="https://www.tta.or.kr/eng/ttaSearchEngView.do?key=461&amp;searchStandardNo=TTAT.3G-37.480V18.1.0&amp;searchCate=TTAS" TargetMode="External"/><Relationship Id="rId129" Type="http://schemas.openxmlformats.org/officeDocument/2006/relationships/hyperlink" Target="https://www.ccsa.org.cn/api/portalsFile/downloadOldFile?type=17&amp;oldFileUrl=NTN/SRIT/CCSA.3GPP.36.214.V17.0.0.docx" TargetMode="External"/><Relationship Id="rId336" Type="http://schemas.openxmlformats.org/officeDocument/2006/relationships/hyperlink" Target="https://atis.org/international-partnerships/3gpp/3gpp-specifications-published-as-atis-standards/" TargetMode="External"/><Relationship Id="rId543" Type="http://schemas.openxmlformats.org/officeDocument/2006/relationships/hyperlink" Target="https://www.tta.or.kr/eng/ttaSearchEngView.do?key=461&amp;searchStandardNo=TTAT.3G-36.331V18.3.1&amp;searchCate=TTAS" TargetMode="External"/><Relationship Id="rId988" Type="http://schemas.openxmlformats.org/officeDocument/2006/relationships/hyperlink" Target="https://www.ccsa.org.cn/api/portalsFile/downloadOldFile?type=17&amp;oldFileUrl=NTN/SRIT/CCSA.3GPP.36.412.V17.0.0.doc" TargetMode="External"/><Relationship Id="rId1173" Type="http://schemas.openxmlformats.org/officeDocument/2006/relationships/hyperlink" Target="https://www.etsi.org/deliver/etsi_ts/136400_136499/136425/18.00.00_60/ts_136425v180000p.pdf" TargetMode="External"/><Relationship Id="rId1380" Type="http://schemas.openxmlformats.org/officeDocument/2006/relationships/hyperlink" Target="https://www.etsi.org/deliver/etsi_ts/136400_136499/136463/17.00.00_60/ts_136463v170000p.pdf" TargetMode="External"/><Relationship Id="rId2017" Type="http://schemas.openxmlformats.org/officeDocument/2006/relationships/hyperlink" Target="https://members.tsdsi.in/s/WCMqQ8sqLz28qfN" TargetMode="External"/><Relationship Id="rId2224" Type="http://schemas.openxmlformats.org/officeDocument/2006/relationships/hyperlink" Target="https://www.tta.or.kr/eng/ttaSearchEngView.do?key=461&amp;searchStandardNo=TTAT.3G-38.108V18.4.0&amp;searchCate=TTAS" TargetMode="External"/><Relationship Id="rId2669" Type="http://schemas.openxmlformats.org/officeDocument/2006/relationships/hyperlink" Target="https://www.etsi.org/deliver/etsi_ts/138400_138499/138415/18.01.00_60/ts_138415v180100p.pdf" TargetMode="External"/><Relationship Id="rId403" Type="http://schemas.openxmlformats.org/officeDocument/2006/relationships/hyperlink" Target="https://www.atis.org/3gpp-transpositions" TargetMode="External"/><Relationship Id="rId750" Type="http://schemas.openxmlformats.org/officeDocument/2006/relationships/hyperlink" Target="https://www.tta.or.kr/eng/ttaSearchEngView.do?key=461&amp;searchStandardNo=TTAT.3G-38.305V17.7.0&amp;searchCate=TTAS" TargetMode="External"/><Relationship Id="rId848" Type="http://schemas.openxmlformats.org/officeDocument/2006/relationships/hyperlink" Target="https://www.tta.or.kr/eng/ttaSearchEngView.do?key=461&amp;searchStandardNo=TTAT.3G-38.321V18.3.0&amp;searchCate=TTAS" TargetMode="External"/><Relationship Id="rId1033" Type="http://schemas.openxmlformats.org/officeDocument/2006/relationships/hyperlink" Target="https://www.ccsa.org.cn/api/portalsFile/downloadOldFile?type=17&amp;oldFileUrl=NTN/SRIT/CCSA.3GPP.36.414.V17.0.0.doc" TargetMode="External"/><Relationship Id="rId1478" Type="http://schemas.openxmlformats.org/officeDocument/2006/relationships/hyperlink" Target="https://www.ccsa.org.cn/api/portalsFile/downloadOldFile?type=17&amp;oldFileUrl=NTN/SRIT/CCSA.3GPP.37.461.V18.0.0.docx" TargetMode="External"/><Relationship Id="rId1685" Type="http://schemas.openxmlformats.org/officeDocument/2006/relationships/hyperlink" Target="https://www.ccsa.org.cn/api/portalsFile/downloadOldFile?type=17&amp;oldFileUrl=NTN/SRIT/CCSA.3GPP.38.401.V17.10.0.docx" TargetMode="External"/><Relationship Id="rId1892" Type="http://schemas.openxmlformats.org/officeDocument/2006/relationships/hyperlink" Target="https://www.ccsa.org.cn/api/portalsFile/downloadOldFile?type=17&amp;oldFileUrl=NTN/SRIT/CCSA.3GPP.38.422.V18.1.0.docx" TargetMode="External"/><Relationship Id="rId2431" Type="http://schemas.openxmlformats.org/officeDocument/2006/relationships/hyperlink" Target="https://members.tsdsi.in/s/4RKTxnbtRdiKNRP" TargetMode="External"/><Relationship Id="rId2529" Type="http://schemas.openxmlformats.org/officeDocument/2006/relationships/hyperlink" Target="https://members.tsdsi.in/s/PAP6n6fkQcXgd5c" TargetMode="External"/><Relationship Id="rId2736" Type="http://schemas.openxmlformats.org/officeDocument/2006/relationships/hyperlink" Target="https://www.tta.or.kr/eng/ttaSearchEngView.do?key=461&amp;searchStandardNo=TTAT.3G-38.455V17.8.0&amp;searchCate=TTAS" TargetMode="External"/><Relationship Id="rId610" Type="http://schemas.openxmlformats.org/officeDocument/2006/relationships/hyperlink" Target="https://www.atis.org/3gpp-transpositions" TargetMode="External"/><Relationship Id="rId708" Type="http://schemas.openxmlformats.org/officeDocument/2006/relationships/hyperlink" Target="https://atis.org/international-partnerships/3gpp/3gpp-specifications-published-as-atis-standards/" TargetMode="External"/><Relationship Id="rId915" Type="http://schemas.openxmlformats.org/officeDocument/2006/relationships/hyperlink" Target="https://members.tsdsi.in/s/XTWsTzfmjBZ3eHd" TargetMode="External"/><Relationship Id="rId1240" Type="http://schemas.openxmlformats.org/officeDocument/2006/relationships/hyperlink" Target="https://members.tsdsi.in/s/4XiQkpr3FAjmNjS" TargetMode="External"/><Relationship Id="rId1338" Type="http://schemas.openxmlformats.org/officeDocument/2006/relationships/hyperlink" Target="https://members.tsdsi.in/s/ra9X6ZN4iSGcb9e" TargetMode="External"/><Relationship Id="rId1545" Type="http://schemas.openxmlformats.org/officeDocument/2006/relationships/hyperlink" Target="https://www.etsi.org/deliver/etsi_ts/137400_137499/137471/18.00.00_60/ts_137471v180000p.pdf" TargetMode="External"/><Relationship Id="rId1100" Type="http://schemas.openxmlformats.org/officeDocument/2006/relationships/hyperlink" Target="https://www.etsi.org/deliver/etsi_ts/136400_136499/136422/17.01.00_60/ts_136422v170100p.pdf" TargetMode="External"/><Relationship Id="rId1405" Type="http://schemas.openxmlformats.org/officeDocument/2006/relationships/hyperlink" Target="https://members.tsdsi.in/s/qd6jGpeES4mqrSZ" TargetMode="External"/><Relationship Id="rId1752" Type="http://schemas.openxmlformats.org/officeDocument/2006/relationships/hyperlink" Target="https://www.ccsa.org.cn/api/portalsFile/downloadOldFile?type=17&amp;oldFileUrl=NTN/SRIT/CCSA.3GPP.38.412.V17.1.0.docx" TargetMode="External"/><Relationship Id="rId2803" Type="http://schemas.openxmlformats.org/officeDocument/2006/relationships/hyperlink" Target="https://www.ccsa.org.cn/api/portalsFile/downloadOldFile?type=17&amp;oldFileUrl=NTN/RIT/CCSA.3GPP.38.108.V17.9.0.docx" TargetMode="External"/><Relationship Id="rId44" Type="http://schemas.openxmlformats.org/officeDocument/2006/relationships/hyperlink" Target="https://www.atis.org/3gpp-transpositions" TargetMode="External"/><Relationship Id="rId1612" Type="http://schemas.openxmlformats.org/officeDocument/2006/relationships/hyperlink" Target="https://members.tsdsi.in/s/2cWM3Rx53mxqBDT" TargetMode="External"/><Relationship Id="rId1917" Type="http://schemas.openxmlformats.org/officeDocument/2006/relationships/hyperlink" Target="https://www.etsi.org/deliver/etsi_ts/138400_138499/138423/18.03.00_60/ts_138423v180300p.pdf" TargetMode="External"/><Relationship Id="rId193" Type="http://schemas.openxmlformats.org/officeDocument/2006/relationships/hyperlink" Target="https://www.atis.org/3gpp-transpositions" TargetMode="External"/><Relationship Id="rId498" Type="http://schemas.openxmlformats.org/officeDocument/2006/relationships/hyperlink" Target="https://members.tsdsi.in/s/WEjNxqmpX9qMHx4" TargetMode="External"/><Relationship Id="rId2081" Type="http://schemas.openxmlformats.org/officeDocument/2006/relationships/hyperlink" Target="https://members.tsdsi.in/s/cjZABLoGzGwkyo3" TargetMode="External"/><Relationship Id="rId2179" Type="http://schemas.openxmlformats.org/officeDocument/2006/relationships/hyperlink" Target="https://www.tta.or.kr/eng/ttaSearchEngView.do?key=461&amp;searchStandardNo=TTAT.3G-36.133V18.7.0&amp;searchCate=TTAS" TargetMode="External"/><Relationship Id="rId260" Type="http://schemas.openxmlformats.org/officeDocument/2006/relationships/hyperlink" Target="https://www.atis.org/3gpp-transpositions" TargetMode="External"/><Relationship Id="rId2386" Type="http://schemas.openxmlformats.org/officeDocument/2006/relationships/hyperlink" Target="https://members.tsdsi.in/s/fME9dYD3dYCoe5S" TargetMode="External"/><Relationship Id="rId2593" Type="http://schemas.openxmlformats.org/officeDocument/2006/relationships/hyperlink" Target="https://www.ccsa.org.cn/api/portalsFile/downloadOldFile?type=17&amp;oldFileUrl=NTN/RIT/CCSA.3GPP.37.483.V17.8.0.docx" TargetMode="External"/><Relationship Id="rId120" Type="http://schemas.openxmlformats.org/officeDocument/2006/relationships/hyperlink" Target="https://www.ccsa.org.cn/api/portalsFile/downloadOldFile?type=17&amp;oldFileUrl=NTN/SRIT/CCSA.3GPP.36.213.V18.2.0.zip" TargetMode="External"/><Relationship Id="rId358" Type="http://schemas.openxmlformats.org/officeDocument/2006/relationships/hyperlink" Target="https://atis.org/international-partnerships/3gpp/3gpp-specifications-published-as-atis-standards/" TargetMode="External"/><Relationship Id="rId565" Type="http://schemas.openxmlformats.org/officeDocument/2006/relationships/hyperlink" Target="https://www.tta.or.kr/eng/ttaSearchEngView.do?key=461&amp;searchStandardNo=TTAT.3G-36.355V18.0.0&amp;searchCate=TTAS" TargetMode="External"/><Relationship Id="rId772" Type="http://schemas.openxmlformats.org/officeDocument/2006/relationships/hyperlink" Target="https://www.tta.or.kr/eng/ttaSearchEngView.do?key=461&amp;searchStandardNo=TTAT.3G-38.306V17.10.0&amp;searchCate=TTAS" TargetMode="External"/><Relationship Id="rId1195" Type="http://schemas.openxmlformats.org/officeDocument/2006/relationships/hyperlink" Target="https://www.etsi.org/deliver/etsi_ts/136400_136499/136440/18.00.00_60/ts_136440v180000p.pdf" TargetMode="External"/><Relationship Id="rId2039" Type="http://schemas.openxmlformats.org/officeDocument/2006/relationships/hyperlink" Target="https://members.tsdsi.in/s/gZLS9AC32LdPMYM" TargetMode="External"/><Relationship Id="rId2246" Type="http://schemas.openxmlformats.org/officeDocument/2006/relationships/hyperlink" Target="https://www.tta.or.kr/eng/ttaSearchEngView.do?key=461&amp;searchStandardNo=TTAT.3G-38.124V18.1.0&amp;searchCate=TTAS" TargetMode="External"/><Relationship Id="rId2453" Type="http://schemas.openxmlformats.org/officeDocument/2006/relationships/hyperlink" Target="https://atis.org/international-partnerships/3gpp/3gpp-specifications-published-as-atis-standards/" TargetMode="External"/><Relationship Id="rId2660" Type="http://schemas.openxmlformats.org/officeDocument/2006/relationships/hyperlink" Target="https://members.tsdsi.in/s/Sb68SfpMSAj8e28" TargetMode="External"/><Relationship Id="rId218" Type="http://schemas.openxmlformats.org/officeDocument/2006/relationships/hyperlink" Target="https://www.ccsa.org.cn/api/portalsFile/downloadOldFile?type=17&amp;oldFileUrl=NTN/SRIT/CCSA.3GPP.38.212.V17.9.0.docx" TargetMode="External"/><Relationship Id="rId425" Type="http://schemas.openxmlformats.org/officeDocument/2006/relationships/hyperlink" Target="https://www.atis.org/3gpp-transpositions" TargetMode="External"/><Relationship Id="rId632" Type="http://schemas.openxmlformats.org/officeDocument/2006/relationships/hyperlink" Target="https://www.atis.org/3gpp-transpositions" TargetMode="External"/><Relationship Id="rId1055" Type="http://schemas.openxmlformats.org/officeDocument/2006/relationships/hyperlink" Target="https://www.ccsa.org.cn/api/portalsFile/downloadOldFile?type=17&amp;oldFileUrl=NTN/SRIT/CCSA.3GPP.36.420.V17.0.0.doc" TargetMode="External"/><Relationship Id="rId1262" Type="http://schemas.openxmlformats.org/officeDocument/2006/relationships/hyperlink" Target="https://members.tsdsi.in/s/tH4RkpCxQLdY85S" TargetMode="External"/><Relationship Id="rId2106" Type="http://schemas.openxmlformats.org/officeDocument/2006/relationships/hyperlink" Target="https://members.tsdsi.in/s/EKwYanY29ofHxNB" TargetMode="External"/><Relationship Id="rId2313" Type="http://schemas.openxmlformats.org/officeDocument/2006/relationships/hyperlink" Target="https://atis.org/international-partnerships/3gpp/3gpp-specifications-published-as-atis-standards/" TargetMode="External"/><Relationship Id="rId2520" Type="http://schemas.openxmlformats.org/officeDocument/2006/relationships/hyperlink" Target="https://www.tta.or.kr/eng/ttaSearchEngView.do?key=461&amp;searchStandardNo=TTAT.3G-37.462V17.0.0&amp;searchCate=TTAS" TargetMode="External"/><Relationship Id="rId2758" Type="http://schemas.openxmlformats.org/officeDocument/2006/relationships/hyperlink" Target="https://www.ccsa.org.cn/api/portalsFile/downloadOldFile?type=17&amp;oldFileUrl=NTN/RIT/CCSA.3GPP.38.471.V18.0.0.docx" TargetMode="External"/><Relationship Id="rId937" Type="http://schemas.openxmlformats.org/officeDocument/2006/relationships/hyperlink" Target="https://members.tsdsi.in/s/EJWWjFjKPBa97mx" TargetMode="External"/><Relationship Id="rId1122" Type="http://schemas.openxmlformats.org/officeDocument/2006/relationships/hyperlink" Target="https://members.tsdsi.in/s/Zexm3B9JM3YYnwD" TargetMode="External"/><Relationship Id="rId1567" Type="http://schemas.openxmlformats.org/officeDocument/2006/relationships/hyperlink" Target="https://www.etsi.org/deliver/etsi_ts/137400_137499/137472/18.00.00_60/ts_137472v180000p.pdf" TargetMode="External"/><Relationship Id="rId1774" Type="http://schemas.openxmlformats.org/officeDocument/2006/relationships/hyperlink" Target="https://www.ccsa.org.cn/api/portalsFile/downloadOldFile?type=17&amp;oldFileUrl=NTN/SRIT/CCSA.3GPP.38.413.V17.10.0.docx" TargetMode="External"/><Relationship Id="rId1981" Type="http://schemas.openxmlformats.org/officeDocument/2006/relationships/hyperlink" Target="https://www.ccsa.org.cn/api/portalsFile/downloadOldFile?type=17&amp;oldFileUrl=NTN/SRIT/CCSA.3GPP.38.455.V18.3.0.docx" TargetMode="External"/><Relationship Id="rId2618" Type="http://schemas.openxmlformats.org/officeDocument/2006/relationships/hyperlink" Target="https://www.ccsa.org.cn/api/portalsFile/downloadOldFile?type=17&amp;oldFileUrl=NTN/RIT/CCSA.3GPP.38.410.V18.2.0.docx" TargetMode="External"/><Relationship Id="rId2825" Type="http://schemas.openxmlformats.org/officeDocument/2006/relationships/hyperlink" Target="https://members.tsdsi.in/s/PrPaQGsTSMtH5yQ" TargetMode="External"/><Relationship Id="rId66" Type="http://schemas.openxmlformats.org/officeDocument/2006/relationships/hyperlink" Target="https://www.atis.org/3gpp-transpositions" TargetMode="External"/><Relationship Id="rId1427" Type="http://schemas.openxmlformats.org/officeDocument/2006/relationships/hyperlink" Target="https://members.tsdsi.in/s/KaifEzQBkTeazXf" TargetMode="External"/><Relationship Id="rId1634" Type="http://schemas.openxmlformats.org/officeDocument/2006/relationships/hyperlink" Target="https://members.tsdsi.in/s/6NtNPFDEJn2dnZs" TargetMode="External"/><Relationship Id="rId1841" Type="http://schemas.openxmlformats.org/officeDocument/2006/relationships/hyperlink" Target="https://www.etsi.org/deliver/etsi_ts/138400_138499/138420/17.02.00_60/ts_138420v170200p.pdf" TargetMode="External"/><Relationship Id="rId1939" Type="http://schemas.openxmlformats.org/officeDocument/2006/relationships/hyperlink" Target="https://www.etsi.org/deliver/etsi_ts/138400_138499/138424/18.00.00_60/ts_138424v180000p.pdf" TargetMode="External"/><Relationship Id="rId1701" Type="http://schemas.openxmlformats.org/officeDocument/2006/relationships/hyperlink" Target="https://members.tsdsi.in/s/isjoRPXxcFF2gbM" TargetMode="External"/><Relationship Id="rId282" Type="http://schemas.openxmlformats.org/officeDocument/2006/relationships/hyperlink" Target="https://www.atis.org/3gpp-transpositions" TargetMode="External"/><Relationship Id="rId587" Type="http://schemas.openxmlformats.org/officeDocument/2006/relationships/hyperlink" Target="https://www.tta.or.kr/eng/ttaSearchEngView.do?key=461&amp;searchStandardNo=TTAT.3G-36.360V18.0.0&amp;searchCate=TTAS" TargetMode="External"/><Relationship Id="rId2170" Type="http://schemas.openxmlformats.org/officeDocument/2006/relationships/hyperlink" Target="https://members.tsdsi.in/s/dcy2cNbK4XkLqsw" TargetMode="External"/><Relationship Id="rId2268" Type="http://schemas.openxmlformats.org/officeDocument/2006/relationships/header" Target="header8.xml"/><Relationship Id="rId8" Type="http://schemas.openxmlformats.org/officeDocument/2006/relationships/header" Target="header1.xml"/><Relationship Id="rId142" Type="http://schemas.openxmlformats.org/officeDocument/2006/relationships/hyperlink" Target="https://www.ccsa.org.cn/api/portalsFile/downloadOldFile?type=17&amp;oldFileUrl=NTN/SRIT/CCSA.3GPP.36.214.V18.0.0.docx" TargetMode="External"/><Relationship Id="rId447" Type="http://schemas.openxmlformats.org/officeDocument/2006/relationships/hyperlink" Target="https://www.atis.org/3gpp-transpositions" TargetMode="External"/><Relationship Id="rId794" Type="http://schemas.openxmlformats.org/officeDocument/2006/relationships/hyperlink" Target="https://www.tta.or.kr/eng/ttaSearchEngView.do?key=461&amp;searchStandardNo=TTAT.3G-38.307V17.13.0&amp;searchCate=TTAS" TargetMode="External"/><Relationship Id="rId1077" Type="http://schemas.openxmlformats.org/officeDocument/2006/relationships/hyperlink" Target="https://www.etsi.org/deliver/etsi_ts/136400_136499/136421/17.00.00_60/ts_136421v170000p.pdf" TargetMode="External"/><Relationship Id="rId2030" Type="http://schemas.openxmlformats.org/officeDocument/2006/relationships/hyperlink" Target="https://www.tta.or.kr/eng/ttaSearchEngView.do?key=461&amp;searchStandardNo=TTAT.3G-38.471V18.0.0&amp;searchCate=TTAS" TargetMode="External"/><Relationship Id="rId2128" Type="http://schemas.openxmlformats.org/officeDocument/2006/relationships/hyperlink" Target="https://members.tsdsi.in/s/XS6MwzYddx8K38p" TargetMode="External"/><Relationship Id="rId2475" Type="http://schemas.openxmlformats.org/officeDocument/2006/relationships/hyperlink" Target="https://www.etsi.org/deliver/etsi_ts/138300_138399/138323/17.05.00_60/ts_138323v170500p.pdf" TargetMode="External"/><Relationship Id="rId2682" Type="http://schemas.openxmlformats.org/officeDocument/2006/relationships/hyperlink" Target="https://atis.org/international-partnerships/3gpp/3gpp-specifications-published-as-atis-standards/" TargetMode="External"/><Relationship Id="rId654" Type="http://schemas.openxmlformats.org/officeDocument/2006/relationships/hyperlink" Target="https://www.atis.org/3gpp-transpositions" TargetMode="External"/><Relationship Id="rId861" Type="http://schemas.openxmlformats.org/officeDocument/2006/relationships/hyperlink" Target="https://www.ccsa.org.cn/api/portalsFile/downloadOldFile?type=17&amp;oldFileUrl=NTN/SRIT/CCSA.3GPP.38.322.V18.1.0.docx" TargetMode="External"/><Relationship Id="rId959" Type="http://schemas.openxmlformats.org/officeDocument/2006/relationships/hyperlink" Target="https://members.tsdsi.in/s/eBinF4pTp6yXRZW" TargetMode="External"/><Relationship Id="rId1284" Type="http://schemas.openxmlformats.org/officeDocument/2006/relationships/hyperlink" Target="https://members.tsdsi.in/s/sdWKKdjZAm9xgJp" TargetMode="External"/><Relationship Id="rId1491" Type="http://schemas.openxmlformats.org/officeDocument/2006/relationships/hyperlink" Target="https://members.tsdsi.in/s/owHrgRgWzLSKS3a" TargetMode="External"/><Relationship Id="rId1589" Type="http://schemas.openxmlformats.org/officeDocument/2006/relationships/hyperlink" Target="https://www.etsi.org/deliver/etsi_ts/137400_137499/137473/18.00.00_60/ts_137473v180000p.pdf" TargetMode="External"/><Relationship Id="rId2335" Type="http://schemas.openxmlformats.org/officeDocument/2006/relationships/hyperlink" Target="https://www.etsi.org/deliver/etsi_ts/138200_138299/138214/17.11.00_60/ts_138214v171100p.pdf" TargetMode="External"/><Relationship Id="rId2542" Type="http://schemas.openxmlformats.org/officeDocument/2006/relationships/hyperlink" Target="https://www.ccsa.org.cn/api/portalsFile/downloadOldFile?type=17&amp;oldFileUrl=NTN/RIT/CCSA.3GPP.37.471.V18.0.0.docx" TargetMode="External"/><Relationship Id="rId307" Type="http://schemas.openxmlformats.org/officeDocument/2006/relationships/hyperlink" Target="https://www.ccsa.org.cn/api/portalsFile/downloadOldFile?type=17&amp;oldFileUrl=NTN/SRIT/CCSA.3GPP.36.300.V17.9.0.docx" TargetMode="External"/><Relationship Id="rId514" Type="http://schemas.openxmlformats.org/officeDocument/2006/relationships/hyperlink" Target="https://www.ccsa.org.cn/api/portalsFile/downloadOldFile?type=17&amp;oldFileUrl=NTN/SRIT/CCSA.3GPP.36.323.V18.0.0.docx" TargetMode="External"/><Relationship Id="rId721" Type="http://schemas.openxmlformats.org/officeDocument/2006/relationships/hyperlink" Target="https://www.ccsa.org.cn/api/portalsFile/downloadOldFile?type=17&amp;oldFileUrl=NTN/SRIT/CCSA.3GPP.38.304.V17.9.0.docx" TargetMode="External"/><Relationship Id="rId1144" Type="http://schemas.openxmlformats.org/officeDocument/2006/relationships/hyperlink" Target="https://www.tta.or.kr/eng/ttaSearchEngView.do?key=461&amp;searchStandardNo=TTAT.3G-36.424V17.0.0&amp;searchCate=TTAS" TargetMode="External"/><Relationship Id="rId1351" Type="http://schemas.openxmlformats.org/officeDocument/2006/relationships/hyperlink" Target="https://www.tta.or.kr/eng/ttaSearchEngView.do?key=461&amp;searchStandardNo=TTAT.3G-36.461V18.0.0&amp;searchCate=TTAS" TargetMode="External"/><Relationship Id="rId1449" Type="http://schemas.openxmlformats.org/officeDocument/2006/relationships/hyperlink" Target="https://members.tsdsi.in/s/6jndrFL9wmEZ9S9" TargetMode="External"/><Relationship Id="rId1796" Type="http://schemas.openxmlformats.org/officeDocument/2006/relationships/hyperlink" Target="https://www.ccsa.org.cn/api/portalsFile/downloadOldFile?type=17&amp;oldFileUrl=NTN/SRIT/CCSA.3GPP.38.414.V17.0.0.doc" TargetMode="External"/><Relationship Id="rId2402" Type="http://schemas.openxmlformats.org/officeDocument/2006/relationships/hyperlink" Target="https://www.tta.or.kr/eng/ttaSearchEngView.do?key=461&amp;searchStandardNo=TTAT.3G-38.300V18.3.0&amp;searchCate=TTAS" TargetMode="External"/><Relationship Id="rId88" Type="http://schemas.openxmlformats.org/officeDocument/2006/relationships/hyperlink" Target="https://www.ccsa.org.cn/api/portalsFile/downloadOldFile?type=17&amp;oldFileUrl=NTN/SRIT/CCSA.3GPP.36.212.V17.1.0.docx" TargetMode="External"/><Relationship Id="rId819" Type="http://schemas.openxmlformats.org/officeDocument/2006/relationships/hyperlink" Target="https://www.ccsa.org.cn/api/portalsFile/downloadOldFile?type=17&amp;oldFileUrl=NTN/SRIT/CCSA.3GPP.38.314.V18.0.0.docx" TargetMode="External"/><Relationship Id="rId1004" Type="http://schemas.openxmlformats.org/officeDocument/2006/relationships/hyperlink" Target="https://members.tsdsi.in/s/CKn85KqeYMoeTEZ" TargetMode="External"/><Relationship Id="rId1211" Type="http://schemas.openxmlformats.org/officeDocument/2006/relationships/hyperlink" Target="https://www.atis.org/3gpp-transpositions%20-%20Rel-18" TargetMode="External"/><Relationship Id="rId1656" Type="http://schemas.openxmlformats.org/officeDocument/2006/relationships/hyperlink" Target="https://members.tsdsi.in/s/zSE2siWb22oLoL9" TargetMode="External"/><Relationship Id="rId1863" Type="http://schemas.openxmlformats.org/officeDocument/2006/relationships/hyperlink" Target="https://www.etsi.org/deliver/etsi_ts/138400_138499/138421/17.00.00_60/ts_138421v170000p.pdf" TargetMode="External"/><Relationship Id="rId2707" Type="http://schemas.openxmlformats.org/officeDocument/2006/relationships/hyperlink" Target="https://atis.org/international-partnerships/3gpp/3gpp-specifications-published-as-atis-standards/" TargetMode="External"/><Relationship Id="rId1309" Type="http://schemas.openxmlformats.org/officeDocument/2006/relationships/hyperlink" Target="https://www.tta.or.kr/eng/ttaSearchEngView.do?key=461&amp;searchStandardNo=TTAT.3G-36.445V18.0.0&amp;searchCate=TTAS" TargetMode="External"/><Relationship Id="rId1516" Type="http://schemas.openxmlformats.org/officeDocument/2006/relationships/hyperlink" Target="https://www.tta.or.kr/eng/ttaSearchEngView.do?key=461&amp;searchStandardNo=TTAT.3G-37.470V17.0.0&amp;searchCate=TTAS" TargetMode="External"/><Relationship Id="rId1723" Type="http://schemas.openxmlformats.org/officeDocument/2006/relationships/hyperlink" Target="https://members.tsdsi.in/s/EgwtBJQPJ56SnPR" TargetMode="External"/><Relationship Id="rId1930" Type="http://schemas.openxmlformats.org/officeDocument/2006/relationships/hyperlink" Target="https://members.tsdsi.in/s/brsLdQ6Cz85aQZm" TargetMode="External"/><Relationship Id="rId15" Type="http://schemas.openxmlformats.org/officeDocument/2006/relationships/hyperlink" Target="https://www.itu.int/publ/R-REC/fr" TargetMode="External"/><Relationship Id="rId2192" Type="http://schemas.openxmlformats.org/officeDocument/2006/relationships/hyperlink" Target="https://www.tta.or.kr/eng/ttaSearchEngView.do?key=461&amp;searchStandardNo=TTAT.3G-38.101-5V17.9.0&amp;searchCate=TTAS" TargetMode="External"/><Relationship Id="rId164" Type="http://schemas.openxmlformats.org/officeDocument/2006/relationships/hyperlink" Target="https://www.ccsa.org.cn/api/portalsFile/downloadOldFile?type=17&amp;oldFileUrl=NTN/SRIT/CCSA.3GPP.38.201.V18.0.0.doc" TargetMode="External"/><Relationship Id="rId371" Type="http://schemas.openxmlformats.org/officeDocument/2006/relationships/hyperlink" Target="https://www.ccsa.org.cn/api/portalsFile/downloadOldFile?type=17&amp;oldFileUrl=NTN/SRIT/CCSA.3GPP.36.305.V17.3.0.docx" TargetMode="External"/><Relationship Id="rId2052" Type="http://schemas.openxmlformats.org/officeDocument/2006/relationships/hyperlink" Target="https://www.tta.or.kr/eng/ttaSearchEngView.do?key=461&amp;searchStandardNo=TTAT.3G-38.472V18.1.0&amp;searchCate=TTAS" TargetMode="External"/><Relationship Id="rId2497" Type="http://schemas.openxmlformats.org/officeDocument/2006/relationships/hyperlink" Target="https://atis.org/international-partnerships/3gpp/3gpp-specifications-published-as-atis-standards/" TargetMode="External"/><Relationship Id="rId469" Type="http://schemas.openxmlformats.org/officeDocument/2006/relationships/hyperlink" Target="https://www.atis.org/3gpp-transpositions" TargetMode="External"/><Relationship Id="rId676" Type="http://schemas.openxmlformats.org/officeDocument/2006/relationships/hyperlink" Target="https://www.atis.org/3gpp-transpositions" TargetMode="External"/><Relationship Id="rId883" Type="http://schemas.openxmlformats.org/officeDocument/2006/relationships/hyperlink" Target="https://www.ccsa.org.cn/api/portalsFile/downloadOldFile?type=17&amp;oldFileUrl=NTN/SRIT/CCSA.3GPP.38.323.V18.3.0.docx" TargetMode="External"/><Relationship Id="rId1099" Type="http://schemas.openxmlformats.org/officeDocument/2006/relationships/hyperlink" Target="https://www.etsi.org/deliver/etsi_ts/136400_136499/136422/17.01.00_60/ts_136422v170100p.pdf" TargetMode="External"/><Relationship Id="rId2357" Type="http://schemas.openxmlformats.org/officeDocument/2006/relationships/hyperlink" Target="https://www.tta.or.kr/eng/ttaSearchEngView.do?key=461&amp;searchStandardNo=TTAT.3G-37.320V17.5.0&amp;searchCate=TTAS" TargetMode="External"/><Relationship Id="rId2564" Type="http://schemas.openxmlformats.org/officeDocument/2006/relationships/hyperlink" Target="https://www.etsi.org/deliver/etsi_ts/137400_137499/137480/17.02.00_60/ts_137480v170200p.pdf" TargetMode="External"/><Relationship Id="rId231" Type="http://schemas.openxmlformats.org/officeDocument/2006/relationships/hyperlink" Target="https://www.etsi.org/deliver/etsi_ts/138200_138299/138212/18.04.00_60/ts_138212v180400p.pdf" TargetMode="External"/><Relationship Id="rId329" Type="http://schemas.openxmlformats.org/officeDocument/2006/relationships/hyperlink" Target="https://www.ccsa.org.cn/api/portalsFile/downloadOldFile?type=17&amp;oldFileUrl=NTN/SRIT/CCSA.3GPP.36.302.V17.0.0.docx" TargetMode="External"/><Relationship Id="rId536" Type="http://schemas.openxmlformats.org/officeDocument/2006/relationships/hyperlink" Target="https://www.ccsa.org.cn/api/portalsFile/downloadOldFile?type=17&amp;oldFileUrl=NTN/SRIT/CCSA.3GPP.36.331.V18.3.1.zip" TargetMode="External"/><Relationship Id="rId1166" Type="http://schemas.openxmlformats.org/officeDocument/2006/relationships/hyperlink" Target="https://www.tta.or.kr/eng/ttaSearchEngView.do?key=461&amp;searchStandardNo=TTAT.3G-36.425V17.0.0&amp;searchCate=TTAS" TargetMode="External"/><Relationship Id="rId1373" Type="http://schemas.openxmlformats.org/officeDocument/2006/relationships/hyperlink" Target="https://www.tta.or.kr/eng/ttaSearchEngView.do?key=461&amp;searchStandardNo=TTAT.3G-36.462V18.0.0&amp;searchCate=TTAS" TargetMode="External"/><Relationship Id="rId2217" Type="http://schemas.openxmlformats.org/officeDocument/2006/relationships/hyperlink" Target="https://www.ccsa.org.cn/api/portalsFile/downloadOldFile?type=17&amp;oldFileUrl=NTN/SRIT/CCSA.3GPP.38.108.V18.4.0.docx" TargetMode="External"/><Relationship Id="rId2771" Type="http://schemas.openxmlformats.org/officeDocument/2006/relationships/hyperlink" Target="https://www.tta.or.kr/eng/ttaSearchEngView.do?key=461&amp;searchStandardNo=TTAT.3G-38.472V18.1.0&amp;searchCate=TTAS" TargetMode="External"/><Relationship Id="rId743" Type="http://schemas.openxmlformats.org/officeDocument/2006/relationships/hyperlink" Target="https://www.ccsa.org.cn/api/portalsFile/downloadOldFile?type=17&amp;oldFileUrl=NTN/SRIT/CCSA.3GPP.38.305.V17.7.0.docx" TargetMode="External"/><Relationship Id="rId950" Type="http://schemas.openxmlformats.org/officeDocument/2006/relationships/hyperlink" Target="https://www.tta.or.kr/eng/ttaSearchEngView.do?key=461&amp;searchStandardNo=TTAT.3G-36.410V17.0.0&amp;searchCate=TTAS" TargetMode="External"/><Relationship Id="rId1026" Type="http://schemas.openxmlformats.org/officeDocument/2006/relationships/hyperlink" Target="https://members.tsdsi.in/s/wNfAnyYdYGjXidc" TargetMode="External"/><Relationship Id="rId1580" Type="http://schemas.openxmlformats.org/officeDocument/2006/relationships/hyperlink" Target="https://members.tsdsi.in/s/88mEqBeCWmptX88" TargetMode="External"/><Relationship Id="rId1678" Type="http://schemas.openxmlformats.org/officeDocument/2006/relationships/hyperlink" Target="https://members.tsdsi.in/s/JoZN8dpatryLQXL" TargetMode="External"/><Relationship Id="rId1885" Type="http://schemas.openxmlformats.org/officeDocument/2006/relationships/hyperlink" Target="https://www.etsi.org/deliver/etsi_ts/138400_138499/138422/17.01.00_60/ts_138422v170100p.pdf" TargetMode="External"/><Relationship Id="rId2424" Type="http://schemas.openxmlformats.org/officeDocument/2006/relationships/hyperlink" Target="https://www.ccsa.org.cn/api/portalsFile/downloadOldFile?type=17&amp;oldFileUrl=NTN/RIT/CCSA.3GPP.38.306.V17.10.0.docx" TargetMode="External"/><Relationship Id="rId2631" Type="http://schemas.openxmlformats.org/officeDocument/2006/relationships/hyperlink" Target="https://www.tta.or.kr/eng/ttaSearchEngView.do?key=461&amp;searchStandardNo=TTAT.3G-38.411V18.0.0&amp;searchCate=TTAS" TargetMode="External"/><Relationship Id="rId2729" Type="http://schemas.openxmlformats.org/officeDocument/2006/relationships/hyperlink" Target="https://www.etsi.org/deliver/etsi_ts/138400_138499/138425/18.01.00_60/ts_138425v180100p.pdf" TargetMode="External"/><Relationship Id="rId603" Type="http://schemas.openxmlformats.org/officeDocument/2006/relationships/hyperlink" Target="https://www.ccsa.org.cn/api/portalsFile/downloadOldFile?type=17&amp;oldFileUrl=NTN/SRIT/CCSA.3GPP.36.361.V18.0.0.doc" TargetMode="External"/><Relationship Id="rId810" Type="http://schemas.openxmlformats.org/officeDocument/2006/relationships/hyperlink" Target="https://www.etsi.org/deliver/etsi_ts/138300_138399/138314/17.05.00_60/ts_138314v170500p.pdf" TargetMode="External"/><Relationship Id="rId908" Type="http://schemas.openxmlformats.org/officeDocument/2006/relationships/hyperlink" Target="https://www.atis.org/3gpp-transpositions%20-%20Rel-18" TargetMode="External"/><Relationship Id="rId1233" Type="http://schemas.openxmlformats.org/officeDocument/2006/relationships/hyperlink" Target="https://www.atis.org/3gpp-transpositions%20-%20Rel-18" TargetMode="External"/><Relationship Id="rId1440" Type="http://schemas.openxmlformats.org/officeDocument/2006/relationships/hyperlink" Target="https://www.tta.or.kr/eng/ttaSearchEngView.do?key=461&amp;searchStandardNo=TTAT.3G-36.465V18.0.0&amp;searchCate=TTAS" TargetMode="External"/><Relationship Id="rId1538" Type="http://schemas.openxmlformats.org/officeDocument/2006/relationships/hyperlink" Target="https://www.tta.or.kr/eng/ttaSearchEngView.do?key=461&amp;searchStandardNo=TTAT.3G-37.471V17.0.0&amp;searchCate=TTAS" TargetMode="External"/><Relationship Id="rId1300" Type="http://schemas.openxmlformats.org/officeDocument/2006/relationships/hyperlink" Target="https://www.atis.org/3gpp-transpositions" TargetMode="External"/><Relationship Id="rId1745" Type="http://schemas.openxmlformats.org/officeDocument/2006/relationships/hyperlink" Target="https://members.tsdsi.in/s/gXR47fd3goayfFt" TargetMode="External"/><Relationship Id="rId1952" Type="http://schemas.openxmlformats.org/officeDocument/2006/relationships/hyperlink" Target="https://members.tsdsi.in/s/zBdzk2rWopHRWk7" TargetMode="External"/><Relationship Id="rId37" Type="http://schemas.openxmlformats.org/officeDocument/2006/relationships/image" Target="media/image7.jpeg"/><Relationship Id="rId1605" Type="http://schemas.openxmlformats.org/officeDocument/2006/relationships/hyperlink" Target="https://www.atis.org/3gpp-transpositions%20-%20Rel-18" TargetMode="External"/><Relationship Id="rId1812" Type="http://schemas.openxmlformats.org/officeDocument/2006/relationships/hyperlink" Target="https://www.tta.or.kr/eng/ttaSearchEngView.do?key=461&amp;searchStandardNo=TTAT.3G-38.414V18.0.0&amp;searchCate=TTAS" TargetMode="External"/><Relationship Id="rId186" Type="http://schemas.openxmlformats.org/officeDocument/2006/relationships/hyperlink" Target="https://www.ccsa.org.cn/api/portalsFile/downloadOldFile?type=17&amp;oldFileUrl=NTN/SRIT/CCSA.3GPP.38.202.V18.4.0.docx" TargetMode="External"/><Relationship Id="rId393" Type="http://schemas.openxmlformats.org/officeDocument/2006/relationships/hyperlink" Target="https://www.ccsa.org.cn/api/portalsFile/downloadOldFile?type=17&amp;oldFileUrl=NTN/SRIT/CCSA.3GPP.36.306.V17.7.0.docx" TargetMode="External"/><Relationship Id="rId2074" Type="http://schemas.openxmlformats.org/officeDocument/2006/relationships/hyperlink" Target="https://www.tta.or.kr/eng/ttaSearchEngView.do?key=461&amp;searchStandardNo=TTAT.3G-38.473V18.3.0&amp;searchCate=TTAS" TargetMode="External"/><Relationship Id="rId2281" Type="http://schemas.openxmlformats.org/officeDocument/2006/relationships/header" Target="header9.xml"/><Relationship Id="rId253" Type="http://schemas.openxmlformats.org/officeDocument/2006/relationships/hyperlink" Target="https://www.etsi.org/deliver/etsi_ts/138200_138299/138213/18.04.00_60/ts_138213v180400p.pdf" TargetMode="External"/><Relationship Id="rId460" Type="http://schemas.openxmlformats.org/officeDocument/2006/relationships/hyperlink" Target="https://www.ccsa.org.cn/api/portalsFile/downloadOldFile?type=17&amp;oldFileUrl=NTN/SRIT/CCSA.3GPP.36.321.V17.7.0.docx" TargetMode="External"/><Relationship Id="rId698" Type="http://schemas.openxmlformats.org/officeDocument/2006/relationships/hyperlink" Target="https://www.atis.org/3gpp-transpositions" TargetMode="External"/><Relationship Id="rId1090" Type="http://schemas.openxmlformats.org/officeDocument/2006/relationships/hyperlink" Target="https://members.tsdsi.in/s/64HGRfiKRnffB4Z" TargetMode="External"/><Relationship Id="rId2141" Type="http://schemas.openxmlformats.org/officeDocument/2006/relationships/hyperlink" Target="https://www.tta.or.kr/eng/ttaSearchEngView.do?key=461&amp;searchStandardNo=TTAT.3G-36.111V18.0.0&amp;searchCate=TTAS" TargetMode="External"/><Relationship Id="rId2379" Type="http://schemas.openxmlformats.org/officeDocument/2006/relationships/hyperlink" Target="https://www.ccsa.org.cn/api/portalsFile/downloadOldFile?type=17&amp;oldFileUrl=NTN/RIT/CCSA.3GPP.37.340.V18.3.0.docx" TargetMode="External"/><Relationship Id="rId2586" Type="http://schemas.openxmlformats.org/officeDocument/2006/relationships/hyperlink" Target="https://www.tta.or.kr/eng/ttaSearchEngView.do?key=461&amp;searchStandardNo=TTAT.3G-37.482V17.4.0&amp;searchCate=TTAS" TargetMode="External"/><Relationship Id="rId2793" Type="http://schemas.openxmlformats.org/officeDocument/2006/relationships/hyperlink" Target="https://www.ccsa.org.cn/api/portalsFile/downloadOldFile?type=17&amp;oldFileUrl=NTN/RIT/CCSA.3GPP.38.101-5.V17.9.0.docx" TargetMode="External"/><Relationship Id="rId113" Type="http://schemas.openxmlformats.org/officeDocument/2006/relationships/hyperlink" Target="https://members.tsdsi.in/s/dtBjqnm8FkLRLHs" TargetMode="External"/><Relationship Id="rId320" Type="http://schemas.openxmlformats.org/officeDocument/2006/relationships/hyperlink" Target="https://www.etsi.org/deliver/etsi_ts/136300_136399/136300/18.03.00_60/ts_136300v180300p.pdf" TargetMode="External"/><Relationship Id="rId558" Type="http://schemas.openxmlformats.org/officeDocument/2006/relationships/hyperlink" Target="https://www.ccsa.org.cn/api/portalsFile/downloadOldFile?type=17&amp;oldFileUrl=NTN/SRIT/CCSA.3GPP.36.355.V18.0.0.docx" TargetMode="External"/><Relationship Id="rId765" Type="http://schemas.openxmlformats.org/officeDocument/2006/relationships/hyperlink" Target="https://www.ccsa.org.cn/api/portalsFile/downloadOldFile?type=17&amp;oldFileUrl=NTN/SRIT/CCSA.3GPP.38.306.V17.10.0.docx" TargetMode="External"/><Relationship Id="rId972" Type="http://schemas.openxmlformats.org/officeDocument/2006/relationships/hyperlink" Target="https://www.tta.or.kr/eng/ttaSearchEngView.do?key=461&amp;searchStandardNo=TTAT.3G-36.411V17.0.0&amp;searchCate=TTAS" TargetMode="External"/><Relationship Id="rId1188" Type="http://schemas.openxmlformats.org/officeDocument/2006/relationships/hyperlink" Target="https://www.tta.or.kr/eng/ttaSearchEngView.do?key=461&amp;searchStandardNo=TTAT.3G-36.440V17.0.0&amp;searchCate=TTAS" TargetMode="External"/><Relationship Id="rId1395" Type="http://schemas.openxmlformats.org/officeDocument/2006/relationships/hyperlink" Target="https://www.tta.or.kr/eng/ttaSearchEngView.do?key=461&amp;searchStandardNo=TTAT.3G-36.463V18.0.0&amp;searchCate=TTAS" TargetMode="External"/><Relationship Id="rId2001" Type="http://schemas.openxmlformats.org/officeDocument/2006/relationships/hyperlink" Target="https://www.ccsa.org.cn/api/portalsFile/downloadOldFile?type=17&amp;oldFileUrl=NTN/SRIT/CCSA.3GPP.38.470.V18.3.0.docx" TargetMode="External"/><Relationship Id="rId2239" Type="http://schemas.openxmlformats.org/officeDocument/2006/relationships/hyperlink" Target="https://www.ccsa.org.cn/api/portalsFile/downloadOldFile?type=17&amp;oldFileUrl=NTN/SRIT/CCSA.3GPP.38.124.V18.1.0.docx" TargetMode="External"/><Relationship Id="rId2446" Type="http://schemas.openxmlformats.org/officeDocument/2006/relationships/hyperlink" Target="https://members.tsdsi.in/s/ce9sRRHH2tWdREK" TargetMode="External"/><Relationship Id="rId2653" Type="http://schemas.openxmlformats.org/officeDocument/2006/relationships/hyperlink" Target="https://www.ccsa.org.cn/api/portalsFile/downloadOldFile?type=17&amp;oldFileUrl=NTN/RIT/CCSA.3GPP.38.414.V17.0.0.doc" TargetMode="External"/><Relationship Id="rId418" Type="http://schemas.openxmlformats.org/officeDocument/2006/relationships/hyperlink" Target="https://www.etsi.org/deliver/etsi_ts/136300_136399/136307/17.07.00_60/ts_136307v170700p.pdf" TargetMode="External"/><Relationship Id="rId625" Type="http://schemas.openxmlformats.org/officeDocument/2006/relationships/hyperlink" Target="https://www.etsi.org/deliver/etsi_ts/137300_137399/137320/18.03.00_60/ts_137320v180300p.pdf" TargetMode="External"/><Relationship Id="rId832" Type="http://schemas.openxmlformats.org/officeDocument/2006/relationships/hyperlink" Target="https://www.etsi.org/deliver/etsi_ts/138300_138399/138321/17.10.00_60/ts_138321v171000p.pdf" TargetMode="External"/><Relationship Id="rId1048" Type="http://schemas.openxmlformats.org/officeDocument/2006/relationships/hyperlink" Target="https://members.tsdsi.in/s/afycdjX3p2F7jGx" TargetMode="External"/><Relationship Id="rId1255" Type="http://schemas.openxmlformats.org/officeDocument/2006/relationships/hyperlink" Target="https://www.atis.org/3gpp-transpositions%20-%20Rel-18" TargetMode="External"/><Relationship Id="rId1462" Type="http://schemas.openxmlformats.org/officeDocument/2006/relationships/hyperlink" Target="https://www.tta.or.kr/eng/ttaSearchEngView.do?key=461&amp;searchStandardNo=TTAT.3G-37.460V18.0.0&amp;searchCate=TTAS" TargetMode="External"/><Relationship Id="rId2306" Type="http://schemas.openxmlformats.org/officeDocument/2006/relationships/hyperlink" Target="https://members.tsdsi.in/s/GPQQPQxrQwTiiwH" TargetMode="External"/><Relationship Id="rId2513" Type="http://schemas.openxmlformats.org/officeDocument/2006/relationships/hyperlink" Target="https://www.etsi.org/deliver/etsi_ts/137400_137499/137461/18.00.00_60/ts_137461v180000p.pdf" TargetMode="External"/><Relationship Id="rId1115" Type="http://schemas.openxmlformats.org/officeDocument/2006/relationships/hyperlink" Target="https://www.tta.or.kr/eng/ttaSearchEngView.do?key=461&amp;searchStandardNo=TTAT.3G-36.422V18.1.0&amp;searchCate=TTAS" TargetMode="External"/><Relationship Id="rId1322" Type="http://schemas.openxmlformats.org/officeDocument/2006/relationships/hyperlink" Target="https://www.atis.org/3gpp-transpositions" TargetMode="External"/><Relationship Id="rId1767" Type="http://schemas.openxmlformats.org/officeDocument/2006/relationships/hyperlink" Target="https://members.tsdsi.in/s/MX4xctn7PnBDtgA" TargetMode="External"/><Relationship Id="rId1974" Type="http://schemas.openxmlformats.org/officeDocument/2006/relationships/hyperlink" Target="https://members.tsdsi.in/s/RTCiNDkNwCixKmR" TargetMode="External"/><Relationship Id="rId2720" Type="http://schemas.openxmlformats.org/officeDocument/2006/relationships/hyperlink" Target="https://members.tsdsi.in/s/6iaQMPt2kef46mS" TargetMode="External"/><Relationship Id="rId2818" Type="http://schemas.openxmlformats.org/officeDocument/2006/relationships/hyperlink" Target="https://www.ccsa.org.cn/api/portalsFile/downloadOldFile?type=17&amp;oldFileUrl=NTN/RIT/CCSA.3GPP.38.124.V18.1.0.docx" TargetMode="External"/><Relationship Id="rId59" Type="http://schemas.openxmlformats.org/officeDocument/2006/relationships/hyperlink" Target="https://www.etsi.org/deliver/etsi_ts/136200_136299/136201/18.00.00_60/ts_136201v180000p.pdf" TargetMode="External"/><Relationship Id="rId1627" Type="http://schemas.openxmlformats.org/officeDocument/2006/relationships/hyperlink" Target="https://www.atis.org/3gpp-transpositions%20-%20Rel-18" TargetMode="External"/><Relationship Id="rId1834" Type="http://schemas.openxmlformats.org/officeDocument/2006/relationships/hyperlink" Target="https://www.tta.or.kr/eng/ttaSearchEngView.do?key=461&amp;searchStandardNo=TTAT.3G-38.415V18.1.0&amp;searchCate=TTAS" TargetMode="External"/><Relationship Id="rId2096" Type="http://schemas.openxmlformats.org/officeDocument/2006/relationships/hyperlink" Target="https://committee.tta.or.kr/data/standard_view.jsp?pk_num=TTAT.3G-38.474V18.0.0&amp;commit_code=PG1102" TargetMode="External"/><Relationship Id="rId1901" Type="http://schemas.openxmlformats.org/officeDocument/2006/relationships/hyperlink" Target="https://www.atis.org/3gpp-transpositions-Rel-17" TargetMode="External"/><Relationship Id="rId275" Type="http://schemas.openxmlformats.org/officeDocument/2006/relationships/hyperlink" Target="https://www.etsi.org/deliver/etsi_ts/138200_138299/138214/18.04.00_60/ts_138214v180400p.pdf" TargetMode="External"/><Relationship Id="rId482" Type="http://schemas.openxmlformats.org/officeDocument/2006/relationships/hyperlink" Target="https://www.ccsa.org.cn/api/portalsFile/downloadOldFile?type=17&amp;oldFileUrl=NTN/SRIT/CCSA.3GPP.36.322.V17.0.0.docx" TargetMode="External"/><Relationship Id="rId2163" Type="http://schemas.openxmlformats.org/officeDocument/2006/relationships/hyperlink" Target="https://www.atis.org/3gpp-transpositions" TargetMode="External"/><Relationship Id="rId2370" Type="http://schemas.openxmlformats.org/officeDocument/2006/relationships/hyperlink" Target="https://www.etsi.org/deliver/etsi_ts/137300_137399/137324/18.00.00_60/ts_137324v180000p.pdf" TargetMode="External"/><Relationship Id="rId135" Type="http://schemas.openxmlformats.org/officeDocument/2006/relationships/hyperlink" Target="https://members.tsdsi.in/s/ktGLRtM7YsK5Jy3" TargetMode="External"/><Relationship Id="rId342" Type="http://schemas.openxmlformats.org/officeDocument/2006/relationships/hyperlink" Target="https://www.etsi.org/deliver/etsi_ts/136300_136399/136302/18.00.00_60/ts_136302v180000p.pdf" TargetMode="External"/><Relationship Id="rId787" Type="http://schemas.openxmlformats.org/officeDocument/2006/relationships/hyperlink" Target="https://www.ccsa.org.cn/api/portalsFile/downloadOldFile?type=17&amp;oldFileUrl=NTN/SRIT/CCSA.3GPP.38.307.V17.13.0.docx" TargetMode="External"/><Relationship Id="rId994" Type="http://schemas.openxmlformats.org/officeDocument/2006/relationships/hyperlink" Target="https://www.tta.or.kr/eng/ttaSearchEngView.do?key=461&amp;searchStandardNo=TTAT.3G-36.412V17.0.0&amp;searchCate=TTAS" TargetMode="External"/><Relationship Id="rId2023" Type="http://schemas.openxmlformats.org/officeDocument/2006/relationships/hyperlink" Target="https://www.ccsa.org.cn/api/portalsFile/downloadOldFile?type=17&amp;oldFileUrl=NTN/SRIT/CCSA.3GPP.38.471.V18.0.0.docx" TargetMode="External"/><Relationship Id="rId2230" Type="http://schemas.openxmlformats.org/officeDocument/2006/relationships/hyperlink" Target="https://www.etsi.org/deliver/etsi_ts/138100_138199/138124/17.02.00_60/ts_138124v170200p.pdf" TargetMode="External"/><Relationship Id="rId2468" Type="http://schemas.openxmlformats.org/officeDocument/2006/relationships/hyperlink" Target="https://atis.org/international-partnerships/3gpp/3gpp-specifications-published-as-atis-standards/" TargetMode="External"/><Relationship Id="rId2675" Type="http://schemas.openxmlformats.org/officeDocument/2006/relationships/hyperlink" Target="https://members.tsdsi.in/s/aKKLCMZaZSwxgeA" TargetMode="External"/><Relationship Id="rId202" Type="http://schemas.openxmlformats.org/officeDocument/2006/relationships/hyperlink" Target="https://www.tta.or.kr/eng/ttaSearchEngView.do?key=461&amp;searchStandardNo=TTAT.3G-38.211V17.9.0&amp;searchCate=TTAS" TargetMode="External"/><Relationship Id="rId647" Type="http://schemas.openxmlformats.org/officeDocument/2006/relationships/hyperlink" Target="https://www.etsi.org/deliver/etsi_ts/137300_137399/137324/18.00.00_60/ts_137324v180000p.pdf" TargetMode="External"/><Relationship Id="rId854" Type="http://schemas.openxmlformats.org/officeDocument/2006/relationships/hyperlink" Target="https://www.etsi.org/deliver/etsi_ts/138300_138399/138322/17.04.00_60/ts_138322v170400p.pdf" TargetMode="External"/><Relationship Id="rId1277" Type="http://schemas.openxmlformats.org/officeDocument/2006/relationships/hyperlink" Target="https://www.atis.org/3gpp-transpositions%20-%20Rel-18" TargetMode="External"/><Relationship Id="rId1484" Type="http://schemas.openxmlformats.org/officeDocument/2006/relationships/hyperlink" Target="https://www.tta.or.kr/eng/ttaSearchEngView.do?key=461&amp;searchStandardNo=TTAT.3G-37.461V18.0.0&amp;searchCate=TTAS" TargetMode="External"/><Relationship Id="rId1691" Type="http://schemas.openxmlformats.org/officeDocument/2006/relationships/hyperlink" Target="https://www.tta.or.kr/eng/ttaSearchEngView.do?key=461&amp;searchStandardNo=TTAT.3G-38.401V17.10.0&amp;searchCate=TTAS" TargetMode="External"/><Relationship Id="rId2328" Type="http://schemas.openxmlformats.org/officeDocument/2006/relationships/hyperlink" Target="https://atis.org/international-partnerships/3gpp/3gpp-specifications-published-as-atis-standards/" TargetMode="External"/><Relationship Id="rId2535" Type="http://schemas.openxmlformats.org/officeDocument/2006/relationships/hyperlink" Target="https://www.tta.or.kr/eng/ttaSearchEngView.do?key=461&amp;searchStandardNo=TTAT.3G-37.470V18.0.0&amp;searchCate=TTAS" TargetMode="External"/><Relationship Id="rId2742" Type="http://schemas.openxmlformats.org/officeDocument/2006/relationships/hyperlink" Target="https://atis.org/international-partnerships/3gpp/3gpp-specifications-published-as-atis-standards/" TargetMode="External"/><Relationship Id="rId507" Type="http://schemas.openxmlformats.org/officeDocument/2006/relationships/hyperlink" Target="https://www.etsi.org/deliver/etsi_ts/136300_136399/136323/17.02.00_60/ts_136323v170200p.pdf" TargetMode="External"/><Relationship Id="rId714" Type="http://schemas.openxmlformats.org/officeDocument/2006/relationships/hyperlink" Target="https://www.etsi.org/deliver/etsi_ts/138300_138399/138300/18.03.00_60/ts_138300v180300p.pdf" TargetMode="External"/><Relationship Id="rId921" Type="http://schemas.openxmlformats.org/officeDocument/2006/relationships/hyperlink" Target="https://www.ccsa.org.cn/api/portalsFile/downloadOldFile?type=17&amp;oldFileUrl=NTN/SRIT/CCSA.3GPP.36.401.V17.1.0.docx" TargetMode="External"/><Relationship Id="rId1137" Type="http://schemas.openxmlformats.org/officeDocument/2006/relationships/hyperlink" Target="https://www.ccsa.org.cn/api/portalsFile/downloadOldFile?type=17&amp;oldFileUrl=NTN/SRIT/CCSA.3GPP.36.424.V17.0.0.doc" TargetMode="External"/><Relationship Id="rId1344" Type="http://schemas.openxmlformats.org/officeDocument/2006/relationships/hyperlink" Target="https://www.ccsa.org.cn/api/portalsFile/downloadOldFile?type=17&amp;oldFileUrl=NTN/SRIT/CCSA.3GPP.36.461.V18.0.0.docx" TargetMode="External"/><Relationship Id="rId1551" Type="http://schemas.openxmlformats.org/officeDocument/2006/relationships/hyperlink" Target="https://www.atis.org/3gpp-transpositions" TargetMode="External"/><Relationship Id="rId1789" Type="http://schemas.openxmlformats.org/officeDocument/2006/relationships/hyperlink" Target="https://members.tsdsi.in/s/qmdWQXjYfgHqYQA" TargetMode="External"/><Relationship Id="rId1996" Type="http://schemas.openxmlformats.org/officeDocument/2006/relationships/hyperlink" Target="https://members.tsdsi.in/s/9nb7b3b9poYGk7J" TargetMode="External"/><Relationship Id="rId2602" Type="http://schemas.openxmlformats.org/officeDocument/2006/relationships/hyperlink" Target="https://atis.org/international-partnerships/3gpp/3gpp-specifications-published-as-atis-standards/" TargetMode="External"/><Relationship Id="rId50" Type="http://schemas.openxmlformats.org/officeDocument/2006/relationships/hyperlink" Target="https://members.tsdsi.in/s/oFAG4NYgpSWpf3A" TargetMode="External"/><Relationship Id="rId1204" Type="http://schemas.openxmlformats.org/officeDocument/2006/relationships/hyperlink" Target="https://www.ccsa.org.cn/api/portalsFile/downloadOldFile?type=17&amp;oldFileUrl=NTN/SRIT/CCSA.3GPP.36.441.V17.0.0.doc" TargetMode="External"/><Relationship Id="rId1411" Type="http://schemas.openxmlformats.org/officeDocument/2006/relationships/hyperlink" Target="https://www.ccsa.org.cn/api/portalsFile/downloadOldFile?type=17&amp;oldFileUrl=NTN/SRIT/CCSA.3GPP.36.464.V18.0.0.docx" TargetMode="External"/><Relationship Id="rId1649" Type="http://schemas.openxmlformats.org/officeDocument/2006/relationships/hyperlink" Target="https://www.atis.org/3gpp-transpositions%20-%20Rel-18" TargetMode="External"/><Relationship Id="rId1856" Type="http://schemas.openxmlformats.org/officeDocument/2006/relationships/hyperlink" Target="https://www.tta.or.kr/eng/ttaSearchEngView.do?key=461&amp;searchStandardNo=TTAT.3G-38.420V18.1.0&amp;searchCate=TTAS" TargetMode="External"/><Relationship Id="rId1509" Type="http://schemas.openxmlformats.org/officeDocument/2006/relationships/hyperlink" Target="https://www.ccsa.org.cn/api/portalsFile/downloadOldFile?type=17&amp;oldFileUrl=NTN/SRIT/CCSA.3GPP.37.470.V17.0.0.doc" TargetMode="External"/><Relationship Id="rId1716" Type="http://schemas.openxmlformats.org/officeDocument/2006/relationships/hyperlink" Target="https://www.atis.org/3gpp-transpositions" TargetMode="External"/><Relationship Id="rId1923" Type="http://schemas.openxmlformats.org/officeDocument/2006/relationships/hyperlink" Target="https://www.atis.org/3gpp-transpositions-Rel-17" TargetMode="External"/><Relationship Id="rId297" Type="http://schemas.openxmlformats.org/officeDocument/2006/relationships/hyperlink" Target="https://www.etsi.org/deliver/etsi_ts/138200_138299/138215/18.03.00_60/ts_138215v180300p.pdf" TargetMode="External"/><Relationship Id="rId2185" Type="http://schemas.openxmlformats.org/officeDocument/2006/relationships/hyperlink" Target="https://www.ccsa.org.cn/api/portalsFile/downloadOldFile?type=17&amp;oldFileUrl=NTN/SRIT/CCSA.3GPP.38.101-5.V17.9.0.docx" TargetMode="External"/><Relationship Id="rId2392" Type="http://schemas.openxmlformats.org/officeDocument/2006/relationships/hyperlink" Target="https://www.tta.or.kr/eng/ttaSearchEngView.do?key=461&amp;searchStandardNo=TTAT.3G-37.355V18.3.0&amp;searchCate=TTAS" TargetMode="External"/><Relationship Id="rId157" Type="http://schemas.openxmlformats.org/officeDocument/2006/relationships/hyperlink" Target="https://members.tsdsi.in/s/93kPQABXmpra9ec" TargetMode="External"/><Relationship Id="rId364" Type="http://schemas.openxmlformats.org/officeDocument/2006/relationships/hyperlink" Target="https://www.etsi.org/deliver/etsi_ts/136300_136399/136304/18.02.00_60/ts_136304v180200p.pdf" TargetMode="External"/><Relationship Id="rId2045" Type="http://schemas.openxmlformats.org/officeDocument/2006/relationships/hyperlink" Target="https://www.ccsa.org.cn/api/portalsFile/downloadOldFile?type=17&amp;oldFileUrl=NTN/SRIT/CCSA.3GPP.38.472.V18.1.0.docx" TargetMode="External"/><Relationship Id="rId2697" Type="http://schemas.openxmlformats.org/officeDocument/2006/relationships/hyperlink" Target="https://atis.org/international-partnerships/3gpp/3gpp-specifications-published-as-atis-standards/" TargetMode="External"/><Relationship Id="rId571" Type="http://schemas.openxmlformats.org/officeDocument/2006/relationships/hyperlink" Target="https://www.etsi.org/deliver/etsi_ts/136300_136399/136360/17.00.00_60/ts_136360v170000p.pdf" TargetMode="External"/><Relationship Id="rId669" Type="http://schemas.openxmlformats.org/officeDocument/2006/relationships/hyperlink" Target="https://www.etsi.org/deliver/etsi_ts/137300_137399/137340/18.03.00_60/ts_137340v180300p.pdf" TargetMode="External"/><Relationship Id="rId876" Type="http://schemas.openxmlformats.org/officeDocument/2006/relationships/hyperlink" Target="https://members.tsdsi.in/s/wBdTkELNbwcfGX4" TargetMode="External"/><Relationship Id="rId1299" Type="http://schemas.openxmlformats.org/officeDocument/2006/relationships/hyperlink" Target="https://www.atis.org/3gpp-transpositions%20-%20Rel-18" TargetMode="External"/><Relationship Id="rId2252" Type="http://schemas.openxmlformats.org/officeDocument/2006/relationships/hyperlink" Target="https://www.etsi.org/deliver/etsi_ts/138100_138199/138133/17.15.00_60/ts_138133v171500p.pdf" TargetMode="External"/><Relationship Id="rId2557" Type="http://schemas.openxmlformats.org/officeDocument/2006/relationships/hyperlink" Target="https://atis.org/international-partnerships/3gpp/3gpp-specifications-published-as-atis-standards/" TargetMode="External"/><Relationship Id="rId224" Type="http://schemas.openxmlformats.org/officeDocument/2006/relationships/hyperlink" Target="https://www.tta.or.kr/eng/ttaSearchEngView.do?key=461&amp;searchStandardNo=TTAT.3G-38.212V17.9.0&amp;searchCate=TTAS" TargetMode="External"/><Relationship Id="rId431" Type="http://schemas.openxmlformats.org/officeDocument/2006/relationships/hyperlink" Target="https://members.tsdsi.in/s/BFdDgKPwDFEdGdG" TargetMode="External"/><Relationship Id="rId529" Type="http://schemas.openxmlformats.org/officeDocument/2006/relationships/hyperlink" Target="https://www.etsi.org/deliver/etsi_ts/136300_136399/136331/17.10.00_60/ts_136331v171000p.pdf" TargetMode="External"/><Relationship Id="rId736" Type="http://schemas.openxmlformats.org/officeDocument/2006/relationships/hyperlink" Target="https://www.etsi.org/deliver/etsi_ts/138300_138399/138304/18.03.00_60/ts_138304v180300p.pdf" TargetMode="External"/><Relationship Id="rId1061" Type="http://schemas.openxmlformats.org/officeDocument/2006/relationships/hyperlink" Target="https://www.tta.or.kr/eng/ttaSearchEngView.do?key=461&amp;searchStandardNo=TTAT.3G-36.420V17.0.0&amp;searchCate=TTAS" TargetMode="External"/><Relationship Id="rId1159" Type="http://schemas.openxmlformats.org/officeDocument/2006/relationships/hyperlink" Target="https://www.ccsa.org.cn/api/portalsFile/downloadOldFile?type=17&amp;oldFileUrl=NTN/SRIT/CCSA.3GPP.36.425.V17.0.doc" TargetMode="External"/><Relationship Id="rId1366" Type="http://schemas.openxmlformats.org/officeDocument/2006/relationships/hyperlink" Target="https://www.ccsa.org.cn/api/portalsFile/downloadOldFile?type=17&amp;oldFileUrl=NTN/SRIT/CCSA.3GPP.36.462.V18.0.0.docx" TargetMode="External"/><Relationship Id="rId2112" Type="http://schemas.openxmlformats.org/officeDocument/2006/relationships/hyperlink" Target="https://www.ccsa.org.cn/api/portalsFile/downloadOldFile?type=17&amp;oldFileUrl=NTN/SRIT/CCSA.3GPP.36.108.V18.7.0.docx" TargetMode="External"/><Relationship Id="rId2417" Type="http://schemas.openxmlformats.org/officeDocument/2006/relationships/hyperlink" Target="https://www.tta.or.kr/eng/ttaSearchEngView.do?key=461&amp;searchStandardNo=TTAT.3G-38.305V17.7.0&amp;searchCate=TTAS" TargetMode="External"/><Relationship Id="rId2764" Type="http://schemas.openxmlformats.org/officeDocument/2006/relationships/hyperlink" Target="https://www.etsi.org/deliver/etsi_ts/138400_138499/138472/17.02.00_60/ts_138472v170200p.pdf" TargetMode="External"/><Relationship Id="rId943" Type="http://schemas.openxmlformats.org/officeDocument/2006/relationships/hyperlink" Target="https://www.ccsa.org.cn/api/portalsFile/downloadOldFile?type=17&amp;oldFileUrl=NTN/SRIT/CCSA.3GPP.36.410.V17.0.0.doc" TargetMode="External"/><Relationship Id="rId1019" Type="http://schemas.openxmlformats.org/officeDocument/2006/relationships/hyperlink" Target="https://www.atis.org/3gpp-transpositions" TargetMode="External"/><Relationship Id="rId1573" Type="http://schemas.openxmlformats.org/officeDocument/2006/relationships/hyperlink" Target="https://www.atis.org/3gpp-transpositions" TargetMode="External"/><Relationship Id="rId1780" Type="http://schemas.openxmlformats.org/officeDocument/2006/relationships/hyperlink" Target="https://www.tta.or.kr/eng/ttaSearchEngView.do?key=461&amp;searchStandardNo=TTAT.3G-38.413V17.10.0&amp;searchCate=TTAS" TargetMode="External"/><Relationship Id="rId1878" Type="http://schemas.openxmlformats.org/officeDocument/2006/relationships/hyperlink" Target="https://www.tta.or.kr/eng/ttaSearchEngView.do?key=461&amp;searchStandardNo=TTAT.3G-38.421V18.0.0&amp;searchCate=TTAS" TargetMode="External"/><Relationship Id="rId2624" Type="http://schemas.openxmlformats.org/officeDocument/2006/relationships/hyperlink" Target="https://www.etsi.org/deliver/etsi_ts/138400_138499/138411/17.00.00_60/ts_138411v170000p.pdf" TargetMode="External"/><Relationship Id="rId2831" Type="http://schemas.openxmlformats.org/officeDocument/2006/relationships/hyperlink" Target="https://www.tta.or.kr/eng/ttaSearchEngView.do?key=461&amp;searchStandardNo=TTAT.3G-38.133V18.7.0&amp;searchCate=TTAS" TargetMode="External"/><Relationship Id="rId72" Type="http://schemas.openxmlformats.org/officeDocument/2006/relationships/hyperlink" Target="https://members.tsdsi.in/s/LMtTkzBGfxdiYD7" TargetMode="External"/><Relationship Id="rId803" Type="http://schemas.openxmlformats.org/officeDocument/2006/relationships/hyperlink" Target="https://members.tsdsi.in/s/nJbCstnLAzdorPY" TargetMode="External"/><Relationship Id="rId1226" Type="http://schemas.openxmlformats.org/officeDocument/2006/relationships/hyperlink" Target="https://www.ccsa.org.cn/api/portalsFile/downloadOldFile?type=17&amp;oldFileUrl=NTN/SRIT/CCSA.3GPP.36.442.V17.0.0.doc" TargetMode="External"/><Relationship Id="rId1433" Type="http://schemas.openxmlformats.org/officeDocument/2006/relationships/hyperlink" Target="https://www.ccsa.org.cn/api/portalsFile/downloadOldFile?type=17&amp;oldFileUrl=NTN/SRIT/CCSA.3GPP.36.465.V18.0.0.docx" TargetMode="External"/><Relationship Id="rId1640" Type="http://schemas.openxmlformats.org/officeDocument/2006/relationships/hyperlink" Target="https://www.ccsa.org.cn/api/portalsFile/downloadOldFile?type=17&amp;oldFileUrl=NTN/SRIT/CCSA.3GPP.37.482.V17.4.0.docx" TargetMode="External"/><Relationship Id="rId1738" Type="http://schemas.openxmlformats.org/officeDocument/2006/relationships/hyperlink" Target="https://www.atis.org/3gpp-transpositions" TargetMode="External"/><Relationship Id="rId1500" Type="http://schemas.openxmlformats.org/officeDocument/2006/relationships/hyperlink" Target="https://www.etsi.org/deliver/etsi_ts/137400_137499/137462/18.00.00_60/ts_137462v180000p.pdf" TargetMode="External"/><Relationship Id="rId1945" Type="http://schemas.openxmlformats.org/officeDocument/2006/relationships/hyperlink" Target="https://www.atis.org/3gpp-transpositions-Rel-17" TargetMode="External"/><Relationship Id="rId1805" Type="http://schemas.openxmlformats.org/officeDocument/2006/relationships/hyperlink" Target="https://www.ccsa.org.cn/api/portalsFile/downloadOldFile?type=17&amp;oldFileUrl=NTN/SRIT/CCSA.3GPP.38.414.V18.0.0.docx" TargetMode="External"/><Relationship Id="rId179" Type="http://schemas.openxmlformats.org/officeDocument/2006/relationships/hyperlink" Target="https://members.tsdsi.in/s/6koBLoiigxgSWXy" TargetMode="External"/><Relationship Id="rId386" Type="http://schemas.openxmlformats.org/officeDocument/2006/relationships/hyperlink" Target="https://www.etsi.org/deliver/etsi_ts/136300_136399/136305/18.00.00_60/ts_136305v180000p.pdf" TargetMode="External"/><Relationship Id="rId593" Type="http://schemas.openxmlformats.org/officeDocument/2006/relationships/hyperlink" Target="https://www.etsi.org/deliver/etsi_ts/136300_136399/136361/17.00.00_60/ts_136361v170000p.pdf" TargetMode="External"/><Relationship Id="rId2067" Type="http://schemas.openxmlformats.org/officeDocument/2006/relationships/hyperlink" Target="https://www.ccsa.org.cn/api/portalsFile/downloadOldFile?type=17&amp;oldFileUrl=NTN/SRIT/CCSA.3GPP.38.473.V18.3.0.docx" TargetMode="External"/><Relationship Id="rId2274" Type="http://schemas.openxmlformats.org/officeDocument/2006/relationships/hyperlink" Target="https://www.itu.int/rec/R-REC-M.2150/en" TargetMode="External"/><Relationship Id="rId2481" Type="http://schemas.openxmlformats.org/officeDocument/2006/relationships/hyperlink" Target="https://members.tsdsi.in/s/4cwDRbeYj2ZrSfK" TargetMode="External"/><Relationship Id="rId246" Type="http://schemas.openxmlformats.org/officeDocument/2006/relationships/hyperlink" Target="https://www.tta.or.kr/eng/ttaSearchEngView.do?key=461&amp;searchStandardNo=TTAT.3G-38.213V17.11.0&amp;searchCate=TTAS" TargetMode="External"/><Relationship Id="rId453" Type="http://schemas.openxmlformats.org/officeDocument/2006/relationships/hyperlink" Target="https://members.tsdsi.in/s/AD8Rb2drawNLnNM" TargetMode="External"/><Relationship Id="rId660" Type="http://schemas.openxmlformats.org/officeDocument/2006/relationships/hyperlink" Target="https://members.tsdsi.in/s/NkpTmB3fcS47Tqc" TargetMode="External"/><Relationship Id="rId898" Type="http://schemas.openxmlformats.org/officeDocument/2006/relationships/hyperlink" Target="https://www.atis.org/3gpp-transpositions" TargetMode="External"/><Relationship Id="rId1083" Type="http://schemas.openxmlformats.org/officeDocument/2006/relationships/hyperlink" Target="https://www.atis.org/3gpp-transpositions%20-%20Rel-18" TargetMode="External"/><Relationship Id="rId1290" Type="http://schemas.openxmlformats.org/officeDocument/2006/relationships/hyperlink" Target="https://www.ccsa.org.cn/api/portalsFile/downloadOldFile?type=17&amp;oldFileUrl=NTN/SRIT/CCSA.3GPP.36.445.V17.0.0.doc" TargetMode="External"/><Relationship Id="rId2134" Type="http://schemas.openxmlformats.org/officeDocument/2006/relationships/hyperlink" Target="https://www.ccsa.org.cn/api/portalsFile/downloadOldFile?type=17&amp;oldFileUrl=NTN/SRIT/CCSA.3GPP.36.111.V18.0.0.docx" TargetMode="External"/><Relationship Id="rId2341" Type="http://schemas.openxmlformats.org/officeDocument/2006/relationships/hyperlink" Target="https://members.tsdsi.in/s/zADzpmzBMZkwXAd" TargetMode="External"/><Relationship Id="rId2579" Type="http://schemas.openxmlformats.org/officeDocument/2006/relationships/hyperlink" Target="https://www.etsi.org/deliver/etsi_ts/137400_137499/137481/18.00.00_60/ts_137481v180000p.pdf" TargetMode="External"/><Relationship Id="rId2786" Type="http://schemas.openxmlformats.org/officeDocument/2006/relationships/hyperlink" Target="https://www.tta.or.kr/eng/ttaSearchEngView.do?key=461&amp;searchStandardNo=TTAT.3G-38.474V17.0.0&amp;searchCate=TTAS" TargetMode="External"/><Relationship Id="rId106" Type="http://schemas.openxmlformats.org/officeDocument/2006/relationships/hyperlink" Target="https://www.tta.or.kr/eng/ttaSearchEngView.do?key=461&amp;searchStandardNo=TTAT.3G-36.212V18.0.0&amp;searchCate=TTAS" TargetMode="External"/><Relationship Id="rId313" Type="http://schemas.openxmlformats.org/officeDocument/2006/relationships/hyperlink" Target="https://www.tta.or.kr/eng/ttaSearchEngView.do?key=461&amp;searchStandardNo=TTAT.3G-36.300V17.9.0&amp;searchCate=TTAS" TargetMode="External"/><Relationship Id="rId758" Type="http://schemas.openxmlformats.org/officeDocument/2006/relationships/hyperlink" Target="https://www.etsi.org/deliver/etsi_ts/138300_138399/138305/18.03.00_60/ts_138305v180300p.pdf" TargetMode="External"/><Relationship Id="rId965" Type="http://schemas.openxmlformats.org/officeDocument/2006/relationships/hyperlink" Target="https://www.ccsa.org.cn/api/portalsFile/downloadOldFile?type=17&amp;oldFileUrl=NTN/SRIT/CCSA.3GPP.36.411.V17.0.0.doc" TargetMode="External"/><Relationship Id="rId1150" Type="http://schemas.openxmlformats.org/officeDocument/2006/relationships/hyperlink" Target="https://www.ccsa.org.cn/api/portalsFile/downloadOldFile?type=17&amp;oldFileUrl=NTN/SRIT/CCSA.3GPP.36.424.V18.0.0.docx" TargetMode="External"/><Relationship Id="rId1388" Type="http://schemas.openxmlformats.org/officeDocument/2006/relationships/hyperlink" Target="https://www.ccsa.org.cn/api/portalsFile/downloadOldFile?type=17&amp;oldFileUrl=NTN/SRIT/CCSA.3GPP.36.463.V18.0.0.docx" TargetMode="External"/><Relationship Id="rId1595" Type="http://schemas.openxmlformats.org/officeDocument/2006/relationships/hyperlink" Target="https://www.atis.org/3gpp-transpositions" TargetMode="External"/><Relationship Id="rId2439" Type="http://schemas.openxmlformats.org/officeDocument/2006/relationships/hyperlink" Target="https://www.ccsa.org.cn/api/portalsFile/downloadOldFile?type=17&amp;oldFileUrl=NTN/RIT/CCSA.3GPP.38.307.V18.2.0.docx" TargetMode="External"/><Relationship Id="rId2646" Type="http://schemas.openxmlformats.org/officeDocument/2006/relationships/hyperlink" Target="https://www.tta.or.kr/eng/ttaSearchEngView.do?key=461&amp;searchStandardNo=TTAT.3G-38.413V17.10.0&amp;searchCate=TTAS" TargetMode="External"/><Relationship Id="rId94" Type="http://schemas.openxmlformats.org/officeDocument/2006/relationships/hyperlink" Target="https://www.tta.or.kr/eng/ttaSearchEngView.do?key=461&amp;searchStandardNo=TTAT.3G-36.212V17.1.0&amp;searchCate=TTAS" TargetMode="External"/><Relationship Id="rId520" Type="http://schemas.openxmlformats.org/officeDocument/2006/relationships/hyperlink" Target="https://members.tsdsi.in/s/Wc57E8baTJyNNc6" TargetMode="External"/><Relationship Id="rId618" Type="http://schemas.openxmlformats.org/officeDocument/2006/relationships/hyperlink" Target="https://www.tta.or.kr/eng/ttaSearchEngView.do?key=461&amp;searchStandardNo=TTAT.3G-37.320V17.5.0&amp;searchCate=TTAS" TargetMode="External"/><Relationship Id="rId825" Type="http://schemas.openxmlformats.org/officeDocument/2006/relationships/hyperlink" Target="https://www.tta.or.kr/eng/ttaSearchEngView.do?key=461&amp;searchStandardNo=TTAT.3G-38.314V18.0.0&amp;searchCate=TTAS" TargetMode="External"/><Relationship Id="rId1248" Type="http://schemas.openxmlformats.org/officeDocument/2006/relationships/hyperlink" Target="https://www.ccsa.org.cn/api/portalsFile/downloadOldFile?type=17&amp;oldFileUrl=NTN/SRIT/CCSA.3GPP.36.443.V17.0.1.doc" TargetMode="External"/><Relationship Id="rId1455" Type="http://schemas.openxmlformats.org/officeDocument/2006/relationships/hyperlink" Target="https://www.ccsa.org.cn/api/portalsFile/downloadOldFile?type=17&amp;oldFileUrl=NTN/SRIT/CCSA.3GPP.37.460.V18.0.0.docx" TargetMode="External"/><Relationship Id="rId1662" Type="http://schemas.openxmlformats.org/officeDocument/2006/relationships/hyperlink" Target="https://www.ccsa.org.cn/api/portalsFile/downloadOldFile?type=17&amp;oldFileUrl=NTN/SRIT/CCSA.3GPP.37.483.V17.8.0.docx" TargetMode="External"/><Relationship Id="rId2201" Type="http://schemas.openxmlformats.org/officeDocument/2006/relationships/hyperlink" Target="https://www.tta.or.kr/eng/ttaSearchEngView.do?key=461&amp;searchStandardNo=TTAT.3G-38.101-5V18.7.0&amp;searchCate=TTAS" TargetMode="External"/><Relationship Id="rId2506" Type="http://schemas.openxmlformats.org/officeDocument/2006/relationships/hyperlink" Target="https://atis.org/international-partnerships/3gpp/3gpp-specifications-published-as-atis-standards/" TargetMode="External"/><Relationship Id="rId1010" Type="http://schemas.openxmlformats.org/officeDocument/2006/relationships/hyperlink" Target="https://www.ccsa.org.cn/api/portalsFile/downloadOldFile?type=17&amp;oldFileUrl=NTN/SRIT/CCSA.3GPP.36.413.V17.6.0.docx" TargetMode="External"/><Relationship Id="rId1108" Type="http://schemas.openxmlformats.org/officeDocument/2006/relationships/hyperlink" Target="https://www.ccsa.org.cn/api/portalsFile/downloadOldFile?type=17&amp;oldFileUrl=NTN/SRIT/CCSA.3GPP.36.422.V18.1.0.docx" TargetMode="External"/><Relationship Id="rId1315" Type="http://schemas.openxmlformats.org/officeDocument/2006/relationships/hyperlink" Target="https://www.etsi.org/deliver/etsi_ts/136400_136499/136455/17.01.00_60/ts_136455v170100p.pdf" TargetMode="External"/><Relationship Id="rId1967" Type="http://schemas.openxmlformats.org/officeDocument/2006/relationships/hyperlink" Target="https://www.atis.org/3gpp-transpositions" TargetMode="External"/><Relationship Id="rId2713" Type="http://schemas.openxmlformats.org/officeDocument/2006/relationships/hyperlink" Target="https://www.ccsa.org.cn/api/portalsFile/downloadOldFile?type=17&amp;oldFileUrl=NTN/RIT/CCSA.3GPP.38.424.V17.0.0.doc" TargetMode="External"/><Relationship Id="rId1522" Type="http://schemas.openxmlformats.org/officeDocument/2006/relationships/hyperlink" Target="https://www.etsi.org/deliver/etsi_ts/137400_137499/137470/18.00.00_60/ts_137470v180000p.pdf" TargetMode="External"/><Relationship Id="rId21" Type="http://schemas.openxmlformats.org/officeDocument/2006/relationships/hyperlink" Target="https://www.itu.int/rec/R-REC-M.2083/en" TargetMode="External"/><Relationship Id="rId2089" Type="http://schemas.openxmlformats.org/officeDocument/2006/relationships/hyperlink" Target="https://www.ccsa.org.cn/api/portalsFile/downloadOldFile?type=17&amp;oldFileUrl=NTN/SRIT/CCSA.3GPP.38.474.V18.0.0.docx" TargetMode="External"/><Relationship Id="rId2296" Type="http://schemas.openxmlformats.org/officeDocument/2006/relationships/hyperlink" Target="https://members.tsdsi.in/s/6koBLoiigxgSWXy" TargetMode="External"/><Relationship Id="rId268" Type="http://schemas.openxmlformats.org/officeDocument/2006/relationships/hyperlink" Target="https://www.tta.or.kr/eng/ttaSearchEngView.do?key=461&amp;searchStandardNo=TTAT.3G-38.214V17.11.0&amp;searchCate=TTAS" TargetMode="External"/><Relationship Id="rId475" Type="http://schemas.openxmlformats.org/officeDocument/2006/relationships/hyperlink" Target="https://members.tsdsi.in/s/ERdHxiCJ9CWibkC" TargetMode="External"/><Relationship Id="rId682" Type="http://schemas.openxmlformats.org/officeDocument/2006/relationships/hyperlink" Target="https://members.tsdsi.in/s/fME9dYD3dYCoe5S" TargetMode="External"/><Relationship Id="rId2156" Type="http://schemas.openxmlformats.org/officeDocument/2006/relationships/hyperlink" Target="https://www.ccsa.org.cn/api/portalsFile/downloadOldFile?type=17&amp;oldFileUrl=NTN/SRIT/CCSA.3GPP.36.124.V18.0.0.docx" TargetMode="External"/><Relationship Id="rId2363" Type="http://schemas.openxmlformats.org/officeDocument/2006/relationships/hyperlink" Target="https://atis.org/international-partnerships/3gpp/3gpp-specifications-published-as-atis-standards/" TargetMode="External"/><Relationship Id="rId2570" Type="http://schemas.openxmlformats.org/officeDocument/2006/relationships/hyperlink" Target="https://members.tsdsi.in/s/2cWM3Rx53mxqBDT" TargetMode="External"/><Relationship Id="rId128" Type="http://schemas.openxmlformats.org/officeDocument/2006/relationships/hyperlink" Target="https://www.atis.org/3gpp-transpositions" TargetMode="External"/><Relationship Id="rId335" Type="http://schemas.openxmlformats.org/officeDocument/2006/relationships/hyperlink" Target="https://www.tta.or.kr/eng/ttaSearchEngView.do?key=461&amp;searchStandardNo=TTAT.3G-36.302V17.0.0&amp;searchCate=TTAS" TargetMode="External"/><Relationship Id="rId542" Type="http://schemas.openxmlformats.org/officeDocument/2006/relationships/hyperlink" Target="https://www.tta.or.kr/eng/ttaSearchEngView.do?key=461&amp;searchStandardNo=TTAT.3G-36.331V18.3.1&amp;searchCate=TTAS" TargetMode="External"/><Relationship Id="rId1172" Type="http://schemas.openxmlformats.org/officeDocument/2006/relationships/hyperlink" Target="https://www.etsi.org/deliver/etsi_ts/136400_136499/136425/18.00.00_60/ts_136425v180000p.pdf" TargetMode="External"/><Relationship Id="rId2016" Type="http://schemas.openxmlformats.org/officeDocument/2006/relationships/hyperlink" Target="https://www.etsi.org/deliver/etsi_ts/138400_138499/138471/17.00.00_60/ts_138471v170000p.pdf" TargetMode="External"/><Relationship Id="rId2223" Type="http://schemas.openxmlformats.org/officeDocument/2006/relationships/hyperlink" Target="https://members.tsdsi.in/s/g9z2SM8qEnW63is" TargetMode="External"/><Relationship Id="rId2430" Type="http://schemas.openxmlformats.org/officeDocument/2006/relationships/hyperlink" Target="https://www.etsi.org/deliver/etsi_ts/138300_138399/138306/18.03.00_60/ts_138306v180300p.pdf" TargetMode="External"/><Relationship Id="rId402" Type="http://schemas.openxmlformats.org/officeDocument/2006/relationships/hyperlink" Target="https://atis.org/international-partnerships/3gpp/3gpp-specifications-published-as-atis-standards/" TargetMode="External"/><Relationship Id="rId1032" Type="http://schemas.openxmlformats.org/officeDocument/2006/relationships/hyperlink" Target="https://www.ccsa.org.cn/api/portalsFile/downloadOldFile?type=17&amp;oldFileUrl=NTN/SRIT/CCSA.3GPP.36.414.V17.0.0.doc" TargetMode="External"/><Relationship Id="rId1989" Type="http://schemas.openxmlformats.org/officeDocument/2006/relationships/hyperlink" Target="https://www.atis.org/3gpp-transpositions" TargetMode="External"/><Relationship Id="rId1849" Type="http://schemas.openxmlformats.org/officeDocument/2006/relationships/hyperlink" Target="https://www.ccsa.org.cn/api/portalsFile/downloadOldFile?type=17&amp;oldFileUrl=NTN/SRIT/CCSA.3GPP.38.420.V18.1.0.docx" TargetMode="External"/><Relationship Id="rId192" Type="http://schemas.openxmlformats.org/officeDocument/2006/relationships/hyperlink" Target="https://www.tta.or.kr/eng/ttaSearchEngView.do?key=461&amp;searchStandardNo=TTAT.3G-38.202V18.4.0&amp;searchCate=TTAS" TargetMode="External"/><Relationship Id="rId1709" Type="http://schemas.openxmlformats.org/officeDocument/2006/relationships/hyperlink" Target="https://www.etsi.org/deliver/etsi_ts/138400_138499/138410/17.01.00_60/ts_138410v170100p.pdf" TargetMode="External"/><Relationship Id="rId1916" Type="http://schemas.openxmlformats.org/officeDocument/2006/relationships/hyperlink" Target="https://www.ccsa.org.cn/api/portalsFile/downloadOldFile?type=17&amp;oldFileUrl=NTN/SRIT/CCSA.3GPP.38.423.V18.3.0.docx" TargetMode="External"/><Relationship Id="rId2080" Type="http://schemas.openxmlformats.org/officeDocument/2006/relationships/hyperlink" Target="https://www.etsi.org/deliver/etsi_ts/138400_138499/138474/17.00.00_60/ts_138474v170000p.pdf" TargetMode="External"/><Relationship Id="rId869" Type="http://schemas.openxmlformats.org/officeDocument/2006/relationships/hyperlink" Target="https://www.tta.or.kr/eng/ttaSearchEngView.do?key=461&amp;searchStandardNo=TTAT.3G-38.322V18.1.0&amp;searchCate=TTAS" TargetMode="External"/><Relationship Id="rId1499" Type="http://schemas.openxmlformats.org/officeDocument/2006/relationships/hyperlink" Target="https://www.ccsa.org.cn/api/portalsFile/downloadOldFile?type=17&amp;oldFileUrl=NTN/SRIT/CCSA.3GPP.37.462.V18.0.0.docx" TargetMode="External"/><Relationship Id="rId729" Type="http://schemas.openxmlformats.org/officeDocument/2006/relationships/hyperlink" Target="https://www.tta.or.kr/eng/ttaSearchEngView.do?key=461&amp;searchStandardNo=TTAT.3G-38.304V17.9.0&amp;searchCate=TTAS" TargetMode="External"/><Relationship Id="rId1359" Type="http://schemas.openxmlformats.org/officeDocument/2006/relationships/hyperlink" Target="https://www.etsi.org/deliver/etsi_ts/136400_136499/136462/17.00.00_60/ts_136462v170000p.pdf" TargetMode="External"/><Relationship Id="rId2757" Type="http://schemas.openxmlformats.org/officeDocument/2006/relationships/hyperlink" Target="https://atis.org/international-partnerships/3gpp/3gpp-specifications-published-as-atis-standards/" TargetMode="External"/><Relationship Id="rId936" Type="http://schemas.openxmlformats.org/officeDocument/2006/relationships/hyperlink" Target="https://www.etsi.org/deliver/etsi_ts/136400_136499/136401/18.01.00_60/ts_136401v180100p.pdf" TargetMode="External"/><Relationship Id="rId1219" Type="http://schemas.openxmlformats.org/officeDocument/2006/relationships/hyperlink" Target="https://members.tsdsi.in/s/rTW3NB3tsSPEQr5" TargetMode="External"/><Relationship Id="rId1566" Type="http://schemas.openxmlformats.org/officeDocument/2006/relationships/hyperlink" Target="https://www.etsi.org/deliver/etsi_ts/137400_137499/137472/18.00.00_60/ts_137472v180000p.pdf" TargetMode="External"/><Relationship Id="rId1773" Type="http://schemas.openxmlformats.org/officeDocument/2006/relationships/hyperlink" Target="https://www.ccsa.org.cn/api/portalsFile/downloadOldFile?type=17&amp;oldFileUrl=NTN/SRIT/CCSA.3GPP.38.413.V17.10.0.docx" TargetMode="External"/><Relationship Id="rId1980" Type="http://schemas.openxmlformats.org/officeDocument/2006/relationships/hyperlink" Target="https://www.ccsa.org.cn/api/portalsFile/downloadOldFile?type=17&amp;oldFileUrl=NTN/SRIT/CCSA.3GPP.38.455.V18.3.0.docx" TargetMode="External"/><Relationship Id="rId2617" Type="http://schemas.openxmlformats.org/officeDocument/2006/relationships/hyperlink" Target="https://atis.org/international-partnerships/3gpp/3gpp-specifications-published-as-atis-standards/" TargetMode="External"/><Relationship Id="rId2824" Type="http://schemas.openxmlformats.org/officeDocument/2006/relationships/hyperlink" Target="https://www.etsi.org/deliver/etsi_ts/138100_138199/138133/17.15.00_60/ts_138133v171500p.pdf" TargetMode="External"/><Relationship Id="rId65" Type="http://schemas.openxmlformats.org/officeDocument/2006/relationships/hyperlink" Target="https://www.atis.org/3gpp-transpositions" TargetMode="External"/><Relationship Id="rId1426" Type="http://schemas.openxmlformats.org/officeDocument/2006/relationships/hyperlink" Target="https://members.tsdsi.in/s/KaifEzQBkTeazXf" TargetMode="External"/><Relationship Id="rId1633" Type="http://schemas.openxmlformats.org/officeDocument/2006/relationships/hyperlink" Target="https://www.etsi.org/deliver/etsi_ts/137400_137499/137481/18.00.00_60/ts_137481v180000p.pdf" TargetMode="External"/><Relationship Id="rId1840" Type="http://schemas.openxmlformats.org/officeDocument/2006/relationships/hyperlink" Target="https://www.etsi.org/deliver/etsi_ts/138400_138499/138420/17.02.00_60/ts_138420v170200p.pdf" TargetMode="External"/><Relationship Id="rId1700" Type="http://schemas.openxmlformats.org/officeDocument/2006/relationships/hyperlink" Target="https://members.tsdsi.in/s/isjoRPXxcFF2gbM" TargetMode="External"/><Relationship Id="rId379" Type="http://schemas.openxmlformats.org/officeDocument/2006/relationships/hyperlink" Target="https://www.tta.or.kr/eng/ttaSearchEngView.do?key=461&amp;searchStandardNo=TTAT.3G-36.305V17.3.0&amp;searchCate=TTAS" TargetMode="External"/><Relationship Id="rId586" Type="http://schemas.openxmlformats.org/officeDocument/2006/relationships/hyperlink" Target="https://www.tta.or.kr/eng/ttaSearchEngView.do?key=461&amp;searchStandardNo=TTAT.3G-36.360V18.0.0&amp;searchCate=TTAS" TargetMode="External"/><Relationship Id="rId793" Type="http://schemas.openxmlformats.org/officeDocument/2006/relationships/hyperlink" Target="https://www.tta.or.kr/eng/ttaSearchEngView.do?key=461&amp;searchStandardNo=TTAT.3G-38.307V17.13.0&amp;searchCate=TTAS" TargetMode="External"/><Relationship Id="rId2267" Type="http://schemas.openxmlformats.org/officeDocument/2006/relationships/header" Target="header7.xml"/><Relationship Id="rId2474" Type="http://schemas.openxmlformats.org/officeDocument/2006/relationships/hyperlink" Target="https://www.ccsa.org.cn/api/portalsFile/downloadOldFile?type=17&amp;oldFileUrl=NTN/RIT/CCSA.3GPP.38.323.V17.5.0.docx" TargetMode="External"/><Relationship Id="rId2681" Type="http://schemas.openxmlformats.org/officeDocument/2006/relationships/hyperlink" Target="https://www.tta.or.kr/eng/ttaSearchEngView.do?key=461&amp;searchStandardNo=TTAT.3G-38.420V18.1.0&amp;searchCate=TTAS" TargetMode="External"/><Relationship Id="rId239" Type="http://schemas.openxmlformats.org/officeDocument/2006/relationships/hyperlink" Target="https://www.ccsa.org.cn/api/portalsFile/downloadOldFile?type=17&amp;oldFileUrl=NTN/SRIT/CCSA.3GPP.38.213.V18.4.0.docx" TargetMode="External"/><Relationship Id="rId446" Type="http://schemas.openxmlformats.org/officeDocument/2006/relationships/hyperlink" Target="https://atis.org/international-partnerships/3gpp/3gpp-specifications-published-as-atis-standards/" TargetMode="External"/><Relationship Id="rId653" Type="http://schemas.openxmlformats.org/officeDocument/2006/relationships/hyperlink" Target="https://www.atis.org/3gpp-transpositions" TargetMode="External"/><Relationship Id="rId1076" Type="http://schemas.openxmlformats.org/officeDocument/2006/relationships/hyperlink" Target="https://www.ccsa.org.cn/api/portalsFile/downloadOldFile?type=17&amp;oldFileUrl=NTN/SRIT/CCSA.3GPP.36.421.V17.0.0.zip" TargetMode="External"/><Relationship Id="rId1283" Type="http://schemas.openxmlformats.org/officeDocument/2006/relationships/hyperlink" Target="https://www.etsi.org/deliver/etsi_ts/136400_136499/136444/18.00.00_60/ts_136444v180000p.pdf" TargetMode="External"/><Relationship Id="rId1490" Type="http://schemas.openxmlformats.org/officeDocument/2006/relationships/hyperlink" Target="https://www.etsi.org/deliver/etsi_ts/137400_137499/137462/17.00.00_60/ts_137462v170000p.pdf" TargetMode="External"/><Relationship Id="rId2127" Type="http://schemas.openxmlformats.org/officeDocument/2006/relationships/hyperlink" Target="https://members.tsdsi.in/s/XS6MwzYddx8K38p" TargetMode="External"/><Relationship Id="rId2334" Type="http://schemas.openxmlformats.org/officeDocument/2006/relationships/hyperlink" Target="https://www.ccsa.org.cn/api/portalsFile/downloadOldFile?type=17&amp;oldFileUrl=NTN/RIT/CCSA.3GPP.38.214.V17.11.0.docx" TargetMode="External"/><Relationship Id="rId306" Type="http://schemas.openxmlformats.org/officeDocument/2006/relationships/hyperlink" Target="https://www.ccsa.org.cn/api/portalsFile/downloadOldFile?type=17&amp;oldFileUrl=NTN/SRIT/CCSA.3GPP.36.300.V17.9.0.docx" TargetMode="External"/><Relationship Id="rId860" Type="http://schemas.openxmlformats.org/officeDocument/2006/relationships/hyperlink" Target="https://www.atis.org/3gpp-transpositions" TargetMode="External"/><Relationship Id="rId1143" Type="http://schemas.openxmlformats.org/officeDocument/2006/relationships/hyperlink" Target="https://members.tsdsi.in/s/oXXYRaQjGoQBYNe" TargetMode="External"/><Relationship Id="rId2541" Type="http://schemas.openxmlformats.org/officeDocument/2006/relationships/hyperlink" Target="https://atis.org/international-partnerships/3gpp/3gpp-specifications-published-as-atis-standards/" TargetMode="External"/><Relationship Id="rId513" Type="http://schemas.openxmlformats.org/officeDocument/2006/relationships/hyperlink" Target="https://www.atis.org/3gpp-transpositions" TargetMode="External"/><Relationship Id="rId720" Type="http://schemas.openxmlformats.org/officeDocument/2006/relationships/hyperlink" Target="https://www.atis.org/3gpp-transpositions" TargetMode="External"/><Relationship Id="rId1350" Type="http://schemas.openxmlformats.org/officeDocument/2006/relationships/hyperlink" Target="https://members.tsdsi.in/s/WQ3WDrC5pkkfyTp" TargetMode="External"/><Relationship Id="rId2401" Type="http://schemas.openxmlformats.org/officeDocument/2006/relationships/hyperlink" Target="https://members.tsdsi.in/s/rwkqabpK4XC4aYA" TargetMode="External"/><Relationship Id="rId1003" Type="http://schemas.openxmlformats.org/officeDocument/2006/relationships/hyperlink" Target="https://members.tsdsi.in/s/CKn85KqeYMoeTEZ" TargetMode="External"/><Relationship Id="rId1210" Type="http://schemas.openxmlformats.org/officeDocument/2006/relationships/hyperlink" Target="https://www.tta.or.kr/eng/ttaSearchEngView.do?key=461&amp;searchStandardNo=TTAT.3G-36.441V17.0.0&amp;searchCate=TTAS" TargetMode="External"/><Relationship Id="rId2191" Type="http://schemas.openxmlformats.org/officeDocument/2006/relationships/hyperlink" Target="https://www.tta.or.kr/eng/ttaSearchEngView.do?key=461&amp;searchStandardNo=TTAT.3G-38.101-5V17.9.0&amp;searchCate=TTAS" TargetMode="External"/><Relationship Id="rId163" Type="http://schemas.openxmlformats.org/officeDocument/2006/relationships/hyperlink" Target="https://www.ccsa.org.cn/api/portalsFile/downloadOldFile?type=17&amp;oldFileUrl=NTN/SRIT/CCSA.3GPP.38.201.V18.0.0.doc" TargetMode="External"/><Relationship Id="rId370" Type="http://schemas.openxmlformats.org/officeDocument/2006/relationships/hyperlink" Target="https://www.atis.org/3gpp-transpositions" TargetMode="External"/><Relationship Id="rId2051" Type="http://schemas.openxmlformats.org/officeDocument/2006/relationships/hyperlink" Target="https://www.tta.or.kr/eng/ttaSearchEngView.do?key=461&amp;searchStandardNo=TTAT.3G-38.472V18.1.0&amp;searchCate=TTAS" TargetMode="External"/><Relationship Id="rId230" Type="http://schemas.openxmlformats.org/officeDocument/2006/relationships/hyperlink" Target="https://www.ccsa.org.cn/api/portalsFile/downloadOldFile?type=17&amp;oldFileUrl=NTN/SRIT/CCSA.3GPP.38.212.V18.4.0.docx" TargetMode="External"/><Relationship Id="rId1677" Type="http://schemas.openxmlformats.org/officeDocument/2006/relationships/hyperlink" Target="https://www.etsi.org/deliver/etsi_ts/137400_137499/137483/18.02.00_60/ts_137483v180200p.pdf" TargetMode="External"/><Relationship Id="rId1884" Type="http://schemas.openxmlformats.org/officeDocument/2006/relationships/hyperlink" Target="https://www.etsi.org/deliver/etsi_ts/138400_138499/138422/17.01.00_60/ts_138422v170100p.pdf" TargetMode="External"/><Relationship Id="rId2728" Type="http://schemas.openxmlformats.org/officeDocument/2006/relationships/hyperlink" Target="https://www.ccsa.org.cn/api/portalsFile/downloadOldFile?type=17&amp;oldFileUrl=NTN/RIT/CCSA.3GPP.38.425.V18.1.0.docx" TargetMode="External"/><Relationship Id="rId907" Type="http://schemas.openxmlformats.org/officeDocument/2006/relationships/hyperlink" Target="https://www.tta.or.kr/eng/ttaSearchEngView.do?key=461&amp;searchStandardNo=TTAT.3G-38.331V18.3.0&amp;searchCate=TTAS" TargetMode="External"/><Relationship Id="rId1537" Type="http://schemas.openxmlformats.org/officeDocument/2006/relationships/hyperlink" Target="https://www.tta.or.kr/eng/ttaSearchEngView.do?key=461&amp;searchStandardNo=TTAT.3G-37.471V17.0.0&amp;searchCate=TTAS" TargetMode="External"/><Relationship Id="rId1744" Type="http://schemas.openxmlformats.org/officeDocument/2006/relationships/hyperlink" Target="https://members.tsdsi.in/s/gXR47fd3goayfFt" TargetMode="External"/><Relationship Id="rId1951" Type="http://schemas.openxmlformats.org/officeDocument/2006/relationships/hyperlink" Target="https://www.etsi.org/deliver/etsi_ts/138400_138499/138425/17.03.00_60/ts_138425v170300p.pdf" TargetMode="External"/><Relationship Id="rId36" Type="http://schemas.openxmlformats.org/officeDocument/2006/relationships/image" Target="media/image6.jpeg"/><Relationship Id="rId1604" Type="http://schemas.openxmlformats.org/officeDocument/2006/relationships/hyperlink" Target="https://www.tta.or.kr/eng/ttaSearchEngView.do?key=461&amp;searchStandardNo=TTAT.3G-37.480V17.2.0&amp;searchCate=TTAS" TargetMode="External"/><Relationship Id="rId1811" Type="http://schemas.openxmlformats.org/officeDocument/2006/relationships/hyperlink" Target="https://members.tsdsi.in/s/Sb68SfpMSAj8e28" TargetMode="External"/><Relationship Id="rId697" Type="http://schemas.openxmlformats.org/officeDocument/2006/relationships/hyperlink" Target="https://www.atis.org/3gpp-transpositions" TargetMode="External"/><Relationship Id="rId2378" Type="http://schemas.openxmlformats.org/officeDocument/2006/relationships/hyperlink" Target="https://atis.org/international-partnerships/3gpp/3gpp-specifications-published-as-atis-standards/" TargetMode="External"/><Relationship Id="rId1187" Type="http://schemas.openxmlformats.org/officeDocument/2006/relationships/hyperlink" Target="https://www.tta.or.kr/eng/ttaSearchEngView.do?key=461&amp;searchStandardNo=TTAT.3G-36.440V17.0.0&amp;searchCate=TTAS" TargetMode="External"/><Relationship Id="rId2585" Type="http://schemas.openxmlformats.org/officeDocument/2006/relationships/hyperlink" Target="https://members.tsdsi.in/s/3Ge8BrRxogLyDLP" TargetMode="External"/><Relationship Id="rId2792" Type="http://schemas.openxmlformats.org/officeDocument/2006/relationships/hyperlink" Target="https://atis.org/international-partnerships/3gpp/3gpp-specifications-published-as-atis-standards/" TargetMode="External"/><Relationship Id="rId557" Type="http://schemas.openxmlformats.org/officeDocument/2006/relationships/hyperlink" Target="https://www.ccsa.org.cn/api/portalsFile/downloadOldFile?type=17&amp;oldFileUrl=NTN/SRIT/CCSA.3GPP.36.355.V18.0.0.docx" TargetMode="External"/><Relationship Id="rId764" Type="http://schemas.openxmlformats.org/officeDocument/2006/relationships/hyperlink" Target="https://www.atis.org/3gpp-transpositions" TargetMode="External"/><Relationship Id="rId971" Type="http://schemas.openxmlformats.org/officeDocument/2006/relationships/hyperlink" Target="https://members.tsdsi.in/s/Ky565mPKGTMCiSr" TargetMode="External"/><Relationship Id="rId1394" Type="http://schemas.openxmlformats.org/officeDocument/2006/relationships/hyperlink" Target="https://members.tsdsi.in/s/TzWDfeJGwyKY3dc" TargetMode="External"/><Relationship Id="rId2238" Type="http://schemas.openxmlformats.org/officeDocument/2006/relationships/hyperlink" Target="https://www.ccsa.org.cn/api/portalsFile/downloadOldFile?type=17&amp;oldFileUrl=NTN/SRIT/CCSA.3GPP.38.124.V18.1.0.docx" TargetMode="External"/><Relationship Id="rId2445" Type="http://schemas.openxmlformats.org/officeDocument/2006/relationships/hyperlink" Target="https://www.etsi.org/deliver/etsi_ts/138300_138399/138314/17.05.00_60/ts_138314v170500p.pdf" TargetMode="External"/><Relationship Id="rId2652" Type="http://schemas.openxmlformats.org/officeDocument/2006/relationships/hyperlink" Target="https://atis.org/international-partnerships/3gpp/3gpp-specifications-published-as-atis-standards/" TargetMode="External"/><Relationship Id="rId417" Type="http://schemas.openxmlformats.org/officeDocument/2006/relationships/hyperlink" Target="https://www.ccsa.org.cn/api/portalsFile/downloadOldFile?type=17&amp;oldFileUrl=NTN/SRIT/CCSA.3GPP.36.307.V17.7.0.docx" TargetMode="External"/><Relationship Id="rId624" Type="http://schemas.openxmlformats.org/officeDocument/2006/relationships/hyperlink" Target="https://www.ccsa.org.cn/api/portalsFile/downloadOldFile?type=17&amp;oldFileUrl=NTN/SRIT/CCSA.3GPP.37.320.V18.3.0.docx" TargetMode="External"/><Relationship Id="rId831" Type="http://schemas.openxmlformats.org/officeDocument/2006/relationships/hyperlink" Target="https://www.ccsa.org.cn/api/portalsFile/downloadOldFile?type=17&amp;oldFileUrl=NTN/SRIT/CCSA.3GPP.38.321.V17.10.0.docx" TargetMode="External"/><Relationship Id="rId1047" Type="http://schemas.openxmlformats.org/officeDocument/2006/relationships/hyperlink" Target="https://members.tsdsi.in/s/afycdjX3p2F7jGx" TargetMode="External"/><Relationship Id="rId1254" Type="http://schemas.openxmlformats.org/officeDocument/2006/relationships/hyperlink" Target="https://www.tta.or.kr/eng/ttaSearchEngView.do?key=461&amp;searchStandardNo=TTAT.3G-36.443V17.0.1&amp;searchCate=TTAS" TargetMode="External"/><Relationship Id="rId1461" Type="http://schemas.openxmlformats.org/officeDocument/2006/relationships/hyperlink" Target="https://www.tta.or.kr/eng/ttaSearchEngView.do?key=461&amp;searchStandardNo=TTAT.3G-37.460V18.0.0&amp;searchCate=TTAS" TargetMode="External"/><Relationship Id="rId2305" Type="http://schemas.openxmlformats.org/officeDocument/2006/relationships/hyperlink" Target="https://www.etsi.org/deliver/etsi_ts/138200_138299/138211/17.09.00_60/ts_138211v170900p.pdf" TargetMode="External"/><Relationship Id="rId2512" Type="http://schemas.openxmlformats.org/officeDocument/2006/relationships/hyperlink" Target="https://www.ccsa.org.cn/api/portalsFile/downloadOldFile?type=17&amp;oldFileUrl=NTN/RIT/CCSA.3GPP.37.461.V18.0.0.docx" TargetMode="External"/><Relationship Id="rId1114" Type="http://schemas.openxmlformats.org/officeDocument/2006/relationships/hyperlink" Target="https://www.tta.or.kr/eng/ttaSearchEngView.do?key=461&amp;searchStandardNo=TTAT.3G-36.422V18.1.0&amp;searchCate=TTAS" TargetMode="External"/><Relationship Id="rId1321" Type="http://schemas.openxmlformats.org/officeDocument/2006/relationships/hyperlink" Target="https://www.atis.org/3gpp-transpositions%20-%20Rel-18" TargetMode="External"/><Relationship Id="rId2095" Type="http://schemas.openxmlformats.org/officeDocument/2006/relationships/hyperlink" Target="https://www.tta.or.kr/eng/ttaSearchEngView.do?key=461&amp;searchStandardNo=TTAT.3G-38.474V18.0.0&amp;searchCate=TTAS" TargetMode="External"/><Relationship Id="rId274" Type="http://schemas.openxmlformats.org/officeDocument/2006/relationships/hyperlink" Target="https://www.ccsa.org.cn/api/portalsFile/downloadOldFile?type=17&amp;oldFileUrl=NTN/SRIT/CCSA.3GPP.38.214.V18.4.0.docx" TargetMode="External"/><Relationship Id="rId481" Type="http://schemas.openxmlformats.org/officeDocument/2006/relationships/hyperlink" Target="https://www.ccsa.org.cn/api/portalsFile/downloadOldFile?type=17&amp;oldFileUrl=NTN/SRIT/CCSA.3GPP.36.322.V17.0.0.docx" TargetMode="External"/><Relationship Id="rId2162" Type="http://schemas.openxmlformats.org/officeDocument/2006/relationships/hyperlink" Target="https://www.tta.or.kr/eng/ttaSearchEngView.do?key=461&amp;searchStandardNo=TTAT.3G-36.124V18.0.0&amp;searchCate=TTAS" TargetMode="External"/><Relationship Id="rId134" Type="http://schemas.openxmlformats.org/officeDocument/2006/relationships/hyperlink" Target="https://members.tsdsi.in/s/ktGLRtM7YsK5Jy3" TargetMode="External"/><Relationship Id="rId341" Type="http://schemas.openxmlformats.org/officeDocument/2006/relationships/hyperlink" Target="https://www.etsi.org/deliver/etsi_ts/136300_136399/136302/18.00.00_60/ts_136302v180000p.pdf" TargetMode="External"/><Relationship Id="rId2022" Type="http://schemas.openxmlformats.org/officeDocument/2006/relationships/hyperlink" Target="https://www.atis.org/3gpp-transpositions" TargetMode="External"/><Relationship Id="rId201" Type="http://schemas.openxmlformats.org/officeDocument/2006/relationships/hyperlink" Target="https://members.tsdsi.in/s/GPQQPQxrQwTiiwH" TargetMode="External"/><Relationship Id="rId1788" Type="http://schemas.openxmlformats.org/officeDocument/2006/relationships/hyperlink" Target="https://members.tsdsi.in/s/qmdWQXjYfgHqYQA" TargetMode="External"/><Relationship Id="rId1995" Type="http://schemas.openxmlformats.org/officeDocument/2006/relationships/hyperlink" Target="https://members.tsdsi.in/s/9nb7b3b9poYGk7J" TargetMode="External"/><Relationship Id="rId2839" Type="http://schemas.openxmlformats.org/officeDocument/2006/relationships/theme" Target="theme/theme1.xml"/><Relationship Id="rId1648" Type="http://schemas.openxmlformats.org/officeDocument/2006/relationships/hyperlink" Target="https://www.tta.or.kr/eng/ttaSearchEngView.do?key=461&amp;searchStandardNo=TTAT.3G-37.482V17.4.0&amp;searchCate=TTAS" TargetMode="External"/><Relationship Id="rId1508" Type="http://schemas.openxmlformats.org/officeDocument/2006/relationships/hyperlink" Target="https://www.ccsa.org.cn/api/portalsFile/downloadOldFile?type=17&amp;oldFileUrl=NTN/SRIT/CCSA.3GPP.37.470.V17.0.0.doc" TargetMode="External"/><Relationship Id="rId1855" Type="http://schemas.openxmlformats.org/officeDocument/2006/relationships/hyperlink" Target="https://www.tta.or.kr/eng/ttaSearchEngView.do?key=461&amp;searchStandardNo=TTAT.3G-38.420V18.1.0&amp;searchCate=TTAS" TargetMode="External"/><Relationship Id="rId1715" Type="http://schemas.openxmlformats.org/officeDocument/2006/relationships/hyperlink" Target="https://www.atis.org/3gpp-transpositions%20-%20Rel-18" TargetMode="External"/><Relationship Id="rId1922" Type="http://schemas.openxmlformats.org/officeDocument/2006/relationships/hyperlink" Target="https://www.tta.or.kr/eng/ttaSearchEngView.do?key=461&amp;searchStandardNo=TTAT.3G-38.423V18.3.0&amp;searchCate=TTAS" TargetMode="External"/><Relationship Id="rId2489" Type="http://schemas.openxmlformats.org/officeDocument/2006/relationships/hyperlink" Target="https://www.ccsa.org.cn/api/portalsFile/downloadOldFile?type=17&amp;oldFileUrl=NTN/RIT/CCSA.3GPP.38.331.V18.3.0.docx" TargetMode="External"/><Relationship Id="rId2696" Type="http://schemas.openxmlformats.org/officeDocument/2006/relationships/hyperlink" Target="https://www.tta.or.kr/eng/ttaSearchEngView.do?key=461&amp;searchStandardNo=TTAT.3G-38.422V17.1.0&amp;searchCate=TTAS" TargetMode="External"/><Relationship Id="rId668" Type="http://schemas.openxmlformats.org/officeDocument/2006/relationships/hyperlink" Target="https://www.ccsa.org.cn/api/portalsFile/downloadOldFile?type=17&amp;oldFileUrl=NTN/SRIT/CCSA.3GPP.37.340.V18.3.0.docx" TargetMode="External"/><Relationship Id="rId875" Type="http://schemas.openxmlformats.org/officeDocument/2006/relationships/hyperlink" Target="https://www.etsi.org/deliver/etsi_ts/138300_138399/138323/17.05.00_60/ts_138323v170500p.pdf" TargetMode="External"/><Relationship Id="rId1298" Type="http://schemas.openxmlformats.org/officeDocument/2006/relationships/hyperlink" Target="https://www.tta.or.kr/eng/ttaSearchEngView.do?key=461&amp;searchStandardNo=TTAT.3G-36.445V17.0.0&amp;searchCate=TTAS" TargetMode="External"/><Relationship Id="rId2349" Type="http://schemas.openxmlformats.org/officeDocument/2006/relationships/hyperlink" Target="https://www.ccsa.org.cn/api/portalsFile/downloadOldFile?type=17&amp;oldFileUrl=NTN/RIT/CCSA.3GPP.38.215.V18.3.0.docx" TargetMode="External"/><Relationship Id="rId2556" Type="http://schemas.openxmlformats.org/officeDocument/2006/relationships/hyperlink" Target="https://atis.org/international-partnerships/3gpp/3gpp-specifications-published-as-atis-standards/" TargetMode="External"/><Relationship Id="rId2763" Type="http://schemas.openxmlformats.org/officeDocument/2006/relationships/hyperlink" Target="https://www.ccsa.org.cn/api/portalsFile/downloadOldFile?type=17&amp;oldFileUrl=NTN/RIT/CCSA.3GPP.38.472.V17.2.0.docx" TargetMode="External"/><Relationship Id="rId528" Type="http://schemas.openxmlformats.org/officeDocument/2006/relationships/hyperlink" Target="https://www.etsi.org/deliver/etsi_ts/136300_136399/136331/17.10.00_60/ts_136331v171000p.pdf" TargetMode="External"/><Relationship Id="rId735" Type="http://schemas.openxmlformats.org/officeDocument/2006/relationships/hyperlink" Target="https://www.etsi.org/deliver/etsi_ts/138300_138399/138304/18.03.00_60/ts_138304v180300p.pdf" TargetMode="External"/><Relationship Id="rId942" Type="http://schemas.openxmlformats.org/officeDocument/2006/relationships/hyperlink" Target="https://www.atis.org/3gpp-transpositions" TargetMode="External"/><Relationship Id="rId1158" Type="http://schemas.openxmlformats.org/officeDocument/2006/relationships/hyperlink" Target="https://www.atis.org/3gpp-transpositions" TargetMode="External"/><Relationship Id="rId1365" Type="http://schemas.openxmlformats.org/officeDocument/2006/relationships/hyperlink" Target="https://www.atis.org/3gpp-transpositions" TargetMode="External"/><Relationship Id="rId1572" Type="http://schemas.openxmlformats.org/officeDocument/2006/relationships/hyperlink" Target="https://www.atis.org/3gpp-transpositions-Rel-17" TargetMode="External"/><Relationship Id="rId2209" Type="http://schemas.openxmlformats.org/officeDocument/2006/relationships/hyperlink" Target="https://www.etsi.org/deliver/etsi_ts/138100_138199/138108/17.09.00_60/ts_138108v170900p.pdf" TargetMode="External"/><Relationship Id="rId2416" Type="http://schemas.openxmlformats.org/officeDocument/2006/relationships/hyperlink" Target="https://members.tsdsi.in/s/HbasPzrcWYDC9Kr" TargetMode="External"/><Relationship Id="rId2623" Type="http://schemas.openxmlformats.org/officeDocument/2006/relationships/hyperlink" Target="https://www.ccsa.org.cn/api/portalsFile/downloadOldFile?type=17&amp;oldFileUrl=NTN/RIT/CCSA.3GPP.38.411.V17.0.0.doc" TargetMode="External"/><Relationship Id="rId1018" Type="http://schemas.openxmlformats.org/officeDocument/2006/relationships/hyperlink" Target="https://www.atis.org/3gpp-transpositions%20-%20Rel-18" TargetMode="External"/><Relationship Id="rId1225" Type="http://schemas.openxmlformats.org/officeDocument/2006/relationships/hyperlink" Target="https://www.ccsa.org.cn/api/portalsFile/downloadOldFile?type=17&amp;oldFileUrl=NTN/SRIT/CCSA.3GPP.36.442.V17.0.0.doc" TargetMode="External"/><Relationship Id="rId1432" Type="http://schemas.openxmlformats.org/officeDocument/2006/relationships/hyperlink" Target="https://www.ccsa.org.cn/api/portalsFile/downloadOldFile?type=17&amp;oldFileUrl=NTN/SRIT/CCSA.3GPP.36.465.V18.0.0.docx" TargetMode="External"/><Relationship Id="rId2830" Type="http://schemas.openxmlformats.org/officeDocument/2006/relationships/hyperlink" Target="https://members.tsdsi.in/s/MqkyapEs4F6yG3G" TargetMode="External"/><Relationship Id="rId71" Type="http://schemas.openxmlformats.org/officeDocument/2006/relationships/hyperlink" Target="https://members.tsdsi.in/s/LMtTkzBGfxdiYD7" TargetMode="External"/><Relationship Id="rId802" Type="http://schemas.openxmlformats.org/officeDocument/2006/relationships/hyperlink" Target="https://members.tsdsi.in/s/nJbCstnLAzdorPY" TargetMode="External"/><Relationship Id="rId178" Type="http://schemas.openxmlformats.org/officeDocument/2006/relationships/hyperlink" Target="https://members.tsdsi.in/s/6koBLoiigxgSWXy" TargetMode="External"/><Relationship Id="rId385" Type="http://schemas.openxmlformats.org/officeDocument/2006/relationships/hyperlink" Target="https://www.etsi.org/deliver/etsi_ts/136300_136399/136305/18.00.00_60/ts_136305v180000p.pdf" TargetMode="External"/><Relationship Id="rId592" Type="http://schemas.openxmlformats.org/officeDocument/2006/relationships/hyperlink" Target="https://www.ccsa.org.cn/api/portalsFile/downloadOldFile?type=17&amp;oldFileUrl=NTN/SRIT/CCSA.3GPP.36.361.V17.0.0.doc" TargetMode="External"/><Relationship Id="rId2066" Type="http://schemas.openxmlformats.org/officeDocument/2006/relationships/hyperlink" Target="https://www.ccsa.org.cn/api/portalsFile/downloadOldFile?type=17&amp;oldFileUrl=NTN/SRIT/CCSA.3GPP.38.473.V18.3.0.docx" TargetMode="External"/><Relationship Id="rId2273" Type="http://schemas.openxmlformats.org/officeDocument/2006/relationships/hyperlink" Target="https://www.itu.int/rec/R-REC-M.2150/en" TargetMode="External"/><Relationship Id="rId2480" Type="http://schemas.openxmlformats.org/officeDocument/2006/relationships/hyperlink" Target="https://www.etsi.org/deliver/etsi_ts/138300_138399/138323/18.03.00_60/ts_138323v180300p.pdf" TargetMode="External"/><Relationship Id="rId245" Type="http://schemas.openxmlformats.org/officeDocument/2006/relationships/hyperlink" Target="https://members.tsdsi.in/s/nEMrMFtkbAwPraZ" TargetMode="External"/><Relationship Id="rId452" Type="http://schemas.openxmlformats.org/officeDocument/2006/relationships/hyperlink" Target="https://www.etsi.org/deliver/etsi_ts/136300_136399/136314/18.00.00_60/ts_136314v180000p.pdf" TargetMode="External"/><Relationship Id="rId1082" Type="http://schemas.openxmlformats.org/officeDocument/2006/relationships/hyperlink" Target="https://www.tta.or.kr/eng/ttaSearchEngView.do?key=461&amp;searchStandardNo=TTAT.3G-36.421V17.0.0&amp;searchCate=TTAS" TargetMode="External"/><Relationship Id="rId2133" Type="http://schemas.openxmlformats.org/officeDocument/2006/relationships/hyperlink" Target="https://www.ccsa.org.cn/api/portalsFile/downloadOldFile?type=17&amp;oldFileUrl=NTN/SRIT/CCSA.3GPP.36.111.V18.0.0.docx" TargetMode="External"/><Relationship Id="rId2340" Type="http://schemas.openxmlformats.org/officeDocument/2006/relationships/hyperlink" Target="https://www.etsi.org/deliver/etsi_ts/138200_138299/138214/18.04.00_60/ts_138214v180400p.pdf" TargetMode="External"/><Relationship Id="rId105" Type="http://schemas.openxmlformats.org/officeDocument/2006/relationships/hyperlink" Target="https://www.tta.or.kr/eng/ttaSearchEngView.do?key=461&amp;searchStandardNo=TTAT.3G-36.212V18.0.0&amp;searchCate=TTAS" TargetMode="External"/><Relationship Id="rId312" Type="http://schemas.openxmlformats.org/officeDocument/2006/relationships/hyperlink" Target="https://www.tta.or.kr/eng/ttaSearchEngView.do?key=461&amp;searchStandardNo=TTAT.3G-36.300V17.9.0&amp;searchCate=TTAS" TargetMode="External"/><Relationship Id="rId2200" Type="http://schemas.openxmlformats.org/officeDocument/2006/relationships/hyperlink" Target="https://members.tsdsi.in/s/Nkk9DjiPdW6rcTc" TargetMode="External"/><Relationship Id="rId1899" Type="http://schemas.openxmlformats.org/officeDocument/2006/relationships/hyperlink" Target="https://www.tta.or.kr/eng/ttaSearchEngView.do?key=461&amp;searchStandardNo=TTAT.3G-38.422V18.1.0&amp;searchCate=TTAS" TargetMode="External"/><Relationship Id="rId1759" Type="http://schemas.openxmlformats.org/officeDocument/2006/relationships/hyperlink" Target="https://www.atis.org/3gpp-transpositions%20-%20Rel-18" TargetMode="External"/><Relationship Id="rId1966" Type="http://schemas.openxmlformats.org/officeDocument/2006/relationships/hyperlink" Target="https://www.atis.org/3gpp-transpositions-Rel-17" TargetMode="External"/><Relationship Id="rId1619" Type="http://schemas.openxmlformats.org/officeDocument/2006/relationships/hyperlink" Target="https://www.ccsa.org.cn/api/portalsFile/downloadOldFile?type=17&amp;oldFileUrl=NTN/SRIT/CCSA.3GPP.37.481.V17.0.0.doc" TargetMode="External"/><Relationship Id="rId1826" Type="http://schemas.openxmlformats.org/officeDocument/2006/relationships/hyperlink" Target="https://www.ccsa.org.cn/api/portalsFile/downloadOldFile?type=17&amp;oldFileUrl=NTN/SRIT/CCSA.3GPP.38.415.V18.1.0.docx" TargetMode="External"/><Relationship Id="rId779" Type="http://schemas.openxmlformats.org/officeDocument/2006/relationships/hyperlink" Target="https://www.etsi.org/deliver/etsi_ts/138300_138399/138306/18.03.00_60/ts_138306v180300p.pdf" TargetMode="External"/><Relationship Id="rId986" Type="http://schemas.openxmlformats.org/officeDocument/2006/relationships/hyperlink" Target="https://www.atis.org/3gpp-transpositions" TargetMode="External"/><Relationship Id="rId2667" Type="http://schemas.openxmlformats.org/officeDocument/2006/relationships/hyperlink" Target="https://atis.org/international-partnerships/3gpp/3gpp-specifications-published-as-atis-standards/" TargetMode="External"/><Relationship Id="rId639" Type="http://schemas.openxmlformats.org/officeDocument/2006/relationships/hyperlink" Target="https://members.tsdsi.in/s/mmFwPwzzXe3ECQt" TargetMode="External"/><Relationship Id="rId1269" Type="http://schemas.openxmlformats.org/officeDocument/2006/relationships/hyperlink" Target="https://www.ccsa.org.cn/api/portalsFile/downloadOldFile?type=17&amp;oldFileUrl=NTN/SRIT/CCSA.3GPP.36.444.V17.0.0.doc" TargetMode="External"/><Relationship Id="rId1476" Type="http://schemas.openxmlformats.org/officeDocument/2006/relationships/hyperlink" Target="https://www.ccsa.org.cn/api/portalsFile/downloadOldFile?type=17&amp;oldFileUrl=NTN/SRIT/CCSA.3GPP.37.461.V18.0.0.docx" TargetMode="External"/><Relationship Id="rId846" Type="http://schemas.openxmlformats.org/officeDocument/2006/relationships/hyperlink" Target="https://members.tsdsi.in/s/dpPHkgmy2ErRaXd" TargetMode="External"/><Relationship Id="rId1129" Type="http://schemas.openxmlformats.org/officeDocument/2006/relationships/hyperlink" Target="https://www.etsi.org/deliver/etsi_ts/136400_136499/136423/18.02.00_60/ts_136423v180200p.pdf" TargetMode="External"/><Relationship Id="rId1683" Type="http://schemas.openxmlformats.org/officeDocument/2006/relationships/hyperlink" Target="https://www.atis.org/3gpp-transpositions" TargetMode="External"/><Relationship Id="rId1890" Type="http://schemas.openxmlformats.org/officeDocument/2006/relationships/hyperlink" Target="https://www.atis.org/3gpp-transpositions%20-%20Rel-18" TargetMode="External"/><Relationship Id="rId2527" Type="http://schemas.openxmlformats.org/officeDocument/2006/relationships/hyperlink" Target="https://www.ccsa.org.cn/api/portalsFile/downloadOldFile?type=17&amp;oldFileUrl=NTN/RIT/CCSA.3GPP.37.470.V17.0.0.doc" TargetMode="External"/><Relationship Id="rId2734" Type="http://schemas.openxmlformats.org/officeDocument/2006/relationships/hyperlink" Target="https://www.etsi.org/deliver/etsi_ts/138400_138499/138455/17.08.00_60/ts_138455v170800p.pdf" TargetMode="External"/><Relationship Id="rId706" Type="http://schemas.openxmlformats.org/officeDocument/2006/relationships/hyperlink" Target="https://www.tta.or.kr/eng/ttaSearchEngView.do?key=461&amp;searchStandardNo=TTAT.3G-38.300V17.10.0&amp;searchCate=TTAS" TargetMode="External"/><Relationship Id="rId913" Type="http://schemas.openxmlformats.org/officeDocument/2006/relationships/hyperlink" Target="https://www.etsi.org/deliver/etsi_ts/138300_138399/138355/18.03.00_60/ts_138355v180300p.pdf" TargetMode="External"/><Relationship Id="rId1336" Type="http://schemas.openxmlformats.org/officeDocument/2006/relationships/hyperlink" Target="https://www.etsi.org/deliver/etsi_ts/136400_136499/136461/17.00.00_60/ts_136461v170000p.pdf" TargetMode="External"/><Relationship Id="rId1543" Type="http://schemas.openxmlformats.org/officeDocument/2006/relationships/hyperlink" Target="https://www.ccsa.org.cn/api/portalsFile/downloadOldFile?type=17&amp;oldFileUrl=NTN/SRIT/CCSA.3GPP.37.471.V18.0.0.docx" TargetMode="External"/><Relationship Id="rId1750" Type="http://schemas.openxmlformats.org/officeDocument/2006/relationships/hyperlink" Target="https://www.ccsa.org.cn/api/portalsFile/downloadOldFile?type=17&amp;oldFileUrl=NTN/SRIT/CCSA.3GPP.38.412.V17.1.0.docx" TargetMode="External"/><Relationship Id="rId2801" Type="http://schemas.openxmlformats.org/officeDocument/2006/relationships/hyperlink" Target="https://www.tta.or.kr/eng/ttaSearchEngView.do?key=461&amp;searchStandardNo=TTAT.3G-38.101-5V18.7.0&amp;searchCate=TTAS" TargetMode="External"/><Relationship Id="rId42" Type="http://schemas.openxmlformats.org/officeDocument/2006/relationships/footer" Target="footer4.xml"/><Relationship Id="rId1403" Type="http://schemas.openxmlformats.org/officeDocument/2006/relationships/hyperlink" Target="https://www.etsi.org/deliver/etsi_ts/136400_136499/136464/17.00.00_60/ts_136464v170000p.pdf" TargetMode="External"/><Relationship Id="rId1610" Type="http://schemas.openxmlformats.org/officeDocument/2006/relationships/hyperlink" Target="https://www.etsi.org/deliver/etsi_ts/137400_137499/137480/18.01.00_60/ts_137480v180100p.pdf" TargetMode="External"/><Relationship Id="rId289" Type="http://schemas.openxmlformats.org/officeDocument/2006/relationships/hyperlink" Target="https://members.tsdsi.in/s/9YEB6gPeKdztmCj" TargetMode="External"/><Relationship Id="rId496" Type="http://schemas.openxmlformats.org/officeDocument/2006/relationships/hyperlink" Target="https://www.etsi.org/deliver/etsi_ts/136300_136399/136322/18.00.00_60/ts_136322v180000p.pdf" TargetMode="External"/><Relationship Id="rId2177" Type="http://schemas.openxmlformats.org/officeDocument/2006/relationships/hyperlink" Target="https://www.etsi.org/deliver/etsi_ts/136100_136199/136133/18.07.00_60/ts_136133v180700p.pdf" TargetMode="External"/><Relationship Id="rId2384" Type="http://schemas.openxmlformats.org/officeDocument/2006/relationships/hyperlink" Target="https://www.ccsa.org.cn/api/portalsFile/downloadOldFile?type=17&amp;oldFileUrl=NTN/RIT/CCSA.3GPP.37.355.V17.8.0.docx" TargetMode="External"/><Relationship Id="rId2591" Type="http://schemas.openxmlformats.org/officeDocument/2006/relationships/hyperlink" Target="https://www.tta.or.kr/eng/ttaSearchEngView.do?key=461&amp;searchStandardNo=TTAT.3G-37.482V18.1.0&amp;searchCate=TTAS" TargetMode="External"/><Relationship Id="rId149" Type="http://schemas.openxmlformats.org/officeDocument/2006/relationships/hyperlink" Target="https://www.atis.org/3gpp-transpositions" TargetMode="External"/><Relationship Id="rId356" Type="http://schemas.openxmlformats.org/officeDocument/2006/relationships/hyperlink" Target="https://www.tta.or.kr/eng/ttaSearchEngView.do?key=461&amp;searchStandardNo=TTAT.3G-36.304V17.5.0&amp;searchCate=TTAS" TargetMode="External"/><Relationship Id="rId563" Type="http://schemas.openxmlformats.org/officeDocument/2006/relationships/hyperlink" Target="https://members.tsdsi.in/s/LRdpGpAScWzmJTJ" TargetMode="External"/><Relationship Id="rId770" Type="http://schemas.openxmlformats.org/officeDocument/2006/relationships/hyperlink" Target="https://members.tsdsi.in/s/HxTbET5q2zKF4Xj" TargetMode="External"/><Relationship Id="rId1193" Type="http://schemas.openxmlformats.org/officeDocument/2006/relationships/hyperlink" Target="https://www.ccsa.org.cn/api/portalsFile/downloadOldFile?type=17&amp;oldFileUrl=NTN/SRIT/CCSA.3GPP.36.440.V18.0.0.docx" TargetMode="External"/><Relationship Id="rId2037" Type="http://schemas.openxmlformats.org/officeDocument/2006/relationships/hyperlink" Target="https://www.etsi.org/deliver/etsi_ts/138400_138499/138472/17.02.00_60/ts_138472v170200p.pdf" TargetMode="External"/><Relationship Id="rId2244" Type="http://schemas.openxmlformats.org/officeDocument/2006/relationships/hyperlink" Target="https://members.tsdsi.in/s/LQPGzpDLHPfKCYS" TargetMode="External"/><Relationship Id="rId2451" Type="http://schemas.openxmlformats.org/officeDocument/2006/relationships/hyperlink" Target="https://members.tsdsi.in/s/PATWfHRzFDMPdG4" TargetMode="External"/><Relationship Id="rId216" Type="http://schemas.openxmlformats.org/officeDocument/2006/relationships/hyperlink" Target="https://www.atis.org/3gpp-transpositions" TargetMode="External"/><Relationship Id="rId423" Type="http://schemas.openxmlformats.org/officeDocument/2006/relationships/hyperlink" Target="https://www.tta.or.kr/eng/ttaSearchEngView.do?key=461&amp;searchStandardNo=TTAT.3G-36.307V17.7.0&amp;searchCate=TTAS" TargetMode="External"/><Relationship Id="rId1053" Type="http://schemas.openxmlformats.org/officeDocument/2006/relationships/hyperlink" Target="https://www.ccsa.org.cn/api/portalsFile/downloadOldFile?type=17&amp;oldFileUrl=NTN/SRIT/CCSA.3GPP.36.420.V17.0.0.doc" TargetMode="External"/><Relationship Id="rId1260" Type="http://schemas.openxmlformats.org/officeDocument/2006/relationships/hyperlink" Target="https://www.etsi.org/deliver/etsi_ts/136400_136499/136443/18.00.00_60/ts_136443v180000p.pdf" TargetMode="External"/><Relationship Id="rId2104" Type="http://schemas.openxmlformats.org/officeDocument/2006/relationships/hyperlink" Target="https://www.etsi.org/deliver/etsi_ts/136100_136199/136102/18.06.00_60/ts_136102v180600p.pdf" TargetMode="External"/><Relationship Id="rId630" Type="http://schemas.openxmlformats.org/officeDocument/2006/relationships/hyperlink" Target="https://www.tta.or.kr/eng/ttaSearchEngView.do?key=461&amp;searchStandardNo=TTAT.3G-37.320V18.3.0&amp;searchCate=TTAS" TargetMode="External"/><Relationship Id="rId2311" Type="http://schemas.openxmlformats.org/officeDocument/2006/relationships/hyperlink" Target="https://members.tsdsi.in/s/zrcSbAR38m4H3Yy" TargetMode="External"/><Relationship Id="rId1120" Type="http://schemas.openxmlformats.org/officeDocument/2006/relationships/hyperlink" Target="https://www.etsi.org/deliver/etsi_ts/136400_136499/136423/17.07.00_60/ts_136423v170700p.pdf" TargetMode="External"/><Relationship Id="rId1937" Type="http://schemas.openxmlformats.org/officeDocument/2006/relationships/hyperlink" Target="https://www.ccsa.org.cn/api/portalsFile/downloadOldFile?type=17&amp;oldFileUrl=NTN/SRIT/CCSA.3GPP.38.424.V18.0.0.docx" TargetMode="External"/><Relationship Id="rId280" Type="http://schemas.openxmlformats.org/officeDocument/2006/relationships/hyperlink" Target="https://www.tta.or.kr/eng/ttaSearchEngView.do?key=461&amp;searchStandardNo=TTAT.3G-38.214V18.4.0&amp;searchCate=TTAS" TargetMode="External"/><Relationship Id="rId140" Type="http://schemas.openxmlformats.org/officeDocument/2006/relationships/hyperlink" Target="https://www.ccsa.org.cn/api/portalsFile/downloadOldFile?type=17&amp;oldFileUrl=NTN/SRIT/CCSA.3GPP.36.214.V18.0.0.docx" TargetMode="External"/><Relationship Id="rId6" Type="http://schemas.openxmlformats.org/officeDocument/2006/relationships/footnotes" Target="footnotes.xml"/><Relationship Id="rId2778" Type="http://schemas.openxmlformats.org/officeDocument/2006/relationships/hyperlink" Target="https://www.ccsa.org.cn/api/portalsFile/downloadOldFile?type=17&amp;oldFileUrl=NTN/RIT/CCSA.3GPP.38.473.V18.3.0.docx" TargetMode="External"/><Relationship Id="rId957" Type="http://schemas.openxmlformats.org/officeDocument/2006/relationships/hyperlink" Target="https://www.etsi.org/deliver/etsi_ts/136400_136499/136410/18.00.00_60/ts_136410v180000p.pdf" TargetMode="External"/><Relationship Id="rId1587" Type="http://schemas.openxmlformats.org/officeDocument/2006/relationships/hyperlink" Target="https://www.ccsa.org.cn/api/portalsFile/downloadOldFile?type=17&amp;oldFileUrl=NTN/SRIT/CCSA.3GPP.37.473.V18.0.0.docx" TargetMode="External"/><Relationship Id="rId1794" Type="http://schemas.openxmlformats.org/officeDocument/2006/relationships/hyperlink" Target="https://www.ccsa.org.cn/api/portalsFile/downloadOldFile?type=17&amp;oldFileUrl=NTN/SRIT/CCSA.3GPP.38.414.V17.0.0.doc" TargetMode="External"/><Relationship Id="rId2638" Type="http://schemas.openxmlformats.org/officeDocument/2006/relationships/hyperlink" Target="https://www.ccsa.org.cn/api/portalsFile/downloadOldFile?type=17&amp;oldFileUrl=NTN/RIT/CCSA.3GPP.38.412.V18.1.0.docx" TargetMode="External"/><Relationship Id="rId86" Type="http://schemas.openxmlformats.org/officeDocument/2006/relationships/hyperlink" Target="https://www.atis.org/3gpp-transpositions" TargetMode="External"/><Relationship Id="rId817" Type="http://schemas.openxmlformats.org/officeDocument/2006/relationships/hyperlink" Target="https://www.atis.org/3gpp-transpositions" TargetMode="External"/><Relationship Id="rId1447" Type="http://schemas.openxmlformats.org/officeDocument/2006/relationships/hyperlink" Target="https://www.etsi.org/deliver/etsi_ts/137400_137499/137460/17.00.00_60/ts_137460v170000p.pdf" TargetMode="External"/><Relationship Id="rId1654" Type="http://schemas.openxmlformats.org/officeDocument/2006/relationships/hyperlink" Target="https://www.etsi.org/deliver/etsi_ts/137400_137499/137482/18.01.00_60/ts_137482v180100p.pdf" TargetMode="External"/><Relationship Id="rId1861" Type="http://schemas.openxmlformats.org/officeDocument/2006/relationships/hyperlink" Target="https://www.ccsa.org.cn/api/portalsFile/downloadOldFile?type=17&amp;oldFileUrl=NTN/SRIT/CCSA.3GPP.38.421.V17.0.0.doc" TargetMode="External"/><Relationship Id="rId2705" Type="http://schemas.openxmlformats.org/officeDocument/2006/relationships/hyperlink" Target="https://members.tsdsi.in/s/rA5RC9ooSy7FZbH" TargetMode="External"/><Relationship Id="rId1307" Type="http://schemas.openxmlformats.org/officeDocument/2006/relationships/hyperlink" Target="https://members.tsdsi.in/s/eganNzT6F4Qc2Rf" TargetMode="External"/><Relationship Id="rId1514" Type="http://schemas.openxmlformats.org/officeDocument/2006/relationships/hyperlink" Target="https://members.tsdsi.in/s/PAP6n6fkQcXgd5c" TargetMode="External"/><Relationship Id="rId1721" Type="http://schemas.openxmlformats.org/officeDocument/2006/relationships/hyperlink" Target="https://www.etsi.org/deliver/etsi_ts/138400_138499/138410/18.02.00_60/ts_138410v180200p.pdf" TargetMode="External"/><Relationship Id="rId13" Type="http://schemas.openxmlformats.org/officeDocument/2006/relationships/footer" Target="footer3.xml"/><Relationship Id="rId2288" Type="http://schemas.openxmlformats.org/officeDocument/2006/relationships/hyperlink" Target="https://atis.org/international-partnerships/3gpp/3gpp-specifications-published-as-atis-standards/" TargetMode="External"/><Relationship Id="rId2495" Type="http://schemas.openxmlformats.org/officeDocument/2006/relationships/hyperlink" Target="https://members.tsdsi.in/s/XTWsTzfmjBZ3eHd" TargetMode="External"/><Relationship Id="rId467" Type="http://schemas.openxmlformats.org/officeDocument/2006/relationships/hyperlink" Target="https://www.tta.or.kr/eng/ttaSearchEngView.do?key=461&amp;searchStandardNo=TTAT.3G-36.321V17.7.0&amp;searchCate=TTAS" TargetMode="External"/><Relationship Id="rId1097" Type="http://schemas.openxmlformats.org/officeDocument/2006/relationships/hyperlink" Target="https://www.ccsa.org.cn/api/portalsFile/downloadOldFile?type=17&amp;oldFileUrl=NTN/SRIT/CCSA.3GPP.36.422.V17.1.0.docx" TargetMode="External"/><Relationship Id="rId2148" Type="http://schemas.openxmlformats.org/officeDocument/2006/relationships/hyperlink" Target="https://www.etsi.org/deliver/etsi_ts/136100_136199/136124/17.01.00_60/ts_136124v170100p.pdf" TargetMode="External"/><Relationship Id="rId674" Type="http://schemas.openxmlformats.org/officeDocument/2006/relationships/hyperlink" Target="https://www.tta.or.kr/eng/ttaSearchEngView.do?key=461&amp;searchStandardNo=TTAT.3G-37.340V18.3.0&amp;searchCate=TTAS" TargetMode="External"/><Relationship Id="rId881" Type="http://schemas.openxmlformats.org/officeDocument/2006/relationships/hyperlink" Target="https://www.atis.org/3gpp-transpositions" TargetMode="External"/><Relationship Id="rId2355" Type="http://schemas.openxmlformats.org/officeDocument/2006/relationships/hyperlink" Target="https://www.etsi.org/deliver/etsi_ts/137300_137399/137320/17.05.00_60/ts_137320v170500p.pdf" TargetMode="External"/><Relationship Id="rId2562" Type="http://schemas.openxmlformats.org/officeDocument/2006/relationships/hyperlink" Target="https://atis.org/international-partnerships/3gpp/3gpp-specifications-published-as-atis-standards/" TargetMode="External"/><Relationship Id="rId327" Type="http://schemas.openxmlformats.org/officeDocument/2006/relationships/hyperlink" Target="https://www.ccsa.org.cn/api/portalsFile/downloadOldFile?type=17&amp;oldFileUrl=NTN/SRIT/CCSA.3GPP.36.302.V17.0.0.docx" TargetMode="External"/><Relationship Id="rId534" Type="http://schemas.openxmlformats.org/officeDocument/2006/relationships/hyperlink" Target="https://atis.org/international-partnerships/3gpp/3gpp-specifications-published-as-atis-standards/" TargetMode="External"/><Relationship Id="rId741" Type="http://schemas.openxmlformats.org/officeDocument/2006/relationships/hyperlink" Target="https://www.atis.org/3gpp-transpositions" TargetMode="External"/><Relationship Id="rId1164" Type="http://schemas.openxmlformats.org/officeDocument/2006/relationships/hyperlink" Target="https://members.tsdsi.in/s/oQBkSm9zJs2btQD" TargetMode="External"/><Relationship Id="rId1371" Type="http://schemas.openxmlformats.org/officeDocument/2006/relationships/hyperlink" Target="https://members.tsdsi.in/s/j26CKHL3b47RJYE" TargetMode="External"/><Relationship Id="rId2008" Type="http://schemas.openxmlformats.org/officeDocument/2006/relationships/hyperlink" Target="https://www.tta.or.kr/eng/ttaSearchEngView.do?key=461&amp;searchStandardNo=TTAT.3G-38.470V18.3.0&amp;searchCate=TTAS" TargetMode="External"/><Relationship Id="rId2215" Type="http://schemas.openxmlformats.org/officeDocument/2006/relationships/hyperlink" Target="https://www.atis.org/3gpp-transpositions" TargetMode="External"/><Relationship Id="rId2422" Type="http://schemas.openxmlformats.org/officeDocument/2006/relationships/hyperlink" Target="https://www.tta.or.kr/eng/ttaSearchEngView.do?key=461&amp;searchStandardNo=TTAT.3G-38.305V18.3.0&amp;searchCate=TTAS" TargetMode="External"/><Relationship Id="rId601" Type="http://schemas.openxmlformats.org/officeDocument/2006/relationships/hyperlink" Target="https://www.ccsa.org.cn/api/portalsFile/downloadOldFile?type=17&amp;oldFileUrl=NTN/SRIT/CCSA.3GPP.36.361.V18.0.0.doc" TargetMode="External"/><Relationship Id="rId1024" Type="http://schemas.openxmlformats.org/officeDocument/2006/relationships/hyperlink" Target="https://www.etsi.org/deliver/etsi_ts/136400_136499/136413/18.02.00_60/ts_136413v180200p.pdf" TargetMode="External"/><Relationship Id="rId1231" Type="http://schemas.openxmlformats.org/officeDocument/2006/relationships/hyperlink" Target="https://www.tta.or.kr/eng/ttaSearchEngView.do?key=461&amp;searchStandardNo=TTAT.3G-36.442V17.0.0&amp;searchCate=TTAS" TargetMode="External"/><Relationship Id="rId184" Type="http://schemas.openxmlformats.org/officeDocument/2006/relationships/hyperlink" Target="https://www.ccsa.org.cn/api/portalsFile/downloadOldFile?type=17&amp;oldFileUrl=NTN/SRIT/CCSA.3GPP.38.202.V18.4.0.docx" TargetMode="External"/><Relationship Id="rId391" Type="http://schemas.openxmlformats.org/officeDocument/2006/relationships/hyperlink" Target="https://www.atis.org/3gpp-transpositions" TargetMode="External"/><Relationship Id="rId1908" Type="http://schemas.openxmlformats.org/officeDocument/2006/relationships/hyperlink" Target="https://members.tsdsi.in/s/rA5RC9ooSy7FZbH" TargetMode="External"/><Relationship Id="rId2072" Type="http://schemas.openxmlformats.org/officeDocument/2006/relationships/hyperlink" Target="https://members.tsdsi.in/s/QNJLHGC7Yr5w8wk" TargetMode="External"/><Relationship Id="rId251" Type="http://schemas.openxmlformats.org/officeDocument/2006/relationships/hyperlink" Target="https://www.ccsa.org.cn/api/portalsFile/downloadOldFile?type=17&amp;oldFileUrl=NTN/SRIT/CCSA.3GPP.38.213.V18.4.0.docx" TargetMode="External"/><Relationship Id="rId111" Type="http://schemas.openxmlformats.org/officeDocument/2006/relationships/hyperlink" Target="https://www.etsi.org/deliver/etsi_ts/136200_136299/136213/17.06.00_60/ts_136213v170600p.pdf" TargetMode="External"/><Relationship Id="rId1698" Type="http://schemas.openxmlformats.org/officeDocument/2006/relationships/hyperlink" Target="https://www.etsi.org/deliver/etsi_ts/138400_138499/138401/18.03.00_60/ts_138401v180300p.pdf" TargetMode="External"/><Relationship Id="rId2749" Type="http://schemas.openxmlformats.org/officeDocument/2006/relationships/hyperlink" Target="https://www.etsi.org/deliver/etsi_ts/138400_138499/138470/18.03.00_60/ts_138470v180300p.pdf" TargetMode="External"/><Relationship Id="rId928" Type="http://schemas.openxmlformats.org/officeDocument/2006/relationships/hyperlink" Target="https://www.tta.or.kr/eng/ttaSearchEngView.do?key=461&amp;searchStandardNo=TTAT.3G-36.401V17.1.0&amp;searchCate=TTAS" TargetMode="External"/><Relationship Id="rId1558" Type="http://schemas.openxmlformats.org/officeDocument/2006/relationships/hyperlink" Target="https://members.tsdsi.in/s/d8cGE9pCSpkeJ2Q" TargetMode="External"/><Relationship Id="rId1765" Type="http://schemas.openxmlformats.org/officeDocument/2006/relationships/hyperlink" Target="https://www.etsi.org/deliver/etsi_ts/138400_138499/138412/18.01.00_60/ts_138412v180100p.pdf" TargetMode="External"/><Relationship Id="rId2609" Type="http://schemas.openxmlformats.org/officeDocument/2006/relationships/hyperlink" Target="https://www.etsi.org/deliver/etsi_ts/138400_138499/138401/18.03.00_60/ts_138401v180300p.pdf" TargetMode="External"/><Relationship Id="rId57" Type="http://schemas.openxmlformats.org/officeDocument/2006/relationships/hyperlink" Target="https://www.ccsa.org.cn/api/portalsFile/downloadOldFile?type=17&amp;oldFileUrl=NTN/SRIT/CCSA.3GPP.36.201.V18.0.0.docx" TargetMode="External"/><Relationship Id="rId1418" Type="http://schemas.openxmlformats.org/officeDocument/2006/relationships/hyperlink" Target="https://www.tta.or.kr/eng/ttaSearchEngView.do?key=461&amp;searchStandardNo=TTAT.3G-36.464V18.0.0&amp;searchCate=TTAS" TargetMode="External"/><Relationship Id="rId1972" Type="http://schemas.openxmlformats.org/officeDocument/2006/relationships/hyperlink" Target="https://www.etsi.org/deliver/etsi_ts/138400_138499/138455/17.08.00_60/ts_138455v170800p.pdf" TargetMode="External"/><Relationship Id="rId2816" Type="http://schemas.openxmlformats.org/officeDocument/2006/relationships/hyperlink" Target="https://www.tta.or.kr/eng/ttaSearchEngView.do?key=461&amp;searchStandardNo=TTAT.3G-38.124V17.2.0&amp;searchCate=TTAS" TargetMode="External"/><Relationship Id="rId1625" Type="http://schemas.openxmlformats.org/officeDocument/2006/relationships/hyperlink" Target="https://www.tta.or.kr/eng/ttaSearchEngView.do?key=461&amp;searchStandardNo=TTAT.3G-37.481V17.0.0&amp;searchCate=TTAS" TargetMode="External"/><Relationship Id="rId1832" Type="http://schemas.openxmlformats.org/officeDocument/2006/relationships/hyperlink" Target="https://members.tsdsi.in/s/jExztpRi6zzPQrM" TargetMode="External"/><Relationship Id="rId2399" Type="http://schemas.openxmlformats.org/officeDocument/2006/relationships/hyperlink" Target="https://www.ccsa.org.cn/api/portalsFile/downloadOldFile?type=17&amp;oldFileUrl=NTN/RIT/CCSA.3GPP.38.300.V18.3.0.docx" TargetMode="External"/><Relationship Id="rId578" Type="http://schemas.openxmlformats.org/officeDocument/2006/relationships/hyperlink" Target="https://www.atis.org/3gpp-transpositions" TargetMode="External"/><Relationship Id="rId785" Type="http://schemas.openxmlformats.org/officeDocument/2006/relationships/hyperlink" Target="https://www.atis.org/3gpp-transpositions" TargetMode="External"/><Relationship Id="rId992" Type="http://schemas.openxmlformats.org/officeDocument/2006/relationships/hyperlink" Target="https://members.tsdsi.in/s/5XWtFk7jRHmFeFD" TargetMode="External"/><Relationship Id="rId2259" Type="http://schemas.openxmlformats.org/officeDocument/2006/relationships/hyperlink" Target="https://www.ccsa.org.cn/api/portalsFile/downloadOldFile?type=17&amp;oldFileUrl=NTN/SRIT/CCSA.3GPP.38.133.V18.7.0.zip" TargetMode="External"/><Relationship Id="rId2466" Type="http://schemas.openxmlformats.org/officeDocument/2006/relationships/hyperlink" Target="https://members.tsdsi.in/s/T5Zwi8wae5ESBFX" TargetMode="External"/><Relationship Id="rId2673" Type="http://schemas.openxmlformats.org/officeDocument/2006/relationships/hyperlink" Target="https://www.ccsa.org.cn/api/portalsFile/downloadOldFile?type=17&amp;oldFileUrl=NTN/RIT/CCSA.3GPP.38.420.V17.2.0.docx" TargetMode="External"/><Relationship Id="rId438" Type="http://schemas.openxmlformats.org/officeDocument/2006/relationships/hyperlink" Target="https://www.ccsa.org.cn/api/portalsFile/downloadOldFile?type=17&amp;oldFileUrl=NTN/SRIT/CCSA.3GPP.36.314.V17.0.0.doc" TargetMode="External"/><Relationship Id="rId645" Type="http://schemas.openxmlformats.org/officeDocument/2006/relationships/hyperlink" Target="https://www.ccsa.org.cn/api/portalsFile/downloadOldFile?type=17&amp;oldFileUrl=NTN/SRIT/CCSA.3GPP.37.324.V18.0.0.docx" TargetMode="External"/><Relationship Id="rId852" Type="http://schemas.openxmlformats.org/officeDocument/2006/relationships/hyperlink" Target="https://www.ccsa.org.cn/api/portalsFile/downloadOldFile?type=17&amp;oldFileUrl=NTN/SRIT/CCSA.3GPP.38.322.V17.4.0%20.docx" TargetMode="External"/><Relationship Id="rId1068" Type="http://schemas.openxmlformats.org/officeDocument/2006/relationships/hyperlink" Target="https://www.etsi.org/deliver/etsi_ts/136400_136499/136420/18.00.00_60/ts_136420v180000p.pdf" TargetMode="External"/><Relationship Id="rId1275" Type="http://schemas.openxmlformats.org/officeDocument/2006/relationships/hyperlink" Target="https://www.tta.or.kr/eng/ttaSearchEngView.do?key=461&amp;searchStandardNo=TTAT.3G-36.444V17.0.0&amp;searchCate=TTAS" TargetMode="External"/><Relationship Id="rId1482" Type="http://schemas.openxmlformats.org/officeDocument/2006/relationships/hyperlink" Target="https://members.tsdsi.in/s/T5sfZLDZxs8nGDq" TargetMode="External"/><Relationship Id="rId2119" Type="http://schemas.openxmlformats.org/officeDocument/2006/relationships/hyperlink" Target="https://www.tta.or.kr/eng/ttaSearchEngView.do?key=461&amp;searchStandardNo=TTAT.3G-36.108V18.7.0&amp;searchCate=TTAS" TargetMode="External"/><Relationship Id="rId2326" Type="http://schemas.openxmlformats.org/officeDocument/2006/relationships/hyperlink" Target="https://members.tsdsi.in/s/nEMrMFtkbAwPraZ" TargetMode="External"/><Relationship Id="rId2533" Type="http://schemas.openxmlformats.org/officeDocument/2006/relationships/hyperlink" Target="https://www.etsi.org/deliver/etsi_ts/137400_137499/137470/18.00.00_60/ts_137470v180000p.pdf" TargetMode="External"/><Relationship Id="rId2740" Type="http://schemas.openxmlformats.org/officeDocument/2006/relationships/hyperlink" Target="https://members.tsdsi.in/s/kGZDGBaNGKL6pnt" TargetMode="External"/><Relationship Id="rId505" Type="http://schemas.openxmlformats.org/officeDocument/2006/relationships/hyperlink" Target="https://www.ccsa.org.cn/api/portalsFile/downloadOldFile?type=17&amp;oldFileUrl=NTN/SRIT/CCSA.3GPP.36.323.V17.2.0.docx" TargetMode="External"/><Relationship Id="rId712" Type="http://schemas.openxmlformats.org/officeDocument/2006/relationships/hyperlink" Target="https://www.ccsa.org.cn/api/portalsFile/downloadOldFile?type=17&amp;oldFileUrl=NTN/SRIT/CCSA.3GPP.38.300.V18.3.0.docx" TargetMode="External"/><Relationship Id="rId1135" Type="http://schemas.openxmlformats.org/officeDocument/2006/relationships/hyperlink" Target="https://www.atis.org/3gpp-transpositions-Rel-17" TargetMode="External"/><Relationship Id="rId1342" Type="http://schemas.openxmlformats.org/officeDocument/2006/relationships/hyperlink" Target="https://www.atis.org/3gpp-transpositions%20-%20Rel-18" TargetMode="External"/><Relationship Id="rId1202" Type="http://schemas.openxmlformats.org/officeDocument/2006/relationships/hyperlink" Target="https://www.ccsa.org.cn/api/portalsFile/downloadOldFile?type=17&amp;oldFileUrl=NTN/SRIT/CCSA.3GPP.36.441.V17.0.0.doc" TargetMode="External"/><Relationship Id="rId2600" Type="http://schemas.openxmlformats.org/officeDocument/2006/relationships/hyperlink" Target="https://members.tsdsi.in/s/JoZN8dpatryLQXL" TargetMode="External"/><Relationship Id="rId295" Type="http://schemas.openxmlformats.org/officeDocument/2006/relationships/hyperlink" Target="https://www.ccsa.org.cn/api/portalsFile/downloadOldFile?type=17&amp;oldFileUrl=NTN/SRIT/CCSA.3GPP.38.215.V18.3.0.docx" TargetMode="External"/><Relationship Id="rId2183" Type="http://schemas.openxmlformats.org/officeDocument/2006/relationships/hyperlink" Target="https://www.ccsa.org.cn/api/portalsFile/downloadOldFile?type=17&amp;oldFileUrl=NTN/SRIT/CCSA.3GPP.38.101-5.V17.9.0.docx" TargetMode="External"/><Relationship Id="rId2390" Type="http://schemas.openxmlformats.org/officeDocument/2006/relationships/hyperlink" Target="https://www.etsi.org/deliver/etsi_ts/137300_137399/137355/18.03.00_60/ts_137355v180300p.pdf" TargetMode="External"/><Relationship Id="rId155" Type="http://schemas.openxmlformats.org/officeDocument/2006/relationships/hyperlink" Target="https://www.etsi.org/deliver/etsi_ts/138200_138299/138201/17.00.00_60/ts_138201v170000p.pdf" TargetMode="External"/><Relationship Id="rId362" Type="http://schemas.openxmlformats.org/officeDocument/2006/relationships/hyperlink" Target="https://www.ccsa.org.cn/api/portalsFile/downloadOldFile?type=17&amp;oldFileUrl=NTN/SRIT/CCSA.3GPP.36.304.V18.2.0.docx" TargetMode="External"/><Relationship Id="rId2043" Type="http://schemas.openxmlformats.org/officeDocument/2006/relationships/hyperlink" Target="https://www.atis.org/3gpp-transpositions" TargetMode="External"/><Relationship Id="rId2250" Type="http://schemas.openxmlformats.org/officeDocument/2006/relationships/hyperlink" Target="https://www.ccsa.org.cn/api/portalsFile/downloadOldFile?type=17&amp;oldFileUrl=NTN/SRIT/CCSA.3GPP.38.133.V17.15.0.zip" TargetMode="External"/><Relationship Id="rId222" Type="http://schemas.openxmlformats.org/officeDocument/2006/relationships/hyperlink" Target="https://members.tsdsi.in/s/4oZBfKJ57RbTwzt" TargetMode="External"/><Relationship Id="rId2110" Type="http://schemas.openxmlformats.org/officeDocument/2006/relationships/hyperlink" Target="https://www.atis.org/3gpp-transpositions" TargetMode="External"/><Relationship Id="rId1669" Type="http://schemas.openxmlformats.org/officeDocument/2006/relationships/hyperlink" Target="https://www.tta.or.kr/eng/ttaSearchEngView.do?key=461&amp;searchStandardNo=TTAT.3G-37.483V17.8.0&amp;searchCate=TTAS" TargetMode="External"/><Relationship Id="rId1876" Type="http://schemas.openxmlformats.org/officeDocument/2006/relationships/hyperlink" Target="https://members.tsdsi.in/s/6Hws3zGSk8TAGHA" TargetMode="External"/><Relationship Id="rId1529" Type="http://schemas.openxmlformats.org/officeDocument/2006/relationships/hyperlink" Target="https://www.atis.org/3gpp-transpositions" TargetMode="External"/><Relationship Id="rId1736" Type="http://schemas.openxmlformats.org/officeDocument/2006/relationships/hyperlink" Target="https://www.tta.or.kr/eng/ttaSearchEngView.do?key=461&amp;searchStandardNo=TTAT.3G-38.411V17.0.0&amp;searchCate=TTAS" TargetMode="External"/><Relationship Id="rId1943" Type="http://schemas.openxmlformats.org/officeDocument/2006/relationships/hyperlink" Target="https://www.tta.or.kr/eng/ttaSearchEngView.do?key=461&amp;searchStandardNo=TTAT.3G-38.424V18.0.0&amp;searchCate=TTAS" TargetMode="External"/><Relationship Id="rId28" Type="http://schemas.openxmlformats.org/officeDocument/2006/relationships/hyperlink" Target="https://www.itu.int/pub/R-RES-R.9/fr" TargetMode="External"/><Relationship Id="rId1803" Type="http://schemas.openxmlformats.org/officeDocument/2006/relationships/hyperlink" Target="https://www.atis.org/3gpp-transpositions%20-%20Rel-18" TargetMode="External"/><Relationship Id="rId689" Type="http://schemas.openxmlformats.org/officeDocument/2006/relationships/hyperlink" Target="https://www.ccsa.org.cn/api/portalsFile/downloadOldFile?type=17&amp;oldFileUrl=NTN/SRIT/CCSA.3GPP.37.355.V18.3.0.docx" TargetMode="External"/><Relationship Id="rId896" Type="http://schemas.openxmlformats.org/officeDocument/2006/relationships/hyperlink" Target="https://www.tta.or.kr/eng/ttaSearchEngView.do?key=461&amp;searchStandardNo=TTAT.3G-38.331V17.10.0&amp;searchCate=TTAS" TargetMode="External"/><Relationship Id="rId2577" Type="http://schemas.openxmlformats.org/officeDocument/2006/relationships/hyperlink" Target="https://atis.org/international-partnerships/3gpp/3gpp-specifications-published-as-atis-standards/" TargetMode="External"/><Relationship Id="rId2784" Type="http://schemas.openxmlformats.org/officeDocument/2006/relationships/hyperlink" Target="https://www.etsi.org/deliver/etsi_ts/138400_138499/138474/17.00.00_60/ts_138474v170000p.pdf" TargetMode="External"/><Relationship Id="rId549" Type="http://schemas.openxmlformats.org/officeDocument/2006/relationships/hyperlink" Target="https://www.etsi.org/deliver/etsi_ts/136300_136399/136355/17.00.00_60/ts_136355v170000p.pdf" TargetMode="External"/><Relationship Id="rId756" Type="http://schemas.openxmlformats.org/officeDocument/2006/relationships/hyperlink" Target="https://www.ccsa.org.cn/api/portalsFile/downloadOldFile?type=17&amp;oldFileUrl=NTN/SRIT/CCSA.3GPP.38.305.V18.3.0.docx" TargetMode="External"/><Relationship Id="rId1179" Type="http://schemas.openxmlformats.org/officeDocument/2006/relationships/hyperlink" Target="https://www.atis.org/3gpp-transpositions" TargetMode="External"/><Relationship Id="rId1386" Type="http://schemas.openxmlformats.org/officeDocument/2006/relationships/hyperlink" Target="https://www.atis.org/3gpp-transpositions%20-%20Rel-18" TargetMode="External"/><Relationship Id="rId1593" Type="http://schemas.openxmlformats.org/officeDocument/2006/relationships/hyperlink" Target="https://www.tta.or.kr/eng/ttaSearchEngView.do?key=461&amp;searchStandardNo=TTAT.3G-37.473V18.0.0&amp;searchCate=TTAS" TargetMode="External"/><Relationship Id="rId2437" Type="http://schemas.openxmlformats.org/officeDocument/2006/relationships/hyperlink" Target="https://www.tta.or.kr/eng/ttaSearchEngView.do?key=461&amp;searchStandardNo=TTAT.3G-38.307V17.13.0&amp;searchCate=TTAS" TargetMode="External"/><Relationship Id="rId409" Type="http://schemas.openxmlformats.org/officeDocument/2006/relationships/hyperlink" Target="https://members.tsdsi.in/s/mctbmki57TCxM7s" TargetMode="External"/><Relationship Id="rId963" Type="http://schemas.openxmlformats.org/officeDocument/2006/relationships/hyperlink" Target="https://www.atis.org/3gpp-transpositions-Rel-17" TargetMode="External"/><Relationship Id="rId1039" Type="http://schemas.openxmlformats.org/officeDocument/2006/relationships/hyperlink" Target="https://www.tta.or.kr/eng/ttaSearchEngView.do?key=461&amp;searchStandardNo=TTAT.3G-36.414V17.0.0&amp;searchCate=TTAS" TargetMode="External"/><Relationship Id="rId1246" Type="http://schemas.openxmlformats.org/officeDocument/2006/relationships/hyperlink" Target="https://www.ccsa.org.cn/api/portalsFile/downloadOldFile?type=17&amp;oldFileUrl=NTN/SRIT/CCSA.3GPP.36.443.V17.0.1.doc" TargetMode="External"/><Relationship Id="rId2644" Type="http://schemas.openxmlformats.org/officeDocument/2006/relationships/hyperlink" Target="https://www.etsi.org/deliver/etsi_ts/138400_138499/138413/17.10.00_60/ts_138413v171000p.pdf" TargetMode="External"/><Relationship Id="rId92" Type="http://schemas.openxmlformats.org/officeDocument/2006/relationships/hyperlink" Target="https://members.tsdsi.in/s/b5peAp4oKRTQdJL" TargetMode="External"/><Relationship Id="rId616" Type="http://schemas.openxmlformats.org/officeDocument/2006/relationships/hyperlink" Target="https://members.tsdsi.in/s/LGt2C4iqeEtjdGY" TargetMode="External"/><Relationship Id="rId823" Type="http://schemas.openxmlformats.org/officeDocument/2006/relationships/hyperlink" Target="https://members.tsdsi.in/s/PATWfHRzFDMPdG4" TargetMode="External"/><Relationship Id="rId1453" Type="http://schemas.openxmlformats.org/officeDocument/2006/relationships/hyperlink" Target="https://www.atis.org/3gpp-transpositions" TargetMode="External"/><Relationship Id="rId1660" Type="http://schemas.openxmlformats.org/officeDocument/2006/relationships/hyperlink" Target="https://www.atis.org/3gpp-transpositions-Rel-17" TargetMode="External"/><Relationship Id="rId2504" Type="http://schemas.openxmlformats.org/officeDocument/2006/relationships/hyperlink" Target="https://www.etsi.org/deliver/etsi_ts/137400_137499/137460/18.00.00_60/ts_137460v180000p.pdf" TargetMode="External"/><Relationship Id="rId2711" Type="http://schemas.openxmlformats.org/officeDocument/2006/relationships/hyperlink" Target="https://www.tta.or.kr/eng/ttaSearchEngView.do?key=461&amp;searchStandardNo=TTAT.3G-38.423V18.3.0&amp;searchCate=TTAS" TargetMode="External"/><Relationship Id="rId1106" Type="http://schemas.openxmlformats.org/officeDocument/2006/relationships/hyperlink" Target="https://www.atis.org/3gpp-transpositions" TargetMode="External"/><Relationship Id="rId1313" Type="http://schemas.openxmlformats.org/officeDocument/2006/relationships/hyperlink" Target="https://www.ccsa.org.cn/api/portalsFile/downloadOldFile?type=17&amp;oldFileUrl=NTN/SRIT/CCSA.3GPP.36.455.V17.1.0.doc" TargetMode="External"/><Relationship Id="rId1520" Type="http://schemas.openxmlformats.org/officeDocument/2006/relationships/hyperlink" Target="https://www.ccsa.org.cn/api/portalsFile/downloadOldFile?type=17&amp;oldFileUrl=NTN/SRIT/CCSA.3GPP.37.470.V18.0.0.docx" TargetMode="External"/><Relationship Id="rId199" Type="http://schemas.openxmlformats.org/officeDocument/2006/relationships/hyperlink" Target="https://www.etsi.org/deliver/etsi_ts/138200_138299/138211/17.09.00_60/ts_138211v170900p.pdf" TargetMode="External"/><Relationship Id="rId2087" Type="http://schemas.openxmlformats.org/officeDocument/2006/relationships/hyperlink" Target="https://www.ccsa.org.cn/api/portalsFile/downloadOldFile?type=17&amp;oldFileUrl=NTN/SRIT/CCSA.3GPP.38.474.V18.0.0.docx" TargetMode="External"/><Relationship Id="rId2294" Type="http://schemas.openxmlformats.org/officeDocument/2006/relationships/hyperlink" Target="https://www.ccsa.org.cn/api/portalsFile/downloadOldFile?type=17&amp;oldFileUrl=NTN/RIT/CCSA.3GPP.38.202.V17.5.0.docx" TargetMode="External"/><Relationship Id="rId266" Type="http://schemas.openxmlformats.org/officeDocument/2006/relationships/hyperlink" Target="https://members.tsdsi.in/s/gZ4X5Lrz9TmXyfw" TargetMode="External"/><Relationship Id="rId473" Type="http://schemas.openxmlformats.org/officeDocument/2006/relationships/hyperlink" Target="https://www.etsi.org/deliver/etsi_ts/136300_136399/136321/18.03.00_60/ts_136321v180300p.pdf" TargetMode="External"/><Relationship Id="rId680" Type="http://schemas.openxmlformats.org/officeDocument/2006/relationships/hyperlink" Target="https://www.etsi.org/deliver/etsi_ts/137300_137399/137355/17.08.00_60/ts_137355v170800p.pdf" TargetMode="External"/><Relationship Id="rId2154" Type="http://schemas.openxmlformats.org/officeDocument/2006/relationships/hyperlink" Target="https://www.atis.org/3gpp-transpositions" TargetMode="External"/><Relationship Id="rId2361" Type="http://schemas.openxmlformats.org/officeDocument/2006/relationships/hyperlink" Target="https://members.tsdsi.in/s/ZFismCcJpMKNa7J" TargetMode="External"/><Relationship Id="rId126" Type="http://schemas.openxmlformats.org/officeDocument/2006/relationships/hyperlink" Target="https://www.tta.or.kr/eng/ttaSearchEngView.do?key=461&amp;searchStandardNo=TTAT.3G-36.213V18.2.0&amp;searchCate=TTAS" TargetMode="External"/><Relationship Id="rId333" Type="http://schemas.openxmlformats.org/officeDocument/2006/relationships/hyperlink" Target="https://members.tsdsi.in/s/fQp7mMYTBgmgQci" TargetMode="External"/><Relationship Id="rId540" Type="http://schemas.openxmlformats.org/officeDocument/2006/relationships/hyperlink" Target="https://members.tsdsi.in/s/QiZ339bA9gWxADP" TargetMode="External"/><Relationship Id="rId1170" Type="http://schemas.openxmlformats.org/officeDocument/2006/relationships/hyperlink" Target="https://www.ccsa.org.cn/api/portalsFile/downloadOldFile?type=17&amp;oldFileUrl=NTN/SRIT/CCSA.3GPP.36.425.V18.0.0.docx" TargetMode="External"/><Relationship Id="rId2014" Type="http://schemas.openxmlformats.org/officeDocument/2006/relationships/hyperlink" Target="https://www.ccsa.org.cn/api/portalsFile/downloadOldFile?type=17&amp;oldFileUrl=NTN/SRIT/CCSA.3GPP.38.471.V17.0.0.doc" TargetMode="External"/><Relationship Id="rId2221" Type="http://schemas.openxmlformats.org/officeDocument/2006/relationships/hyperlink" Target="https://www.etsi.org/deliver/etsi_ts/138100_138199/138108/18.04.00_60/ts_138108v180400p.pdf" TargetMode="External"/><Relationship Id="rId1030" Type="http://schemas.openxmlformats.org/officeDocument/2006/relationships/hyperlink" Target="https://www.atis.org/3gpp-transpositions" TargetMode="External"/><Relationship Id="rId400" Type="http://schemas.openxmlformats.org/officeDocument/2006/relationships/hyperlink" Target="https://www.tta.or.kr/eng/ttaSearchEngView.do?key=461&amp;searchStandardNo=TTAT.3G-36.306V17.7.0&amp;searchCate=TTAS" TargetMode="External"/><Relationship Id="rId1987" Type="http://schemas.openxmlformats.org/officeDocument/2006/relationships/hyperlink" Target="https://www.tta.or.kr/eng/ttaSearchEngView.do?key=461&amp;searchStandardNo=TTAT.3G-38.455V18.3.0&amp;searchCate=TTAS" TargetMode="External"/><Relationship Id="rId1847" Type="http://schemas.openxmlformats.org/officeDocument/2006/relationships/hyperlink" Target="https://www.atis.org/3gpp-transpositions" TargetMode="External"/><Relationship Id="rId1707" Type="http://schemas.openxmlformats.org/officeDocument/2006/relationships/hyperlink" Target="https://www.ccsa.org.cn/api/portalsFile/downloadOldFile?type=17&amp;oldFileUrl=NTN/SRIT/CCSA.3GPP.38.410.V17.1.0.docx" TargetMode="External"/><Relationship Id="rId190" Type="http://schemas.openxmlformats.org/officeDocument/2006/relationships/hyperlink" Target="https://members.tsdsi.in/s/pm2MeNYaNzMi9G7" TargetMode="External"/><Relationship Id="rId1914" Type="http://schemas.openxmlformats.org/officeDocument/2006/relationships/hyperlink" Target="https://www.ccsa.org.cn/api/portalsFile/downloadOldFile?type=17&amp;oldFileUrl=NTN/SRIT/CCSA.3GPP.38.423.V18.3.0.docx" TargetMode="External"/><Relationship Id="rId2688" Type="http://schemas.openxmlformats.org/officeDocument/2006/relationships/hyperlink" Target="https://www.ccsa.org.cn/api/portalsFile/downloadOldFile?type=17&amp;oldFileUrl=NTN/RIT/CCSA.3GPP.38.421.V18.0.0.doc" TargetMode="External"/><Relationship Id="rId867" Type="http://schemas.openxmlformats.org/officeDocument/2006/relationships/hyperlink" Target="https://members.tsdsi.in/s/pN2AT59JDGqQRoG" TargetMode="External"/><Relationship Id="rId1497" Type="http://schemas.openxmlformats.org/officeDocument/2006/relationships/hyperlink" Target="https://www.ccsa.org.cn/api/portalsFile/downloadOldFile?type=17&amp;oldFileUrl=NTN/SRIT/CCSA.3GPP.37.462.V18.0.0.docx" TargetMode="External"/><Relationship Id="rId2548" Type="http://schemas.openxmlformats.org/officeDocument/2006/relationships/hyperlink" Target="https://www.etsi.org/deliver/etsi_ts/137400_137499/137472/17.00.00_60/ts_137472v170000p.pdf" TargetMode="External"/><Relationship Id="rId2755" Type="http://schemas.openxmlformats.org/officeDocument/2006/relationships/hyperlink" Target="https://members.tsdsi.in/s/WCMqQ8sqLz28qfN" TargetMode="External"/><Relationship Id="rId727" Type="http://schemas.openxmlformats.org/officeDocument/2006/relationships/hyperlink" Target="https://members.tsdsi.in/s/m67LnQA5GzGxsBF" TargetMode="External"/><Relationship Id="rId934" Type="http://schemas.openxmlformats.org/officeDocument/2006/relationships/hyperlink" Target="https://www.ccsa.org.cn/api/portalsFile/downloadOldFile?type=17&amp;oldFileUrl=NTN/SRIT/CCSA.3GPP.36.401.V18.1.0.docx" TargetMode="External"/><Relationship Id="rId1357" Type="http://schemas.openxmlformats.org/officeDocument/2006/relationships/hyperlink" Target="https://www.ccsa.org.cn/api/portalsFile/downloadOldFile?type=17&amp;oldFileUrl=NTN/SRIT/CCSA.3GPP.36.462.V17.0.0.doc" TargetMode="External"/><Relationship Id="rId1564" Type="http://schemas.openxmlformats.org/officeDocument/2006/relationships/hyperlink" Target="https://www.ccsa.org.cn/api/portalsFile/downloadOldFile?type=17&amp;oldFileUrl=NTN/SRIT/CCSA.3GPP.37.472.V18.0.0.docx" TargetMode="External"/><Relationship Id="rId1771" Type="http://schemas.openxmlformats.org/officeDocument/2006/relationships/hyperlink" Target="https://www.atis.org/3gpp-transpositions" TargetMode="External"/><Relationship Id="rId2408" Type="http://schemas.openxmlformats.org/officeDocument/2006/relationships/hyperlink" Target="https://atis.org/international-partnerships/3gpp/3gpp-specifications-published-as-atis-standards/" TargetMode="External"/><Relationship Id="rId2615" Type="http://schemas.openxmlformats.org/officeDocument/2006/relationships/hyperlink" Target="https://members.tsdsi.in/s/8GbrF4SL388TY7D" TargetMode="External"/><Relationship Id="rId2822" Type="http://schemas.openxmlformats.org/officeDocument/2006/relationships/hyperlink" Target="https://atis.org/international-partnerships/3gpp/3gpp-specifications-published-as-atis-standards/" TargetMode="External"/><Relationship Id="rId63" Type="http://schemas.openxmlformats.org/officeDocument/2006/relationships/hyperlink" Target="https://www.tta.or.kr/eng/ttaSearchEngView.do?key=461&amp;searchStandardNo=TTAT.3G-36.201V18.0.0&amp;searchCate=TTAS" TargetMode="External"/><Relationship Id="rId1217" Type="http://schemas.openxmlformats.org/officeDocument/2006/relationships/hyperlink" Target="https://www.etsi.org/deliver/etsi_ts/136400_136499/136441/18.00.00_60/ts_136441v180000p.pdf" TargetMode="External"/><Relationship Id="rId1424" Type="http://schemas.openxmlformats.org/officeDocument/2006/relationships/hyperlink" Target="https://www.etsi.org/deliver/etsi_ts/136400_136499/136465/17.00.00_60/ts_136465v170000p.pdf" TargetMode="External"/><Relationship Id="rId1631" Type="http://schemas.openxmlformats.org/officeDocument/2006/relationships/hyperlink" Target="https://www.ccsa.org.cn/api/portalsFile/downloadOldFile?type=17&amp;oldFileUrl=NTN/SRIT/CCSA.3GPP.37.481.V18.0.0.docx" TargetMode="External"/><Relationship Id="rId2198" Type="http://schemas.openxmlformats.org/officeDocument/2006/relationships/hyperlink" Target="https://www.etsi.org/deliver/etsi_ts/138100_138199/13810105/18.07.00_60/ts_13810105v180700p.pdf" TargetMode="External"/><Relationship Id="rId377" Type="http://schemas.openxmlformats.org/officeDocument/2006/relationships/hyperlink" Target="https://members.tsdsi.in/s/Z2E3icpy7cSbHDZ" TargetMode="External"/><Relationship Id="rId584" Type="http://schemas.openxmlformats.org/officeDocument/2006/relationships/hyperlink" Target="https://members.tsdsi.in/s/4bYAJqf8ZjSCtKA" TargetMode="External"/><Relationship Id="rId2058" Type="http://schemas.openxmlformats.org/officeDocument/2006/relationships/hyperlink" Target="https://www.etsi.org/deliver/etsi_ts/138400_138499/138473/17.10.00_60/ts_138473v171000p.pdf" TargetMode="External"/><Relationship Id="rId2265" Type="http://schemas.openxmlformats.org/officeDocument/2006/relationships/hyperlink" Target="https://www.tta.or.kr/eng/ttaSearchEngView.do?key=461&amp;searchStandardNo=TTAT.3G-38.133V18.7.0&amp;searchCate=TTAS" TargetMode="External"/><Relationship Id="rId237" Type="http://schemas.openxmlformats.org/officeDocument/2006/relationships/hyperlink" Target="https://www.atis.org/3gpp-transpositions" TargetMode="External"/><Relationship Id="rId791" Type="http://schemas.openxmlformats.org/officeDocument/2006/relationships/hyperlink" Target="https://members.tsdsi.in/s/QcAXj9KKitCJr2Y" TargetMode="External"/><Relationship Id="rId1074" Type="http://schemas.openxmlformats.org/officeDocument/2006/relationships/hyperlink" Target="https://www.atis.org/3gpp-transpositions" TargetMode="External"/><Relationship Id="rId2472" Type="http://schemas.openxmlformats.org/officeDocument/2006/relationships/hyperlink" Target="https://www.tta.or.kr/eng/ttaSearchEngView.do?key=461&amp;searchStandardNo=TTAT.3G-38.322V18.1.0&amp;searchCate=TTAS" TargetMode="External"/><Relationship Id="rId444" Type="http://schemas.openxmlformats.org/officeDocument/2006/relationships/hyperlink" Target="https://www.tta.or.kr/eng/ttaSearchEngView.do?key=461&amp;searchStandardNo=TTAT.3G-36.314V17.0.0&amp;searchCate=TTAS" TargetMode="External"/><Relationship Id="rId651" Type="http://schemas.openxmlformats.org/officeDocument/2006/relationships/hyperlink" Target="https://www.tta.or.kr/eng/ttaSearchEngView.do?key=461&amp;searchStandardNo=TTAT.3G-37.324V18.0.0&amp;searchCate=TTAS" TargetMode="External"/><Relationship Id="rId1281" Type="http://schemas.openxmlformats.org/officeDocument/2006/relationships/hyperlink" Target="https://www.ccsa.org.cn/api/portalsFile/downloadOldFile?type=17&amp;oldFileUrl=NTN/SRIT/CCSA.3GPP.36.444.V18.0.0.docx" TargetMode="External"/><Relationship Id="rId2125" Type="http://schemas.openxmlformats.org/officeDocument/2006/relationships/hyperlink" Target="https://www.etsi.org/deliver/etsi_ts/136100_136199/136111/17.00.00_60/ts_136111v170000p.pdf" TargetMode="External"/><Relationship Id="rId2332" Type="http://schemas.openxmlformats.org/officeDocument/2006/relationships/hyperlink" Target="https://www.tta.or.kr/eng/ttaSearchEngView.do?key=461&amp;searchStandardNo=TTAT.3G-38.213V18.4.0&amp;searchCate=TTAS" TargetMode="External"/><Relationship Id="rId304" Type="http://schemas.openxmlformats.org/officeDocument/2006/relationships/hyperlink" Target="https://www.atis.org/3gpp-transpositions" TargetMode="External"/><Relationship Id="rId511" Type="http://schemas.openxmlformats.org/officeDocument/2006/relationships/hyperlink" Target="https://www.tta.or.kr/eng/ttaSearchEngView.do?key=461&amp;searchStandardNo=TTAT.3G-36.323V17.2.0&amp;searchCate=TTAS" TargetMode="External"/><Relationship Id="rId1141" Type="http://schemas.openxmlformats.org/officeDocument/2006/relationships/hyperlink" Target="https://www.etsi.org/deliver/etsi_ts/136400_136499/136424/17.00.00_60/ts_136424v170000p.pdf" TargetMode="External"/><Relationship Id="rId1001" Type="http://schemas.openxmlformats.org/officeDocument/2006/relationships/hyperlink" Target="https://www.etsi.org/deliver/etsi_ts/136400_136499/136412/18.01.00_60/ts_136412v180100p.pdf" TargetMode="External"/><Relationship Id="rId1958" Type="http://schemas.openxmlformats.org/officeDocument/2006/relationships/hyperlink" Target="https://www.ccsa.org.cn/api/portalsFile/downloadOldFile?type=17&amp;oldFileUrl=NTN/SRIT/CCSA.3GPP.38.425.V18.1.0.docx" TargetMode="External"/><Relationship Id="rId1818" Type="http://schemas.openxmlformats.org/officeDocument/2006/relationships/hyperlink" Target="https://www.etsi.org/deliver/etsi_ts/138400_138499/138415/17.01.00_60/ts_138415v170100p.pdf" TargetMode="External"/><Relationship Id="rId161" Type="http://schemas.openxmlformats.org/officeDocument/2006/relationships/hyperlink" Target="https://www.atis.org/3gpp-transpositions" TargetMode="External"/><Relationship Id="rId2799" Type="http://schemas.openxmlformats.org/officeDocument/2006/relationships/hyperlink" Target="https://www.etsi.org/deliver/etsi_ts/138100_138199/13810105/18.07.00_60/ts_13810105v180700p.pdf" TargetMode="External"/><Relationship Id="rId978" Type="http://schemas.openxmlformats.org/officeDocument/2006/relationships/hyperlink" Target="https://www.ccsa.org.cn/api/portalsFile/downloadOldFile?type=17&amp;oldFileUrl=NTN/SRIT/CCSA.3GPP.36.411.V18.0.0.docx" TargetMode="External"/><Relationship Id="rId2659" Type="http://schemas.openxmlformats.org/officeDocument/2006/relationships/hyperlink" Target="https://www.etsi.org/deliver/etsi_ts/138400_138499/138414/18.00.00_60/ts_138414v180000p.pdf" TargetMode="External"/><Relationship Id="rId838" Type="http://schemas.openxmlformats.org/officeDocument/2006/relationships/hyperlink" Target="https://atis.org/international-partnerships/3gpp/3gpp-specifications-published-as-atis-standards/" TargetMode="External"/><Relationship Id="rId1468" Type="http://schemas.openxmlformats.org/officeDocument/2006/relationships/hyperlink" Target="https://www.etsi.org/deliver/etsi_ts/137400_137499/137461/17.01.00_60/ts_137461v170100p.pdf" TargetMode="External"/><Relationship Id="rId1675" Type="http://schemas.openxmlformats.org/officeDocument/2006/relationships/hyperlink" Target="https://www.ccsa.org.cn/api/portalsFile/downloadOldFile?type=17&amp;oldFileUrl=NTN/SRIT/CCSA.3GPP.37.483.V18.2.0.docx" TargetMode="External"/><Relationship Id="rId1882" Type="http://schemas.openxmlformats.org/officeDocument/2006/relationships/hyperlink" Target="https://www.ccsa.org.cn/api/portalsFile/downloadOldFile?type=17&amp;oldFileUrl=NTN/SRIT/CCSA.3GPP.38.422.V17.1.0.docx" TargetMode="External"/><Relationship Id="rId2519" Type="http://schemas.openxmlformats.org/officeDocument/2006/relationships/hyperlink" Target="https://members.tsdsi.in/s/owHrgRgWzLSKS3a" TargetMode="External"/><Relationship Id="rId2726" Type="http://schemas.openxmlformats.org/officeDocument/2006/relationships/hyperlink" Target="https://www.tta.or.kr/eng/ttaSearchEngView.do?key=461&amp;searchStandardNo=TTAT.3G-38.425V17.3.0&amp;searchCate=TTAS" TargetMode="External"/><Relationship Id="rId1328" Type="http://schemas.openxmlformats.org/officeDocument/2006/relationships/hyperlink" Target="https://members.tsdsi.in/s/zN5qranaqR7fxxP" TargetMode="External"/><Relationship Id="rId1535" Type="http://schemas.openxmlformats.org/officeDocument/2006/relationships/hyperlink" Target="https://members.tsdsi.in/s/sWcmKcYgJPBfk7d" TargetMode="External"/><Relationship Id="rId905" Type="http://schemas.openxmlformats.org/officeDocument/2006/relationships/hyperlink" Target="https://members.tsdsi.in/s/nDAKGfrfBEMeK7R" TargetMode="External"/><Relationship Id="rId1742" Type="http://schemas.openxmlformats.org/officeDocument/2006/relationships/hyperlink" Target="https://www.etsi.org/deliver/etsi_ts/138400_138499/138411/18.00.00_60/ts_138411v180000p.pdf" TargetMode="External"/><Relationship Id="rId34" Type="http://schemas.openxmlformats.org/officeDocument/2006/relationships/hyperlink" Target="https://www.itu.int/rec/R-REC-M.2150/en" TargetMode="External"/><Relationship Id="rId1602" Type="http://schemas.openxmlformats.org/officeDocument/2006/relationships/hyperlink" Target="https://members.tsdsi.in/s/nXaK3CsALpPE8Bj" TargetMode="External"/><Relationship Id="rId488" Type="http://schemas.openxmlformats.org/officeDocument/2006/relationships/hyperlink" Target="https://www.tta.or.kr/eng/ttaSearchEngView.do?key=461&amp;searchStandardNo=TTAT.3G-36.322V17.0.0&amp;searchCate=TTAS" TargetMode="External"/><Relationship Id="rId695" Type="http://schemas.openxmlformats.org/officeDocument/2006/relationships/hyperlink" Target="https://www.tta.or.kr/eng/ttaSearchEngView.do?key=461&amp;searchStandardNo=TTAT.3G-37.355V18.3.0&amp;searchCate=TTAS" TargetMode="External"/><Relationship Id="rId2169" Type="http://schemas.openxmlformats.org/officeDocument/2006/relationships/hyperlink" Target="https://members.tsdsi.in/s/dcy2cNbK4XkLqsw" TargetMode="External"/><Relationship Id="rId2376" Type="http://schemas.openxmlformats.org/officeDocument/2006/relationships/hyperlink" Target="https://members.tsdsi.in/s/NkpTmB3fcS47Tqc" TargetMode="External"/><Relationship Id="rId2583" Type="http://schemas.openxmlformats.org/officeDocument/2006/relationships/hyperlink" Target="https://www.ccsa.org.cn/api/portalsFile/downloadOldFile?type=17&amp;oldFileUrl=NTN/RIT/CCSA.3GPP.37.482.V17.4.0.docx" TargetMode="External"/><Relationship Id="rId2790" Type="http://schemas.openxmlformats.org/officeDocument/2006/relationships/hyperlink" Target="https://members.tsdsi.in/s/4aTjdFqsidx6ay7" TargetMode="External"/><Relationship Id="rId348" Type="http://schemas.openxmlformats.org/officeDocument/2006/relationships/hyperlink" Target="https://www.atis.org/3gpp-transpositions" TargetMode="External"/><Relationship Id="rId555" Type="http://schemas.openxmlformats.org/officeDocument/2006/relationships/hyperlink" Target="https://atis.org/international-partnerships/3gpp/3gpp-specifications-published-as-atis-standards/" TargetMode="External"/><Relationship Id="rId762" Type="http://schemas.openxmlformats.org/officeDocument/2006/relationships/hyperlink" Target="https://www.tta.or.kr/eng/ttaSearchEngView.do?key=461&amp;searchStandardNo=TTAT.3G-38.305V18.3.0&amp;searchCate=TTAS" TargetMode="External"/><Relationship Id="rId1185" Type="http://schemas.openxmlformats.org/officeDocument/2006/relationships/hyperlink" Target="https://members.tsdsi.in/s/sSiEnGLTbX2SaYw" TargetMode="External"/><Relationship Id="rId1392" Type="http://schemas.openxmlformats.org/officeDocument/2006/relationships/hyperlink" Target="https://www.etsi.org/deliver/etsi_ts/136400_136499/136463/18.00.00_60/ts_136463v180000p.pdf" TargetMode="External"/><Relationship Id="rId2029" Type="http://schemas.openxmlformats.org/officeDocument/2006/relationships/hyperlink" Target="https://members.tsdsi.in/s/oE47yE8dam8sswQ" TargetMode="External"/><Relationship Id="rId2236" Type="http://schemas.openxmlformats.org/officeDocument/2006/relationships/hyperlink" Target="https://www.atis.org/3gpp-transpositions" TargetMode="External"/><Relationship Id="rId2443" Type="http://schemas.openxmlformats.org/officeDocument/2006/relationships/hyperlink" Target="https://atis.org/international-partnerships/3gpp/3gpp-specifications-published-as-atis-standards/" TargetMode="External"/><Relationship Id="rId2650" Type="http://schemas.openxmlformats.org/officeDocument/2006/relationships/hyperlink" Target="https://members.tsdsi.in/s/qmdWQXjYfgHqYQA" TargetMode="External"/><Relationship Id="rId208" Type="http://schemas.openxmlformats.org/officeDocument/2006/relationships/hyperlink" Target="https://www.ccsa.org.cn/api/portalsFile/downloadOldFile?type=17&amp;oldFileUrl=NTN/SRIT/CCSA.3GPP.38.211.V18.4.0.docx" TargetMode="External"/><Relationship Id="rId415" Type="http://schemas.openxmlformats.org/officeDocument/2006/relationships/hyperlink" Target="https://www.ccsa.org.cn/api/portalsFile/downloadOldFile?type=17&amp;oldFileUrl=NTN/SRIT/CCSA.3GPP.36.307.V17.7.0.docx" TargetMode="External"/><Relationship Id="rId622" Type="http://schemas.openxmlformats.org/officeDocument/2006/relationships/hyperlink" Target="https://www.ccsa.org.cn/api/portalsFile/downloadOldFile?type=17&amp;oldFileUrl=NTN/SRIT/CCSA.3GPP.37.320.V18.3.0.docx" TargetMode="External"/><Relationship Id="rId1045" Type="http://schemas.openxmlformats.org/officeDocument/2006/relationships/hyperlink" Target="https://www.etsi.org/deliver/etsi_ts/136400_136499/136414/18.00.00_60/ts_136414v180000p.pdf" TargetMode="External"/><Relationship Id="rId1252" Type="http://schemas.openxmlformats.org/officeDocument/2006/relationships/hyperlink" Target="https://members.tsdsi.in/s/YqaHXECggmaeQjA" TargetMode="External"/><Relationship Id="rId2303" Type="http://schemas.openxmlformats.org/officeDocument/2006/relationships/hyperlink" Target="https://atis.org/international-partnerships/3gpp/3gpp-specifications-published-as-atis-standards/" TargetMode="External"/><Relationship Id="rId2510" Type="http://schemas.openxmlformats.org/officeDocument/2006/relationships/hyperlink" Target="https://www.tta.or.kr/eng/ttaSearchEngView.do?key=461&amp;searchStandardNo=TTAT.3G-37.461V17.1.0&amp;searchCate=TTAS" TargetMode="External"/><Relationship Id="rId1112" Type="http://schemas.openxmlformats.org/officeDocument/2006/relationships/hyperlink" Target="https://members.tsdsi.in/s/s7z34BwXxctCT2z" TargetMode="External"/><Relationship Id="rId1929" Type="http://schemas.openxmlformats.org/officeDocument/2006/relationships/hyperlink" Target="https://www.etsi.org/deliver/etsi_ts/138400_138499/138424/17.00.00_60/ts_138424v170000p.pdf" TargetMode="External"/><Relationship Id="rId2093" Type="http://schemas.openxmlformats.org/officeDocument/2006/relationships/hyperlink" Target="https://members.tsdsi.in/s/4aTjdFqsidx6ay7" TargetMode="External"/><Relationship Id="rId272" Type="http://schemas.openxmlformats.org/officeDocument/2006/relationships/hyperlink" Target="https://www.ccsa.org.cn/api/portalsFile/downloadOldFile?type=17&amp;oldFileUrl=NTN/SRIT/CCSA.3GPP.38.214.V18.4.0.docx" TargetMode="External"/><Relationship Id="rId2160" Type="http://schemas.openxmlformats.org/officeDocument/2006/relationships/hyperlink" Target="https://members.tsdsi.in/s/TGnwkQKSq6aSBER" TargetMode="External"/><Relationship Id="rId132" Type="http://schemas.openxmlformats.org/officeDocument/2006/relationships/hyperlink" Target="https://www.etsi.org/deliver/etsi_ts/136200_136299/136214/17.00.00_60/ts_136214v170000p.pdf" TargetMode="External"/><Relationship Id="rId2020" Type="http://schemas.openxmlformats.org/officeDocument/2006/relationships/hyperlink" Target="https://www.tta.or.kr/eng/ttaSearchEngView.do?key=461&amp;searchStandardNo=TTAT.3G-38.471V17.0.0&amp;searchCate=TTAS" TargetMode="External"/><Relationship Id="rId1579" Type="http://schemas.openxmlformats.org/officeDocument/2006/relationships/hyperlink" Target="https://members.tsdsi.in/s/88mEqBeCWmptX88" TargetMode="External"/><Relationship Id="rId949" Type="http://schemas.openxmlformats.org/officeDocument/2006/relationships/hyperlink" Target="https://members.tsdsi.in/s/NqFA6jnE7EBy43o" TargetMode="External"/><Relationship Id="rId1786" Type="http://schemas.openxmlformats.org/officeDocument/2006/relationships/hyperlink" Target="https://www.etsi.org/deliver/etsi_ts/138400_138499/138413/18.03.00_60/ts_138413v180300p.pdf" TargetMode="External"/><Relationship Id="rId1993" Type="http://schemas.openxmlformats.org/officeDocument/2006/relationships/hyperlink" Target="https://www.etsi.org/deliver/etsi_ts/138400_138499/138470/17.06.00_60/ts_138470v170600p.pdf" TargetMode="External"/><Relationship Id="rId2837" Type="http://schemas.openxmlformats.org/officeDocument/2006/relationships/footer" Target="footer5.xml"/><Relationship Id="rId78" Type="http://schemas.openxmlformats.org/officeDocument/2006/relationships/hyperlink" Target="https://www.ccsa.org.cn/api/portalsFile/downloadOldFile?type=17&amp;oldFileUrl=NTN/SRIT/CCSA.3GPP.36.211.V18.0.1.zip" TargetMode="External"/><Relationship Id="rId809" Type="http://schemas.openxmlformats.org/officeDocument/2006/relationships/hyperlink" Target="https://www.ccsa.org.cn/api/portalsFile/downloadOldFile?type=17&amp;oldFileUrl=NTN/SRIT/CCSA.3GPP.38.314%20V17.5.0%20.docx" TargetMode="External"/><Relationship Id="rId1439" Type="http://schemas.openxmlformats.org/officeDocument/2006/relationships/hyperlink" Target="https://www.tta.or.kr/eng/ttaSearchEngView.do?key=461&amp;searchStandardNo=TTAT.3G-36.465V18.0.0&amp;searchCate=TTAS" TargetMode="External"/><Relationship Id="rId1646" Type="http://schemas.openxmlformats.org/officeDocument/2006/relationships/hyperlink" Target="https://members.tsdsi.in/s/3Ge8BrRxogLyDLP" TargetMode="External"/><Relationship Id="rId1853" Type="http://schemas.openxmlformats.org/officeDocument/2006/relationships/hyperlink" Target="https://members.tsdsi.in/s/8xqc5EdrpmmH4w9" TargetMode="External"/><Relationship Id="rId1506" Type="http://schemas.openxmlformats.org/officeDocument/2006/relationships/hyperlink" Target="https://www.atis.org/3gpp-transpositions-Rel-17" TargetMode="External"/><Relationship Id="rId1713" Type="http://schemas.openxmlformats.org/officeDocument/2006/relationships/hyperlink" Target="https://www.tta.or.kr/eng/ttaSearchEngView.do?key=461&amp;searchStandardNo=TTAT.3G-38.410V17.1.0&amp;searchCate=TTAS" TargetMode="External"/><Relationship Id="rId1920" Type="http://schemas.openxmlformats.org/officeDocument/2006/relationships/hyperlink" Target="https://members.tsdsi.in/s/LNw42AFCqTteLSZ" TargetMode="External"/><Relationship Id="rId599" Type="http://schemas.openxmlformats.org/officeDocument/2006/relationships/hyperlink" Target="https://atis.org/international-partnerships/3gpp/3gpp-specifications-published-as-atis-standards/" TargetMode="External"/><Relationship Id="rId2487" Type="http://schemas.openxmlformats.org/officeDocument/2006/relationships/hyperlink" Target="https://www.tta.or.kr/eng/ttaSearchEngView.do?key=461&amp;searchStandardNo=TTAT.3G-38.331V17.10.0&amp;searchCate=TTAS" TargetMode="External"/><Relationship Id="rId2694" Type="http://schemas.openxmlformats.org/officeDocument/2006/relationships/hyperlink" Target="https://www.etsi.org/deliver/etsi_ts/138400_138499/138422/17.01.00_60/ts_138422v170100p.pdf" TargetMode="External"/><Relationship Id="rId459" Type="http://schemas.openxmlformats.org/officeDocument/2006/relationships/hyperlink" Target="https://www.ccsa.org.cn/api/portalsFile/downloadOldFile?type=17&amp;oldFileUrl=NTN/SRIT/CCSA.3GPP.36.321.V17.7.0.docx" TargetMode="External"/><Relationship Id="rId666" Type="http://schemas.openxmlformats.org/officeDocument/2006/relationships/hyperlink" Target="https://www.ccsa.org.cn/api/portalsFile/downloadOldFile?type=17&amp;oldFileUrl=NTN/SRIT/CCSA.3GPP.37.340.V18.3.0.docx" TargetMode="External"/><Relationship Id="rId873" Type="http://schemas.openxmlformats.org/officeDocument/2006/relationships/hyperlink" Target="https://www.ccsa.org.cn/api/portalsFile/downloadOldFile?type=17&amp;oldFileUrl=NTN/SRIT/CCSA.3GPP.38.323.V17.5.0%20.docx" TargetMode="External"/><Relationship Id="rId1089" Type="http://schemas.openxmlformats.org/officeDocument/2006/relationships/hyperlink" Target="https://www.etsi.org/deliver/etsi_ts/136400_136499/136421/18.00.00_60/ts_136421v180000p.pdf" TargetMode="External"/><Relationship Id="rId1296" Type="http://schemas.openxmlformats.org/officeDocument/2006/relationships/hyperlink" Target="https://members.tsdsi.in/s/CPMtQE64gBDQLK4" TargetMode="External"/><Relationship Id="rId2347" Type="http://schemas.openxmlformats.org/officeDocument/2006/relationships/hyperlink" Target="https://www.tta.or.kr/eng/ttaSearchEngView.do?key=461&amp;searchStandardNo=TTAT.3G-38.215V17.5.0&amp;searchCate=TTAS" TargetMode="External"/><Relationship Id="rId2554" Type="http://schemas.openxmlformats.org/officeDocument/2006/relationships/hyperlink" Target="https://members.tsdsi.in/s/naNdRJSJj4czwHY" TargetMode="External"/><Relationship Id="rId319" Type="http://schemas.openxmlformats.org/officeDocument/2006/relationships/hyperlink" Target="https://www.etsi.org/deliver/etsi_ts/136300_136399/136300/18.03.00_60/ts_136300v180300p.pdf" TargetMode="External"/><Relationship Id="rId526" Type="http://schemas.openxmlformats.org/officeDocument/2006/relationships/hyperlink" Target="https://www.ccsa.org.cn/api/portalsFile/downloadOldFile?type=17&amp;oldFileUrl=NTN/SRIT/CCSA.3GPP.36.331.V17.10.0.docx" TargetMode="External"/><Relationship Id="rId1156" Type="http://schemas.openxmlformats.org/officeDocument/2006/relationships/hyperlink" Target="https://www.tta.or.kr/eng/ttaSearchEngView.do?key=461&amp;searchStandardNo=TTAT.3G-36.424V18.0.0&amp;searchCate=TTAS" TargetMode="External"/><Relationship Id="rId1363" Type="http://schemas.openxmlformats.org/officeDocument/2006/relationships/hyperlink" Target="https://www.tta.or.kr/eng/ttaSearchEngView.do?key=461&amp;searchStandardNo=TTAT.3G-36.462V17.0.0&amp;searchCate=TTAS" TargetMode="External"/><Relationship Id="rId2207" Type="http://schemas.openxmlformats.org/officeDocument/2006/relationships/hyperlink" Target="https://www.ccsa.org.cn/api/portalsFile/downloadOldFile?type=17&amp;oldFileUrl=NTN/SRIT/CCSA.3GPP.38.108.V17.9.0.docx" TargetMode="External"/><Relationship Id="rId2761" Type="http://schemas.openxmlformats.org/officeDocument/2006/relationships/hyperlink" Target="https://www.tta.or.kr/eng/ttaSearchEngView.do?key=461&amp;searchStandardNo=TTAT.3G-38.471V18.0.0&amp;searchCate=TTAS" TargetMode="External"/><Relationship Id="rId733" Type="http://schemas.openxmlformats.org/officeDocument/2006/relationships/hyperlink" Target="https://www.ccsa.org.cn/api/portalsFile/downloadOldFile?type=17&amp;oldFileUrl=NTN/SRIT/CCSA.3GPP.38.304.V18.3.0.docx" TargetMode="External"/><Relationship Id="rId940" Type="http://schemas.openxmlformats.org/officeDocument/2006/relationships/hyperlink" Target="https://www.tta.or.kr/eng/ttaSearchEngView.do?key=461&amp;searchStandardNo=TTAT.3G-36.401V18.1.0&amp;searchCate=TTAS" TargetMode="External"/><Relationship Id="rId1016" Type="http://schemas.openxmlformats.org/officeDocument/2006/relationships/hyperlink" Target="https://www.tta.or.kr/eng/ttaSearchEngView.do?key=461&amp;searchStandardNo=TTAT.3G-36.413V17.6.0&amp;searchCate=TTAS" TargetMode="External"/><Relationship Id="rId1570" Type="http://schemas.openxmlformats.org/officeDocument/2006/relationships/hyperlink" Target="https://www.tta.or.kr/eng/ttaSearchEngView.do?key=461&amp;searchStandardNo=TTAT.3G-37.472V18.0.0&amp;searchCate=TTAS" TargetMode="External"/><Relationship Id="rId2414" Type="http://schemas.openxmlformats.org/officeDocument/2006/relationships/hyperlink" Target="https://www.ccsa.org.cn/api/portalsFile/downloadOldFile?type=17&amp;oldFileUrl=NTN/RIT/CCSA.3GPP.38.305.V17.7.0.docx" TargetMode="External"/><Relationship Id="rId2621" Type="http://schemas.openxmlformats.org/officeDocument/2006/relationships/hyperlink" Target="https://www.tta.or.kr/eng/ttaSearchEngView.do?key=461&amp;searchStandardNo=TTAT.3G-38.410V18.2.0&amp;searchCate=TTAS" TargetMode="External"/><Relationship Id="rId800" Type="http://schemas.openxmlformats.org/officeDocument/2006/relationships/hyperlink" Target="https://www.etsi.org/deliver/etsi_ts/138300_138399/138307/18.02.00_60/ts_138307v180200p.pdf" TargetMode="External"/><Relationship Id="rId1223" Type="http://schemas.openxmlformats.org/officeDocument/2006/relationships/hyperlink" Target="https://www.atis.org/3gpp-transpositions" TargetMode="External"/><Relationship Id="rId1430" Type="http://schemas.openxmlformats.org/officeDocument/2006/relationships/hyperlink" Target="https://www.atis.org/3gpp-transpositions%20-%20Rel-18" TargetMode="External"/><Relationship Id="rId176" Type="http://schemas.openxmlformats.org/officeDocument/2006/relationships/hyperlink" Target="https://www.etsi.org/deliver/etsi_ts/138200_138299/138202/17.05.00_60/ts_138202v170500p.pdf" TargetMode="External"/><Relationship Id="rId383" Type="http://schemas.openxmlformats.org/officeDocument/2006/relationships/hyperlink" Target="https://www.ccsa.org.cn/api/portalsFile/downloadOldFile?type=17&amp;oldFileUrl=NTN/SRIT/CCSA.3GPP.36.305.V18.0.0.docx" TargetMode="External"/><Relationship Id="rId590" Type="http://schemas.openxmlformats.org/officeDocument/2006/relationships/hyperlink" Target="https://www.ccsa.org.cn/api/portalsFile/downloadOldFile?type=17&amp;oldFileUrl=NTN/SRIT/CCSA.3GPP.36.361.V17.0.0.doc" TargetMode="External"/><Relationship Id="rId2064" Type="http://schemas.openxmlformats.org/officeDocument/2006/relationships/hyperlink" Target="https://www.atis.org/3gpp-transpositions%20-%20Rel-18" TargetMode="External"/><Relationship Id="rId2271" Type="http://schemas.openxmlformats.org/officeDocument/2006/relationships/hyperlink" Target="https://www.itu.int/md/R19-IMT.2020.SAT-C-0005/en" TargetMode="External"/><Relationship Id="rId243" Type="http://schemas.openxmlformats.org/officeDocument/2006/relationships/hyperlink" Target="https://www.etsi.org/deliver/etsi_ts/138200_138299/138213/17.11.00_60/ts_138213v171100p.pdf" TargetMode="External"/><Relationship Id="rId450" Type="http://schemas.openxmlformats.org/officeDocument/2006/relationships/hyperlink" Target="https://www.ccsa.org.cn/api/portalsFile/downloadOldFile?type=17&amp;oldFileUrl=NTN/SRIT/CCSA.3GPP.36.314.V18.0.0.doc" TargetMode="External"/><Relationship Id="rId1080" Type="http://schemas.openxmlformats.org/officeDocument/2006/relationships/hyperlink" Target="https://members.tsdsi.in/s/bjQw5fCRta8FEyq" TargetMode="External"/><Relationship Id="rId2131" Type="http://schemas.openxmlformats.org/officeDocument/2006/relationships/hyperlink" Target="https://www.atis.org/3gpp-transpositions%20-%20Rel-18" TargetMode="External"/><Relationship Id="rId103" Type="http://schemas.openxmlformats.org/officeDocument/2006/relationships/hyperlink" Target="https://members.tsdsi.in/s/CaFcdB4aJaXGm7F" TargetMode="External"/><Relationship Id="rId310" Type="http://schemas.openxmlformats.org/officeDocument/2006/relationships/hyperlink" Target="https://members.tsdsi.in/s/tmN4Co2LgsT8zXo" TargetMode="External"/><Relationship Id="rId1897" Type="http://schemas.openxmlformats.org/officeDocument/2006/relationships/hyperlink" Target="https://members.tsdsi.in/s/nZxTcjDCJ8RyS5x" TargetMode="External"/><Relationship Id="rId1757" Type="http://schemas.openxmlformats.org/officeDocument/2006/relationships/hyperlink" Target="https://www.tta.or.kr/eng/ttaSearchEngView.do?key=461&amp;searchStandardNo=TTAT.3G-38.412V17.1.0&amp;searchCate=TTAS" TargetMode="External"/><Relationship Id="rId1964" Type="http://schemas.openxmlformats.org/officeDocument/2006/relationships/hyperlink" Target="https://www.tta.or.kr/eng/ttaSearchEngView.do?key=461&amp;searchStandardNo=TTAT.3G-38.425V18.1.0&amp;searchCate=TTAS" TargetMode="External"/><Relationship Id="rId2808" Type="http://schemas.openxmlformats.org/officeDocument/2006/relationships/hyperlink" Target="https://www.ccsa.org.cn/api/portalsFile/downloadOldFile?type=17&amp;oldFileUrl=NTN/RIT/CCSA.3GPP.38.108.V18.4.0.docx" TargetMode="External"/><Relationship Id="rId49" Type="http://schemas.openxmlformats.org/officeDocument/2006/relationships/hyperlink" Target="https://www.etsi.org/deliver/etsi_ts/136200_136299/136201/17.00.00_60/ts_136201v170000p.pdf" TargetMode="External"/><Relationship Id="rId1617" Type="http://schemas.openxmlformats.org/officeDocument/2006/relationships/hyperlink" Target="https://www.atis.org/3gpp-transpositions" TargetMode="External"/><Relationship Id="rId1824" Type="http://schemas.openxmlformats.org/officeDocument/2006/relationships/hyperlink" Target="https://www.atis.org/3gpp-transpositions%20-%20Rel-18" TargetMode="External"/><Relationship Id="rId2598" Type="http://schemas.openxmlformats.org/officeDocument/2006/relationships/hyperlink" Target="https://www.ccsa.org.cn/api/portalsFile/downloadOldFile?type=17&amp;oldFileUrl=NTN/RIT/CCSA.3GPP.37.483.V18.2.0.docx" TargetMode="External"/><Relationship Id="rId777" Type="http://schemas.openxmlformats.org/officeDocument/2006/relationships/hyperlink" Target="https://www.ccsa.org.cn/api/portalsFile/downloadOldFile?type=17&amp;oldFileUrl=NTN/SRIT/CCSA.3GPP.38.306.V18.3.0.docx" TargetMode="External"/><Relationship Id="rId984" Type="http://schemas.openxmlformats.org/officeDocument/2006/relationships/hyperlink" Target="https://www.tta.or.kr/eng/ttaSearchEngView.do?key=461&amp;searchStandardNo=TTAT.3G-36.411V18.0.0&amp;searchCate=TTAS" TargetMode="External"/><Relationship Id="rId2458" Type="http://schemas.openxmlformats.org/officeDocument/2006/relationships/hyperlink" Target="https://atis.org/international-partnerships/3gpp/3gpp-specifications-published-as-atis-standards/" TargetMode="External"/><Relationship Id="rId2665" Type="http://schemas.openxmlformats.org/officeDocument/2006/relationships/hyperlink" Target="https://members.tsdsi.in/s/ypJLQ4YysTBDn4F" TargetMode="External"/><Relationship Id="rId637" Type="http://schemas.openxmlformats.org/officeDocument/2006/relationships/hyperlink" Target="https://www.etsi.org/deliver/etsi_ts/137300_137399/137324/17.00.00_60/ts_137324v170000p.pdf" TargetMode="External"/><Relationship Id="rId844" Type="http://schemas.openxmlformats.org/officeDocument/2006/relationships/hyperlink" Target="https://www.etsi.org/deliver/etsi_ts/138300_138399/138321/18.03.00_60/ts_138321v180300p.pdf" TargetMode="External"/><Relationship Id="rId1267" Type="http://schemas.openxmlformats.org/officeDocument/2006/relationships/hyperlink" Target="https://www.atis.org/3gpp-transpositions" TargetMode="External"/><Relationship Id="rId1474" Type="http://schemas.openxmlformats.org/officeDocument/2006/relationships/hyperlink" Target="https://www.atis.org/3gpp-transpositions%20-%20Rel-18" TargetMode="External"/><Relationship Id="rId1681" Type="http://schemas.openxmlformats.org/officeDocument/2006/relationships/hyperlink" Target="https://www.tta.or.kr/eng/ttaSearchEngView.do?key=461&amp;searchStandardNo=TTAT.3G-37.483V18.2.0&amp;searchCate=TTAS" TargetMode="External"/><Relationship Id="rId2318" Type="http://schemas.openxmlformats.org/officeDocument/2006/relationships/hyperlink" Target="https://atis.org/international-partnerships/3gpp/3gpp-specifications-published-as-atis-standards/" TargetMode="External"/><Relationship Id="rId2525" Type="http://schemas.openxmlformats.org/officeDocument/2006/relationships/hyperlink" Target="https://www.tta.or.kr/eng/ttaSearchEngView.do?key=461&amp;searchStandardNo=TTAT.3G-37.462V18.0.0&amp;searchCate=TTAS" TargetMode="External"/><Relationship Id="rId2732" Type="http://schemas.openxmlformats.org/officeDocument/2006/relationships/hyperlink" Target="https://atis.org/international-partnerships/3gpp/3gpp-specifications-published-as-atis-standards/" TargetMode="External"/><Relationship Id="rId704" Type="http://schemas.openxmlformats.org/officeDocument/2006/relationships/hyperlink" Target="https://members.tsdsi.in/s/BdiKTkGfJEMCCCg" TargetMode="External"/><Relationship Id="rId911" Type="http://schemas.openxmlformats.org/officeDocument/2006/relationships/hyperlink" Target="https://www.ccsa.org.cn/api/portalsFile/downloadOldFile?type=17&amp;oldFileUrl=NTN/SRIT/CCSA.3GPP.38.355.V18.3.0.docx" TargetMode="External"/><Relationship Id="rId1127" Type="http://schemas.openxmlformats.org/officeDocument/2006/relationships/hyperlink" Target="https://www.atis.org/3gpp-transpositions" TargetMode="External"/><Relationship Id="rId1334" Type="http://schemas.openxmlformats.org/officeDocument/2006/relationships/hyperlink" Target="https://www.ccsa.org.cn/api/portalsFile/downloadOldFile?type=17&amp;oldFileUrl=NTN/SRIT/CCSA.3GPP.36.461.V17.0.0.doc" TargetMode="External"/><Relationship Id="rId1541" Type="http://schemas.openxmlformats.org/officeDocument/2006/relationships/hyperlink" Target="https://www.ccsa.org.cn/api/portalsFile/downloadOldFile?type=17&amp;oldFileUrl=NTN/SRIT/CCSA.3GPP.37.471.V18.0.0.docx" TargetMode="External"/><Relationship Id="rId40" Type="http://schemas.openxmlformats.org/officeDocument/2006/relationships/hyperlink" Target="https://www.itu.int/rec/R-REC-M.2150/en" TargetMode="External"/><Relationship Id="rId1401" Type="http://schemas.openxmlformats.org/officeDocument/2006/relationships/hyperlink" Target="https://www.ccsa.org.cn/api/portalsFile/downloadOldFile?type=17&amp;oldFileUrl=NTN/SRIT/CCSA.3GPP.36.464.V17.0.0.doc" TargetMode="External"/><Relationship Id="rId287" Type="http://schemas.openxmlformats.org/officeDocument/2006/relationships/hyperlink" Target="https://www.etsi.org/deliver/etsi_ts/138200_138299/138215/17.05.00_60/ts_138215v170500p.pdf" TargetMode="External"/><Relationship Id="rId494" Type="http://schemas.openxmlformats.org/officeDocument/2006/relationships/hyperlink" Target="https://www.ccsa.org.cn/api/portalsFile/downloadOldFile?type=17&amp;oldFileUrl=NTN/SRIT/CCSA.3GPP.36.322.V18.0.0.docx" TargetMode="External"/><Relationship Id="rId2175" Type="http://schemas.openxmlformats.org/officeDocument/2006/relationships/hyperlink" Target="https://www.ccsa.org.cn/api/portalsFile/downloadOldFile?type=17&amp;oldFileUrl=NTN/SRIT/CCSA.3GPP.36.133.V18.7.0.zip" TargetMode="External"/><Relationship Id="rId2382" Type="http://schemas.openxmlformats.org/officeDocument/2006/relationships/hyperlink" Target="https://www.tta.or.kr/eng/ttaSearchEngView.do?key=461&amp;searchStandardNo=TTAT.3G-37.340V18.3.0&amp;searchCate=TTAS" TargetMode="External"/><Relationship Id="rId147" Type="http://schemas.openxmlformats.org/officeDocument/2006/relationships/hyperlink" Target="https://www.tta.or.kr/eng/ttaSearchEngView.do?key=461&amp;searchStandardNo=TTAT.3G-36.214V18.0.0&amp;searchCate=TTAS" TargetMode="External"/><Relationship Id="rId354" Type="http://schemas.openxmlformats.org/officeDocument/2006/relationships/hyperlink" Target="https://members.tsdsi.in/s/efd3yCJjHjkreY2" TargetMode="External"/><Relationship Id="rId1191" Type="http://schemas.openxmlformats.org/officeDocument/2006/relationships/hyperlink" Target="https://www.ccsa.org.cn/api/portalsFile/downloadOldFile?type=17&amp;oldFileUrl=NTN/SRIT/CCSA.3GPP.36.440.V18.0.0.docx" TargetMode="External"/><Relationship Id="rId2035" Type="http://schemas.openxmlformats.org/officeDocument/2006/relationships/hyperlink" Target="https://www.ccsa.org.cn/api/portalsFile/downloadOldFile?type=17&amp;oldFileUrl=NTN/SRIT/CCSA.3GPP.38.472.V17.2.0%20.docx" TargetMode="External"/><Relationship Id="rId561" Type="http://schemas.openxmlformats.org/officeDocument/2006/relationships/hyperlink" Target="https://www.etsi.org/deliver/etsi_ts/136300_136399/136355/18.00.00_60/ts_136355v180000p.pdf" TargetMode="External"/><Relationship Id="rId2242" Type="http://schemas.openxmlformats.org/officeDocument/2006/relationships/hyperlink" Target="https://www.etsi.org/deliver/etsi_ts/138100_138199/138124/18.01.00_60/ts_138124v180100p.pdf" TargetMode="External"/><Relationship Id="rId214" Type="http://schemas.openxmlformats.org/officeDocument/2006/relationships/hyperlink" Target="https://www.tta.or.kr/eng/ttaSearchEngView.do?key=461&amp;searchStandardNo=TTAT.3G-38.211V18.4.0&amp;searchCate=TTAS" TargetMode="External"/><Relationship Id="rId421" Type="http://schemas.openxmlformats.org/officeDocument/2006/relationships/hyperlink" Target="https://members.tsdsi.in/s/HaKkWqwwEX2N9ms" TargetMode="External"/><Relationship Id="rId1051" Type="http://schemas.openxmlformats.org/officeDocument/2006/relationships/hyperlink" Target="https://www.atis.org/3gpp-transpositions-Rel-17" TargetMode="External"/><Relationship Id="rId2102" Type="http://schemas.openxmlformats.org/officeDocument/2006/relationships/hyperlink" Target="https://www.ccsa.org.cn/api/portalsFile/downloadOldFile?type=17&amp;oldFileUrl=NTN/SRIT/CCSA.3GPP.36.102.V18.6.0.docx" TargetMode="External"/><Relationship Id="rId1868" Type="http://schemas.openxmlformats.org/officeDocument/2006/relationships/hyperlink" Target="https://www.atis.org/3gpp-transpositions%20-%20Rel-18" TargetMode="External"/><Relationship Id="rId1728" Type="http://schemas.openxmlformats.org/officeDocument/2006/relationships/hyperlink" Target="https://www.ccsa.org.cn/api/portalsFile/downloadOldFile?type=17&amp;oldFileUrl=NTN/SRIT/CCSA.3GPP.38.411.V17.0.0.doc" TargetMode="External"/><Relationship Id="rId1935" Type="http://schemas.openxmlformats.org/officeDocument/2006/relationships/hyperlink" Target="https://www.atis.org/3gpp-transpositions" TargetMode="External"/><Relationship Id="rId4" Type="http://schemas.openxmlformats.org/officeDocument/2006/relationships/settings" Target="settings.xml"/><Relationship Id="rId888" Type="http://schemas.openxmlformats.org/officeDocument/2006/relationships/hyperlink" Target="https://members.tsdsi.in/s/4cwDRbeYj2ZrSfK" TargetMode="External"/><Relationship Id="rId2569" Type="http://schemas.openxmlformats.org/officeDocument/2006/relationships/hyperlink" Target="https://www.etsi.org/deliver/etsi_ts/137400_137499/137480/18.01.00_60/ts_137480v180100p.pdf" TargetMode="External"/><Relationship Id="rId2776" Type="http://schemas.openxmlformats.org/officeDocument/2006/relationships/hyperlink" Target="https://www.tta.or.kr/eng/ttaSearchEngView.do?key=461&amp;searchStandardNo=TTAT.3G-38.473V17.10.0&amp;searchCate=TTAS" TargetMode="External"/><Relationship Id="rId748" Type="http://schemas.openxmlformats.org/officeDocument/2006/relationships/hyperlink" Target="https://members.tsdsi.in/s/HbasPzrcWYDC9Kr" TargetMode="External"/><Relationship Id="rId955" Type="http://schemas.openxmlformats.org/officeDocument/2006/relationships/hyperlink" Target="https://www.ccsa.org.cn/api/portalsFile/downloadOldFile?type=17&amp;oldFileUrl=NTN/SRIT/CCSA.3GPP.36.410.V18.0.0.docx" TargetMode="External"/><Relationship Id="rId1378" Type="http://schemas.openxmlformats.org/officeDocument/2006/relationships/hyperlink" Target="https://www.ccsa.org.cn/api/portalsFile/downloadOldFile?type=17&amp;oldFileUrl=NTN/SRIT/CCSA.3GPP.36.463.V17.0.0.doc" TargetMode="External"/><Relationship Id="rId1585" Type="http://schemas.openxmlformats.org/officeDocument/2006/relationships/hyperlink" Target="https://www.ccsa.org.cn/api/portalsFile/downloadOldFile?type=17&amp;oldFileUrl=NTN/SRIT/CCSA.3GPP.37.473.V18.0.0.docx" TargetMode="External"/><Relationship Id="rId1792" Type="http://schemas.openxmlformats.org/officeDocument/2006/relationships/hyperlink" Target="https://www.atis.org/3gpp-transpositions-Rel-17" TargetMode="External"/><Relationship Id="rId2429" Type="http://schemas.openxmlformats.org/officeDocument/2006/relationships/hyperlink" Target="https://www.ccsa.org.cn/api/portalsFile/downloadOldFile?type=17&amp;oldFileUrl=NTN/RIT/CCSA.3GPP.38.306.V18.3.0.docx" TargetMode="External"/><Relationship Id="rId2636" Type="http://schemas.openxmlformats.org/officeDocument/2006/relationships/hyperlink" Target="https://www.tta.or.kr/eng/ttaSearchEngView.do?key=461&amp;searchStandardNo=TTAT.3G-38.412V17.1.0&amp;searchCate=TTAS" TargetMode="External"/><Relationship Id="rId84" Type="http://schemas.openxmlformats.org/officeDocument/2006/relationships/hyperlink" Target="https://www.tta.or.kr/eng/ttaSearchEngView.do?key=461&amp;searchStandardNo=TTAT.3G-36.211V18.0.1&amp;searchCate=TTAS" TargetMode="External"/><Relationship Id="rId608" Type="http://schemas.openxmlformats.org/officeDocument/2006/relationships/hyperlink" Target="https://www.tta.or.kr/eng/ttaSearchEngView.do?key=461&amp;searchStandardNo=TTAT.3G-36.361V18.0.0&amp;searchCate=TTAS" TargetMode="External"/><Relationship Id="rId815" Type="http://schemas.openxmlformats.org/officeDocument/2006/relationships/hyperlink" Target="https://www.tta.or.kr/eng/ttaSearchEngView.do?key=461&amp;searchStandardNo=TTAT.3G-38.314V17.5.0&amp;searchCate=TTAS" TargetMode="External"/><Relationship Id="rId1238" Type="http://schemas.openxmlformats.org/officeDocument/2006/relationships/hyperlink" Target="https://www.etsi.org/deliver/etsi_ts/136400_136499/136442/18.00.00_60/ts_136442v180000p.pdf" TargetMode="External"/><Relationship Id="rId1445" Type="http://schemas.openxmlformats.org/officeDocument/2006/relationships/hyperlink" Target="https://www.ccsa.org.cn/api/portalsFile/downloadOldFile?type=17&amp;oldFileUrl=NTN/SRIT/CCSA.3GPP.37.460.V17.0.0.doc" TargetMode="External"/><Relationship Id="rId1652" Type="http://schemas.openxmlformats.org/officeDocument/2006/relationships/hyperlink" Target="https://www.ccsa.org.cn/api/portalsFile/downloadOldFile?type=17&amp;oldFileUrl=NTN/SRIT/CCSA.3GPP.37.482.V18.1.0.docx" TargetMode="External"/><Relationship Id="rId1305" Type="http://schemas.openxmlformats.org/officeDocument/2006/relationships/hyperlink" Target="https://www.etsi.org/deliver/etsi_ts/136400_136499/136445/18.00.00_60/ts_136445v180000p.pdf" TargetMode="External"/><Relationship Id="rId2703" Type="http://schemas.openxmlformats.org/officeDocument/2006/relationships/hyperlink" Target="https://www.ccsa.org.cn/api/portalsFile/downloadOldFile?type=17&amp;oldFileUrl=NTN/RIT/CCSA.3GPP.38.423.V17.10.0.docx" TargetMode="External"/><Relationship Id="rId1512" Type="http://schemas.openxmlformats.org/officeDocument/2006/relationships/hyperlink" Target="https://www.etsi.org/deliver/etsi_ts/137400_137499/137470/17.00.00_60/ts_137470v170000p.pdf" TargetMode="External"/><Relationship Id="rId11" Type="http://schemas.openxmlformats.org/officeDocument/2006/relationships/footer" Target="footer2.xml"/><Relationship Id="rId398" Type="http://schemas.openxmlformats.org/officeDocument/2006/relationships/hyperlink" Target="https://members.tsdsi.in/s/mx5y5XALCDRXCkt" TargetMode="External"/><Relationship Id="rId2079" Type="http://schemas.openxmlformats.org/officeDocument/2006/relationships/hyperlink" Target="https://www.etsi.org/deliver/etsi_ts/138400_138499/138474/17.00.00_60/ts_138474v170000p.pdf" TargetMode="External"/><Relationship Id="rId2286" Type="http://schemas.openxmlformats.org/officeDocument/2006/relationships/hyperlink" Target="https://members.tsdsi.in/s/93kPQABXmpra9ec" TargetMode="External"/><Relationship Id="rId2493" Type="http://schemas.openxmlformats.org/officeDocument/2006/relationships/hyperlink" Target="https://atis.org/international-partnerships/3gpp/3gpp-specifications-published-as-atis-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onge\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D2169-97E5-4B8A-88C5-DC4867688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351</TotalTime>
  <Pages>144</Pages>
  <Words>42942</Words>
  <Characters>664430</Characters>
  <Application>Microsoft Office Word</Application>
  <DocSecurity>0</DocSecurity>
  <Lines>9228</Lines>
  <Paragraphs>5894</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701478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UIT-R M.2177-0 (02/2026) Spécifications détaillées des interfaces radioélectriques de la composante satellite des télécommunications mobiles internationales 2020 (IMT-2020)</dc:title>
  <dc:subject/>
  <dc:creator>French</dc:creator>
  <cp:keywords>IMT, IMT-2020, interface radioélectrique, satellite</cp:keywords>
  <dc:description/>
  <cp:lastModifiedBy>French</cp:lastModifiedBy>
  <cp:revision>68</cp:revision>
  <cp:lastPrinted>2026-04-29T12:53:00Z</cp:lastPrinted>
  <dcterms:created xsi:type="dcterms:W3CDTF">2026-04-29T06:35:00Z</dcterms:created>
  <dcterms:modified xsi:type="dcterms:W3CDTF">2026-04-29T13:08:00Z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